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B4CC7" w14:textId="2219DA88" w:rsidR="00585B26" w:rsidRPr="001F0C2F" w:rsidRDefault="00585B26" w:rsidP="00F1428D">
      <w:pPr>
        <w:ind w:left="-1247"/>
      </w:pPr>
      <w:r w:rsidRPr="001F0C2F">
        <w:rPr>
          <w:noProof/>
          <w:lang w:eastAsia="en-AU"/>
        </w:rPr>
        <w:drawing>
          <wp:inline distT="0" distB="0" distL="0" distR="0" wp14:anchorId="298C8180" wp14:editId="3B3468C5">
            <wp:extent cx="3647611" cy="669240"/>
            <wp:effectExtent l="0" t="0" r="0" b="0"/>
            <wp:docPr id="23" name="Picture 23"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7611" cy="669240"/>
                    </a:xfrm>
                    <a:prstGeom prst="rect">
                      <a:avLst/>
                    </a:prstGeom>
                  </pic:spPr>
                </pic:pic>
              </a:graphicData>
            </a:graphic>
          </wp:inline>
        </w:drawing>
      </w:r>
    </w:p>
    <w:p w14:paraId="6C680FB6" w14:textId="6FF70C99" w:rsidR="008456D5" w:rsidRPr="001F0C2F" w:rsidRDefault="00546218" w:rsidP="00F1428D">
      <w:pPr>
        <w:ind w:left="-1247"/>
      </w:pPr>
      <w:r w:rsidRPr="001F0C2F">
        <w:rPr>
          <w:noProof/>
          <w:lang w:eastAsia="en-AU"/>
        </w:rPr>
        <w:drawing>
          <wp:anchor distT="0" distB="0" distL="114300" distR="114300" simplePos="0" relativeHeight="251658241" behindDoc="0" locked="1" layoutInCell="1" allowOverlap="1" wp14:anchorId="132D0BBE" wp14:editId="7CC684FA">
            <wp:simplePos x="0" y="0"/>
            <wp:positionH relativeFrom="page">
              <wp:align>right</wp:align>
            </wp:positionH>
            <wp:positionV relativeFrom="page">
              <wp:align>bottom</wp:align>
            </wp:positionV>
            <wp:extent cx="10692000" cy="3595320"/>
            <wp:effectExtent l="0" t="0" r="0" b="5715"/>
            <wp:wrapNone/>
            <wp:docPr id="14" name="Picture 14"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2000" cy="3595320"/>
                    </a:xfrm>
                    <a:prstGeom prst="rect">
                      <a:avLst/>
                    </a:prstGeom>
                  </pic:spPr>
                </pic:pic>
              </a:graphicData>
            </a:graphic>
            <wp14:sizeRelH relativeFrom="margin">
              <wp14:pctWidth>0</wp14:pctWidth>
            </wp14:sizeRelH>
            <wp14:sizeRelV relativeFrom="margin">
              <wp14:pctHeight>0</wp14:pctHeight>
            </wp14:sizeRelV>
          </wp:anchor>
        </w:drawing>
      </w:r>
      <w:r w:rsidR="00585B26" w:rsidRPr="001F0C2F">
        <w:rPr>
          <w:noProof/>
          <w:lang w:eastAsia="en-AU"/>
        </w:rPr>
        <w:drawing>
          <wp:anchor distT="0" distB="0" distL="114300" distR="114300" simplePos="0" relativeHeight="251658249" behindDoc="1" locked="1" layoutInCell="1" allowOverlap="1" wp14:anchorId="39A665AE" wp14:editId="66E86DDE">
            <wp:simplePos x="0" y="0"/>
            <wp:positionH relativeFrom="page">
              <wp:align>right</wp:align>
            </wp:positionH>
            <wp:positionV relativeFrom="page">
              <wp:align>top</wp:align>
            </wp:positionV>
            <wp:extent cx="10691495" cy="19431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0691495" cy="1943100"/>
                    </a:xfrm>
                    <a:prstGeom prst="rect">
                      <a:avLst/>
                    </a:prstGeom>
                  </pic:spPr>
                </pic:pic>
              </a:graphicData>
            </a:graphic>
            <wp14:sizeRelH relativeFrom="margin">
              <wp14:pctWidth>0</wp14:pctWidth>
            </wp14:sizeRelH>
            <wp14:sizeRelV relativeFrom="margin">
              <wp14:pctHeight>0</wp14:pctHeight>
            </wp14:sizeRelV>
          </wp:anchor>
        </w:drawing>
      </w:r>
    </w:p>
    <w:p w14:paraId="6F2F9DAB" w14:textId="77777777" w:rsidR="003261CF" w:rsidRPr="001F0C2F" w:rsidRDefault="00111006" w:rsidP="003261CF">
      <w:pPr>
        <w:pStyle w:val="AreaHeading"/>
        <w:spacing w:before="960" w:after="120"/>
      </w:pPr>
      <w:r w:rsidRPr="001F0C2F">
        <w:t>Emerging Aviation Technology</w:t>
      </w:r>
    </w:p>
    <w:p w14:paraId="0A65FDB3" w14:textId="77777777" w:rsidR="009C59C0" w:rsidRPr="001F0C2F" w:rsidRDefault="009C59C0" w:rsidP="009C59C0">
      <w:pPr>
        <w:pStyle w:val="Title"/>
        <w:spacing w:before="600"/>
      </w:pPr>
      <w:r w:rsidRPr="001F0C2F">
        <w:t xml:space="preserve">Uncrewed Aircraft Systems (UAS) Traffic Management (UTM) </w:t>
      </w:r>
    </w:p>
    <w:p w14:paraId="05C26D56" w14:textId="79C8D407" w:rsidR="009C59C0" w:rsidRPr="001F0C2F" w:rsidRDefault="00FF3168" w:rsidP="009C59C0">
      <w:pPr>
        <w:pStyle w:val="Subtitle"/>
      </w:pPr>
      <w:r w:rsidRPr="001F0C2F">
        <w:t xml:space="preserve">A framework for </w:t>
      </w:r>
      <w:r w:rsidR="008B5C80" w:rsidRPr="001F0C2F">
        <w:t>UTM in Australia</w:t>
      </w:r>
      <w:r w:rsidRPr="001F0C2F">
        <w:t xml:space="preserve"> and </w:t>
      </w:r>
      <w:r w:rsidR="00B13260" w:rsidRPr="001F0C2F">
        <w:t>the</w:t>
      </w:r>
      <w:r w:rsidRPr="001F0C2F">
        <w:t xml:space="preserve"> </w:t>
      </w:r>
      <w:r w:rsidR="00490DF8" w:rsidRPr="001F0C2F">
        <w:br/>
      </w:r>
      <w:r w:rsidRPr="001F0C2F">
        <w:t>actions we are taking</w:t>
      </w:r>
    </w:p>
    <w:p w14:paraId="55864C75" w14:textId="3E4E73CD" w:rsidR="00DE4FE2" w:rsidRPr="001F0C2F" w:rsidRDefault="00171F8D" w:rsidP="00171F8D">
      <w:pPr>
        <w:pStyle w:val="CoverDate"/>
      </w:pPr>
      <w:r w:rsidRPr="00FD7936">
        <w:rPr>
          <w:noProof/>
        </w:rPr>
        <w:drawing>
          <wp:anchor distT="0" distB="0" distL="114300" distR="114300" simplePos="0" relativeHeight="251658285" behindDoc="0" locked="0" layoutInCell="1" allowOverlap="1" wp14:anchorId="0199CC07" wp14:editId="337C6FE3">
            <wp:simplePos x="0" y="0"/>
            <wp:positionH relativeFrom="page">
              <wp:align>right</wp:align>
            </wp:positionH>
            <wp:positionV relativeFrom="paragraph">
              <wp:posOffset>615359</wp:posOffset>
            </wp:positionV>
            <wp:extent cx="6119495" cy="4079240"/>
            <wp:effectExtent l="0" t="0" r="0" b="0"/>
            <wp:wrapNone/>
            <wp:docPr id="27" name="Picture 27" descr="Photo of a drone quadcopter in the foreground, with a man in the background pilot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4079240"/>
                    </a:xfrm>
                    <a:prstGeom prst="rect">
                      <a:avLst/>
                    </a:prstGeom>
                    <a:noFill/>
                    <a:ln>
                      <a:noFill/>
                    </a:ln>
                  </pic:spPr>
                </pic:pic>
              </a:graphicData>
            </a:graphic>
          </wp:anchor>
        </w:drawing>
      </w:r>
      <w:r w:rsidR="00FD7936" w:rsidRPr="00FD7936">
        <w:rPr>
          <w:noProof/>
        </w:rPr>
        <w:t>December</w:t>
      </w:r>
      <w:r w:rsidR="008B5C80" w:rsidRPr="00FD7936">
        <w:t xml:space="preserve"> 2024</w:t>
      </w:r>
    </w:p>
    <w:p w14:paraId="1C300550" w14:textId="77777777" w:rsidR="00DE4FE2" w:rsidRPr="001F0C2F" w:rsidRDefault="00DE4FE2">
      <w:pPr>
        <w:sectPr w:rsidR="00DE4FE2" w:rsidRPr="001F0C2F" w:rsidSect="00546218">
          <w:headerReference w:type="even" r:id="rId15"/>
          <w:headerReference w:type="default" r:id="rId16"/>
          <w:footerReference w:type="even" r:id="rId17"/>
          <w:footerReference w:type="default" r:id="rId18"/>
          <w:pgSz w:w="11906" w:h="16838" w:code="9"/>
          <w:pgMar w:top="1021" w:right="1021" w:bottom="1021" w:left="2268" w:header="510" w:footer="567" w:gutter="0"/>
          <w:cols w:space="708"/>
          <w:titlePg/>
          <w:docGrid w:linePitch="360"/>
        </w:sectPr>
      </w:pPr>
    </w:p>
    <w:p w14:paraId="79489B9C" w14:textId="660F6F52" w:rsidR="000E5674" w:rsidRPr="00FD7936" w:rsidRDefault="000E5674" w:rsidP="00C83B88">
      <w:pPr>
        <w:pStyle w:val="NoSpacing"/>
        <w:spacing w:before="120"/>
      </w:pPr>
      <w:r w:rsidRPr="001F0C2F">
        <w:lastRenderedPageBreak/>
        <w:t xml:space="preserve">© Commonwealth of </w:t>
      </w:r>
      <w:r w:rsidRPr="00FD7936">
        <w:t>Australia 202</w:t>
      </w:r>
      <w:r w:rsidR="000B3E47" w:rsidRPr="00FD7936">
        <w:t>4</w:t>
      </w:r>
    </w:p>
    <w:p w14:paraId="57131653" w14:textId="4520800F" w:rsidR="000E5674" w:rsidRPr="001F0C2F" w:rsidRDefault="00FD7936" w:rsidP="000B3E47">
      <w:pPr>
        <w:spacing w:before="120"/>
      </w:pPr>
      <w:r w:rsidRPr="00FD7936">
        <w:t>DECEMBER</w:t>
      </w:r>
      <w:r w:rsidR="00715E76" w:rsidRPr="00FD7936">
        <w:t xml:space="preserve"> </w:t>
      </w:r>
      <w:r w:rsidR="000E5674" w:rsidRPr="00FD7936">
        <w:t>202</w:t>
      </w:r>
      <w:r w:rsidR="000B3E47" w:rsidRPr="00FD7936">
        <w:t>4</w:t>
      </w:r>
      <w:r w:rsidR="000E5674" w:rsidRPr="001F0C2F">
        <w:t xml:space="preserve"> </w:t>
      </w:r>
    </w:p>
    <w:p w14:paraId="124C59AD" w14:textId="77777777" w:rsidR="003503D5" w:rsidRPr="001F0C2F" w:rsidRDefault="003503D5" w:rsidP="00A531C5">
      <w:pPr>
        <w:rPr>
          <w:b/>
        </w:rPr>
      </w:pPr>
      <w:r w:rsidRPr="001F0C2F">
        <w:rPr>
          <w:b/>
        </w:rPr>
        <w:t>Ownership of intellectual property rights in this publication</w:t>
      </w:r>
    </w:p>
    <w:p w14:paraId="16190E6D" w14:textId="77777777" w:rsidR="003503D5" w:rsidRPr="001F0C2F" w:rsidRDefault="003503D5" w:rsidP="003503D5">
      <w:pPr>
        <w:spacing w:before="120"/>
      </w:pPr>
      <w:r w:rsidRPr="001F0C2F">
        <w:t>Unless otherwise noted, copyright (and any other intellectual property rights, if any) in this publication is owned by the Commonwealth of Australia (referred to below as the Commonwealth).</w:t>
      </w:r>
    </w:p>
    <w:p w14:paraId="5A4B3780" w14:textId="77777777" w:rsidR="003503D5" w:rsidRPr="001F0C2F" w:rsidRDefault="003503D5" w:rsidP="00A531C5">
      <w:pPr>
        <w:rPr>
          <w:b/>
        </w:rPr>
      </w:pPr>
      <w:r w:rsidRPr="001F0C2F">
        <w:rPr>
          <w:b/>
        </w:rPr>
        <w:t>Disclaimer</w:t>
      </w:r>
    </w:p>
    <w:p w14:paraId="129D036B" w14:textId="77777777" w:rsidR="003503D5" w:rsidRPr="001F0C2F" w:rsidRDefault="003503D5" w:rsidP="003503D5">
      <w:pPr>
        <w:spacing w:before="120"/>
      </w:pPr>
      <w:r w:rsidRPr="001F0C2F">
        <w:t>The material contained in this publication is made available on the understanding that the Commonwealth is not providing professional advice, and that users exercise their own skill and care with respect to its use, and seek independent advice if necessary.</w:t>
      </w:r>
    </w:p>
    <w:p w14:paraId="2C98D226" w14:textId="77777777" w:rsidR="003503D5" w:rsidRPr="001F0C2F" w:rsidRDefault="003503D5" w:rsidP="003503D5">
      <w:pPr>
        <w:spacing w:before="120"/>
      </w:pPr>
      <w:r w:rsidRPr="001F0C2F">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7DC2D112" w14:textId="77777777" w:rsidR="003503D5" w:rsidRPr="001F0C2F" w:rsidRDefault="003503D5" w:rsidP="00A531C5">
      <w:pPr>
        <w:rPr>
          <w:b/>
        </w:rPr>
      </w:pPr>
      <w:r w:rsidRPr="001F0C2F">
        <w:rPr>
          <w:b/>
        </w:rPr>
        <w:t>Use of the Coat of Arms</w:t>
      </w:r>
    </w:p>
    <w:p w14:paraId="35DB9481" w14:textId="520BB02C" w:rsidR="003503D5" w:rsidRPr="001F0C2F" w:rsidRDefault="003503D5" w:rsidP="003503D5">
      <w:pPr>
        <w:spacing w:before="120"/>
      </w:pPr>
      <w:r w:rsidRPr="001F0C2F">
        <w:t xml:space="preserve">The Department of the Prime Minister and Cabinet sets the terms under which the Coat of Arms is used. Please refer to the Commonwealth Coat of Arms - Information and Guidelines publication available at </w:t>
      </w:r>
      <w:hyperlink r:id="rId19" w:tooltip="Department of Prime Minister and Cabinet website" w:history="1">
        <w:r w:rsidRPr="001F0C2F">
          <w:rPr>
            <w:rStyle w:val="Hyperlink"/>
          </w:rPr>
          <w:t>http://www.pmc.gov.au</w:t>
        </w:r>
      </w:hyperlink>
      <w:r w:rsidRPr="001F0C2F">
        <w:t>.</w:t>
      </w:r>
    </w:p>
    <w:p w14:paraId="3DB549AB" w14:textId="77777777" w:rsidR="00F33EF2" w:rsidRPr="001F0C2F" w:rsidRDefault="00F33EF2" w:rsidP="00A531C5">
      <w:pPr>
        <w:rPr>
          <w:b/>
        </w:rPr>
      </w:pPr>
      <w:r w:rsidRPr="001F0C2F">
        <w:rPr>
          <w:b/>
        </w:rPr>
        <w:t>Contact us</w:t>
      </w:r>
    </w:p>
    <w:p w14:paraId="6ED8034E" w14:textId="1158F7BE" w:rsidR="00F33EF2" w:rsidRPr="001F0C2F" w:rsidRDefault="00F33EF2" w:rsidP="00F33EF2">
      <w:pPr>
        <w:spacing w:before="120"/>
      </w:pPr>
      <w:r w:rsidRPr="001F0C2F">
        <w:t xml:space="preserve">This publication is </w:t>
      </w:r>
      <w:r w:rsidRPr="00FD7936">
        <w:t xml:space="preserve">available in </w:t>
      </w:r>
      <w:r w:rsidRPr="00FD7936">
        <w:rPr>
          <w:i/>
        </w:rPr>
        <w:t>PDF format</w:t>
      </w:r>
      <w:r w:rsidR="008B5C80" w:rsidRPr="00FD7936">
        <w:rPr>
          <w:i/>
        </w:rPr>
        <w:t xml:space="preserve"> and </w:t>
      </w:r>
      <w:r w:rsidRPr="00FD7936">
        <w:rPr>
          <w:i/>
        </w:rPr>
        <w:t>Word format</w:t>
      </w:r>
      <w:r w:rsidRPr="00FD7936">
        <w:t>. All other rights are reserved, including in relation to any departmental logos or trademarks which may exist. For enquiries regarding</w:t>
      </w:r>
      <w:r w:rsidRPr="001F0C2F">
        <w:t xml:space="preserve"> the licence and any use of this publication, please contact:</w:t>
      </w:r>
    </w:p>
    <w:p w14:paraId="582557AE" w14:textId="25725AA2" w:rsidR="00F33EF2" w:rsidRPr="001F0C2F" w:rsidRDefault="00F33EF2" w:rsidP="00F33EF2">
      <w:pPr>
        <w:spacing w:before="120"/>
      </w:pPr>
      <w:r w:rsidRPr="001F0C2F">
        <w:t xml:space="preserve">Email: </w:t>
      </w:r>
      <w:hyperlink r:id="rId20" w:history="1">
        <w:r w:rsidR="000B3E47" w:rsidRPr="001F0C2F">
          <w:rPr>
            <w:rStyle w:val="Hyperlink"/>
          </w:rPr>
          <w:t>Drones@infrastructure.gov.au</w:t>
        </w:r>
      </w:hyperlink>
      <w:r w:rsidR="000B3E47" w:rsidRPr="001F0C2F">
        <w:t xml:space="preserve"> </w:t>
      </w:r>
    </w:p>
    <w:p w14:paraId="2BA1923E" w14:textId="2F0BB9BE" w:rsidR="00F33EF2" w:rsidRPr="001F0C2F" w:rsidRDefault="00F33EF2" w:rsidP="00F33EF2">
      <w:pPr>
        <w:spacing w:before="120"/>
        <w:rPr>
          <w:kern w:val="12"/>
          <w:highlight w:val="yellow"/>
        </w:rPr>
      </w:pPr>
      <w:r w:rsidRPr="001F0C2F">
        <w:t xml:space="preserve">Website: </w:t>
      </w:r>
      <w:hyperlink r:id="rId21" w:history="1">
        <w:r w:rsidR="000B3E47" w:rsidRPr="001F0C2F">
          <w:rPr>
            <w:rStyle w:val="Hyperlink"/>
          </w:rPr>
          <w:t>www.drones.gov.au</w:t>
        </w:r>
      </w:hyperlink>
    </w:p>
    <w:p w14:paraId="70741ACE" w14:textId="580F0114" w:rsidR="00546218" w:rsidRPr="001F0C2F" w:rsidRDefault="00546218" w:rsidP="00C83B88">
      <w:pPr>
        <w:suppressAutoHyphens w:val="0"/>
        <w:spacing w:before="120"/>
      </w:pPr>
      <w:r w:rsidRPr="001F0C2F">
        <w:br w:type="page"/>
      </w:r>
    </w:p>
    <w:p w14:paraId="31353936" w14:textId="77777777" w:rsidR="00DE4FE2" w:rsidRPr="001F0C2F" w:rsidRDefault="002B7197" w:rsidP="00CF6CFD">
      <w:pPr>
        <w:pStyle w:val="TOCHeading"/>
      </w:pPr>
      <w:bookmarkStart w:id="0" w:name="_Toc184110725"/>
      <w:r w:rsidRPr="001F0C2F">
        <w:lastRenderedPageBreak/>
        <w:t>Table of C</w:t>
      </w:r>
      <w:r w:rsidR="00DE4FE2" w:rsidRPr="001F0C2F">
        <w:t>ontents</w:t>
      </w:r>
      <w:bookmarkEnd w:id="0"/>
    </w:p>
    <w:bookmarkStart w:id="1" w:name="_GoBack"/>
    <w:bookmarkEnd w:id="1"/>
    <w:p w14:paraId="300880F0" w14:textId="13DD13D6" w:rsidR="000516F5" w:rsidRDefault="00A531C5">
      <w:pPr>
        <w:pStyle w:val="TOC1"/>
        <w:rPr>
          <w:rFonts w:eastAsiaTheme="minorEastAsia"/>
          <w:b w:val="0"/>
          <w:noProof/>
          <w:color w:val="auto"/>
          <w:sz w:val="22"/>
          <w:u w:val="none"/>
          <w:lang w:eastAsia="en-AU"/>
        </w:rPr>
      </w:pPr>
      <w:r w:rsidRPr="001F0C2F">
        <w:rPr>
          <w:b w:val="0"/>
        </w:rPr>
        <w:fldChar w:fldCharType="begin"/>
      </w:r>
      <w:r w:rsidRPr="001F0C2F">
        <w:rPr>
          <w:b w:val="0"/>
        </w:rPr>
        <w:instrText xml:space="preserve"> TOC \o "1-2" \h \z \u </w:instrText>
      </w:r>
      <w:r w:rsidRPr="001F0C2F">
        <w:rPr>
          <w:b w:val="0"/>
        </w:rPr>
        <w:fldChar w:fldCharType="separate"/>
      </w:r>
      <w:hyperlink w:anchor="_Toc184110725" w:history="1">
        <w:r w:rsidR="000516F5" w:rsidRPr="009B6886">
          <w:rPr>
            <w:rStyle w:val="Hyperlink"/>
            <w:noProof/>
          </w:rPr>
          <w:t>Table of Contents</w:t>
        </w:r>
        <w:r w:rsidR="000516F5">
          <w:rPr>
            <w:noProof/>
            <w:webHidden/>
          </w:rPr>
          <w:tab/>
        </w:r>
        <w:r w:rsidR="000516F5">
          <w:rPr>
            <w:noProof/>
            <w:webHidden/>
          </w:rPr>
          <w:fldChar w:fldCharType="begin"/>
        </w:r>
        <w:r w:rsidR="000516F5">
          <w:rPr>
            <w:noProof/>
            <w:webHidden/>
          </w:rPr>
          <w:instrText xml:space="preserve"> PAGEREF _Toc184110725 \h </w:instrText>
        </w:r>
        <w:r w:rsidR="000516F5">
          <w:rPr>
            <w:noProof/>
            <w:webHidden/>
          </w:rPr>
        </w:r>
        <w:r w:rsidR="000516F5">
          <w:rPr>
            <w:noProof/>
            <w:webHidden/>
          </w:rPr>
          <w:fldChar w:fldCharType="separate"/>
        </w:r>
        <w:r w:rsidR="000516F5">
          <w:rPr>
            <w:noProof/>
            <w:webHidden/>
          </w:rPr>
          <w:t>3</w:t>
        </w:r>
        <w:r w:rsidR="000516F5">
          <w:rPr>
            <w:noProof/>
            <w:webHidden/>
          </w:rPr>
          <w:fldChar w:fldCharType="end"/>
        </w:r>
      </w:hyperlink>
    </w:p>
    <w:p w14:paraId="5147403E" w14:textId="14AD9152" w:rsidR="000516F5" w:rsidRDefault="000516F5">
      <w:pPr>
        <w:pStyle w:val="TOC1"/>
        <w:rPr>
          <w:rFonts w:eastAsiaTheme="minorEastAsia"/>
          <w:b w:val="0"/>
          <w:noProof/>
          <w:color w:val="auto"/>
          <w:sz w:val="22"/>
          <w:u w:val="none"/>
          <w:lang w:eastAsia="en-AU"/>
        </w:rPr>
      </w:pPr>
      <w:hyperlink w:anchor="_Toc184110726" w:history="1">
        <w:r w:rsidRPr="009B6886">
          <w:rPr>
            <w:rStyle w:val="Hyperlink"/>
            <w:noProof/>
          </w:rPr>
          <w:t>Glossary</w:t>
        </w:r>
        <w:r>
          <w:rPr>
            <w:noProof/>
            <w:webHidden/>
          </w:rPr>
          <w:tab/>
        </w:r>
        <w:r>
          <w:rPr>
            <w:noProof/>
            <w:webHidden/>
          </w:rPr>
          <w:fldChar w:fldCharType="begin"/>
        </w:r>
        <w:r>
          <w:rPr>
            <w:noProof/>
            <w:webHidden/>
          </w:rPr>
          <w:instrText xml:space="preserve"> PAGEREF _Toc184110726 \h </w:instrText>
        </w:r>
        <w:r>
          <w:rPr>
            <w:noProof/>
            <w:webHidden/>
          </w:rPr>
        </w:r>
        <w:r>
          <w:rPr>
            <w:noProof/>
            <w:webHidden/>
          </w:rPr>
          <w:fldChar w:fldCharType="separate"/>
        </w:r>
        <w:r>
          <w:rPr>
            <w:noProof/>
            <w:webHidden/>
          </w:rPr>
          <w:t>5</w:t>
        </w:r>
        <w:r>
          <w:rPr>
            <w:noProof/>
            <w:webHidden/>
          </w:rPr>
          <w:fldChar w:fldCharType="end"/>
        </w:r>
      </w:hyperlink>
    </w:p>
    <w:p w14:paraId="35787692" w14:textId="2C0D8BA3" w:rsidR="000516F5" w:rsidRDefault="000516F5">
      <w:pPr>
        <w:pStyle w:val="TOC1"/>
        <w:rPr>
          <w:rFonts w:eastAsiaTheme="minorEastAsia"/>
          <w:b w:val="0"/>
          <w:noProof/>
          <w:color w:val="auto"/>
          <w:sz w:val="22"/>
          <w:u w:val="none"/>
          <w:lang w:eastAsia="en-AU"/>
        </w:rPr>
      </w:pPr>
      <w:hyperlink w:anchor="_Toc184110727" w:history="1">
        <w:r w:rsidRPr="009B6886">
          <w:rPr>
            <w:rStyle w:val="Hyperlink"/>
            <w:noProof/>
          </w:rPr>
          <w:t>At a glance</w:t>
        </w:r>
        <w:r>
          <w:rPr>
            <w:noProof/>
            <w:webHidden/>
          </w:rPr>
          <w:tab/>
        </w:r>
        <w:r>
          <w:rPr>
            <w:noProof/>
            <w:webHidden/>
          </w:rPr>
          <w:fldChar w:fldCharType="begin"/>
        </w:r>
        <w:r>
          <w:rPr>
            <w:noProof/>
            <w:webHidden/>
          </w:rPr>
          <w:instrText xml:space="preserve"> PAGEREF _Toc184110727 \h </w:instrText>
        </w:r>
        <w:r>
          <w:rPr>
            <w:noProof/>
            <w:webHidden/>
          </w:rPr>
        </w:r>
        <w:r>
          <w:rPr>
            <w:noProof/>
            <w:webHidden/>
          </w:rPr>
          <w:fldChar w:fldCharType="separate"/>
        </w:r>
        <w:r>
          <w:rPr>
            <w:noProof/>
            <w:webHidden/>
          </w:rPr>
          <w:t>6</w:t>
        </w:r>
        <w:r>
          <w:rPr>
            <w:noProof/>
            <w:webHidden/>
          </w:rPr>
          <w:fldChar w:fldCharType="end"/>
        </w:r>
      </w:hyperlink>
    </w:p>
    <w:p w14:paraId="69699607" w14:textId="26138D32" w:rsidR="000516F5" w:rsidRDefault="000516F5">
      <w:pPr>
        <w:pStyle w:val="TOC1"/>
        <w:rPr>
          <w:rFonts w:eastAsiaTheme="minorEastAsia"/>
          <w:b w:val="0"/>
          <w:noProof/>
          <w:color w:val="auto"/>
          <w:sz w:val="22"/>
          <w:u w:val="none"/>
          <w:lang w:eastAsia="en-AU"/>
        </w:rPr>
      </w:pPr>
      <w:hyperlink w:anchor="_Toc184110728" w:history="1">
        <w:r w:rsidRPr="009B6886">
          <w:rPr>
            <w:rStyle w:val="Hyperlink"/>
            <w:noProof/>
          </w:rPr>
          <w:t>Introduction</w:t>
        </w:r>
        <w:r>
          <w:rPr>
            <w:noProof/>
            <w:webHidden/>
          </w:rPr>
          <w:tab/>
        </w:r>
        <w:r>
          <w:rPr>
            <w:noProof/>
            <w:webHidden/>
          </w:rPr>
          <w:fldChar w:fldCharType="begin"/>
        </w:r>
        <w:r>
          <w:rPr>
            <w:noProof/>
            <w:webHidden/>
          </w:rPr>
          <w:instrText xml:space="preserve"> PAGEREF _Toc184110728 \h </w:instrText>
        </w:r>
        <w:r>
          <w:rPr>
            <w:noProof/>
            <w:webHidden/>
          </w:rPr>
        </w:r>
        <w:r>
          <w:rPr>
            <w:noProof/>
            <w:webHidden/>
          </w:rPr>
          <w:fldChar w:fldCharType="separate"/>
        </w:r>
        <w:r>
          <w:rPr>
            <w:noProof/>
            <w:webHidden/>
          </w:rPr>
          <w:t>7</w:t>
        </w:r>
        <w:r>
          <w:rPr>
            <w:noProof/>
            <w:webHidden/>
          </w:rPr>
          <w:fldChar w:fldCharType="end"/>
        </w:r>
      </w:hyperlink>
    </w:p>
    <w:p w14:paraId="12AD8654" w14:textId="0B93817C" w:rsidR="000516F5" w:rsidRDefault="000516F5">
      <w:pPr>
        <w:pStyle w:val="TOC2"/>
        <w:tabs>
          <w:tab w:val="right" w:pos="9854"/>
        </w:tabs>
        <w:rPr>
          <w:rFonts w:eastAsiaTheme="minorEastAsia"/>
          <w:noProof/>
          <w:color w:val="auto"/>
          <w:sz w:val="22"/>
          <w:lang w:eastAsia="en-AU"/>
        </w:rPr>
      </w:pPr>
      <w:hyperlink w:anchor="_Toc184110729" w:history="1">
        <w:r w:rsidRPr="009B6886">
          <w:rPr>
            <w:rStyle w:val="Hyperlink"/>
            <w:noProof/>
          </w:rPr>
          <w:t>Why we need Uncrewed Aircraft Systems (UAS) Traffic Management (UTM)…</w:t>
        </w:r>
        <w:r>
          <w:rPr>
            <w:noProof/>
            <w:webHidden/>
          </w:rPr>
          <w:tab/>
        </w:r>
        <w:r>
          <w:rPr>
            <w:noProof/>
            <w:webHidden/>
          </w:rPr>
          <w:fldChar w:fldCharType="begin"/>
        </w:r>
        <w:r>
          <w:rPr>
            <w:noProof/>
            <w:webHidden/>
          </w:rPr>
          <w:instrText xml:space="preserve"> PAGEREF _Toc184110729 \h </w:instrText>
        </w:r>
        <w:r>
          <w:rPr>
            <w:noProof/>
            <w:webHidden/>
          </w:rPr>
        </w:r>
        <w:r>
          <w:rPr>
            <w:noProof/>
            <w:webHidden/>
          </w:rPr>
          <w:fldChar w:fldCharType="separate"/>
        </w:r>
        <w:r>
          <w:rPr>
            <w:noProof/>
            <w:webHidden/>
          </w:rPr>
          <w:t>7</w:t>
        </w:r>
        <w:r>
          <w:rPr>
            <w:noProof/>
            <w:webHidden/>
          </w:rPr>
          <w:fldChar w:fldCharType="end"/>
        </w:r>
      </w:hyperlink>
    </w:p>
    <w:p w14:paraId="2606FAB1" w14:textId="1F4CB2B7" w:rsidR="000516F5" w:rsidRDefault="000516F5">
      <w:pPr>
        <w:pStyle w:val="TOC2"/>
        <w:tabs>
          <w:tab w:val="right" w:pos="9854"/>
        </w:tabs>
        <w:rPr>
          <w:rFonts w:eastAsiaTheme="minorEastAsia"/>
          <w:noProof/>
          <w:color w:val="auto"/>
          <w:sz w:val="22"/>
          <w:lang w:eastAsia="en-AU"/>
        </w:rPr>
      </w:pPr>
      <w:hyperlink w:anchor="_Toc184110730" w:history="1">
        <w:r w:rsidRPr="009B6886">
          <w:rPr>
            <w:rStyle w:val="Hyperlink"/>
            <w:noProof/>
          </w:rPr>
          <w:t>…while noting that the UAS industry is not ‘one size fits all’</w:t>
        </w:r>
        <w:r>
          <w:rPr>
            <w:noProof/>
            <w:webHidden/>
          </w:rPr>
          <w:tab/>
        </w:r>
        <w:r>
          <w:rPr>
            <w:noProof/>
            <w:webHidden/>
          </w:rPr>
          <w:fldChar w:fldCharType="begin"/>
        </w:r>
        <w:r>
          <w:rPr>
            <w:noProof/>
            <w:webHidden/>
          </w:rPr>
          <w:instrText xml:space="preserve"> PAGEREF _Toc184110730 \h </w:instrText>
        </w:r>
        <w:r>
          <w:rPr>
            <w:noProof/>
            <w:webHidden/>
          </w:rPr>
        </w:r>
        <w:r>
          <w:rPr>
            <w:noProof/>
            <w:webHidden/>
          </w:rPr>
          <w:fldChar w:fldCharType="separate"/>
        </w:r>
        <w:r>
          <w:rPr>
            <w:noProof/>
            <w:webHidden/>
          </w:rPr>
          <w:t>7</w:t>
        </w:r>
        <w:r>
          <w:rPr>
            <w:noProof/>
            <w:webHidden/>
          </w:rPr>
          <w:fldChar w:fldCharType="end"/>
        </w:r>
      </w:hyperlink>
    </w:p>
    <w:p w14:paraId="74CC1849" w14:textId="299C5589" w:rsidR="000516F5" w:rsidRDefault="000516F5">
      <w:pPr>
        <w:pStyle w:val="TOC1"/>
        <w:rPr>
          <w:rFonts w:eastAsiaTheme="minorEastAsia"/>
          <w:b w:val="0"/>
          <w:noProof/>
          <w:color w:val="auto"/>
          <w:sz w:val="22"/>
          <w:u w:val="none"/>
          <w:lang w:eastAsia="en-AU"/>
        </w:rPr>
      </w:pPr>
      <w:hyperlink w:anchor="_Toc184110731" w:history="1">
        <w:r w:rsidRPr="009B6886">
          <w:rPr>
            <w:rStyle w:val="Hyperlink"/>
            <w:noProof/>
          </w:rPr>
          <w:t>Context</w:t>
        </w:r>
        <w:r>
          <w:rPr>
            <w:noProof/>
            <w:webHidden/>
          </w:rPr>
          <w:tab/>
        </w:r>
        <w:r>
          <w:rPr>
            <w:noProof/>
            <w:webHidden/>
          </w:rPr>
          <w:fldChar w:fldCharType="begin"/>
        </w:r>
        <w:r>
          <w:rPr>
            <w:noProof/>
            <w:webHidden/>
          </w:rPr>
          <w:instrText xml:space="preserve"> PAGEREF _Toc184110731 \h </w:instrText>
        </w:r>
        <w:r>
          <w:rPr>
            <w:noProof/>
            <w:webHidden/>
          </w:rPr>
        </w:r>
        <w:r>
          <w:rPr>
            <w:noProof/>
            <w:webHidden/>
          </w:rPr>
          <w:fldChar w:fldCharType="separate"/>
        </w:r>
        <w:r>
          <w:rPr>
            <w:noProof/>
            <w:webHidden/>
          </w:rPr>
          <w:t>8</w:t>
        </w:r>
        <w:r>
          <w:rPr>
            <w:noProof/>
            <w:webHidden/>
          </w:rPr>
          <w:fldChar w:fldCharType="end"/>
        </w:r>
      </w:hyperlink>
    </w:p>
    <w:p w14:paraId="54CCAD5E" w14:textId="4E18C001" w:rsidR="000516F5" w:rsidRDefault="000516F5">
      <w:pPr>
        <w:pStyle w:val="TOC2"/>
        <w:tabs>
          <w:tab w:val="right" w:pos="9854"/>
        </w:tabs>
        <w:rPr>
          <w:rFonts w:eastAsiaTheme="minorEastAsia"/>
          <w:noProof/>
          <w:color w:val="auto"/>
          <w:sz w:val="22"/>
          <w:lang w:eastAsia="en-AU"/>
        </w:rPr>
      </w:pPr>
      <w:hyperlink w:anchor="_Toc184110732" w:history="1">
        <w:r w:rsidRPr="009B6886">
          <w:rPr>
            <w:rStyle w:val="Hyperlink"/>
            <w:noProof/>
          </w:rPr>
          <w:t>What the Aviation White Paper says about UTM</w:t>
        </w:r>
        <w:r>
          <w:rPr>
            <w:noProof/>
            <w:webHidden/>
          </w:rPr>
          <w:tab/>
        </w:r>
        <w:r>
          <w:rPr>
            <w:noProof/>
            <w:webHidden/>
          </w:rPr>
          <w:fldChar w:fldCharType="begin"/>
        </w:r>
        <w:r>
          <w:rPr>
            <w:noProof/>
            <w:webHidden/>
          </w:rPr>
          <w:instrText xml:space="preserve"> PAGEREF _Toc184110732 \h </w:instrText>
        </w:r>
        <w:r>
          <w:rPr>
            <w:noProof/>
            <w:webHidden/>
          </w:rPr>
        </w:r>
        <w:r>
          <w:rPr>
            <w:noProof/>
            <w:webHidden/>
          </w:rPr>
          <w:fldChar w:fldCharType="separate"/>
        </w:r>
        <w:r>
          <w:rPr>
            <w:noProof/>
            <w:webHidden/>
          </w:rPr>
          <w:t>8</w:t>
        </w:r>
        <w:r>
          <w:rPr>
            <w:noProof/>
            <w:webHidden/>
          </w:rPr>
          <w:fldChar w:fldCharType="end"/>
        </w:r>
      </w:hyperlink>
    </w:p>
    <w:p w14:paraId="4B23CAEF" w14:textId="3B6B08FB" w:rsidR="000516F5" w:rsidRDefault="000516F5">
      <w:pPr>
        <w:pStyle w:val="TOC1"/>
        <w:rPr>
          <w:rFonts w:eastAsiaTheme="minorEastAsia"/>
          <w:b w:val="0"/>
          <w:noProof/>
          <w:color w:val="auto"/>
          <w:sz w:val="22"/>
          <w:u w:val="none"/>
          <w:lang w:eastAsia="en-AU"/>
        </w:rPr>
      </w:pPr>
      <w:hyperlink w:anchor="_Toc184110733" w:history="1">
        <w:r w:rsidRPr="009B6886">
          <w:rPr>
            <w:rStyle w:val="Hyperlink"/>
            <w:noProof/>
          </w:rPr>
          <w:t>The UTM Ecosystem Framework</w:t>
        </w:r>
        <w:r>
          <w:rPr>
            <w:noProof/>
            <w:webHidden/>
          </w:rPr>
          <w:tab/>
        </w:r>
        <w:r>
          <w:rPr>
            <w:noProof/>
            <w:webHidden/>
          </w:rPr>
          <w:fldChar w:fldCharType="begin"/>
        </w:r>
        <w:r>
          <w:rPr>
            <w:noProof/>
            <w:webHidden/>
          </w:rPr>
          <w:instrText xml:space="preserve"> PAGEREF _Toc184110733 \h </w:instrText>
        </w:r>
        <w:r>
          <w:rPr>
            <w:noProof/>
            <w:webHidden/>
          </w:rPr>
        </w:r>
        <w:r>
          <w:rPr>
            <w:noProof/>
            <w:webHidden/>
          </w:rPr>
          <w:fldChar w:fldCharType="separate"/>
        </w:r>
        <w:r>
          <w:rPr>
            <w:noProof/>
            <w:webHidden/>
          </w:rPr>
          <w:t>10</w:t>
        </w:r>
        <w:r>
          <w:rPr>
            <w:noProof/>
            <w:webHidden/>
          </w:rPr>
          <w:fldChar w:fldCharType="end"/>
        </w:r>
      </w:hyperlink>
    </w:p>
    <w:p w14:paraId="372D2038" w14:textId="2D52F759" w:rsidR="000516F5" w:rsidRDefault="000516F5">
      <w:pPr>
        <w:pStyle w:val="TOC2"/>
        <w:tabs>
          <w:tab w:val="right" w:pos="9854"/>
        </w:tabs>
        <w:rPr>
          <w:rFonts w:eastAsiaTheme="minorEastAsia"/>
          <w:noProof/>
          <w:color w:val="auto"/>
          <w:sz w:val="22"/>
          <w:lang w:eastAsia="en-AU"/>
        </w:rPr>
      </w:pPr>
      <w:hyperlink w:anchor="_Toc184110734" w:history="1">
        <w:r w:rsidRPr="009B6886">
          <w:rPr>
            <w:rStyle w:val="Hyperlink"/>
            <w:noProof/>
          </w:rPr>
          <w:t>What is UTM?</w:t>
        </w:r>
        <w:r>
          <w:rPr>
            <w:noProof/>
            <w:webHidden/>
          </w:rPr>
          <w:tab/>
        </w:r>
        <w:r>
          <w:rPr>
            <w:noProof/>
            <w:webHidden/>
          </w:rPr>
          <w:fldChar w:fldCharType="begin"/>
        </w:r>
        <w:r>
          <w:rPr>
            <w:noProof/>
            <w:webHidden/>
          </w:rPr>
          <w:instrText xml:space="preserve"> PAGEREF _Toc184110734 \h </w:instrText>
        </w:r>
        <w:r>
          <w:rPr>
            <w:noProof/>
            <w:webHidden/>
          </w:rPr>
        </w:r>
        <w:r>
          <w:rPr>
            <w:noProof/>
            <w:webHidden/>
          </w:rPr>
          <w:fldChar w:fldCharType="separate"/>
        </w:r>
        <w:r>
          <w:rPr>
            <w:noProof/>
            <w:webHidden/>
          </w:rPr>
          <w:t>10</w:t>
        </w:r>
        <w:r>
          <w:rPr>
            <w:noProof/>
            <w:webHidden/>
          </w:rPr>
          <w:fldChar w:fldCharType="end"/>
        </w:r>
      </w:hyperlink>
    </w:p>
    <w:p w14:paraId="5939E5AD" w14:textId="4CB8F076" w:rsidR="000516F5" w:rsidRDefault="000516F5">
      <w:pPr>
        <w:pStyle w:val="TOC2"/>
        <w:tabs>
          <w:tab w:val="right" w:pos="9854"/>
        </w:tabs>
        <w:rPr>
          <w:rFonts w:eastAsiaTheme="minorEastAsia"/>
          <w:noProof/>
          <w:color w:val="auto"/>
          <w:sz w:val="22"/>
          <w:lang w:eastAsia="en-AU"/>
        </w:rPr>
      </w:pPr>
      <w:hyperlink w:anchor="_Toc184110735" w:history="1">
        <w:r w:rsidRPr="009B6886">
          <w:rPr>
            <w:rStyle w:val="Hyperlink"/>
            <w:noProof/>
          </w:rPr>
          <w:t>More than just in-flight</w:t>
        </w:r>
        <w:r>
          <w:rPr>
            <w:noProof/>
            <w:webHidden/>
          </w:rPr>
          <w:tab/>
        </w:r>
        <w:r>
          <w:rPr>
            <w:noProof/>
            <w:webHidden/>
          </w:rPr>
          <w:fldChar w:fldCharType="begin"/>
        </w:r>
        <w:r>
          <w:rPr>
            <w:noProof/>
            <w:webHidden/>
          </w:rPr>
          <w:instrText xml:space="preserve"> PAGEREF _Toc184110735 \h </w:instrText>
        </w:r>
        <w:r>
          <w:rPr>
            <w:noProof/>
            <w:webHidden/>
          </w:rPr>
        </w:r>
        <w:r>
          <w:rPr>
            <w:noProof/>
            <w:webHidden/>
          </w:rPr>
          <w:fldChar w:fldCharType="separate"/>
        </w:r>
        <w:r>
          <w:rPr>
            <w:noProof/>
            <w:webHidden/>
          </w:rPr>
          <w:t>10</w:t>
        </w:r>
        <w:r>
          <w:rPr>
            <w:noProof/>
            <w:webHidden/>
          </w:rPr>
          <w:fldChar w:fldCharType="end"/>
        </w:r>
      </w:hyperlink>
    </w:p>
    <w:p w14:paraId="1D2CF5D1" w14:textId="5AE5E129" w:rsidR="000516F5" w:rsidRDefault="000516F5">
      <w:pPr>
        <w:pStyle w:val="TOC2"/>
        <w:tabs>
          <w:tab w:val="right" w:pos="9854"/>
        </w:tabs>
        <w:rPr>
          <w:rFonts w:eastAsiaTheme="minorEastAsia"/>
          <w:noProof/>
          <w:color w:val="auto"/>
          <w:sz w:val="22"/>
          <w:lang w:eastAsia="en-AU"/>
        </w:rPr>
      </w:pPr>
      <w:hyperlink w:anchor="_Toc184110736" w:history="1">
        <w:r w:rsidRPr="009B6886">
          <w:rPr>
            <w:rStyle w:val="Hyperlink"/>
            <w:noProof/>
          </w:rPr>
          <w:t>UTM services by phase</w:t>
        </w:r>
        <w:r>
          <w:rPr>
            <w:noProof/>
            <w:webHidden/>
          </w:rPr>
          <w:tab/>
        </w:r>
        <w:r>
          <w:rPr>
            <w:noProof/>
            <w:webHidden/>
          </w:rPr>
          <w:fldChar w:fldCharType="begin"/>
        </w:r>
        <w:r>
          <w:rPr>
            <w:noProof/>
            <w:webHidden/>
          </w:rPr>
          <w:instrText xml:space="preserve"> PAGEREF _Toc184110736 \h </w:instrText>
        </w:r>
        <w:r>
          <w:rPr>
            <w:noProof/>
            <w:webHidden/>
          </w:rPr>
        </w:r>
        <w:r>
          <w:rPr>
            <w:noProof/>
            <w:webHidden/>
          </w:rPr>
          <w:fldChar w:fldCharType="separate"/>
        </w:r>
        <w:r>
          <w:rPr>
            <w:noProof/>
            <w:webHidden/>
          </w:rPr>
          <w:t>12</w:t>
        </w:r>
        <w:r>
          <w:rPr>
            <w:noProof/>
            <w:webHidden/>
          </w:rPr>
          <w:fldChar w:fldCharType="end"/>
        </w:r>
      </w:hyperlink>
    </w:p>
    <w:p w14:paraId="60DF0FD7" w14:textId="17A2C629" w:rsidR="000516F5" w:rsidRDefault="000516F5">
      <w:pPr>
        <w:pStyle w:val="TOC2"/>
        <w:tabs>
          <w:tab w:val="right" w:pos="9854"/>
        </w:tabs>
        <w:rPr>
          <w:rFonts w:eastAsiaTheme="minorEastAsia"/>
          <w:noProof/>
          <w:color w:val="auto"/>
          <w:sz w:val="22"/>
          <w:lang w:eastAsia="en-AU"/>
        </w:rPr>
      </w:pPr>
      <w:hyperlink w:anchor="_Toc184110737" w:history="1">
        <w:r w:rsidRPr="009B6886">
          <w:rPr>
            <w:rStyle w:val="Hyperlink"/>
            <w:noProof/>
          </w:rPr>
          <w:t>Principles underpinning Australia’s UTM ecosystem framework</w:t>
        </w:r>
        <w:r>
          <w:rPr>
            <w:noProof/>
            <w:webHidden/>
          </w:rPr>
          <w:tab/>
        </w:r>
        <w:r>
          <w:rPr>
            <w:noProof/>
            <w:webHidden/>
          </w:rPr>
          <w:fldChar w:fldCharType="begin"/>
        </w:r>
        <w:r>
          <w:rPr>
            <w:noProof/>
            <w:webHidden/>
          </w:rPr>
          <w:instrText xml:space="preserve"> PAGEREF _Toc184110737 \h </w:instrText>
        </w:r>
        <w:r>
          <w:rPr>
            <w:noProof/>
            <w:webHidden/>
          </w:rPr>
        </w:r>
        <w:r>
          <w:rPr>
            <w:noProof/>
            <w:webHidden/>
          </w:rPr>
          <w:fldChar w:fldCharType="separate"/>
        </w:r>
        <w:r>
          <w:rPr>
            <w:noProof/>
            <w:webHidden/>
          </w:rPr>
          <w:t>14</w:t>
        </w:r>
        <w:r>
          <w:rPr>
            <w:noProof/>
            <w:webHidden/>
          </w:rPr>
          <w:fldChar w:fldCharType="end"/>
        </w:r>
      </w:hyperlink>
    </w:p>
    <w:p w14:paraId="686F9ECB" w14:textId="409A2693" w:rsidR="000516F5" w:rsidRDefault="000516F5">
      <w:pPr>
        <w:pStyle w:val="TOC1"/>
        <w:rPr>
          <w:rFonts w:eastAsiaTheme="minorEastAsia"/>
          <w:b w:val="0"/>
          <w:noProof/>
          <w:color w:val="auto"/>
          <w:sz w:val="22"/>
          <w:u w:val="none"/>
          <w:lang w:eastAsia="en-AU"/>
        </w:rPr>
      </w:pPr>
      <w:hyperlink w:anchor="_Toc184110738" w:history="1">
        <w:r w:rsidRPr="009B6886">
          <w:rPr>
            <w:rStyle w:val="Hyperlink"/>
            <w:noProof/>
            <w:lang w:eastAsia="en-AU"/>
          </w:rPr>
          <w:t>UTM Action Plan</w:t>
        </w:r>
        <w:r>
          <w:rPr>
            <w:noProof/>
            <w:webHidden/>
          </w:rPr>
          <w:tab/>
        </w:r>
        <w:r>
          <w:rPr>
            <w:noProof/>
            <w:webHidden/>
          </w:rPr>
          <w:fldChar w:fldCharType="begin"/>
        </w:r>
        <w:r>
          <w:rPr>
            <w:noProof/>
            <w:webHidden/>
          </w:rPr>
          <w:instrText xml:space="preserve"> PAGEREF _Toc184110738 \h </w:instrText>
        </w:r>
        <w:r>
          <w:rPr>
            <w:noProof/>
            <w:webHidden/>
          </w:rPr>
        </w:r>
        <w:r>
          <w:rPr>
            <w:noProof/>
            <w:webHidden/>
          </w:rPr>
          <w:fldChar w:fldCharType="separate"/>
        </w:r>
        <w:r>
          <w:rPr>
            <w:noProof/>
            <w:webHidden/>
          </w:rPr>
          <w:t>15</w:t>
        </w:r>
        <w:r>
          <w:rPr>
            <w:noProof/>
            <w:webHidden/>
          </w:rPr>
          <w:fldChar w:fldCharType="end"/>
        </w:r>
      </w:hyperlink>
    </w:p>
    <w:p w14:paraId="1D2BBCF9" w14:textId="62B7AFBE" w:rsidR="000516F5" w:rsidRDefault="000516F5">
      <w:pPr>
        <w:pStyle w:val="TOC2"/>
        <w:tabs>
          <w:tab w:val="right" w:pos="9854"/>
        </w:tabs>
        <w:rPr>
          <w:rFonts w:eastAsiaTheme="minorEastAsia"/>
          <w:noProof/>
          <w:color w:val="auto"/>
          <w:sz w:val="22"/>
          <w:lang w:eastAsia="en-AU"/>
        </w:rPr>
      </w:pPr>
      <w:hyperlink w:anchor="_Toc184110739" w:history="1">
        <w:r w:rsidRPr="009B6886">
          <w:rPr>
            <w:rStyle w:val="Hyperlink"/>
            <w:rFonts w:eastAsia="Times New Roman"/>
            <w:noProof/>
          </w:rPr>
          <w:t>Focus Areas</w:t>
        </w:r>
        <w:r>
          <w:rPr>
            <w:noProof/>
            <w:webHidden/>
          </w:rPr>
          <w:tab/>
        </w:r>
        <w:r>
          <w:rPr>
            <w:noProof/>
            <w:webHidden/>
          </w:rPr>
          <w:fldChar w:fldCharType="begin"/>
        </w:r>
        <w:r>
          <w:rPr>
            <w:noProof/>
            <w:webHidden/>
          </w:rPr>
          <w:instrText xml:space="preserve"> PAGEREF _Toc184110739 \h </w:instrText>
        </w:r>
        <w:r>
          <w:rPr>
            <w:noProof/>
            <w:webHidden/>
          </w:rPr>
        </w:r>
        <w:r>
          <w:rPr>
            <w:noProof/>
            <w:webHidden/>
          </w:rPr>
          <w:fldChar w:fldCharType="separate"/>
        </w:r>
        <w:r>
          <w:rPr>
            <w:noProof/>
            <w:webHidden/>
          </w:rPr>
          <w:t>16</w:t>
        </w:r>
        <w:r>
          <w:rPr>
            <w:noProof/>
            <w:webHidden/>
          </w:rPr>
          <w:fldChar w:fldCharType="end"/>
        </w:r>
      </w:hyperlink>
    </w:p>
    <w:p w14:paraId="31FD4D29" w14:textId="102A4613" w:rsidR="000516F5" w:rsidRDefault="000516F5">
      <w:pPr>
        <w:pStyle w:val="TOC2"/>
        <w:tabs>
          <w:tab w:val="right" w:pos="9854"/>
        </w:tabs>
        <w:rPr>
          <w:rFonts w:eastAsiaTheme="minorEastAsia"/>
          <w:noProof/>
          <w:color w:val="auto"/>
          <w:sz w:val="22"/>
          <w:lang w:eastAsia="en-AU"/>
        </w:rPr>
      </w:pPr>
      <w:hyperlink w:anchor="_Toc184110740" w:history="1">
        <w:r w:rsidRPr="009B6886">
          <w:rPr>
            <w:rStyle w:val="Hyperlink"/>
            <w:rFonts w:eastAsia="Times New Roman"/>
            <w:noProof/>
          </w:rPr>
          <w:t>1. Separation and airspace integration</w:t>
        </w:r>
        <w:r>
          <w:rPr>
            <w:noProof/>
            <w:webHidden/>
          </w:rPr>
          <w:tab/>
        </w:r>
        <w:r>
          <w:rPr>
            <w:noProof/>
            <w:webHidden/>
          </w:rPr>
          <w:fldChar w:fldCharType="begin"/>
        </w:r>
        <w:r>
          <w:rPr>
            <w:noProof/>
            <w:webHidden/>
          </w:rPr>
          <w:instrText xml:space="preserve"> PAGEREF _Toc184110740 \h </w:instrText>
        </w:r>
        <w:r>
          <w:rPr>
            <w:noProof/>
            <w:webHidden/>
          </w:rPr>
        </w:r>
        <w:r>
          <w:rPr>
            <w:noProof/>
            <w:webHidden/>
          </w:rPr>
          <w:fldChar w:fldCharType="separate"/>
        </w:r>
        <w:r>
          <w:rPr>
            <w:noProof/>
            <w:webHidden/>
          </w:rPr>
          <w:t>17</w:t>
        </w:r>
        <w:r>
          <w:rPr>
            <w:noProof/>
            <w:webHidden/>
          </w:rPr>
          <w:fldChar w:fldCharType="end"/>
        </w:r>
      </w:hyperlink>
    </w:p>
    <w:p w14:paraId="5D85FA48" w14:textId="7DDCBA4E" w:rsidR="000516F5" w:rsidRDefault="000516F5">
      <w:pPr>
        <w:pStyle w:val="TOC2"/>
        <w:tabs>
          <w:tab w:val="right" w:pos="9854"/>
        </w:tabs>
        <w:rPr>
          <w:rFonts w:eastAsiaTheme="minorEastAsia"/>
          <w:noProof/>
          <w:color w:val="auto"/>
          <w:sz w:val="22"/>
          <w:lang w:eastAsia="en-AU"/>
        </w:rPr>
      </w:pPr>
      <w:hyperlink w:anchor="_Toc184110741" w:history="1">
        <w:r w:rsidRPr="009B6886">
          <w:rPr>
            <w:rStyle w:val="Hyperlink"/>
            <w:noProof/>
          </w:rPr>
          <w:t>2. Better regulation</w:t>
        </w:r>
        <w:r>
          <w:rPr>
            <w:noProof/>
            <w:webHidden/>
          </w:rPr>
          <w:tab/>
        </w:r>
        <w:r>
          <w:rPr>
            <w:noProof/>
            <w:webHidden/>
          </w:rPr>
          <w:fldChar w:fldCharType="begin"/>
        </w:r>
        <w:r>
          <w:rPr>
            <w:noProof/>
            <w:webHidden/>
          </w:rPr>
          <w:instrText xml:space="preserve"> PAGEREF _Toc184110741 \h </w:instrText>
        </w:r>
        <w:r>
          <w:rPr>
            <w:noProof/>
            <w:webHidden/>
          </w:rPr>
        </w:r>
        <w:r>
          <w:rPr>
            <w:noProof/>
            <w:webHidden/>
          </w:rPr>
          <w:fldChar w:fldCharType="separate"/>
        </w:r>
        <w:r>
          <w:rPr>
            <w:noProof/>
            <w:webHidden/>
          </w:rPr>
          <w:t>20</w:t>
        </w:r>
        <w:r>
          <w:rPr>
            <w:noProof/>
            <w:webHidden/>
          </w:rPr>
          <w:fldChar w:fldCharType="end"/>
        </w:r>
      </w:hyperlink>
    </w:p>
    <w:p w14:paraId="77DF7492" w14:textId="23328B84" w:rsidR="000516F5" w:rsidRDefault="000516F5">
      <w:pPr>
        <w:pStyle w:val="TOC2"/>
        <w:tabs>
          <w:tab w:val="right" w:pos="9854"/>
        </w:tabs>
        <w:rPr>
          <w:rFonts w:eastAsiaTheme="minorEastAsia"/>
          <w:noProof/>
          <w:color w:val="auto"/>
          <w:sz w:val="22"/>
          <w:lang w:eastAsia="en-AU"/>
        </w:rPr>
      </w:pPr>
      <w:hyperlink w:anchor="_Toc184110742" w:history="1">
        <w:r w:rsidRPr="009B6886">
          <w:rPr>
            <w:rStyle w:val="Hyperlink"/>
            <w:noProof/>
          </w:rPr>
          <w:t>3. Fit-for-purpose and efficient regulatory approvals</w:t>
        </w:r>
        <w:r>
          <w:rPr>
            <w:noProof/>
            <w:webHidden/>
          </w:rPr>
          <w:tab/>
        </w:r>
        <w:r>
          <w:rPr>
            <w:noProof/>
            <w:webHidden/>
          </w:rPr>
          <w:fldChar w:fldCharType="begin"/>
        </w:r>
        <w:r>
          <w:rPr>
            <w:noProof/>
            <w:webHidden/>
          </w:rPr>
          <w:instrText xml:space="preserve"> PAGEREF _Toc184110742 \h </w:instrText>
        </w:r>
        <w:r>
          <w:rPr>
            <w:noProof/>
            <w:webHidden/>
          </w:rPr>
        </w:r>
        <w:r>
          <w:rPr>
            <w:noProof/>
            <w:webHidden/>
          </w:rPr>
          <w:fldChar w:fldCharType="separate"/>
        </w:r>
        <w:r>
          <w:rPr>
            <w:noProof/>
            <w:webHidden/>
          </w:rPr>
          <w:t>22</w:t>
        </w:r>
        <w:r>
          <w:rPr>
            <w:noProof/>
            <w:webHidden/>
          </w:rPr>
          <w:fldChar w:fldCharType="end"/>
        </w:r>
      </w:hyperlink>
    </w:p>
    <w:p w14:paraId="5287EBC4" w14:textId="1C2C8FE5" w:rsidR="000516F5" w:rsidRDefault="000516F5">
      <w:pPr>
        <w:pStyle w:val="TOC2"/>
        <w:tabs>
          <w:tab w:val="right" w:pos="9854"/>
        </w:tabs>
        <w:rPr>
          <w:rFonts w:eastAsiaTheme="minorEastAsia"/>
          <w:noProof/>
          <w:color w:val="auto"/>
          <w:sz w:val="22"/>
          <w:lang w:eastAsia="en-AU"/>
        </w:rPr>
      </w:pPr>
      <w:hyperlink w:anchor="_Toc184110743" w:history="1">
        <w:r w:rsidRPr="009B6886">
          <w:rPr>
            <w:rStyle w:val="Hyperlink"/>
            <w:noProof/>
          </w:rPr>
          <w:t>4. Improved compliance, enforcement and security</w:t>
        </w:r>
        <w:r>
          <w:rPr>
            <w:noProof/>
            <w:webHidden/>
          </w:rPr>
          <w:tab/>
        </w:r>
        <w:r>
          <w:rPr>
            <w:noProof/>
            <w:webHidden/>
          </w:rPr>
          <w:fldChar w:fldCharType="begin"/>
        </w:r>
        <w:r>
          <w:rPr>
            <w:noProof/>
            <w:webHidden/>
          </w:rPr>
          <w:instrText xml:space="preserve"> PAGEREF _Toc184110743 \h </w:instrText>
        </w:r>
        <w:r>
          <w:rPr>
            <w:noProof/>
            <w:webHidden/>
          </w:rPr>
        </w:r>
        <w:r>
          <w:rPr>
            <w:noProof/>
            <w:webHidden/>
          </w:rPr>
          <w:fldChar w:fldCharType="separate"/>
        </w:r>
        <w:r>
          <w:rPr>
            <w:noProof/>
            <w:webHidden/>
          </w:rPr>
          <w:t>24</w:t>
        </w:r>
        <w:r>
          <w:rPr>
            <w:noProof/>
            <w:webHidden/>
          </w:rPr>
          <w:fldChar w:fldCharType="end"/>
        </w:r>
      </w:hyperlink>
    </w:p>
    <w:p w14:paraId="436C993E" w14:textId="6F371238" w:rsidR="000516F5" w:rsidRDefault="000516F5">
      <w:pPr>
        <w:pStyle w:val="TOC1"/>
        <w:rPr>
          <w:rFonts w:eastAsiaTheme="minorEastAsia"/>
          <w:b w:val="0"/>
          <w:noProof/>
          <w:color w:val="auto"/>
          <w:sz w:val="22"/>
          <w:u w:val="none"/>
          <w:lang w:eastAsia="en-AU"/>
        </w:rPr>
      </w:pPr>
      <w:hyperlink w:anchor="_Toc184110744" w:history="1">
        <w:r w:rsidRPr="009B6886">
          <w:rPr>
            <w:rStyle w:val="Hyperlink"/>
            <w:noProof/>
          </w:rPr>
          <w:t>Projects</w:t>
        </w:r>
        <w:r>
          <w:rPr>
            <w:noProof/>
            <w:webHidden/>
          </w:rPr>
          <w:tab/>
        </w:r>
        <w:r>
          <w:rPr>
            <w:noProof/>
            <w:webHidden/>
          </w:rPr>
          <w:fldChar w:fldCharType="begin"/>
        </w:r>
        <w:r>
          <w:rPr>
            <w:noProof/>
            <w:webHidden/>
          </w:rPr>
          <w:instrText xml:space="preserve"> PAGEREF _Toc184110744 \h </w:instrText>
        </w:r>
        <w:r>
          <w:rPr>
            <w:noProof/>
            <w:webHidden/>
          </w:rPr>
        </w:r>
        <w:r>
          <w:rPr>
            <w:noProof/>
            <w:webHidden/>
          </w:rPr>
          <w:fldChar w:fldCharType="separate"/>
        </w:r>
        <w:r>
          <w:rPr>
            <w:noProof/>
            <w:webHidden/>
          </w:rPr>
          <w:t>26</w:t>
        </w:r>
        <w:r>
          <w:rPr>
            <w:noProof/>
            <w:webHidden/>
          </w:rPr>
          <w:fldChar w:fldCharType="end"/>
        </w:r>
      </w:hyperlink>
    </w:p>
    <w:p w14:paraId="383FAD99" w14:textId="00111CCB" w:rsidR="000516F5" w:rsidRDefault="000516F5">
      <w:pPr>
        <w:pStyle w:val="TOC2"/>
        <w:tabs>
          <w:tab w:val="right" w:pos="9854"/>
        </w:tabs>
        <w:rPr>
          <w:rFonts w:eastAsiaTheme="minorEastAsia"/>
          <w:noProof/>
          <w:color w:val="auto"/>
          <w:sz w:val="22"/>
          <w:lang w:eastAsia="en-AU"/>
        </w:rPr>
      </w:pPr>
      <w:hyperlink w:anchor="_Toc184110745" w:history="1">
        <w:r w:rsidRPr="009B6886">
          <w:rPr>
            <w:rStyle w:val="Hyperlink"/>
            <w:noProof/>
          </w:rPr>
          <w:t>Flight Information Management System (FIMS)</w:t>
        </w:r>
        <w:r>
          <w:rPr>
            <w:noProof/>
            <w:webHidden/>
          </w:rPr>
          <w:tab/>
        </w:r>
        <w:r>
          <w:rPr>
            <w:noProof/>
            <w:webHidden/>
          </w:rPr>
          <w:fldChar w:fldCharType="begin"/>
        </w:r>
        <w:r>
          <w:rPr>
            <w:noProof/>
            <w:webHidden/>
          </w:rPr>
          <w:instrText xml:space="preserve"> PAGEREF _Toc184110745 \h </w:instrText>
        </w:r>
        <w:r>
          <w:rPr>
            <w:noProof/>
            <w:webHidden/>
          </w:rPr>
        </w:r>
        <w:r>
          <w:rPr>
            <w:noProof/>
            <w:webHidden/>
          </w:rPr>
          <w:fldChar w:fldCharType="separate"/>
        </w:r>
        <w:r>
          <w:rPr>
            <w:noProof/>
            <w:webHidden/>
          </w:rPr>
          <w:t>27</w:t>
        </w:r>
        <w:r>
          <w:rPr>
            <w:noProof/>
            <w:webHidden/>
          </w:rPr>
          <w:fldChar w:fldCharType="end"/>
        </w:r>
      </w:hyperlink>
    </w:p>
    <w:p w14:paraId="7DF3AAC2" w14:textId="43D34417" w:rsidR="000516F5" w:rsidRDefault="000516F5">
      <w:pPr>
        <w:pStyle w:val="TOC2"/>
        <w:tabs>
          <w:tab w:val="right" w:pos="9854"/>
        </w:tabs>
        <w:rPr>
          <w:rFonts w:eastAsiaTheme="minorEastAsia"/>
          <w:noProof/>
          <w:color w:val="auto"/>
          <w:sz w:val="22"/>
          <w:lang w:eastAsia="en-AU"/>
        </w:rPr>
      </w:pPr>
      <w:hyperlink w:anchor="_Toc184110746" w:history="1">
        <w:r w:rsidRPr="009B6886">
          <w:rPr>
            <w:rStyle w:val="Hyperlink"/>
            <w:noProof/>
          </w:rPr>
          <w:t>UAS Service Suppliers (USS)</w:t>
        </w:r>
        <w:r>
          <w:rPr>
            <w:noProof/>
            <w:webHidden/>
          </w:rPr>
          <w:tab/>
        </w:r>
        <w:r>
          <w:rPr>
            <w:noProof/>
            <w:webHidden/>
          </w:rPr>
          <w:fldChar w:fldCharType="begin"/>
        </w:r>
        <w:r>
          <w:rPr>
            <w:noProof/>
            <w:webHidden/>
          </w:rPr>
          <w:instrText xml:space="preserve"> PAGEREF _Toc184110746 \h </w:instrText>
        </w:r>
        <w:r>
          <w:rPr>
            <w:noProof/>
            <w:webHidden/>
          </w:rPr>
        </w:r>
        <w:r>
          <w:rPr>
            <w:noProof/>
            <w:webHidden/>
          </w:rPr>
          <w:fldChar w:fldCharType="separate"/>
        </w:r>
        <w:r>
          <w:rPr>
            <w:noProof/>
            <w:webHidden/>
          </w:rPr>
          <w:t>32</w:t>
        </w:r>
        <w:r>
          <w:rPr>
            <w:noProof/>
            <w:webHidden/>
          </w:rPr>
          <w:fldChar w:fldCharType="end"/>
        </w:r>
      </w:hyperlink>
    </w:p>
    <w:p w14:paraId="07EACF10" w14:textId="2A706DA1" w:rsidR="000516F5" w:rsidRDefault="000516F5">
      <w:pPr>
        <w:pStyle w:val="TOC2"/>
        <w:tabs>
          <w:tab w:val="right" w:pos="9854"/>
        </w:tabs>
        <w:rPr>
          <w:rFonts w:eastAsiaTheme="minorEastAsia"/>
          <w:noProof/>
          <w:color w:val="auto"/>
          <w:sz w:val="22"/>
          <w:lang w:eastAsia="en-AU"/>
        </w:rPr>
      </w:pPr>
      <w:hyperlink w:anchor="_Toc184110747" w:history="1">
        <w:r w:rsidRPr="009B6886">
          <w:rPr>
            <w:rStyle w:val="Hyperlink"/>
            <w:noProof/>
          </w:rPr>
          <w:t>Airspace Risk Modelling System (ARMS)</w:t>
        </w:r>
        <w:r>
          <w:rPr>
            <w:noProof/>
            <w:webHidden/>
          </w:rPr>
          <w:tab/>
        </w:r>
        <w:r>
          <w:rPr>
            <w:noProof/>
            <w:webHidden/>
          </w:rPr>
          <w:fldChar w:fldCharType="begin"/>
        </w:r>
        <w:r>
          <w:rPr>
            <w:noProof/>
            <w:webHidden/>
          </w:rPr>
          <w:instrText xml:space="preserve"> PAGEREF _Toc184110747 \h </w:instrText>
        </w:r>
        <w:r>
          <w:rPr>
            <w:noProof/>
            <w:webHidden/>
          </w:rPr>
        </w:r>
        <w:r>
          <w:rPr>
            <w:noProof/>
            <w:webHidden/>
          </w:rPr>
          <w:fldChar w:fldCharType="separate"/>
        </w:r>
        <w:r>
          <w:rPr>
            <w:noProof/>
            <w:webHidden/>
          </w:rPr>
          <w:t>34</w:t>
        </w:r>
        <w:r>
          <w:rPr>
            <w:noProof/>
            <w:webHidden/>
          </w:rPr>
          <w:fldChar w:fldCharType="end"/>
        </w:r>
      </w:hyperlink>
    </w:p>
    <w:p w14:paraId="56165295" w14:textId="784BDF7D" w:rsidR="000516F5" w:rsidRDefault="000516F5">
      <w:pPr>
        <w:pStyle w:val="TOC2"/>
        <w:tabs>
          <w:tab w:val="right" w:pos="9854"/>
        </w:tabs>
        <w:rPr>
          <w:rFonts w:eastAsiaTheme="minorEastAsia"/>
          <w:noProof/>
          <w:color w:val="auto"/>
          <w:sz w:val="22"/>
          <w:lang w:eastAsia="en-AU"/>
        </w:rPr>
      </w:pPr>
      <w:hyperlink w:anchor="_Toc184110748" w:history="1">
        <w:r w:rsidRPr="009B6886">
          <w:rPr>
            <w:rStyle w:val="Hyperlink"/>
            <w:noProof/>
          </w:rPr>
          <w:t>Digitising Non-Safety Drone Rules</w:t>
        </w:r>
        <w:r>
          <w:rPr>
            <w:noProof/>
            <w:webHidden/>
          </w:rPr>
          <w:tab/>
        </w:r>
        <w:r>
          <w:rPr>
            <w:noProof/>
            <w:webHidden/>
          </w:rPr>
          <w:fldChar w:fldCharType="begin"/>
        </w:r>
        <w:r>
          <w:rPr>
            <w:noProof/>
            <w:webHidden/>
          </w:rPr>
          <w:instrText xml:space="preserve"> PAGEREF _Toc184110748 \h </w:instrText>
        </w:r>
        <w:r>
          <w:rPr>
            <w:noProof/>
            <w:webHidden/>
          </w:rPr>
        </w:r>
        <w:r>
          <w:rPr>
            <w:noProof/>
            <w:webHidden/>
          </w:rPr>
          <w:fldChar w:fldCharType="separate"/>
        </w:r>
        <w:r>
          <w:rPr>
            <w:noProof/>
            <w:webHidden/>
          </w:rPr>
          <w:t>37</w:t>
        </w:r>
        <w:r>
          <w:rPr>
            <w:noProof/>
            <w:webHidden/>
          </w:rPr>
          <w:fldChar w:fldCharType="end"/>
        </w:r>
      </w:hyperlink>
    </w:p>
    <w:p w14:paraId="316AF9B1" w14:textId="2A3ADF4A" w:rsidR="000516F5" w:rsidRDefault="000516F5">
      <w:pPr>
        <w:pStyle w:val="TOC2"/>
        <w:tabs>
          <w:tab w:val="right" w:pos="9854"/>
        </w:tabs>
        <w:rPr>
          <w:rFonts w:eastAsiaTheme="minorEastAsia"/>
          <w:noProof/>
          <w:color w:val="auto"/>
          <w:sz w:val="22"/>
          <w:lang w:eastAsia="en-AU"/>
        </w:rPr>
      </w:pPr>
      <w:hyperlink w:anchor="_Toc184110749" w:history="1">
        <w:r w:rsidRPr="009B6886">
          <w:rPr>
            <w:rStyle w:val="Hyperlink"/>
            <w:noProof/>
          </w:rPr>
          <w:t>Drone Identification and Registration</w:t>
        </w:r>
        <w:r>
          <w:rPr>
            <w:noProof/>
            <w:webHidden/>
          </w:rPr>
          <w:tab/>
        </w:r>
        <w:r>
          <w:rPr>
            <w:noProof/>
            <w:webHidden/>
          </w:rPr>
          <w:fldChar w:fldCharType="begin"/>
        </w:r>
        <w:r>
          <w:rPr>
            <w:noProof/>
            <w:webHidden/>
          </w:rPr>
          <w:instrText xml:space="preserve"> PAGEREF _Toc184110749 \h </w:instrText>
        </w:r>
        <w:r>
          <w:rPr>
            <w:noProof/>
            <w:webHidden/>
          </w:rPr>
        </w:r>
        <w:r>
          <w:rPr>
            <w:noProof/>
            <w:webHidden/>
          </w:rPr>
          <w:fldChar w:fldCharType="separate"/>
        </w:r>
        <w:r>
          <w:rPr>
            <w:noProof/>
            <w:webHidden/>
          </w:rPr>
          <w:t>39</w:t>
        </w:r>
        <w:r>
          <w:rPr>
            <w:noProof/>
            <w:webHidden/>
          </w:rPr>
          <w:fldChar w:fldCharType="end"/>
        </w:r>
      </w:hyperlink>
    </w:p>
    <w:p w14:paraId="6FF9D3CA" w14:textId="0B6BFFD1" w:rsidR="000516F5" w:rsidRDefault="000516F5">
      <w:pPr>
        <w:pStyle w:val="TOC2"/>
        <w:tabs>
          <w:tab w:val="right" w:pos="9854"/>
        </w:tabs>
        <w:rPr>
          <w:rFonts w:eastAsiaTheme="minorEastAsia"/>
          <w:noProof/>
          <w:color w:val="auto"/>
          <w:sz w:val="22"/>
          <w:lang w:eastAsia="en-AU"/>
        </w:rPr>
      </w:pPr>
      <w:hyperlink w:anchor="_Toc184110750" w:history="1">
        <w:r w:rsidRPr="009B6886">
          <w:rPr>
            <w:rStyle w:val="Hyperlink"/>
            <w:noProof/>
          </w:rPr>
          <w:t>Coordinated Drone Detection Data Strategy</w:t>
        </w:r>
        <w:r>
          <w:rPr>
            <w:noProof/>
            <w:webHidden/>
          </w:rPr>
          <w:tab/>
        </w:r>
        <w:r>
          <w:rPr>
            <w:noProof/>
            <w:webHidden/>
          </w:rPr>
          <w:fldChar w:fldCharType="begin"/>
        </w:r>
        <w:r>
          <w:rPr>
            <w:noProof/>
            <w:webHidden/>
          </w:rPr>
          <w:instrText xml:space="preserve"> PAGEREF _Toc184110750 \h </w:instrText>
        </w:r>
        <w:r>
          <w:rPr>
            <w:noProof/>
            <w:webHidden/>
          </w:rPr>
        </w:r>
        <w:r>
          <w:rPr>
            <w:noProof/>
            <w:webHidden/>
          </w:rPr>
          <w:fldChar w:fldCharType="separate"/>
        </w:r>
        <w:r>
          <w:rPr>
            <w:noProof/>
            <w:webHidden/>
          </w:rPr>
          <w:t>41</w:t>
        </w:r>
        <w:r>
          <w:rPr>
            <w:noProof/>
            <w:webHidden/>
          </w:rPr>
          <w:fldChar w:fldCharType="end"/>
        </w:r>
      </w:hyperlink>
    </w:p>
    <w:p w14:paraId="5E3EDA14" w14:textId="3E63DF15" w:rsidR="000516F5" w:rsidRDefault="000516F5">
      <w:pPr>
        <w:pStyle w:val="TOC2"/>
        <w:tabs>
          <w:tab w:val="right" w:pos="9854"/>
        </w:tabs>
        <w:rPr>
          <w:rFonts w:eastAsiaTheme="minorEastAsia"/>
          <w:noProof/>
          <w:color w:val="auto"/>
          <w:sz w:val="22"/>
          <w:lang w:eastAsia="en-AU"/>
        </w:rPr>
      </w:pPr>
      <w:hyperlink w:anchor="_Toc184110751" w:history="1">
        <w:r w:rsidRPr="009B6886">
          <w:rPr>
            <w:rStyle w:val="Hyperlink"/>
            <w:noProof/>
          </w:rPr>
          <w:t>Critical Enabler: Automatic Dependent Surveillance Broadcast (ADS-B)</w:t>
        </w:r>
        <w:r>
          <w:rPr>
            <w:noProof/>
            <w:webHidden/>
          </w:rPr>
          <w:tab/>
        </w:r>
        <w:r>
          <w:rPr>
            <w:noProof/>
            <w:webHidden/>
          </w:rPr>
          <w:fldChar w:fldCharType="begin"/>
        </w:r>
        <w:r>
          <w:rPr>
            <w:noProof/>
            <w:webHidden/>
          </w:rPr>
          <w:instrText xml:space="preserve"> PAGEREF _Toc184110751 \h </w:instrText>
        </w:r>
        <w:r>
          <w:rPr>
            <w:noProof/>
            <w:webHidden/>
          </w:rPr>
        </w:r>
        <w:r>
          <w:rPr>
            <w:noProof/>
            <w:webHidden/>
          </w:rPr>
          <w:fldChar w:fldCharType="separate"/>
        </w:r>
        <w:r>
          <w:rPr>
            <w:noProof/>
            <w:webHidden/>
          </w:rPr>
          <w:t>42</w:t>
        </w:r>
        <w:r>
          <w:rPr>
            <w:noProof/>
            <w:webHidden/>
          </w:rPr>
          <w:fldChar w:fldCharType="end"/>
        </w:r>
      </w:hyperlink>
    </w:p>
    <w:p w14:paraId="2C41081C" w14:textId="555924C3" w:rsidR="000516F5" w:rsidRDefault="000516F5">
      <w:pPr>
        <w:pStyle w:val="TOC1"/>
        <w:rPr>
          <w:rFonts w:eastAsiaTheme="minorEastAsia"/>
          <w:b w:val="0"/>
          <w:noProof/>
          <w:color w:val="auto"/>
          <w:sz w:val="22"/>
          <w:u w:val="none"/>
          <w:lang w:eastAsia="en-AU"/>
        </w:rPr>
      </w:pPr>
      <w:hyperlink w:anchor="_Toc184110752" w:history="1">
        <w:r w:rsidRPr="009B6886">
          <w:rPr>
            <w:rStyle w:val="Hyperlink"/>
            <w:noProof/>
          </w:rPr>
          <w:t>Attachment A – UTM and recreational users</w:t>
        </w:r>
        <w:r>
          <w:rPr>
            <w:noProof/>
            <w:webHidden/>
          </w:rPr>
          <w:tab/>
        </w:r>
        <w:r>
          <w:rPr>
            <w:noProof/>
            <w:webHidden/>
          </w:rPr>
          <w:fldChar w:fldCharType="begin"/>
        </w:r>
        <w:r>
          <w:rPr>
            <w:noProof/>
            <w:webHidden/>
          </w:rPr>
          <w:instrText xml:space="preserve"> PAGEREF _Toc184110752 \h </w:instrText>
        </w:r>
        <w:r>
          <w:rPr>
            <w:noProof/>
            <w:webHidden/>
          </w:rPr>
        </w:r>
        <w:r>
          <w:rPr>
            <w:noProof/>
            <w:webHidden/>
          </w:rPr>
          <w:fldChar w:fldCharType="separate"/>
        </w:r>
        <w:r>
          <w:rPr>
            <w:noProof/>
            <w:webHidden/>
          </w:rPr>
          <w:t>44</w:t>
        </w:r>
        <w:r>
          <w:rPr>
            <w:noProof/>
            <w:webHidden/>
          </w:rPr>
          <w:fldChar w:fldCharType="end"/>
        </w:r>
      </w:hyperlink>
    </w:p>
    <w:p w14:paraId="55E0E1A7" w14:textId="3EAC01AA" w:rsidR="000516F5" w:rsidRDefault="000516F5">
      <w:pPr>
        <w:pStyle w:val="TOC1"/>
        <w:rPr>
          <w:rFonts w:eastAsiaTheme="minorEastAsia"/>
          <w:b w:val="0"/>
          <w:noProof/>
          <w:color w:val="auto"/>
          <w:sz w:val="22"/>
          <w:u w:val="none"/>
          <w:lang w:eastAsia="en-AU"/>
        </w:rPr>
      </w:pPr>
      <w:hyperlink w:anchor="_Toc184110753" w:history="1">
        <w:r w:rsidRPr="009B6886">
          <w:rPr>
            <w:rStyle w:val="Hyperlink"/>
            <w:noProof/>
          </w:rPr>
          <w:t>Attachment B – Advanced Air Mobility (AAM)</w:t>
        </w:r>
        <w:r>
          <w:rPr>
            <w:noProof/>
            <w:webHidden/>
          </w:rPr>
          <w:tab/>
        </w:r>
        <w:r>
          <w:rPr>
            <w:noProof/>
            <w:webHidden/>
          </w:rPr>
          <w:fldChar w:fldCharType="begin"/>
        </w:r>
        <w:r>
          <w:rPr>
            <w:noProof/>
            <w:webHidden/>
          </w:rPr>
          <w:instrText xml:space="preserve"> PAGEREF _Toc184110753 \h </w:instrText>
        </w:r>
        <w:r>
          <w:rPr>
            <w:noProof/>
            <w:webHidden/>
          </w:rPr>
        </w:r>
        <w:r>
          <w:rPr>
            <w:noProof/>
            <w:webHidden/>
          </w:rPr>
          <w:fldChar w:fldCharType="separate"/>
        </w:r>
        <w:r>
          <w:rPr>
            <w:noProof/>
            <w:webHidden/>
          </w:rPr>
          <w:t>46</w:t>
        </w:r>
        <w:r>
          <w:rPr>
            <w:noProof/>
            <w:webHidden/>
          </w:rPr>
          <w:fldChar w:fldCharType="end"/>
        </w:r>
      </w:hyperlink>
    </w:p>
    <w:p w14:paraId="2F3DA873" w14:textId="24A29436" w:rsidR="000516F5" w:rsidRDefault="000516F5">
      <w:pPr>
        <w:pStyle w:val="TOC1"/>
        <w:rPr>
          <w:rFonts w:eastAsiaTheme="minorEastAsia"/>
          <w:b w:val="0"/>
          <w:noProof/>
          <w:color w:val="auto"/>
          <w:sz w:val="22"/>
          <w:u w:val="none"/>
          <w:lang w:eastAsia="en-AU"/>
        </w:rPr>
      </w:pPr>
      <w:hyperlink w:anchor="_Toc184110754" w:history="1">
        <w:r w:rsidRPr="009B6886">
          <w:rPr>
            <w:rStyle w:val="Hyperlink"/>
            <w:noProof/>
          </w:rPr>
          <w:t>Attachment C – Range of government intervention</w:t>
        </w:r>
        <w:r>
          <w:rPr>
            <w:noProof/>
            <w:webHidden/>
          </w:rPr>
          <w:tab/>
        </w:r>
        <w:r>
          <w:rPr>
            <w:noProof/>
            <w:webHidden/>
          </w:rPr>
          <w:fldChar w:fldCharType="begin"/>
        </w:r>
        <w:r>
          <w:rPr>
            <w:noProof/>
            <w:webHidden/>
          </w:rPr>
          <w:instrText xml:space="preserve"> PAGEREF _Toc184110754 \h </w:instrText>
        </w:r>
        <w:r>
          <w:rPr>
            <w:noProof/>
            <w:webHidden/>
          </w:rPr>
        </w:r>
        <w:r>
          <w:rPr>
            <w:noProof/>
            <w:webHidden/>
          </w:rPr>
          <w:fldChar w:fldCharType="separate"/>
        </w:r>
        <w:r>
          <w:rPr>
            <w:noProof/>
            <w:webHidden/>
          </w:rPr>
          <w:t>47</w:t>
        </w:r>
        <w:r>
          <w:rPr>
            <w:noProof/>
            <w:webHidden/>
          </w:rPr>
          <w:fldChar w:fldCharType="end"/>
        </w:r>
      </w:hyperlink>
    </w:p>
    <w:p w14:paraId="6B740304" w14:textId="3A5EFBF3" w:rsidR="000516F5" w:rsidRDefault="000516F5">
      <w:pPr>
        <w:pStyle w:val="TOC1"/>
        <w:rPr>
          <w:rFonts w:eastAsiaTheme="minorEastAsia"/>
          <w:b w:val="0"/>
          <w:noProof/>
          <w:color w:val="auto"/>
          <w:sz w:val="22"/>
          <w:u w:val="none"/>
          <w:lang w:eastAsia="en-AU"/>
        </w:rPr>
      </w:pPr>
      <w:hyperlink w:anchor="_Toc184110755" w:history="1">
        <w:r w:rsidRPr="009B6886">
          <w:rPr>
            <w:rStyle w:val="Hyperlink"/>
            <w:noProof/>
          </w:rPr>
          <w:t>Attachment D – State Governments and drone rules</w:t>
        </w:r>
        <w:r>
          <w:rPr>
            <w:noProof/>
            <w:webHidden/>
          </w:rPr>
          <w:tab/>
        </w:r>
        <w:r>
          <w:rPr>
            <w:noProof/>
            <w:webHidden/>
          </w:rPr>
          <w:fldChar w:fldCharType="begin"/>
        </w:r>
        <w:r>
          <w:rPr>
            <w:noProof/>
            <w:webHidden/>
          </w:rPr>
          <w:instrText xml:space="preserve"> PAGEREF _Toc184110755 \h </w:instrText>
        </w:r>
        <w:r>
          <w:rPr>
            <w:noProof/>
            <w:webHidden/>
          </w:rPr>
        </w:r>
        <w:r>
          <w:rPr>
            <w:noProof/>
            <w:webHidden/>
          </w:rPr>
          <w:fldChar w:fldCharType="separate"/>
        </w:r>
        <w:r>
          <w:rPr>
            <w:noProof/>
            <w:webHidden/>
          </w:rPr>
          <w:t>48</w:t>
        </w:r>
        <w:r>
          <w:rPr>
            <w:noProof/>
            <w:webHidden/>
          </w:rPr>
          <w:fldChar w:fldCharType="end"/>
        </w:r>
      </w:hyperlink>
    </w:p>
    <w:p w14:paraId="594CDCE2" w14:textId="72AF5969" w:rsidR="007D70EB" w:rsidRDefault="00A531C5">
      <w:pPr>
        <w:rPr>
          <w:b/>
          <w:sz w:val="24"/>
          <w:u w:val="single" w:color="008089" w:themeColor="accent2"/>
        </w:rPr>
      </w:pPr>
      <w:r w:rsidRPr="001F0C2F">
        <w:rPr>
          <w:b/>
          <w:sz w:val="24"/>
          <w:u w:val="single" w:color="008089" w:themeColor="accent2"/>
        </w:rPr>
        <w:fldChar w:fldCharType="end"/>
      </w:r>
    </w:p>
    <w:p w14:paraId="6C628BD6" w14:textId="77777777" w:rsidR="007D70EB" w:rsidRDefault="007D70EB">
      <w:pPr>
        <w:suppressAutoHyphens w:val="0"/>
        <w:rPr>
          <w:b/>
          <w:sz w:val="24"/>
          <w:u w:val="single" w:color="008089" w:themeColor="accent2"/>
        </w:rPr>
      </w:pPr>
      <w:r>
        <w:rPr>
          <w:b/>
          <w:sz w:val="24"/>
          <w:u w:val="single" w:color="008089" w:themeColor="accent2"/>
        </w:rPr>
        <w:br w:type="page"/>
      </w:r>
    </w:p>
    <w:p w14:paraId="15A7BB4D" w14:textId="74C2B339" w:rsidR="005912BE" w:rsidRPr="001F0C2F" w:rsidRDefault="00284287">
      <w:pPr>
        <w:rPr>
          <w:b/>
          <w:sz w:val="24"/>
          <w:u w:val="single" w:color="008089" w:themeColor="accent2"/>
        </w:rPr>
      </w:pPr>
      <w:r w:rsidRPr="001F0C2F">
        <w:rPr>
          <w:b/>
          <w:sz w:val="24"/>
          <w:u w:val="single" w:color="008089" w:themeColor="accent2"/>
        </w:rPr>
        <w:lastRenderedPageBreak/>
        <w:t>Figures and Tables</w:t>
      </w:r>
    </w:p>
    <w:p w14:paraId="3C5C4AD3" w14:textId="5123F987" w:rsidR="000D557F" w:rsidRDefault="00284287">
      <w:pPr>
        <w:pStyle w:val="TableofFigures"/>
        <w:tabs>
          <w:tab w:val="right" w:leader="dot" w:pos="9854"/>
        </w:tabs>
        <w:rPr>
          <w:rFonts w:eastAsiaTheme="minorEastAsia"/>
          <w:noProof/>
          <w:color w:val="auto"/>
          <w:lang w:eastAsia="en-AU"/>
        </w:rPr>
      </w:pPr>
      <w:r w:rsidRPr="001F0C2F">
        <w:fldChar w:fldCharType="begin"/>
      </w:r>
      <w:r w:rsidRPr="001F0C2F">
        <w:instrText xml:space="preserve"> TOC \h \z \t "Caption" \c </w:instrText>
      </w:r>
      <w:r w:rsidRPr="001F0C2F">
        <w:fldChar w:fldCharType="separate"/>
      </w:r>
      <w:hyperlink w:anchor="_Toc184110543" w:history="1">
        <w:r w:rsidR="000D557F" w:rsidRPr="009F6E2B">
          <w:rPr>
            <w:rStyle w:val="Hyperlink"/>
            <w:noProof/>
          </w:rPr>
          <w:t>Figure 1: Past consultations</w:t>
        </w:r>
        <w:r w:rsidR="000D557F">
          <w:rPr>
            <w:noProof/>
            <w:webHidden/>
          </w:rPr>
          <w:tab/>
        </w:r>
        <w:r w:rsidR="000D557F">
          <w:rPr>
            <w:noProof/>
            <w:webHidden/>
          </w:rPr>
          <w:fldChar w:fldCharType="begin"/>
        </w:r>
        <w:r w:rsidR="000D557F">
          <w:rPr>
            <w:noProof/>
            <w:webHidden/>
          </w:rPr>
          <w:instrText xml:space="preserve"> PAGEREF _Toc184110543 \h </w:instrText>
        </w:r>
        <w:r w:rsidR="000D557F">
          <w:rPr>
            <w:noProof/>
            <w:webHidden/>
          </w:rPr>
        </w:r>
        <w:r w:rsidR="000D557F">
          <w:rPr>
            <w:noProof/>
            <w:webHidden/>
          </w:rPr>
          <w:fldChar w:fldCharType="separate"/>
        </w:r>
        <w:r w:rsidR="000D557F">
          <w:rPr>
            <w:noProof/>
            <w:webHidden/>
          </w:rPr>
          <w:t>8</w:t>
        </w:r>
        <w:r w:rsidR="000D557F">
          <w:rPr>
            <w:noProof/>
            <w:webHidden/>
          </w:rPr>
          <w:fldChar w:fldCharType="end"/>
        </w:r>
      </w:hyperlink>
    </w:p>
    <w:p w14:paraId="3BAF62E2" w14:textId="02B0D768" w:rsidR="000D557F" w:rsidRDefault="0053062D">
      <w:pPr>
        <w:pStyle w:val="TableofFigures"/>
        <w:tabs>
          <w:tab w:val="right" w:leader="dot" w:pos="9854"/>
        </w:tabs>
        <w:rPr>
          <w:rFonts w:eastAsiaTheme="minorEastAsia"/>
          <w:noProof/>
          <w:color w:val="auto"/>
          <w:lang w:eastAsia="en-AU"/>
        </w:rPr>
      </w:pPr>
      <w:hyperlink w:anchor="_Toc184110544" w:history="1">
        <w:r w:rsidR="000D557F" w:rsidRPr="009F6E2B">
          <w:rPr>
            <w:rStyle w:val="Hyperlink"/>
            <w:noProof/>
          </w:rPr>
          <w:t>Figure 2: UTM ecosystem on a page</w:t>
        </w:r>
        <w:r w:rsidR="000D557F">
          <w:rPr>
            <w:noProof/>
            <w:webHidden/>
          </w:rPr>
          <w:tab/>
        </w:r>
        <w:r w:rsidR="000D557F">
          <w:rPr>
            <w:noProof/>
            <w:webHidden/>
          </w:rPr>
          <w:fldChar w:fldCharType="begin"/>
        </w:r>
        <w:r w:rsidR="000D557F">
          <w:rPr>
            <w:noProof/>
            <w:webHidden/>
          </w:rPr>
          <w:instrText xml:space="preserve"> PAGEREF _Toc184110544 \h </w:instrText>
        </w:r>
        <w:r w:rsidR="000D557F">
          <w:rPr>
            <w:noProof/>
            <w:webHidden/>
          </w:rPr>
        </w:r>
        <w:r w:rsidR="000D557F">
          <w:rPr>
            <w:noProof/>
            <w:webHidden/>
          </w:rPr>
          <w:fldChar w:fldCharType="separate"/>
        </w:r>
        <w:r w:rsidR="000D557F">
          <w:rPr>
            <w:noProof/>
            <w:webHidden/>
          </w:rPr>
          <w:t>11</w:t>
        </w:r>
        <w:r w:rsidR="000D557F">
          <w:rPr>
            <w:noProof/>
            <w:webHidden/>
          </w:rPr>
          <w:fldChar w:fldCharType="end"/>
        </w:r>
      </w:hyperlink>
    </w:p>
    <w:p w14:paraId="527156F6" w14:textId="4B32627E" w:rsidR="000D557F" w:rsidRDefault="0053062D">
      <w:pPr>
        <w:pStyle w:val="TableofFigures"/>
        <w:tabs>
          <w:tab w:val="right" w:leader="dot" w:pos="9854"/>
        </w:tabs>
        <w:rPr>
          <w:rFonts w:eastAsiaTheme="minorEastAsia"/>
          <w:noProof/>
          <w:color w:val="auto"/>
          <w:lang w:eastAsia="en-AU"/>
        </w:rPr>
      </w:pPr>
      <w:hyperlink w:anchor="_Toc184110545" w:history="1">
        <w:r w:rsidR="000D557F" w:rsidRPr="009F6E2B">
          <w:rPr>
            <w:rStyle w:val="Hyperlink"/>
            <w:noProof/>
          </w:rPr>
          <w:t>Figure 3: Principles underpinning our UTM ecosystem</w:t>
        </w:r>
        <w:r w:rsidR="000D557F">
          <w:rPr>
            <w:noProof/>
            <w:webHidden/>
          </w:rPr>
          <w:tab/>
        </w:r>
        <w:r w:rsidR="000D557F">
          <w:rPr>
            <w:noProof/>
            <w:webHidden/>
          </w:rPr>
          <w:fldChar w:fldCharType="begin"/>
        </w:r>
        <w:r w:rsidR="000D557F">
          <w:rPr>
            <w:noProof/>
            <w:webHidden/>
          </w:rPr>
          <w:instrText xml:space="preserve"> PAGEREF _Toc184110545 \h </w:instrText>
        </w:r>
        <w:r w:rsidR="000D557F">
          <w:rPr>
            <w:noProof/>
            <w:webHidden/>
          </w:rPr>
        </w:r>
        <w:r w:rsidR="000D557F">
          <w:rPr>
            <w:noProof/>
            <w:webHidden/>
          </w:rPr>
          <w:fldChar w:fldCharType="separate"/>
        </w:r>
        <w:r w:rsidR="000D557F">
          <w:rPr>
            <w:noProof/>
            <w:webHidden/>
          </w:rPr>
          <w:t>14</w:t>
        </w:r>
        <w:r w:rsidR="000D557F">
          <w:rPr>
            <w:noProof/>
            <w:webHidden/>
          </w:rPr>
          <w:fldChar w:fldCharType="end"/>
        </w:r>
      </w:hyperlink>
    </w:p>
    <w:p w14:paraId="6121F38E" w14:textId="632A672C" w:rsidR="000D557F" w:rsidRDefault="0053062D">
      <w:pPr>
        <w:pStyle w:val="TableofFigures"/>
        <w:tabs>
          <w:tab w:val="right" w:leader="dot" w:pos="9854"/>
        </w:tabs>
        <w:rPr>
          <w:rFonts w:eastAsiaTheme="minorEastAsia"/>
          <w:noProof/>
          <w:color w:val="auto"/>
          <w:lang w:eastAsia="en-AU"/>
        </w:rPr>
      </w:pPr>
      <w:hyperlink w:anchor="_Toc184110546" w:history="1">
        <w:r w:rsidR="000D557F" w:rsidRPr="009F6E2B">
          <w:rPr>
            <w:rStyle w:val="Hyperlink"/>
            <w:noProof/>
          </w:rPr>
          <w:t>Table 1: Actions to deliver improved situational awareness</w:t>
        </w:r>
        <w:r w:rsidR="000D557F">
          <w:rPr>
            <w:noProof/>
            <w:webHidden/>
          </w:rPr>
          <w:tab/>
        </w:r>
        <w:r w:rsidR="000D557F">
          <w:rPr>
            <w:noProof/>
            <w:webHidden/>
          </w:rPr>
          <w:fldChar w:fldCharType="begin"/>
        </w:r>
        <w:r w:rsidR="000D557F">
          <w:rPr>
            <w:noProof/>
            <w:webHidden/>
          </w:rPr>
          <w:instrText xml:space="preserve"> PAGEREF _Toc184110546 \h </w:instrText>
        </w:r>
        <w:r w:rsidR="000D557F">
          <w:rPr>
            <w:noProof/>
            <w:webHidden/>
          </w:rPr>
        </w:r>
        <w:r w:rsidR="000D557F">
          <w:rPr>
            <w:noProof/>
            <w:webHidden/>
          </w:rPr>
          <w:fldChar w:fldCharType="separate"/>
        </w:r>
        <w:r w:rsidR="000D557F">
          <w:rPr>
            <w:noProof/>
            <w:webHidden/>
          </w:rPr>
          <w:t>17</w:t>
        </w:r>
        <w:r w:rsidR="000D557F">
          <w:rPr>
            <w:noProof/>
            <w:webHidden/>
          </w:rPr>
          <w:fldChar w:fldCharType="end"/>
        </w:r>
      </w:hyperlink>
    </w:p>
    <w:p w14:paraId="6E8986C5" w14:textId="1054FF06" w:rsidR="000D557F" w:rsidRDefault="0053062D">
      <w:pPr>
        <w:pStyle w:val="TableofFigures"/>
        <w:tabs>
          <w:tab w:val="right" w:leader="dot" w:pos="9854"/>
        </w:tabs>
        <w:rPr>
          <w:rFonts w:eastAsiaTheme="minorEastAsia"/>
          <w:noProof/>
          <w:color w:val="auto"/>
          <w:lang w:eastAsia="en-AU"/>
        </w:rPr>
      </w:pPr>
      <w:hyperlink w:anchor="_Toc184110547" w:history="1">
        <w:r w:rsidR="000D557F" w:rsidRPr="009F6E2B">
          <w:rPr>
            <w:rStyle w:val="Hyperlink"/>
            <w:noProof/>
          </w:rPr>
          <w:t>Table 2: Actions to implement Australian airspace architecture</w:t>
        </w:r>
        <w:r w:rsidR="000D557F">
          <w:rPr>
            <w:noProof/>
            <w:webHidden/>
          </w:rPr>
          <w:tab/>
        </w:r>
        <w:r w:rsidR="000D557F">
          <w:rPr>
            <w:noProof/>
            <w:webHidden/>
          </w:rPr>
          <w:fldChar w:fldCharType="begin"/>
        </w:r>
        <w:r w:rsidR="000D557F">
          <w:rPr>
            <w:noProof/>
            <w:webHidden/>
          </w:rPr>
          <w:instrText xml:space="preserve"> PAGEREF _Toc184110547 \h </w:instrText>
        </w:r>
        <w:r w:rsidR="000D557F">
          <w:rPr>
            <w:noProof/>
            <w:webHidden/>
          </w:rPr>
        </w:r>
        <w:r w:rsidR="000D557F">
          <w:rPr>
            <w:noProof/>
            <w:webHidden/>
          </w:rPr>
          <w:fldChar w:fldCharType="separate"/>
        </w:r>
        <w:r w:rsidR="000D557F">
          <w:rPr>
            <w:noProof/>
            <w:webHidden/>
          </w:rPr>
          <w:t>18</w:t>
        </w:r>
        <w:r w:rsidR="000D557F">
          <w:rPr>
            <w:noProof/>
            <w:webHidden/>
          </w:rPr>
          <w:fldChar w:fldCharType="end"/>
        </w:r>
      </w:hyperlink>
    </w:p>
    <w:p w14:paraId="2D041AE5" w14:textId="364FA842" w:rsidR="000D557F" w:rsidRDefault="0053062D">
      <w:pPr>
        <w:pStyle w:val="TableofFigures"/>
        <w:tabs>
          <w:tab w:val="right" w:leader="dot" w:pos="9854"/>
        </w:tabs>
        <w:rPr>
          <w:rFonts w:eastAsiaTheme="minorEastAsia"/>
          <w:noProof/>
          <w:color w:val="auto"/>
          <w:lang w:eastAsia="en-AU"/>
        </w:rPr>
      </w:pPr>
      <w:hyperlink w:anchor="_Toc184110548" w:history="1">
        <w:r w:rsidR="000D557F" w:rsidRPr="009F6E2B">
          <w:rPr>
            <w:rStyle w:val="Hyperlink"/>
            <w:noProof/>
          </w:rPr>
          <w:t>Table 3: Actions to have digital-first drone regulation</w:t>
        </w:r>
        <w:r w:rsidR="000D557F">
          <w:rPr>
            <w:noProof/>
            <w:webHidden/>
          </w:rPr>
          <w:tab/>
        </w:r>
        <w:r w:rsidR="000D557F">
          <w:rPr>
            <w:noProof/>
            <w:webHidden/>
          </w:rPr>
          <w:fldChar w:fldCharType="begin"/>
        </w:r>
        <w:r w:rsidR="000D557F">
          <w:rPr>
            <w:noProof/>
            <w:webHidden/>
          </w:rPr>
          <w:instrText xml:space="preserve"> PAGEREF _Toc184110548 \h </w:instrText>
        </w:r>
        <w:r w:rsidR="000D557F">
          <w:rPr>
            <w:noProof/>
            <w:webHidden/>
          </w:rPr>
        </w:r>
        <w:r w:rsidR="000D557F">
          <w:rPr>
            <w:noProof/>
            <w:webHidden/>
          </w:rPr>
          <w:fldChar w:fldCharType="separate"/>
        </w:r>
        <w:r w:rsidR="000D557F">
          <w:rPr>
            <w:noProof/>
            <w:webHidden/>
          </w:rPr>
          <w:t>20</w:t>
        </w:r>
        <w:r w:rsidR="000D557F">
          <w:rPr>
            <w:noProof/>
            <w:webHidden/>
          </w:rPr>
          <w:fldChar w:fldCharType="end"/>
        </w:r>
      </w:hyperlink>
    </w:p>
    <w:p w14:paraId="11888941" w14:textId="0301F607" w:rsidR="000D557F" w:rsidRDefault="0053062D">
      <w:pPr>
        <w:pStyle w:val="TableofFigures"/>
        <w:tabs>
          <w:tab w:val="right" w:leader="dot" w:pos="9854"/>
        </w:tabs>
        <w:rPr>
          <w:rFonts w:eastAsiaTheme="minorEastAsia"/>
          <w:noProof/>
          <w:color w:val="auto"/>
          <w:lang w:eastAsia="en-AU"/>
        </w:rPr>
      </w:pPr>
      <w:hyperlink w:anchor="_Toc184110549" w:history="1">
        <w:r w:rsidR="000D557F" w:rsidRPr="009F6E2B">
          <w:rPr>
            <w:rStyle w:val="Hyperlink"/>
            <w:noProof/>
          </w:rPr>
          <w:t>Table 4: Actions to expand and improve automated airspace authorisations (AAA)</w:t>
        </w:r>
        <w:r w:rsidR="000D557F">
          <w:rPr>
            <w:noProof/>
            <w:webHidden/>
          </w:rPr>
          <w:tab/>
        </w:r>
        <w:r w:rsidR="000D557F">
          <w:rPr>
            <w:noProof/>
            <w:webHidden/>
          </w:rPr>
          <w:fldChar w:fldCharType="begin"/>
        </w:r>
        <w:r w:rsidR="000D557F">
          <w:rPr>
            <w:noProof/>
            <w:webHidden/>
          </w:rPr>
          <w:instrText xml:space="preserve"> PAGEREF _Toc184110549 \h </w:instrText>
        </w:r>
        <w:r w:rsidR="000D557F">
          <w:rPr>
            <w:noProof/>
            <w:webHidden/>
          </w:rPr>
        </w:r>
        <w:r w:rsidR="000D557F">
          <w:rPr>
            <w:noProof/>
            <w:webHidden/>
          </w:rPr>
          <w:fldChar w:fldCharType="separate"/>
        </w:r>
        <w:r w:rsidR="000D557F">
          <w:rPr>
            <w:noProof/>
            <w:webHidden/>
          </w:rPr>
          <w:t>22</w:t>
        </w:r>
        <w:r w:rsidR="000D557F">
          <w:rPr>
            <w:noProof/>
            <w:webHidden/>
          </w:rPr>
          <w:fldChar w:fldCharType="end"/>
        </w:r>
      </w:hyperlink>
    </w:p>
    <w:p w14:paraId="3E062FB8" w14:textId="1A88ABC6" w:rsidR="000D557F" w:rsidRDefault="0053062D">
      <w:pPr>
        <w:pStyle w:val="TableofFigures"/>
        <w:tabs>
          <w:tab w:val="right" w:leader="dot" w:pos="9854"/>
        </w:tabs>
        <w:rPr>
          <w:rFonts w:eastAsiaTheme="minorEastAsia"/>
          <w:noProof/>
          <w:color w:val="auto"/>
          <w:lang w:eastAsia="en-AU"/>
        </w:rPr>
      </w:pPr>
      <w:hyperlink w:anchor="_Toc184110550" w:history="1">
        <w:r w:rsidR="000D557F" w:rsidRPr="009F6E2B">
          <w:rPr>
            <w:rStyle w:val="Hyperlink"/>
            <w:noProof/>
          </w:rPr>
          <w:t>Table 5: Actions to improve data available to support regulatory assessments</w:t>
        </w:r>
        <w:r w:rsidR="000D557F">
          <w:rPr>
            <w:noProof/>
            <w:webHidden/>
          </w:rPr>
          <w:tab/>
        </w:r>
        <w:r w:rsidR="000D557F">
          <w:rPr>
            <w:noProof/>
            <w:webHidden/>
          </w:rPr>
          <w:fldChar w:fldCharType="begin"/>
        </w:r>
        <w:r w:rsidR="000D557F">
          <w:rPr>
            <w:noProof/>
            <w:webHidden/>
          </w:rPr>
          <w:instrText xml:space="preserve"> PAGEREF _Toc184110550 \h </w:instrText>
        </w:r>
        <w:r w:rsidR="000D557F">
          <w:rPr>
            <w:noProof/>
            <w:webHidden/>
          </w:rPr>
        </w:r>
        <w:r w:rsidR="000D557F">
          <w:rPr>
            <w:noProof/>
            <w:webHidden/>
          </w:rPr>
          <w:fldChar w:fldCharType="separate"/>
        </w:r>
        <w:r w:rsidR="000D557F">
          <w:rPr>
            <w:noProof/>
            <w:webHidden/>
          </w:rPr>
          <w:t>23</w:t>
        </w:r>
        <w:r w:rsidR="000D557F">
          <w:rPr>
            <w:noProof/>
            <w:webHidden/>
          </w:rPr>
          <w:fldChar w:fldCharType="end"/>
        </w:r>
      </w:hyperlink>
    </w:p>
    <w:p w14:paraId="0E618D06" w14:textId="79F0A41E" w:rsidR="000D557F" w:rsidRDefault="0053062D">
      <w:pPr>
        <w:pStyle w:val="TableofFigures"/>
        <w:tabs>
          <w:tab w:val="right" w:leader="dot" w:pos="9854"/>
        </w:tabs>
        <w:rPr>
          <w:rFonts w:eastAsiaTheme="minorEastAsia"/>
          <w:noProof/>
          <w:color w:val="auto"/>
          <w:lang w:eastAsia="en-AU"/>
        </w:rPr>
      </w:pPr>
      <w:hyperlink w:anchor="_Toc184110551" w:history="1">
        <w:r w:rsidR="000D557F" w:rsidRPr="009F6E2B">
          <w:rPr>
            <w:rStyle w:val="Hyperlink"/>
            <w:noProof/>
          </w:rPr>
          <w:t>Table 6: Actions related to registration and identification</w:t>
        </w:r>
        <w:r w:rsidR="000D557F">
          <w:rPr>
            <w:noProof/>
            <w:webHidden/>
          </w:rPr>
          <w:tab/>
        </w:r>
        <w:r w:rsidR="000D557F">
          <w:rPr>
            <w:noProof/>
            <w:webHidden/>
          </w:rPr>
          <w:fldChar w:fldCharType="begin"/>
        </w:r>
        <w:r w:rsidR="000D557F">
          <w:rPr>
            <w:noProof/>
            <w:webHidden/>
          </w:rPr>
          <w:instrText xml:space="preserve"> PAGEREF _Toc184110551 \h </w:instrText>
        </w:r>
        <w:r w:rsidR="000D557F">
          <w:rPr>
            <w:noProof/>
            <w:webHidden/>
          </w:rPr>
        </w:r>
        <w:r w:rsidR="000D557F">
          <w:rPr>
            <w:noProof/>
            <w:webHidden/>
          </w:rPr>
          <w:fldChar w:fldCharType="separate"/>
        </w:r>
        <w:r w:rsidR="000D557F">
          <w:rPr>
            <w:noProof/>
            <w:webHidden/>
          </w:rPr>
          <w:t>24</w:t>
        </w:r>
        <w:r w:rsidR="000D557F">
          <w:rPr>
            <w:noProof/>
            <w:webHidden/>
          </w:rPr>
          <w:fldChar w:fldCharType="end"/>
        </w:r>
      </w:hyperlink>
    </w:p>
    <w:p w14:paraId="4F6BD73A" w14:textId="3BF57888" w:rsidR="000D557F" w:rsidRDefault="0053062D">
      <w:pPr>
        <w:pStyle w:val="TableofFigures"/>
        <w:tabs>
          <w:tab w:val="right" w:leader="dot" w:pos="9854"/>
        </w:tabs>
        <w:rPr>
          <w:rFonts w:eastAsiaTheme="minorEastAsia"/>
          <w:noProof/>
          <w:color w:val="auto"/>
          <w:lang w:eastAsia="en-AU"/>
        </w:rPr>
      </w:pPr>
      <w:hyperlink w:anchor="_Toc184110552" w:history="1">
        <w:r w:rsidR="000D557F" w:rsidRPr="009F6E2B">
          <w:rPr>
            <w:rStyle w:val="Hyperlink"/>
            <w:noProof/>
          </w:rPr>
          <w:t>Table 7: Actions to protect our critical infrastructure from unauthorised drone use</w:t>
        </w:r>
        <w:r w:rsidR="000D557F">
          <w:rPr>
            <w:noProof/>
            <w:webHidden/>
          </w:rPr>
          <w:tab/>
        </w:r>
        <w:r w:rsidR="000D557F">
          <w:rPr>
            <w:noProof/>
            <w:webHidden/>
          </w:rPr>
          <w:fldChar w:fldCharType="begin"/>
        </w:r>
        <w:r w:rsidR="000D557F">
          <w:rPr>
            <w:noProof/>
            <w:webHidden/>
          </w:rPr>
          <w:instrText xml:space="preserve"> PAGEREF _Toc184110552 \h </w:instrText>
        </w:r>
        <w:r w:rsidR="000D557F">
          <w:rPr>
            <w:noProof/>
            <w:webHidden/>
          </w:rPr>
        </w:r>
        <w:r w:rsidR="000D557F">
          <w:rPr>
            <w:noProof/>
            <w:webHidden/>
          </w:rPr>
          <w:fldChar w:fldCharType="separate"/>
        </w:r>
        <w:r w:rsidR="000D557F">
          <w:rPr>
            <w:noProof/>
            <w:webHidden/>
          </w:rPr>
          <w:t>25</w:t>
        </w:r>
        <w:r w:rsidR="000D557F">
          <w:rPr>
            <w:noProof/>
            <w:webHidden/>
          </w:rPr>
          <w:fldChar w:fldCharType="end"/>
        </w:r>
      </w:hyperlink>
    </w:p>
    <w:p w14:paraId="28835BFD" w14:textId="5241AB7A" w:rsidR="00284287" w:rsidRPr="001F0C2F" w:rsidRDefault="00284287">
      <w:pPr>
        <w:sectPr w:rsidR="00284287" w:rsidRPr="001F0C2F" w:rsidSect="00DC0C3E">
          <w:headerReference w:type="even" r:id="rId22"/>
          <w:headerReference w:type="default" r:id="rId23"/>
          <w:footerReference w:type="default" r:id="rId24"/>
          <w:headerReference w:type="first" r:id="rId25"/>
          <w:footerReference w:type="first" r:id="rId26"/>
          <w:pgSz w:w="11906" w:h="16838" w:code="9"/>
          <w:pgMar w:top="1021" w:right="1021" w:bottom="1021" w:left="1021" w:header="510" w:footer="567" w:gutter="0"/>
          <w:cols w:space="708"/>
          <w:docGrid w:linePitch="360"/>
        </w:sectPr>
      </w:pPr>
      <w:r w:rsidRPr="001F0C2F">
        <w:fldChar w:fldCharType="end"/>
      </w:r>
    </w:p>
    <w:p w14:paraId="5C4AFE5D" w14:textId="2419295A" w:rsidR="00A64A03" w:rsidRPr="001F0C2F" w:rsidRDefault="00A64A03" w:rsidP="00D80CA5">
      <w:pPr>
        <w:pStyle w:val="Heading1"/>
      </w:pPr>
      <w:bookmarkStart w:id="2" w:name="_Toc184110726"/>
      <w:r w:rsidRPr="001F0C2F">
        <w:lastRenderedPageBreak/>
        <w:t>Glossary</w:t>
      </w:r>
      <w:bookmarkEnd w:id="2"/>
    </w:p>
    <w:p w14:paraId="2F669B42" w14:textId="4D98B534" w:rsidR="00AB323A" w:rsidRPr="001F0C2F" w:rsidRDefault="00AB323A" w:rsidP="00AB323A">
      <w:pPr>
        <w:tabs>
          <w:tab w:val="left" w:pos="1985"/>
        </w:tabs>
        <w:ind w:left="1985" w:hanging="1985"/>
      </w:pPr>
      <w:r w:rsidRPr="001F0C2F">
        <w:t>AAA</w:t>
      </w:r>
      <w:r w:rsidRPr="001F0C2F">
        <w:tab/>
        <w:t xml:space="preserve">Automated Airspace Authorisations </w:t>
      </w:r>
    </w:p>
    <w:p w14:paraId="27444FF0" w14:textId="0B258A02" w:rsidR="00A64A03" w:rsidRPr="001F0C2F" w:rsidRDefault="00A64A03" w:rsidP="00A64A03">
      <w:pPr>
        <w:tabs>
          <w:tab w:val="left" w:pos="1985"/>
        </w:tabs>
        <w:ind w:left="1985" w:hanging="1985"/>
      </w:pPr>
      <w:r w:rsidRPr="001F0C2F">
        <w:t>AAM</w:t>
      </w:r>
      <w:r w:rsidRPr="001F0C2F">
        <w:tab/>
        <w:t xml:space="preserve">Advanced </w:t>
      </w:r>
      <w:r w:rsidR="00AB323A" w:rsidRPr="001F0C2F">
        <w:t>A</w:t>
      </w:r>
      <w:r w:rsidRPr="001F0C2F">
        <w:t xml:space="preserve">ir </w:t>
      </w:r>
      <w:r w:rsidR="00AB323A" w:rsidRPr="001F0C2F">
        <w:t>M</w:t>
      </w:r>
      <w:r w:rsidRPr="001F0C2F">
        <w:t>obility</w:t>
      </w:r>
    </w:p>
    <w:p w14:paraId="067B7C8E" w14:textId="6E5D6435" w:rsidR="00AB323A" w:rsidRPr="001F0C2F" w:rsidRDefault="00AB323A" w:rsidP="00AB323A">
      <w:pPr>
        <w:tabs>
          <w:tab w:val="left" w:pos="1985"/>
        </w:tabs>
        <w:ind w:left="1985" w:hanging="1985"/>
      </w:pPr>
      <w:r w:rsidRPr="001F0C2F">
        <w:t xml:space="preserve">AAPS </w:t>
      </w:r>
      <w:r w:rsidRPr="001F0C2F">
        <w:tab/>
        <w:t>Australian Airspace Policy Statement</w:t>
      </w:r>
    </w:p>
    <w:p w14:paraId="0FDA490E" w14:textId="798ABB81" w:rsidR="00AB323A" w:rsidRPr="001F0C2F" w:rsidRDefault="00AB323A" w:rsidP="00AB323A">
      <w:pPr>
        <w:tabs>
          <w:tab w:val="left" w:pos="1985"/>
        </w:tabs>
        <w:ind w:left="1985" w:hanging="1985"/>
      </w:pPr>
      <w:r w:rsidRPr="001F0C2F">
        <w:t>ADS-B</w:t>
      </w:r>
      <w:r w:rsidRPr="001F0C2F">
        <w:tab/>
        <w:t xml:space="preserve">Automatic dependent surveillance-broadcast </w:t>
      </w:r>
    </w:p>
    <w:p w14:paraId="5A48414B" w14:textId="0143A2D8" w:rsidR="009312C0" w:rsidRPr="001F0C2F" w:rsidRDefault="009312C0" w:rsidP="00AB323A">
      <w:pPr>
        <w:tabs>
          <w:tab w:val="left" w:pos="1985"/>
        </w:tabs>
        <w:ind w:left="1985" w:hanging="1985"/>
      </w:pPr>
      <w:r w:rsidRPr="001F0C2F">
        <w:t>AFAF</w:t>
      </w:r>
      <w:r w:rsidRPr="001F0C2F">
        <w:tab/>
        <w:t xml:space="preserve">Australian Future Airspace Framework </w:t>
      </w:r>
    </w:p>
    <w:p w14:paraId="5DD4E6F1" w14:textId="0B695EB7" w:rsidR="00AB323A" w:rsidRPr="001F0C2F" w:rsidRDefault="00AB323A" w:rsidP="00AB323A">
      <w:pPr>
        <w:tabs>
          <w:tab w:val="left" w:pos="1985"/>
        </w:tabs>
        <w:ind w:left="1985" w:hanging="1985"/>
      </w:pPr>
      <w:r w:rsidRPr="001F0C2F">
        <w:t>API</w:t>
      </w:r>
      <w:r w:rsidRPr="001F0C2F">
        <w:tab/>
        <w:t>Application Programming Interface</w:t>
      </w:r>
    </w:p>
    <w:p w14:paraId="646344C1" w14:textId="62872984" w:rsidR="00AB323A" w:rsidRPr="001F0C2F" w:rsidRDefault="00AB323A" w:rsidP="00AB323A">
      <w:pPr>
        <w:tabs>
          <w:tab w:val="left" w:pos="1985"/>
        </w:tabs>
        <w:ind w:left="1985" w:hanging="1985"/>
      </w:pPr>
      <w:r w:rsidRPr="001F0C2F">
        <w:t>ATM</w:t>
      </w:r>
      <w:r w:rsidRPr="001F0C2F">
        <w:tab/>
        <w:t>Air Traffic Management</w:t>
      </w:r>
    </w:p>
    <w:p w14:paraId="04612D7B" w14:textId="2F9F6B57" w:rsidR="00A64A03" w:rsidRPr="001F0C2F" w:rsidRDefault="00A64A03" w:rsidP="00A64A03">
      <w:pPr>
        <w:tabs>
          <w:tab w:val="left" w:pos="1985"/>
        </w:tabs>
        <w:ind w:left="1985" w:hanging="1985"/>
      </w:pPr>
      <w:r w:rsidRPr="001F0C2F">
        <w:t>ARMS</w:t>
      </w:r>
      <w:r w:rsidRPr="001F0C2F">
        <w:tab/>
        <w:t>Airspace Risk Modelling System</w:t>
      </w:r>
    </w:p>
    <w:p w14:paraId="11E5B1D0" w14:textId="364F6129" w:rsidR="00AB323A" w:rsidRPr="001F0C2F" w:rsidRDefault="00AB323A" w:rsidP="00A64A03">
      <w:pPr>
        <w:tabs>
          <w:tab w:val="left" w:pos="1985"/>
        </w:tabs>
        <w:ind w:left="1985" w:hanging="1985"/>
      </w:pPr>
      <w:r w:rsidRPr="001F0C2F">
        <w:t>BVLOS</w:t>
      </w:r>
      <w:r w:rsidRPr="001F0C2F">
        <w:tab/>
        <w:t>Beyond Visual Line of Sight</w:t>
      </w:r>
    </w:p>
    <w:p w14:paraId="458BE07C" w14:textId="3C1735A5" w:rsidR="00A64A03" w:rsidRPr="001F0C2F" w:rsidRDefault="00A64A03" w:rsidP="00A64A03">
      <w:pPr>
        <w:tabs>
          <w:tab w:val="left" w:pos="1985"/>
        </w:tabs>
        <w:ind w:left="1985" w:hanging="1985"/>
      </w:pPr>
      <w:r w:rsidRPr="001F0C2F">
        <w:t>CASA</w:t>
      </w:r>
      <w:r w:rsidRPr="001F0C2F">
        <w:tab/>
        <w:t>Civil Aviation Safety Authority</w:t>
      </w:r>
    </w:p>
    <w:p w14:paraId="5A4F6839" w14:textId="2CA28345" w:rsidR="00AB323A" w:rsidRPr="001F0C2F" w:rsidRDefault="00AB323A" w:rsidP="00A64A03">
      <w:pPr>
        <w:tabs>
          <w:tab w:val="left" w:pos="1985"/>
        </w:tabs>
        <w:ind w:left="1985" w:hanging="1985"/>
      </w:pPr>
      <w:r w:rsidRPr="001F0C2F">
        <w:t>DDRP</w:t>
      </w:r>
      <w:r w:rsidRPr="001F0C2F">
        <w:tab/>
        <w:t>Drone Rule Digitisation Project</w:t>
      </w:r>
    </w:p>
    <w:p w14:paraId="26717912" w14:textId="6F72817D" w:rsidR="00A64A03" w:rsidRPr="001F0C2F" w:rsidRDefault="00AB323A" w:rsidP="00A64A03">
      <w:pPr>
        <w:tabs>
          <w:tab w:val="left" w:pos="1985"/>
        </w:tabs>
        <w:ind w:left="1985" w:hanging="1985"/>
      </w:pPr>
      <w:r w:rsidRPr="001F0C2F">
        <w:t>DITRDCA</w:t>
      </w:r>
      <w:r w:rsidR="00A64A03" w:rsidRPr="001F0C2F">
        <w:tab/>
        <w:t xml:space="preserve">Department of Infrastructure, Transport, Regional Development, Communications and the Arts </w:t>
      </w:r>
      <w:r w:rsidR="00B94C70">
        <w:t>(or the department)</w:t>
      </w:r>
    </w:p>
    <w:p w14:paraId="7A2F7522" w14:textId="4816F276" w:rsidR="00AB323A" w:rsidRPr="001F0C2F" w:rsidRDefault="00AB323A" w:rsidP="00A64A03">
      <w:pPr>
        <w:tabs>
          <w:tab w:val="left" w:pos="1985"/>
        </w:tabs>
        <w:ind w:left="1985" w:hanging="1985"/>
      </w:pPr>
      <w:r w:rsidRPr="001F0C2F">
        <w:t>FIMS</w:t>
      </w:r>
      <w:r w:rsidRPr="001F0C2F">
        <w:tab/>
        <w:t>Flight Information Management System</w:t>
      </w:r>
    </w:p>
    <w:p w14:paraId="0F3411AD" w14:textId="54E2CDD9" w:rsidR="00AB323A" w:rsidRPr="001F0C2F" w:rsidRDefault="00AB323A" w:rsidP="00A64A03">
      <w:pPr>
        <w:tabs>
          <w:tab w:val="left" w:pos="1985"/>
        </w:tabs>
        <w:ind w:left="1985" w:hanging="1985"/>
      </w:pPr>
      <w:r w:rsidRPr="001F0C2F">
        <w:t>ICAO</w:t>
      </w:r>
      <w:r w:rsidRPr="001F0C2F">
        <w:tab/>
        <w:t xml:space="preserve">International Civil Aviation Organization </w:t>
      </w:r>
    </w:p>
    <w:p w14:paraId="2C43AE8E" w14:textId="0AA4B536" w:rsidR="00AB323A" w:rsidRPr="001F0C2F" w:rsidRDefault="00AB323A" w:rsidP="00AB323A">
      <w:pPr>
        <w:tabs>
          <w:tab w:val="left" w:pos="1985"/>
        </w:tabs>
        <w:ind w:left="1985" w:hanging="1985"/>
      </w:pPr>
      <w:r w:rsidRPr="001F0C2F">
        <w:t>NM</w:t>
      </w:r>
      <w:r w:rsidRPr="001F0C2F">
        <w:tab/>
        <w:t xml:space="preserve">Nautical Mile </w:t>
      </w:r>
    </w:p>
    <w:p w14:paraId="5EFE0C45" w14:textId="2A0ABBA9" w:rsidR="00AB323A" w:rsidRPr="001F0C2F" w:rsidRDefault="00AB323A" w:rsidP="00AB323A">
      <w:pPr>
        <w:tabs>
          <w:tab w:val="left" w:pos="1985"/>
        </w:tabs>
        <w:ind w:left="1985" w:hanging="1985"/>
      </w:pPr>
      <w:r w:rsidRPr="001F0C2F">
        <w:t>NOTAMs</w:t>
      </w:r>
      <w:r w:rsidRPr="001F0C2F">
        <w:tab/>
        <w:t xml:space="preserve">Notices to Airmen </w:t>
      </w:r>
    </w:p>
    <w:p w14:paraId="138C7EE0" w14:textId="397A4569" w:rsidR="00A64A03" w:rsidRPr="001F0C2F" w:rsidRDefault="00A64A03" w:rsidP="00A64A03">
      <w:pPr>
        <w:tabs>
          <w:tab w:val="left" w:pos="1985"/>
        </w:tabs>
        <w:ind w:left="1985" w:hanging="1985"/>
      </w:pPr>
      <w:r w:rsidRPr="001F0C2F">
        <w:t>Remote ID</w:t>
      </w:r>
      <w:r w:rsidRPr="001F0C2F">
        <w:tab/>
        <w:t xml:space="preserve">Remote </w:t>
      </w:r>
      <w:r w:rsidR="00AB323A" w:rsidRPr="001F0C2F">
        <w:t>I</w:t>
      </w:r>
      <w:r w:rsidRPr="001F0C2F">
        <w:t>dentification</w:t>
      </w:r>
    </w:p>
    <w:p w14:paraId="61338CA8" w14:textId="7D5B955E" w:rsidR="00AB323A" w:rsidRPr="001F0C2F" w:rsidRDefault="00AB323A" w:rsidP="00A64A03">
      <w:pPr>
        <w:tabs>
          <w:tab w:val="left" w:pos="1985"/>
        </w:tabs>
        <w:ind w:left="1985" w:hanging="1985"/>
      </w:pPr>
      <w:r w:rsidRPr="001F0C2F">
        <w:t>RPA</w:t>
      </w:r>
      <w:r w:rsidRPr="001F0C2F">
        <w:tab/>
        <w:t>Remotely Piloted Aircraft</w:t>
      </w:r>
    </w:p>
    <w:p w14:paraId="37E26937" w14:textId="36EA9A70" w:rsidR="00A64A03" w:rsidRPr="001F0C2F" w:rsidRDefault="00A64A03" w:rsidP="00A64A03">
      <w:pPr>
        <w:tabs>
          <w:tab w:val="left" w:pos="1985"/>
        </w:tabs>
        <w:ind w:left="1985" w:hanging="1985"/>
      </w:pPr>
      <w:r w:rsidRPr="001F0C2F">
        <w:t>RPAS</w:t>
      </w:r>
      <w:r w:rsidRPr="001F0C2F">
        <w:tab/>
        <w:t xml:space="preserve">Remotely </w:t>
      </w:r>
      <w:r w:rsidR="00AB323A" w:rsidRPr="001F0C2F">
        <w:t>P</w:t>
      </w:r>
      <w:r w:rsidRPr="001F0C2F">
        <w:t xml:space="preserve">iloted </w:t>
      </w:r>
      <w:r w:rsidR="00AB323A" w:rsidRPr="001F0C2F">
        <w:t>A</w:t>
      </w:r>
      <w:r w:rsidRPr="001F0C2F">
        <w:t xml:space="preserve">ircraft </w:t>
      </w:r>
      <w:r w:rsidR="00AB323A" w:rsidRPr="001F0C2F">
        <w:t>S</w:t>
      </w:r>
      <w:r w:rsidRPr="001F0C2F">
        <w:t>ystems</w:t>
      </w:r>
    </w:p>
    <w:p w14:paraId="25DCDE41" w14:textId="4B55EFFF" w:rsidR="00AB323A" w:rsidRPr="001F0C2F" w:rsidRDefault="00AB323A" w:rsidP="00AB323A">
      <w:pPr>
        <w:tabs>
          <w:tab w:val="left" w:pos="1985"/>
        </w:tabs>
        <w:ind w:left="1985" w:hanging="1985"/>
      </w:pPr>
      <w:r w:rsidRPr="001F0C2F">
        <w:t>SORA</w:t>
      </w:r>
      <w:r w:rsidRPr="001F0C2F">
        <w:tab/>
        <w:t xml:space="preserve">Specific Operations Risk Assessment </w:t>
      </w:r>
    </w:p>
    <w:p w14:paraId="41154BE7" w14:textId="5413EC3A" w:rsidR="00A64A03" w:rsidRPr="001F0C2F" w:rsidRDefault="00A64A03" w:rsidP="00A64A03">
      <w:pPr>
        <w:tabs>
          <w:tab w:val="left" w:pos="1985"/>
        </w:tabs>
        <w:ind w:left="1985" w:hanging="1985"/>
      </w:pPr>
      <w:r w:rsidRPr="001F0C2F">
        <w:t>UAS</w:t>
      </w:r>
      <w:r w:rsidRPr="001F0C2F">
        <w:tab/>
        <w:t xml:space="preserve">Uncrewed </w:t>
      </w:r>
      <w:r w:rsidR="00AB323A" w:rsidRPr="001F0C2F">
        <w:t>A</w:t>
      </w:r>
      <w:r w:rsidRPr="001F0C2F">
        <w:t xml:space="preserve">ircraft </w:t>
      </w:r>
      <w:r w:rsidR="00AB323A" w:rsidRPr="001F0C2F">
        <w:t>S</w:t>
      </w:r>
      <w:r w:rsidRPr="001F0C2F">
        <w:t>ystems</w:t>
      </w:r>
    </w:p>
    <w:p w14:paraId="0FB028FB" w14:textId="2E98EC4B" w:rsidR="00A64A03" w:rsidRPr="001F0C2F" w:rsidRDefault="00A64A03" w:rsidP="00A64A03">
      <w:pPr>
        <w:tabs>
          <w:tab w:val="left" w:pos="1985"/>
        </w:tabs>
        <w:ind w:left="1985" w:hanging="1985"/>
      </w:pPr>
      <w:r w:rsidRPr="001F0C2F">
        <w:t>USS</w:t>
      </w:r>
      <w:r w:rsidRPr="001F0C2F">
        <w:tab/>
        <w:t>U</w:t>
      </w:r>
      <w:r w:rsidR="00B40758" w:rsidRPr="001F0C2F">
        <w:t>AS</w:t>
      </w:r>
      <w:r w:rsidRPr="001F0C2F">
        <w:t xml:space="preserve"> </w:t>
      </w:r>
      <w:r w:rsidR="00AB323A" w:rsidRPr="001F0C2F">
        <w:t>S</w:t>
      </w:r>
      <w:r w:rsidRPr="001F0C2F">
        <w:t xml:space="preserve">ervice </w:t>
      </w:r>
      <w:r w:rsidR="00AB323A" w:rsidRPr="001F0C2F">
        <w:t>S</w:t>
      </w:r>
      <w:r w:rsidRPr="001F0C2F">
        <w:t>upplier</w:t>
      </w:r>
    </w:p>
    <w:p w14:paraId="25DAF540" w14:textId="584D2C6D" w:rsidR="00A64A03" w:rsidRPr="001F0C2F" w:rsidRDefault="00A64A03" w:rsidP="00A64A03">
      <w:pPr>
        <w:tabs>
          <w:tab w:val="left" w:pos="1985"/>
        </w:tabs>
        <w:ind w:left="1985" w:hanging="1985"/>
      </w:pPr>
      <w:r w:rsidRPr="001F0C2F">
        <w:t>UTM</w:t>
      </w:r>
      <w:r w:rsidRPr="001F0C2F">
        <w:tab/>
        <w:t xml:space="preserve">UAS </w:t>
      </w:r>
      <w:r w:rsidR="00AB323A" w:rsidRPr="001F0C2F">
        <w:t>T</w:t>
      </w:r>
      <w:r w:rsidRPr="001F0C2F">
        <w:t xml:space="preserve">raffic </w:t>
      </w:r>
      <w:r w:rsidR="00AB323A" w:rsidRPr="001F0C2F">
        <w:t>M</w:t>
      </w:r>
      <w:r w:rsidRPr="001F0C2F">
        <w:t>anagement</w:t>
      </w:r>
    </w:p>
    <w:p w14:paraId="69660393" w14:textId="77777777" w:rsidR="00AB323A" w:rsidRPr="001F0C2F" w:rsidRDefault="00AB323A">
      <w:pPr>
        <w:suppressAutoHyphens w:val="0"/>
      </w:pPr>
    </w:p>
    <w:p w14:paraId="16B4B4AA" w14:textId="77777777" w:rsidR="00DE389A" w:rsidRPr="001F0C2F" w:rsidRDefault="00DE389A">
      <w:pPr>
        <w:suppressAutoHyphens w:val="0"/>
        <w:sectPr w:rsidR="00DE389A" w:rsidRPr="001F0C2F" w:rsidSect="00BF3D22">
          <w:headerReference w:type="even" r:id="rId27"/>
          <w:headerReference w:type="default" r:id="rId28"/>
          <w:headerReference w:type="first" r:id="rId29"/>
          <w:pgSz w:w="11906" w:h="16838" w:code="9"/>
          <w:pgMar w:top="1021" w:right="1021" w:bottom="1021" w:left="1021" w:header="510" w:footer="567" w:gutter="0"/>
          <w:cols w:space="708"/>
          <w:docGrid w:linePitch="360"/>
        </w:sectPr>
      </w:pPr>
    </w:p>
    <w:p w14:paraId="5C48F52F" w14:textId="285FB08B" w:rsidR="0016380F" w:rsidRPr="001F0C2F" w:rsidRDefault="00A86389" w:rsidP="0040480F">
      <w:pPr>
        <w:pStyle w:val="Heading1"/>
        <w:spacing w:before="0"/>
      </w:pPr>
      <w:bookmarkStart w:id="3" w:name="_Toc184110727"/>
      <w:r w:rsidRPr="001F0C2F">
        <w:lastRenderedPageBreak/>
        <w:t>A</w:t>
      </w:r>
      <w:r w:rsidR="00E851D0" w:rsidRPr="001F0C2F">
        <w:t>t a glance</w:t>
      </w:r>
      <w:bookmarkEnd w:id="3"/>
    </w:p>
    <w:p w14:paraId="2314DA65" w14:textId="77777777" w:rsidR="003226D1" w:rsidRPr="001F0C2F" w:rsidRDefault="003226D1" w:rsidP="003226D1">
      <w:pPr>
        <w:sectPr w:rsidR="003226D1" w:rsidRPr="001F0C2F" w:rsidSect="00DE389A">
          <w:pgSz w:w="11906" w:h="16838" w:code="9"/>
          <w:pgMar w:top="1021" w:right="566" w:bottom="1021" w:left="709" w:header="510" w:footer="567" w:gutter="0"/>
          <w:cols w:space="708"/>
          <w:docGrid w:linePitch="360"/>
        </w:sectPr>
      </w:pPr>
    </w:p>
    <w:p w14:paraId="28D4A649" w14:textId="0C361868" w:rsidR="00A86389" w:rsidRPr="001F0C2F" w:rsidRDefault="00C41AE6" w:rsidP="002B06E4">
      <w:pPr>
        <w:pStyle w:val="Heading4"/>
        <w:rPr>
          <w:color w:val="081E3E" w:themeColor="accent1"/>
          <w:sz w:val="32"/>
        </w:rPr>
      </w:pPr>
      <w:r w:rsidRPr="001F0C2F">
        <w:rPr>
          <w:color w:val="081E3E" w:themeColor="accent1"/>
          <w:sz w:val="32"/>
        </w:rPr>
        <w:t xml:space="preserve">What is </w:t>
      </w:r>
      <w:r w:rsidR="00A86389" w:rsidRPr="001F0C2F">
        <w:rPr>
          <w:color w:val="081E3E" w:themeColor="accent1"/>
          <w:sz w:val="32"/>
        </w:rPr>
        <w:t>UTM</w:t>
      </w:r>
      <w:r w:rsidRPr="001F0C2F">
        <w:rPr>
          <w:color w:val="081E3E" w:themeColor="accent1"/>
          <w:sz w:val="32"/>
        </w:rPr>
        <w:t>?</w:t>
      </w:r>
    </w:p>
    <w:p w14:paraId="51A661D3" w14:textId="4D16B00C" w:rsidR="002D0D7E" w:rsidRPr="001F0C2F" w:rsidRDefault="002D0D7E" w:rsidP="00AD2DC6">
      <w:pPr>
        <w:spacing w:after="0"/>
      </w:pPr>
      <w:r w:rsidRPr="001F0C2F">
        <w:t>Just like road traffic management, Uncrewed Aircraft System (UAS) Traffic Management (UTM) is made up of many aspects.</w:t>
      </w:r>
    </w:p>
    <w:p w14:paraId="6A7702E7" w14:textId="1C183D35" w:rsidR="002D0D7E" w:rsidRPr="001F0C2F" w:rsidRDefault="003E769E" w:rsidP="002D0D7E">
      <w:pPr>
        <w:jc w:val="center"/>
      </w:pPr>
      <w:r w:rsidRPr="001F0C2F">
        <w:rPr>
          <w:noProof/>
        </w:rPr>
        <w:drawing>
          <wp:inline distT="0" distB="0" distL="0" distR="0" wp14:anchorId="75FDE1E1" wp14:editId="0F449A4E">
            <wp:extent cx="2511706" cy="2157394"/>
            <wp:effectExtent l="0" t="0" r="0" b="0"/>
            <wp:docPr id="157" name="Picture 157" descr="A circle listing 7 aspects of UTM:&#10;Services, Regulations, Infrastructure, Standards, Risk-based rules, Roles and responsibilities, and Anti-collision technolo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692" b="12547"/>
                    <a:stretch/>
                  </pic:blipFill>
                  <pic:spPr bwMode="auto">
                    <a:xfrm>
                      <a:off x="0" y="0"/>
                      <a:ext cx="2514958" cy="2160187"/>
                    </a:xfrm>
                    <a:prstGeom prst="rect">
                      <a:avLst/>
                    </a:prstGeom>
                    <a:noFill/>
                    <a:ln>
                      <a:noFill/>
                    </a:ln>
                    <a:extLst>
                      <a:ext uri="{53640926-AAD7-44D8-BBD7-CCE9431645EC}">
                        <a14:shadowObscured xmlns:a14="http://schemas.microsoft.com/office/drawing/2010/main"/>
                      </a:ext>
                    </a:extLst>
                  </pic:spPr>
                </pic:pic>
              </a:graphicData>
            </a:graphic>
          </wp:inline>
        </w:drawing>
      </w:r>
    </w:p>
    <w:p w14:paraId="620F39C9" w14:textId="434494F8" w:rsidR="002D0D7E" w:rsidRPr="001F0C2F" w:rsidRDefault="002D0D7E" w:rsidP="002D0D7E">
      <w:r w:rsidRPr="001F0C2F">
        <w:t xml:space="preserve">Australia is in the early stages of growing its UTM Ecosystem. It won’t be </w:t>
      </w:r>
      <w:r w:rsidR="001F0C2F">
        <w:t xml:space="preserve">a </w:t>
      </w:r>
      <w:r w:rsidRPr="001F0C2F">
        <w:t xml:space="preserve">‘one-size-fits all’ approach. </w:t>
      </w:r>
    </w:p>
    <w:p w14:paraId="7A6C9CB7" w14:textId="04F44C54" w:rsidR="002D0D7E" w:rsidRPr="001F0C2F" w:rsidRDefault="002D0D7E" w:rsidP="00AD2DC6">
      <w:pPr>
        <w:spacing w:before="0" w:after="120"/>
      </w:pPr>
      <w:r w:rsidRPr="001F0C2F">
        <w:t>The UAS industry is still growing</w:t>
      </w:r>
      <w:r w:rsidR="001F0C2F">
        <w:t xml:space="preserve"> and</w:t>
      </w:r>
      <w:r w:rsidRPr="001F0C2F">
        <w:t xml:space="preserve"> has many different uses, </w:t>
      </w:r>
      <w:r w:rsidR="000B518D">
        <w:t xml:space="preserve">and </w:t>
      </w:r>
      <w:r w:rsidRPr="001F0C2F">
        <w:t>some places will naturally be busier than others.</w:t>
      </w:r>
    </w:p>
    <w:tbl>
      <w:tblPr>
        <w:tblStyle w:val="IconBoxTable"/>
        <w:tblW w:w="5094" w:type="dxa"/>
        <w:tblBorders>
          <w:top w:val="single" w:sz="8" w:space="0" w:color="144C9F" w:themeColor="accent1" w:themeTint="BF"/>
          <w:left w:val="single" w:sz="8" w:space="0" w:color="144C9F" w:themeColor="accent1" w:themeTint="BF"/>
          <w:bottom w:val="single" w:sz="8" w:space="0" w:color="144C9F" w:themeColor="accent1" w:themeTint="BF"/>
          <w:right w:val="single" w:sz="8" w:space="0" w:color="144C9F" w:themeColor="accent1" w:themeTint="BF"/>
        </w:tblBorders>
        <w:tblLook w:val="0680" w:firstRow="0" w:lastRow="0" w:firstColumn="1" w:lastColumn="0" w:noHBand="1" w:noVBand="1"/>
      </w:tblPr>
      <w:tblGrid>
        <w:gridCol w:w="3818"/>
        <w:gridCol w:w="1276"/>
      </w:tblGrid>
      <w:tr w:rsidR="00DC6FD5" w:rsidRPr="001F0C2F" w14:paraId="14043AEA" w14:textId="77777777" w:rsidTr="00DC6FD5">
        <w:tc>
          <w:tcPr>
            <w:cnfStyle w:val="001000000000" w:firstRow="0" w:lastRow="0" w:firstColumn="1" w:lastColumn="0" w:oddVBand="0" w:evenVBand="0" w:oddHBand="0" w:evenHBand="0" w:firstRowFirstColumn="0" w:firstRowLastColumn="0" w:lastRowFirstColumn="0" w:lastRowLastColumn="0"/>
            <w:tcW w:w="3818" w:type="dxa"/>
            <w:shd w:val="clear" w:color="auto" w:fill="DCEFF8"/>
            <w:vAlign w:val="center"/>
          </w:tcPr>
          <w:p w14:paraId="267ED3B1" w14:textId="4BC36CA3" w:rsidR="00DC6FD5" w:rsidRPr="001F0C2F" w:rsidRDefault="00DC6FD5" w:rsidP="00DC6FD5">
            <w:pPr>
              <w:spacing w:before="0" w:after="0"/>
              <w:rPr>
                <w:b/>
                <w:sz w:val="21"/>
                <w:szCs w:val="21"/>
              </w:rPr>
            </w:pPr>
            <w:r w:rsidRPr="001F0C2F">
              <w:rPr>
                <w:b/>
                <w:color w:val="081E3E" w:themeColor="accent1"/>
                <w:sz w:val="21"/>
                <w:szCs w:val="21"/>
              </w:rPr>
              <w:t>Risk-based government action will be taken where needed to make the UTM Ecosystem safe, secure and socially responsible.</w:t>
            </w:r>
          </w:p>
        </w:tc>
        <w:tc>
          <w:tcPr>
            <w:tcW w:w="1276" w:type="dxa"/>
            <w:shd w:val="clear" w:color="auto" w:fill="DCEFF8"/>
            <w:vAlign w:val="center"/>
          </w:tcPr>
          <w:p w14:paraId="6A8BE605" w14:textId="7E91C728" w:rsidR="00DC6FD5" w:rsidRPr="001F0C2F" w:rsidRDefault="00DC6FD5" w:rsidP="00BD3EDD">
            <w:pPr>
              <w:cnfStyle w:val="000000000000" w:firstRow="0" w:lastRow="0" w:firstColumn="0" w:lastColumn="0" w:oddVBand="0" w:evenVBand="0" w:oddHBand="0" w:evenHBand="0" w:firstRowFirstColumn="0" w:firstRowLastColumn="0" w:lastRowFirstColumn="0" w:lastRowLastColumn="0"/>
            </w:pPr>
            <w:r w:rsidRPr="001F0C2F">
              <w:rPr>
                <w:noProof/>
              </w:rPr>
              <w:drawing>
                <wp:inline distT="0" distB="0" distL="0" distR="0" wp14:anchorId="2A99F732" wp14:editId="55E05450">
                  <wp:extent cx="577001" cy="577001"/>
                  <wp:effectExtent l="0" t="0" r="0" b="0"/>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049" cy="582049"/>
                          </a:xfrm>
                          <a:prstGeom prst="rect">
                            <a:avLst/>
                          </a:prstGeom>
                          <a:noFill/>
                          <a:ln>
                            <a:noFill/>
                          </a:ln>
                        </pic:spPr>
                      </pic:pic>
                    </a:graphicData>
                  </a:graphic>
                </wp:inline>
              </w:drawing>
            </w:r>
          </w:p>
        </w:tc>
      </w:tr>
    </w:tbl>
    <w:p w14:paraId="356E5AE9" w14:textId="77777777" w:rsidR="00DC6FD5" w:rsidRPr="001F0C2F" w:rsidRDefault="00DC6FD5" w:rsidP="003E769E">
      <w:pPr>
        <w:spacing w:before="0" w:after="0"/>
        <w:jc w:val="center"/>
      </w:pPr>
    </w:p>
    <w:p w14:paraId="1E27D36C" w14:textId="355C6A7F" w:rsidR="003E769E" w:rsidRPr="001F0C2F" w:rsidRDefault="003E769E" w:rsidP="003E769E">
      <w:pPr>
        <w:spacing w:before="0" w:after="0"/>
        <w:jc w:val="center"/>
      </w:pPr>
      <w:r w:rsidRPr="001F0C2F">
        <w:rPr>
          <w:noProof/>
        </w:rPr>
        <w:drawing>
          <wp:inline distT="0" distB="0" distL="0" distR="0" wp14:anchorId="038F9FD7" wp14:editId="1A0F60D3">
            <wp:extent cx="2650602" cy="2120714"/>
            <wp:effectExtent l="0" t="0" r="0" b="0"/>
            <wp:docPr id="221" name="Picture 221" descr="We want UTM to look like a structure with a foundation that is safe, risk and outcome based, secure and socially respon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8428" cy="2126975"/>
                    </a:xfrm>
                    <a:prstGeom prst="rect">
                      <a:avLst/>
                    </a:prstGeom>
                    <a:noFill/>
                    <a:ln>
                      <a:noFill/>
                    </a:ln>
                  </pic:spPr>
                </pic:pic>
              </a:graphicData>
            </a:graphic>
          </wp:inline>
        </w:drawing>
      </w:r>
    </w:p>
    <w:p w14:paraId="0BF18F01" w14:textId="411DD233" w:rsidR="00AD2DC6" w:rsidRPr="001F0C2F" w:rsidRDefault="00AD2DC6" w:rsidP="00AD2DC6">
      <w:pPr>
        <w:jc w:val="center"/>
      </w:pPr>
      <w:r w:rsidRPr="001F0C2F">
        <w:rPr>
          <w:noProof/>
        </w:rPr>
        <w:drawing>
          <wp:inline distT="0" distB="0" distL="0" distR="0" wp14:anchorId="3015B4F6" wp14:editId="5B02375F">
            <wp:extent cx="2314136" cy="822379"/>
            <wp:effectExtent l="0" t="0" r="0" b="0"/>
            <wp:docPr id="32" name="Picture 32" descr="Our approach to building UTM will be:&#10;MODULAR&#10;ITERATIVE&#10;USER FOCUSED&#10;MARKET DRIV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59729" cy="838581"/>
                    </a:xfrm>
                    <a:prstGeom prst="rect">
                      <a:avLst/>
                    </a:prstGeom>
                  </pic:spPr>
                </pic:pic>
              </a:graphicData>
            </a:graphic>
          </wp:inline>
        </w:drawing>
      </w:r>
    </w:p>
    <w:p w14:paraId="38956C34" w14:textId="77777777" w:rsidR="002D0D7E" w:rsidRPr="001F0C2F" w:rsidRDefault="002D0D7E" w:rsidP="002D0D7E">
      <w:pPr>
        <w:pStyle w:val="Heading4"/>
        <w:rPr>
          <w:color w:val="081E3E" w:themeColor="accent1"/>
          <w:sz w:val="32"/>
        </w:rPr>
      </w:pPr>
      <w:r w:rsidRPr="001F0C2F">
        <w:rPr>
          <w:color w:val="081E3E" w:themeColor="accent1"/>
          <w:sz w:val="32"/>
        </w:rPr>
        <w:t>What is the UTM Action Plan</w:t>
      </w:r>
    </w:p>
    <w:p w14:paraId="0E8C9B70" w14:textId="5D43AB8B" w:rsidR="002D0D7E" w:rsidRPr="001F0C2F" w:rsidRDefault="002D0D7E" w:rsidP="002D0D7E">
      <w:r w:rsidRPr="001F0C2F">
        <w:t>The UTM Action Plan outlines government actions across 4 focus areas to help grow Australia’s UTM</w:t>
      </w:r>
      <w:r w:rsidR="006C7824">
        <w:t>.</w:t>
      </w:r>
    </w:p>
    <w:tbl>
      <w:tblPr>
        <w:tblStyle w:val="IconBoxTable"/>
        <w:tblW w:w="4962" w:type="dxa"/>
        <w:tblBorders>
          <w:top w:val="single" w:sz="4" w:space="0" w:color="008089" w:themeColor="accent2"/>
        </w:tblBorders>
        <w:tblLook w:val="0680" w:firstRow="0" w:lastRow="0" w:firstColumn="1" w:lastColumn="0" w:noHBand="1" w:noVBand="1"/>
      </w:tblPr>
      <w:tblGrid>
        <w:gridCol w:w="1418"/>
        <w:gridCol w:w="3544"/>
      </w:tblGrid>
      <w:tr w:rsidR="00AD2DC6" w:rsidRPr="001F0C2F" w14:paraId="1FEFEB0E" w14:textId="77777777" w:rsidTr="00AD2DC6">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41FC4492" w14:textId="70F1BE8A" w:rsidR="00AD2DC6" w:rsidRPr="001F0C2F" w:rsidRDefault="003E769E" w:rsidP="00BD3EDD">
            <w:pPr>
              <w:jc w:val="center"/>
            </w:pPr>
            <w:r w:rsidRPr="001F0C2F">
              <w:rPr>
                <w:noProof/>
              </w:rPr>
              <w:drawing>
                <wp:inline distT="0" distB="0" distL="0" distR="0" wp14:anchorId="028D2751" wp14:editId="7F13249B">
                  <wp:extent cx="723265" cy="723265"/>
                  <wp:effectExtent l="0" t="0" r="635" b="635"/>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544" w:type="dxa"/>
            <w:shd w:val="clear" w:color="auto" w:fill="auto"/>
            <w:vAlign w:val="center"/>
          </w:tcPr>
          <w:p w14:paraId="7D0D1A5B" w14:textId="77777777" w:rsidR="00AD2DC6" w:rsidRPr="001F0C2F" w:rsidRDefault="00AD2DC6" w:rsidP="00AD2DC6">
            <w:pPr>
              <w:cnfStyle w:val="000000000000" w:firstRow="0" w:lastRow="0" w:firstColumn="0" w:lastColumn="0" w:oddVBand="0" w:evenVBand="0" w:oddHBand="0" w:evenHBand="0" w:firstRowFirstColumn="0" w:firstRowLastColumn="0" w:lastRowFirstColumn="0" w:lastRowLastColumn="0"/>
              <w:rPr>
                <w:b/>
              </w:rPr>
            </w:pPr>
            <w:r w:rsidRPr="001F0C2F">
              <w:rPr>
                <w:b/>
              </w:rPr>
              <w:t xml:space="preserve">Separation and airspace integration </w:t>
            </w:r>
          </w:p>
          <w:p w14:paraId="55B7700E" w14:textId="4C3630FC" w:rsidR="00AD2DC6" w:rsidRPr="001F0C2F" w:rsidRDefault="00AD2DC6" w:rsidP="00AD2DC6">
            <w:pPr>
              <w:cnfStyle w:val="000000000000" w:firstRow="0" w:lastRow="0" w:firstColumn="0" w:lastColumn="0" w:oddVBand="0" w:evenVBand="0" w:oddHBand="0" w:evenHBand="0" w:firstRowFirstColumn="0" w:firstRowLastColumn="0" w:lastRowFirstColumn="0" w:lastRowLastColumn="0"/>
            </w:pPr>
            <w:r w:rsidRPr="001F0C2F">
              <w:t>Understanding and managing the risk of mid-air collisions</w:t>
            </w:r>
            <w:r w:rsidR="000B518D">
              <w:t>.</w:t>
            </w:r>
          </w:p>
        </w:tc>
      </w:tr>
    </w:tbl>
    <w:p w14:paraId="19D98DA1" w14:textId="77777777" w:rsidR="003E769E" w:rsidRPr="001F0C2F" w:rsidRDefault="003E769E" w:rsidP="003E769E">
      <w:pPr>
        <w:spacing w:before="0" w:after="0"/>
        <w:rPr>
          <w:sz w:val="4"/>
        </w:rPr>
      </w:pPr>
    </w:p>
    <w:tbl>
      <w:tblPr>
        <w:tblStyle w:val="IconBoxTable"/>
        <w:tblW w:w="4960" w:type="dxa"/>
        <w:tblBorders>
          <w:top w:val="single" w:sz="4" w:space="0" w:color="008089" w:themeColor="accent2"/>
        </w:tblBorders>
        <w:tblLook w:val="0680" w:firstRow="0" w:lastRow="0" w:firstColumn="1" w:lastColumn="0" w:noHBand="1" w:noVBand="1"/>
      </w:tblPr>
      <w:tblGrid>
        <w:gridCol w:w="3543"/>
        <w:gridCol w:w="1417"/>
      </w:tblGrid>
      <w:tr w:rsidR="00AD2DC6" w:rsidRPr="001F0C2F" w14:paraId="44451B97" w14:textId="77777777" w:rsidTr="003E769E">
        <w:tc>
          <w:tcPr>
            <w:cnfStyle w:val="001000000000" w:firstRow="0" w:lastRow="0" w:firstColumn="1" w:lastColumn="0" w:oddVBand="0" w:evenVBand="0" w:oddHBand="0" w:evenHBand="0" w:firstRowFirstColumn="0" w:firstRowLastColumn="0" w:lastRowFirstColumn="0" w:lastRowLastColumn="0"/>
            <w:tcW w:w="3543" w:type="dxa"/>
            <w:shd w:val="clear" w:color="auto" w:fill="auto"/>
            <w:vAlign w:val="center"/>
          </w:tcPr>
          <w:p w14:paraId="1291F039" w14:textId="77777777" w:rsidR="003E769E" w:rsidRPr="001F0C2F" w:rsidRDefault="003E769E" w:rsidP="003E769E">
            <w:pPr>
              <w:rPr>
                <w:b/>
              </w:rPr>
            </w:pPr>
            <w:r w:rsidRPr="001F0C2F">
              <w:rPr>
                <w:b/>
              </w:rPr>
              <w:t xml:space="preserve">Better regulation </w:t>
            </w:r>
          </w:p>
          <w:p w14:paraId="46867658" w14:textId="475ADC78" w:rsidR="00AD2DC6" w:rsidRPr="001F0C2F" w:rsidRDefault="003E769E" w:rsidP="003E769E">
            <w:r w:rsidRPr="001F0C2F">
              <w:t>Ensuring our rules are focused on real outcomes, not on ticking a box</w:t>
            </w:r>
            <w:r w:rsidR="000B518D">
              <w:t>.</w:t>
            </w:r>
          </w:p>
        </w:tc>
        <w:tc>
          <w:tcPr>
            <w:tcW w:w="1417" w:type="dxa"/>
            <w:shd w:val="clear" w:color="auto" w:fill="auto"/>
            <w:vAlign w:val="center"/>
          </w:tcPr>
          <w:p w14:paraId="7F6E4474" w14:textId="1E5D59C9" w:rsidR="00AD2DC6" w:rsidRPr="001F0C2F" w:rsidRDefault="003E769E" w:rsidP="00BD3EDD">
            <w:pPr>
              <w:cnfStyle w:val="000000000000" w:firstRow="0" w:lastRow="0" w:firstColumn="0" w:lastColumn="0" w:oddVBand="0" w:evenVBand="0" w:oddHBand="0" w:evenHBand="0" w:firstRowFirstColumn="0" w:firstRowLastColumn="0" w:lastRowFirstColumn="0" w:lastRowLastColumn="0"/>
            </w:pPr>
            <w:r w:rsidRPr="001F0C2F">
              <w:rPr>
                <w:noProof/>
              </w:rPr>
              <w:drawing>
                <wp:inline distT="0" distB="0" distL="0" distR="0" wp14:anchorId="6CD9097A" wp14:editId="1C703A22">
                  <wp:extent cx="723265" cy="723265"/>
                  <wp:effectExtent l="0" t="0" r="635" b="635"/>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bl>
    <w:p w14:paraId="34240DBB" w14:textId="047A0903" w:rsidR="002D0D7E" w:rsidRPr="001F0C2F" w:rsidRDefault="002D0D7E" w:rsidP="003E769E">
      <w:pPr>
        <w:spacing w:before="0" w:after="0"/>
        <w:rPr>
          <w:sz w:val="4"/>
        </w:rPr>
      </w:pPr>
    </w:p>
    <w:tbl>
      <w:tblPr>
        <w:tblStyle w:val="IconBoxTable"/>
        <w:tblW w:w="4962" w:type="dxa"/>
        <w:tblBorders>
          <w:top w:val="single" w:sz="4" w:space="0" w:color="008089" w:themeColor="accent2"/>
        </w:tblBorders>
        <w:tblLook w:val="0680" w:firstRow="0" w:lastRow="0" w:firstColumn="1" w:lastColumn="0" w:noHBand="1" w:noVBand="1"/>
      </w:tblPr>
      <w:tblGrid>
        <w:gridCol w:w="1418"/>
        <w:gridCol w:w="3544"/>
      </w:tblGrid>
      <w:tr w:rsidR="00AD2DC6" w:rsidRPr="001F0C2F" w14:paraId="3A552D49" w14:textId="77777777" w:rsidTr="00BD3EDD">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587DE39" w14:textId="073C0883" w:rsidR="00AD2DC6" w:rsidRPr="001F0C2F" w:rsidRDefault="003E769E" w:rsidP="00BD3EDD">
            <w:pPr>
              <w:jc w:val="center"/>
            </w:pPr>
            <w:r w:rsidRPr="001F0C2F">
              <w:rPr>
                <w:noProof/>
              </w:rPr>
              <w:drawing>
                <wp:inline distT="0" distB="0" distL="0" distR="0" wp14:anchorId="63FEDC29" wp14:editId="1872EC84">
                  <wp:extent cx="723265" cy="723265"/>
                  <wp:effectExtent l="0" t="0" r="635" b="635"/>
                  <wp:docPr id="218" name="Picture 218" descr="Icon for Focus Area 3: Fit for purpose regulatory approv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544" w:type="dxa"/>
            <w:shd w:val="clear" w:color="auto" w:fill="auto"/>
            <w:vAlign w:val="center"/>
          </w:tcPr>
          <w:p w14:paraId="59791C32" w14:textId="77777777" w:rsidR="00AD2DC6" w:rsidRPr="001F0C2F" w:rsidRDefault="00AD2DC6" w:rsidP="00BD3EDD">
            <w:pPr>
              <w:cnfStyle w:val="000000000000" w:firstRow="0" w:lastRow="0" w:firstColumn="0" w:lastColumn="0" w:oddVBand="0" w:evenVBand="0" w:oddHBand="0" w:evenHBand="0" w:firstRowFirstColumn="0" w:firstRowLastColumn="0" w:lastRowFirstColumn="0" w:lastRowLastColumn="0"/>
              <w:rPr>
                <w:b/>
              </w:rPr>
            </w:pPr>
            <w:r w:rsidRPr="001F0C2F">
              <w:rPr>
                <w:b/>
              </w:rPr>
              <w:t xml:space="preserve">Fit-for-purpose regulatory approvals </w:t>
            </w:r>
          </w:p>
          <w:p w14:paraId="484C8348" w14:textId="12E0D2F3" w:rsidR="00AD2DC6" w:rsidRPr="001F0C2F" w:rsidRDefault="00AD2DC6" w:rsidP="00BD3EDD">
            <w:pPr>
              <w:cnfStyle w:val="000000000000" w:firstRow="0" w:lastRow="0" w:firstColumn="0" w:lastColumn="0" w:oddVBand="0" w:evenVBand="0" w:oddHBand="0" w:evenHBand="0" w:firstRowFirstColumn="0" w:firstRowLastColumn="0" w:lastRowFirstColumn="0" w:lastRowLastColumn="0"/>
            </w:pPr>
            <w:r w:rsidRPr="001F0C2F">
              <w:t>Leveraging UTM to reduce red tape and approval processing times</w:t>
            </w:r>
            <w:r w:rsidR="000B518D">
              <w:t>.</w:t>
            </w:r>
          </w:p>
        </w:tc>
      </w:tr>
    </w:tbl>
    <w:p w14:paraId="10C85C8D" w14:textId="77777777" w:rsidR="003E769E" w:rsidRPr="001F0C2F" w:rsidRDefault="003E769E" w:rsidP="003E769E">
      <w:pPr>
        <w:spacing w:before="0" w:after="0"/>
        <w:rPr>
          <w:sz w:val="4"/>
        </w:rPr>
      </w:pPr>
    </w:p>
    <w:tbl>
      <w:tblPr>
        <w:tblStyle w:val="IconBoxTable"/>
        <w:tblW w:w="4960" w:type="dxa"/>
        <w:tblBorders>
          <w:top w:val="single" w:sz="4" w:space="0" w:color="008089" w:themeColor="accent2"/>
        </w:tblBorders>
        <w:tblLook w:val="0680" w:firstRow="0" w:lastRow="0" w:firstColumn="1" w:lastColumn="0" w:noHBand="1" w:noVBand="1"/>
      </w:tblPr>
      <w:tblGrid>
        <w:gridCol w:w="3543"/>
        <w:gridCol w:w="1417"/>
      </w:tblGrid>
      <w:tr w:rsidR="00AD2DC6" w:rsidRPr="001F0C2F" w14:paraId="703D35C8" w14:textId="77777777" w:rsidTr="003E769E">
        <w:tc>
          <w:tcPr>
            <w:cnfStyle w:val="001000000000" w:firstRow="0" w:lastRow="0" w:firstColumn="1" w:lastColumn="0" w:oddVBand="0" w:evenVBand="0" w:oddHBand="0" w:evenHBand="0" w:firstRowFirstColumn="0" w:firstRowLastColumn="0" w:lastRowFirstColumn="0" w:lastRowLastColumn="0"/>
            <w:tcW w:w="3543" w:type="dxa"/>
            <w:tcBorders>
              <w:top w:val="single" w:sz="4" w:space="0" w:color="008089" w:themeColor="accent2"/>
              <w:bottom w:val="single" w:sz="4" w:space="0" w:color="008089" w:themeColor="accent2"/>
            </w:tcBorders>
            <w:shd w:val="clear" w:color="auto" w:fill="auto"/>
            <w:vAlign w:val="center"/>
          </w:tcPr>
          <w:p w14:paraId="1E027C01" w14:textId="77777777" w:rsidR="003E769E" w:rsidRPr="001F0C2F" w:rsidRDefault="003E769E" w:rsidP="003E769E">
            <w:pPr>
              <w:rPr>
                <w:b/>
              </w:rPr>
            </w:pPr>
            <w:r w:rsidRPr="001F0C2F">
              <w:rPr>
                <w:b/>
              </w:rPr>
              <w:t xml:space="preserve">Improved compliance, enforcement and security </w:t>
            </w:r>
          </w:p>
          <w:p w14:paraId="44C46164" w14:textId="3FB17C60" w:rsidR="00AD2DC6" w:rsidRPr="001F0C2F" w:rsidRDefault="003E769E" w:rsidP="003E769E">
            <w:r w:rsidRPr="001F0C2F">
              <w:t>Helping users participate with confidence, while ensuring rule breakers are caught</w:t>
            </w:r>
            <w:r w:rsidR="000B518D">
              <w:t>.</w:t>
            </w:r>
          </w:p>
        </w:tc>
        <w:tc>
          <w:tcPr>
            <w:tcW w:w="1417" w:type="dxa"/>
            <w:tcBorders>
              <w:top w:val="single" w:sz="4" w:space="0" w:color="008089" w:themeColor="accent2"/>
              <w:bottom w:val="single" w:sz="4" w:space="0" w:color="008089" w:themeColor="accent2"/>
            </w:tcBorders>
            <w:shd w:val="clear" w:color="auto" w:fill="auto"/>
            <w:vAlign w:val="center"/>
          </w:tcPr>
          <w:p w14:paraId="6C2C0809" w14:textId="4F52FDBA" w:rsidR="00AD2DC6" w:rsidRPr="001F0C2F" w:rsidRDefault="003E769E" w:rsidP="00BD3EDD">
            <w:pPr>
              <w:cnfStyle w:val="000000000000" w:firstRow="0" w:lastRow="0" w:firstColumn="0" w:lastColumn="0" w:oddVBand="0" w:evenVBand="0" w:oddHBand="0" w:evenHBand="0" w:firstRowFirstColumn="0" w:firstRowLastColumn="0" w:lastRowFirstColumn="0" w:lastRowLastColumn="0"/>
            </w:pPr>
            <w:r w:rsidRPr="001F0C2F">
              <w:rPr>
                <w:noProof/>
              </w:rPr>
              <w:drawing>
                <wp:inline distT="0" distB="0" distL="0" distR="0" wp14:anchorId="43C61A96" wp14:editId="0BE84658">
                  <wp:extent cx="723265" cy="723265"/>
                  <wp:effectExtent l="0" t="0" r="635" b="635"/>
                  <wp:docPr id="219" name="Picture 219" descr="Icon for Focus Area 4: Improved compliance, enforcement and secur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bl>
    <w:p w14:paraId="43A2021A" w14:textId="77777777" w:rsidR="003E769E" w:rsidRPr="001F0C2F" w:rsidRDefault="003E769E" w:rsidP="003E769E">
      <w:pPr>
        <w:spacing w:before="0" w:after="0"/>
        <w:rPr>
          <w:sz w:val="4"/>
        </w:rPr>
      </w:pPr>
    </w:p>
    <w:tbl>
      <w:tblPr>
        <w:tblStyle w:val="IconBoxTable"/>
        <w:tblW w:w="4960" w:type="dxa"/>
        <w:tblBorders>
          <w:bottom w:val="single" w:sz="4" w:space="0" w:color="008089" w:themeColor="accent2"/>
        </w:tblBorders>
        <w:tblLook w:val="0680" w:firstRow="0" w:lastRow="0" w:firstColumn="1" w:lastColumn="0" w:noHBand="1" w:noVBand="1"/>
      </w:tblPr>
      <w:tblGrid>
        <w:gridCol w:w="4960"/>
      </w:tblGrid>
      <w:tr w:rsidR="003E769E" w:rsidRPr="001F0C2F" w14:paraId="51D5DC59" w14:textId="77777777" w:rsidTr="003E769E">
        <w:tc>
          <w:tcPr>
            <w:cnfStyle w:val="001000000000" w:firstRow="0" w:lastRow="0" w:firstColumn="1" w:lastColumn="0" w:oddVBand="0" w:evenVBand="0" w:oddHBand="0" w:evenHBand="0" w:firstRowFirstColumn="0" w:firstRowLastColumn="0" w:lastRowFirstColumn="0" w:lastRowLastColumn="0"/>
            <w:tcW w:w="4960" w:type="dxa"/>
            <w:shd w:val="clear" w:color="auto" w:fill="auto"/>
            <w:vAlign w:val="center"/>
          </w:tcPr>
          <w:p w14:paraId="0AFFD6D4" w14:textId="0004FCAA" w:rsidR="003E769E" w:rsidRPr="001F0C2F" w:rsidRDefault="003E769E" w:rsidP="003E769E">
            <w:pPr>
              <w:pStyle w:val="Heading4"/>
              <w:outlineLvl w:val="3"/>
            </w:pPr>
            <w:r w:rsidRPr="001F0C2F">
              <w:t xml:space="preserve">There are </w:t>
            </w:r>
            <w:r w:rsidR="00C32889" w:rsidRPr="001F0C2F">
              <w:t>7</w:t>
            </w:r>
            <w:r w:rsidRPr="001F0C2F">
              <w:t xml:space="preserve"> key projects underway between now and 2026 </w:t>
            </w:r>
          </w:p>
          <w:p w14:paraId="13E1410F" w14:textId="77777777" w:rsidR="003E769E" w:rsidRPr="001F0C2F" w:rsidRDefault="003E769E" w:rsidP="00C32889">
            <w:pPr>
              <w:pStyle w:val="ListParagraph"/>
              <w:numPr>
                <w:ilvl w:val="0"/>
                <w:numId w:val="32"/>
              </w:numPr>
              <w:spacing w:before="120"/>
              <w:ind w:left="714" w:hanging="357"/>
              <w:contextualSpacing w:val="0"/>
            </w:pPr>
            <w:r w:rsidRPr="001F0C2F">
              <w:t xml:space="preserve">Flight Information Management System </w:t>
            </w:r>
          </w:p>
          <w:p w14:paraId="43899F36" w14:textId="45F74950" w:rsidR="003E769E" w:rsidRPr="001F0C2F" w:rsidRDefault="003E769E" w:rsidP="00C32889">
            <w:pPr>
              <w:pStyle w:val="ListParagraph"/>
              <w:numPr>
                <w:ilvl w:val="0"/>
                <w:numId w:val="32"/>
              </w:numPr>
              <w:spacing w:before="120"/>
              <w:ind w:left="714" w:hanging="357"/>
              <w:contextualSpacing w:val="0"/>
            </w:pPr>
            <w:r w:rsidRPr="001F0C2F">
              <w:t>U</w:t>
            </w:r>
            <w:r w:rsidR="001B0E5E">
              <w:t>AS</w:t>
            </w:r>
            <w:r w:rsidRPr="001F0C2F">
              <w:t xml:space="preserve"> Service Suppliers </w:t>
            </w:r>
          </w:p>
          <w:p w14:paraId="11ADAE64" w14:textId="77777777" w:rsidR="003E769E" w:rsidRPr="001F0C2F" w:rsidRDefault="003E769E" w:rsidP="00C32889">
            <w:pPr>
              <w:pStyle w:val="ListParagraph"/>
              <w:numPr>
                <w:ilvl w:val="0"/>
                <w:numId w:val="32"/>
              </w:numPr>
              <w:spacing w:before="120"/>
              <w:ind w:left="714" w:hanging="357"/>
              <w:contextualSpacing w:val="0"/>
            </w:pPr>
            <w:r w:rsidRPr="001F0C2F">
              <w:t xml:space="preserve">Airspace Risk Modelling System </w:t>
            </w:r>
          </w:p>
          <w:p w14:paraId="4F07E8A7" w14:textId="77777777" w:rsidR="003E769E" w:rsidRPr="001F0C2F" w:rsidRDefault="003E769E" w:rsidP="00C32889">
            <w:pPr>
              <w:pStyle w:val="ListParagraph"/>
              <w:numPr>
                <w:ilvl w:val="0"/>
                <w:numId w:val="32"/>
              </w:numPr>
              <w:spacing w:before="120"/>
              <w:ind w:left="714" w:hanging="357"/>
              <w:contextualSpacing w:val="0"/>
            </w:pPr>
            <w:r w:rsidRPr="001F0C2F">
              <w:t xml:space="preserve">Digitising Non-Safety Drone Rules </w:t>
            </w:r>
          </w:p>
          <w:p w14:paraId="7D751C97" w14:textId="77777777" w:rsidR="003E769E" w:rsidRPr="001F0C2F" w:rsidRDefault="003E769E" w:rsidP="00C32889">
            <w:pPr>
              <w:pStyle w:val="ListParagraph"/>
              <w:numPr>
                <w:ilvl w:val="0"/>
                <w:numId w:val="32"/>
              </w:numPr>
              <w:spacing w:before="120"/>
              <w:ind w:left="714" w:hanging="357"/>
              <w:contextualSpacing w:val="0"/>
            </w:pPr>
            <w:r w:rsidRPr="001F0C2F">
              <w:t xml:space="preserve">Drone Identification &amp; Registration </w:t>
            </w:r>
          </w:p>
          <w:p w14:paraId="3EF6AA7A" w14:textId="77777777" w:rsidR="003E769E" w:rsidRPr="001F0C2F" w:rsidRDefault="003E769E" w:rsidP="00C32889">
            <w:pPr>
              <w:pStyle w:val="ListParagraph"/>
              <w:numPr>
                <w:ilvl w:val="0"/>
                <w:numId w:val="32"/>
              </w:numPr>
              <w:spacing w:before="120"/>
              <w:ind w:left="714" w:hanging="357"/>
              <w:contextualSpacing w:val="0"/>
            </w:pPr>
            <w:r w:rsidRPr="001F0C2F">
              <w:t>Coordinated Drone Detection Data Strategy</w:t>
            </w:r>
          </w:p>
          <w:p w14:paraId="11B11741" w14:textId="2A3042B4" w:rsidR="00C32889" w:rsidRPr="001F0C2F" w:rsidRDefault="00C32889" w:rsidP="00C32889">
            <w:pPr>
              <w:pStyle w:val="ListParagraph"/>
              <w:numPr>
                <w:ilvl w:val="0"/>
                <w:numId w:val="32"/>
              </w:numPr>
              <w:spacing w:before="120" w:after="240"/>
              <w:ind w:left="714" w:hanging="357"/>
              <w:contextualSpacing w:val="0"/>
            </w:pPr>
            <w:r w:rsidRPr="001F0C2F">
              <w:t>Automatic Dependent Surveillance Broadcast (ADS-B)</w:t>
            </w:r>
          </w:p>
        </w:tc>
      </w:tr>
    </w:tbl>
    <w:p w14:paraId="0DA290AC" w14:textId="3C87354A" w:rsidR="002D0D7E" w:rsidRPr="001F0C2F" w:rsidRDefault="003E769E" w:rsidP="00C32889">
      <w:pPr>
        <w:spacing w:before="240"/>
        <w:rPr>
          <w:b/>
        </w:rPr>
      </w:pPr>
      <w:r w:rsidRPr="001F0C2F">
        <w:rPr>
          <w:b/>
        </w:rPr>
        <w:t>This is just a first step among many. We will review progress in 2026 and use lessons learned to inform the next stage in implementing UTM in Australia.</w:t>
      </w:r>
    </w:p>
    <w:p w14:paraId="313E9201" w14:textId="77777777" w:rsidR="003226D1" w:rsidRPr="001F0C2F" w:rsidRDefault="003226D1" w:rsidP="00366ADE">
      <w:pPr>
        <w:rPr>
          <w:noProof/>
        </w:rPr>
        <w:sectPr w:rsidR="003226D1" w:rsidRPr="001F0C2F" w:rsidSect="003226D1">
          <w:type w:val="continuous"/>
          <w:pgSz w:w="11906" w:h="16838" w:code="9"/>
          <w:pgMar w:top="1021" w:right="566" w:bottom="1021" w:left="709" w:header="510" w:footer="567" w:gutter="0"/>
          <w:cols w:num="2" w:space="708"/>
          <w:docGrid w:linePitch="360"/>
        </w:sectPr>
      </w:pPr>
    </w:p>
    <w:p w14:paraId="26A2AEBC" w14:textId="77777777" w:rsidR="00DE389A" w:rsidRPr="001F0C2F" w:rsidRDefault="00DE389A" w:rsidP="00E851D0">
      <w:pPr>
        <w:sectPr w:rsidR="00DE389A" w:rsidRPr="001F0C2F" w:rsidSect="003226D1">
          <w:type w:val="continuous"/>
          <w:pgSz w:w="11906" w:h="16838" w:code="9"/>
          <w:pgMar w:top="1021" w:right="566" w:bottom="1021" w:left="709" w:header="510" w:footer="567" w:gutter="0"/>
          <w:cols w:space="708"/>
          <w:docGrid w:linePitch="360"/>
        </w:sectPr>
      </w:pPr>
    </w:p>
    <w:p w14:paraId="6AD0A922" w14:textId="23107EDA" w:rsidR="00D80CA5" w:rsidRPr="001F0C2F" w:rsidRDefault="00D80CA5" w:rsidP="00D80CA5">
      <w:pPr>
        <w:pStyle w:val="Heading1"/>
      </w:pPr>
      <w:bookmarkStart w:id="4" w:name="_Toc184110728"/>
      <w:r w:rsidRPr="001F0C2F">
        <w:lastRenderedPageBreak/>
        <w:t>Introduction</w:t>
      </w:r>
      <w:bookmarkEnd w:id="4"/>
    </w:p>
    <w:p w14:paraId="2AC91E76" w14:textId="4C73468D" w:rsidR="00D80CA5" w:rsidRPr="001F0C2F" w:rsidRDefault="00D80CA5" w:rsidP="00D80CA5">
      <w:pPr>
        <w:pStyle w:val="Heading2"/>
        <w:rPr>
          <w:sz w:val="32"/>
        </w:rPr>
      </w:pPr>
      <w:bookmarkStart w:id="5" w:name="_Toc184110729"/>
      <w:r w:rsidRPr="001F0C2F">
        <w:rPr>
          <w:sz w:val="32"/>
        </w:rPr>
        <w:t xml:space="preserve">Why we need </w:t>
      </w:r>
      <w:r w:rsidR="00EB2346" w:rsidRPr="001F0C2F">
        <w:rPr>
          <w:sz w:val="32"/>
        </w:rPr>
        <w:t>Uncrewed Aircraft Systems (UAS) Traffic Management (UTM)</w:t>
      </w:r>
      <w:r w:rsidR="00365601" w:rsidRPr="001F0C2F">
        <w:rPr>
          <w:sz w:val="32"/>
        </w:rPr>
        <w:t>…</w:t>
      </w:r>
      <w:bookmarkEnd w:id="5"/>
      <w:r w:rsidR="00EB2346" w:rsidRPr="001F0C2F">
        <w:rPr>
          <w:sz w:val="32"/>
        </w:rPr>
        <w:t xml:space="preserve"> </w:t>
      </w:r>
    </w:p>
    <w:p w14:paraId="77292573" w14:textId="089033D0" w:rsidR="00B82768" w:rsidRPr="001F0C2F" w:rsidRDefault="00D80CA5" w:rsidP="00B82768">
      <w:pPr>
        <w:pStyle w:val="Introduction"/>
        <w:rPr>
          <w:lang w:val="en-AU"/>
        </w:rPr>
      </w:pPr>
      <w:bookmarkStart w:id="6" w:name="_Hlk147406219"/>
      <w:r w:rsidRPr="001F0C2F">
        <w:rPr>
          <w:lang w:val="en-AU"/>
        </w:rPr>
        <w:t>Drones are a rapidly growing industry</w:t>
      </w:r>
    </w:p>
    <w:p w14:paraId="00A26186" w14:textId="39F0911C" w:rsidR="00D80CA5" w:rsidRPr="001F0C2F" w:rsidRDefault="00D80CA5" w:rsidP="00D80CA5">
      <w:pPr>
        <w:suppressAutoHyphens w:val="0"/>
      </w:pPr>
      <w:r w:rsidRPr="001F0C2F">
        <w:t>Still considered an industry in the early stages of development</w:t>
      </w:r>
      <w:r w:rsidRPr="001F0C2F">
        <w:rPr>
          <w:rStyle w:val="FootnoteReference"/>
        </w:rPr>
        <w:footnoteReference w:id="2"/>
      </w:r>
      <w:r w:rsidRPr="001F0C2F">
        <w:t xml:space="preserve">, drone </w:t>
      </w:r>
      <w:r w:rsidR="007A6CE3" w:rsidRPr="001F0C2F">
        <w:t>and UAS-</w:t>
      </w:r>
      <w:r w:rsidRPr="001F0C2F">
        <w:t>use will continue to grow rapidly in the future as more market areas open up, including:</w:t>
      </w:r>
    </w:p>
    <w:p w14:paraId="12BB4D3C" w14:textId="63763CE0" w:rsidR="00D80CA5" w:rsidRPr="001F0C2F" w:rsidRDefault="00D80CA5" w:rsidP="00AE222F">
      <w:pPr>
        <w:pStyle w:val="Bullet1"/>
        <w:contextualSpacing/>
        <w:rPr>
          <w:lang w:val="en-AU"/>
        </w:rPr>
      </w:pPr>
      <w:r w:rsidRPr="001F0C2F">
        <w:rPr>
          <w:lang w:val="en-AU"/>
        </w:rPr>
        <w:t xml:space="preserve">E-commerce and deliverables </w:t>
      </w:r>
    </w:p>
    <w:p w14:paraId="368EB510" w14:textId="48B8C4B6" w:rsidR="00D80CA5" w:rsidRPr="001F0C2F" w:rsidRDefault="00D80CA5" w:rsidP="00AE222F">
      <w:pPr>
        <w:pStyle w:val="Bullet1"/>
        <w:contextualSpacing/>
        <w:rPr>
          <w:lang w:val="en-AU"/>
        </w:rPr>
      </w:pPr>
      <w:r w:rsidRPr="001F0C2F">
        <w:rPr>
          <w:lang w:val="en-AU"/>
        </w:rPr>
        <w:t xml:space="preserve">Government and community services </w:t>
      </w:r>
    </w:p>
    <w:p w14:paraId="1514275D" w14:textId="77777777" w:rsidR="00563A6B" w:rsidRPr="001F0C2F" w:rsidRDefault="00563A6B" w:rsidP="00563A6B">
      <w:pPr>
        <w:pStyle w:val="Bullet1"/>
        <w:contextualSpacing/>
        <w:rPr>
          <w:lang w:val="en-AU"/>
        </w:rPr>
      </w:pPr>
      <w:r w:rsidRPr="001F0C2F">
        <w:rPr>
          <w:lang w:val="en-AU"/>
        </w:rPr>
        <w:t xml:space="preserve">Advanced air mobility (AAM), including airport taxi trips, other taxis and inter-city trips </w:t>
      </w:r>
    </w:p>
    <w:p w14:paraId="1BC4FE7B" w14:textId="06E956E7" w:rsidR="00D80CA5" w:rsidRPr="001F0C2F" w:rsidRDefault="00D80CA5" w:rsidP="00AE222F">
      <w:pPr>
        <w:pStyle w:val="Bullet1"/>
        <w:contextualSpacing/>
        <w:rPr>
          <w:lang w:val="en-AU"/>
        </w:rPr>
      </w:pPr>
      <w:r w:rsidRPr="001F0C2F">
        <w:rPr>
          <w:lang w:val="en-AU"/>
        </w:rPr>
        <w:t xml:space="preserve">Agriculture </w:t>
      </w:r>
    </w:p>
    <w:p w14:paraId="6F637C16" w14:textId="68B0AD61" w:rsidR="00D80CA5" w:rsidRPr="001F0C2F" w:rsidRDefault="00D80CA5" w:rsidP="00AE222F">
      <w:pPr>
        <w:pStyle w:val="Bullet1"/>
        <w:contextualSpacing/>
        <w:rPr>
          <w:lang w:val="en-AU"/>
        </w:rPr>
      </w:pPr>
      <w:r w:rsidRPr="001F0C2F">
        <w:rPr>
          <w:lang w:val="en-AU"/>
        </w:rPr>
        <w:t xml:space="preserve">Mining and resources </w:t>
      </w:r>
    </w:p>
    <w:p w14:paraId="569C5C2A" w14:textId="090585D0" w:rsidR="00D80CA5" w:rsidRPr="001F0C2F" w:rsidRDefault="00D80CA5" w:rsidP="00AE222F">
      <w:pPr>
        <w:pStyle w:val="Bullet1"/>
        <w:contextualSpacing/>
        <w:rPr>
          <w:lang w:val="en-AU"/>
        </w:rPr>
      </w:pPr>
      <w:r w:rsidRPr="001F0C2F">
        <w:rPr>
          <w:lang w:val="en-AU"/>
        </w:rPr>
        <w:t>Defence</w:t>
      </w:r>
    </w:p>
    <w:p w14:paraId="4788A0FB" w14:textId="49036B1E" w:rsidR="00D80CA5" w:rsidRPr="001F0C2F" w:rsidRDefault="00D80CA5" w:rsidP="00D80CA5">
      <w:pPr>
        <w:pStyle w:val="Bullet1"/>
        <w:rPr>
          <w:lang w:val="en-AU"/>
        </w:rPr>
      </w:pPr>
      <w:r w:rsidRPr="001F0C2F">
        <w:rPr>
          <w:lang w:val="en-AU"/>
        </w:rPr>
        <w:t xml:space="preserve">Infrastructure inspections. </w:t>
      </w:r>
    </w:p>
    <w:p w14:paraId="2C882C3F" w14:textId="66C1AB4B" w:rsidR="002A32EF" w:rsidRPr="001F0C2F" w:rsidRDefault="00043C0A" w:rsidP="002A32EF">
      <w:pPr>
        <w:pStyle w:val="Bullet1"/>
        <w:numPr>
          <w:ilvl w:val="0"/>
          <w:numId w:val="0"/>
        </w:numPr>
        <w:rPr>
          <w:lang w:val="en-AU"/>
        </w:rPr>
      </w:pPr>
      <w:r w:rsidRPr="001F0C2F">
        <w:rPr>
          <w:lang w:val="en-AU"/>
        </w:rPr>
        <w:t>However, just as more cars lead to road congestion</w:t>
      </w:r>
      <w:r w:rsidR="00C14A53" w:rsidRPr="001F0C2F">
        <w:rPr>
          <w:lang w:val="en-AU"/>
        </w:rPr>
        <w:t xml:space="preserve"> and an increased risk of collision</w:t>
      </w:r>
      <w:r w:rsidRPr="001F0C2F">
        <w:rPr>
          <w:lang w:val="en-AU"/>
        </w:rPr>
        <w:t xml:space="preserve">, the </w:t>
      </w:r>
      <w:r w:rsidR="007E0CB6" w:rsidRPr="001F0C2F">
        <w:rPr>
          <w:lang w:val="en-AU"/>
        </w:rPr>
        <w:t>growth</w:t>
      </w:r>
      <w:r w:rsidRPr="001F0C2F">
        <w:rPr>
          <w:lang w:val="en-AU"/>
        </w:rPr>
        <w:t xml:space="preserve"> in drone </w:t>
      </w:r>
      <w:r w:rsidR="00D41115" w:rsidRPr="001F0C2F">
        <w:rPr>
          <w:lang w:val="en-AU"/>
        </w:rPr>
        <w:t>and AAM</w:t>
      </w:r>
      <w:r w:rsidRPr="001F0C2F">
        <w:rPr>
          <w:lang w:val="en-AU"/>
        </w:rPr>
        <w:t xml:space="preserve"> use will lead to ‘congested airspace’</w:t>
      </w:r>
      <w:r w:rsidR="00C14A53" w:rsidRPr="001F0C2F">
        <w:rPr>
          <w:lang w:val="en-AU"/>
        </w:rPr>
        <w:t xml:space="preserve"> and a higher </w:t>
      </w:r>
      <w:r w:rsidR="00966BD9" w:rsidRPr="001F0C2F">
        <w:rPr>
          <w:lang w:val="en-AU"/>
        </w:rPr>
        <w:t xml:space="preserve">safety </w:t>
      </w:r>
      <w:r w:rsidR="00C14A53" w:rsidRPr="001F0C2F">
        <w:rPr>
          <w:lang w:val="en-AU"/>
        </w:rPr>
        <w:t>risk</w:t>
      </w:r>
      <w:r w:rsidRPr="001F0C2F">
        <w:rPr>
          <w:lang w:val="en-AU"/>
        </w:rPr>
        <w:t>.</w:t>
      </w:r>
      <w:r w:rsidR="00B82768" w:rsidRPr="001F0C2F">
        <w:rPr>
          <w:lang w:val="en-AU"/>
        </w:rPr>
        <w:t xml:space="preserve"> We need a new approach to managing increased UAS use – a UAS traffic management (UTM) ecosystem</w:t>
      </w:r>
      <w:r w:rsidR="004C4857" w:rsidRPr="001F0C2F">
        <w:rPr>
          <w:lang w:val="en-AU"/>
        </w:rPr>
        <w:t xml:space="preserve"> – to keep our skies safe and to </w:t>
      </w:r>
      <w:r w:rsidR="007E0CB6" w:rsidRPr="001F0C2F">
        <w:rPr>
          <w:lang w:val="en-AU"/>
        </w:rPr>
        <w:t>ensure</w:t>
      </w:r>
      <w:r w:rsidR="004C4857" w:rsidRPr="001F0C2F">
        <w:rPr>
          <w:lang w:val="en-AU"/>
        </w:rPr>
        <w:t xml:space="preserve"> efficient and responsible drone operations</w:t>
      </w:r>
      <w:r w:rsidR="00B82768" w:rsidRPr="001F0C2F">
        <w:rPr>
          <w:lang w:val="en-AU"/>
        </w:rPr>
        <w:t>.</w:t>
      </w:r>
    </w:p>
    <w:p w14:paraId="6AF65B56" w14:textId="6A94A9EB" w:rsidR="002A32EF" w:rsidRPr="001F0C2F" w:rsidRDefault="00715E76" w:rsidP="002A32EF">
      <w:pPr>
        <w:pStyle w:val="Introduction"/>
        <w:spacing w:before="480"/>
        <w:ind w:firstLine="284"/>
        <w:rPr>
          <w:lang w:val="en-AU"/>
        </w:rPr>
      </w:pPr>
      <w:r w:rsidRPr="001F0C2F">
        <w:rPr>
          <w:noProof/>
          <w:lang w:val="en-AU"/>
        </w:rPr>
        <mc:AlternateContent>
          <mc:Choice Requires="wps">
            <w:drawing>
              <wp:anchor distT="0" distB="0" distL="114300" distR="114300" simplePos="0" relativeHeight="251658243" behindDoc="1" locked="0" layoutInCell="1" allowOverlap="1" wp14:anchorId="39FFD589" wp14:editId="68DF4EE5">
                <wp:simplePos x="0" y="0"/>
                <wp:positionH relativeFrom="margin">
                  <wp:align>left</wp:align>
                </wp:positionH>
                <wp:positionV relativeFrom="paragraph">
                  <wp:posOffset>111125</wp:posOffset>
                </wp:positionV>
                <wp:extent cx="6255385" cy="2711450"/>
                <wp:effectExtent l="0" t="0" r="0" b="0"/>
                <wp:wrapNone/>
                <wp:docPr id="66"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55385" cy="2711450"/>
                        </a:xfrm>
                        <a:prstGeom prst="rect">
                          <a:avLst/>
                        </a:prstGeom>
                        <a:solidFill>
                          <a:schemeClr val="accent4">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V relativeFrom="margin">
                  <wp14:pctHeight>0</wp14:pctHeight>
                </wp14:sizeRelV>
              </wp:anchor>
            </w:drawing>
          </mc:Choice>
          <mc:Fallback>
            <w:pict>
              <v:rect w14:anchorId="1AB441F0" id="Rectangle 65" o:spid="_x0000_s1026" style="position:absolute;margin-left:0;margin-top:8.75pt;width:492.55pt;height:213.5pt;z-index:-25165823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" fillcolor="#eaecef [663]" stroked="f">
                <v:fill opacity="32896f"/>
                <w10:wrap anchorx="margin"/>
              </v:rect>
            </w:pict>
          </mc:Fallback>
        </mc:AlternateContent>
      </w:r>
      <w:r w:rsidR="002A32EF" w:rsidRPr="001F0C2F">
        <w:rPr>
          <w:lang w:val="en-AU"/>
        </w:rPr>
        <w:t xml:space="preserve">The emerging aviation sector is very different to </w:t>
      </w:r>
      <w:r w:rsidR="00966BD9" w:rsidRPr="001F0C2F">
        <w:rPr>
          <w:lang w:val="en-AU"/>
        </w:rPr>
        <w:t>conventional</w:t>
      </w:r>
      <w:r w:rsidR="002A32EF" w:rsidRPr="001F0C2F">
        <w:rPr>
          <w:lang w:val="en-AU"/>
        </w:rPr>
        <w:t xml:space="preserve"> aviation</w:t>
      </w:r>
    </w:p>
    <w:tbl>
      <w:tblPr>
        <w:tblStyle w:val="TableGrid"/>
        <w:tblW w:w="9355" w:type="dxa"/>
        <w:tblInd w:w="279" w:type="dxa"/>
        <w:tblLook w:val="04A0" w:firstRow="1" w:lastRow="0" w:firstColumn="1" w:lastColumn="0" w:noHBand="0" w:noVBand="1"/>
      </w:tblPr>
      <w:tblGrid>
        <w:gridCol w:w="2279"/>
        <w:gridCol w:w="2452"/>
        <w:gridCol w:w="2328"/>
        <w:gridCol w:w="2296"/>
      </w:tblGrid>
      <w:tr w:rsidR="002A32EF" w:rsidRPr="001F0C2F" w14:paraId="49BDB5A6" w14:textId="77777777" w:rsidTr="002A32EF">
        <w:tc>
          <w:tcPr>
            <w:tcW w:w="2279" w:type="dxa"/>
            <w:shd w:val="clear" w:color="auto" w:fill="008089" w:themeFill="accent2"/>
          </w:tcPr>
          <w:p w14:paraId="081AE6D6" w14:textId="77777777" w:rsidR="002A32EF" w:rsidRPr="001F0C2F" w:rsidRDefault="002A32EF" w:rsidP="00E4027D">
            <w:pPr>
              <w:pStyle w:val="NormalWeb"/>
              <w:spacing w:before="120" w:beforeAutospacing="0" w:after="120" w:afterAutospacing="0" w:line="216" w:lineRule="auto"/>
              <w:ind w:left="603" w:right="667"/>
              <w:jc w:val="center"/>
            </w:pPr>
            <w:r w:rsidRPr="001F0C2F">
              <w:rPr>
                <w:noProof/>
              </w:rPr>
              <mc:AlternateContent>
                <mc:Choice Requires="wpg">
                  <w:drawing>
                    <wp:anchor distT="0" distB="0" distL="114300" distR="114300" simplePos="0" relativeHeight="251658244" behindDoc="0" locked="0" layoutInCell="1" allowOverlap="1" wp14:anchorId="3ECCB7BA" wp14:editId="59E2987B">
                      <wp:simplePos x="0" y="0"/>
                      <wp:positionH relativeFrom="column">
                        <wp:posOffset>-27305</wp:posOffset>
                      </wp:positionH>
                      <wp:positionV relativeFrom="paragraph">
                        <wp:posOffset>13335</wp:posOffset>
                      </wp:positionV>
                      <wp:extent cx="317500" cy="317500"/>
                      <wp:effectExtent l="38100" t="0" r="25400" b="6350"/>
                      <wp:wrapTight wrapText="bothSides">
                        <wp:wrapPolygon edited="0">
                          <wp:start x="-2592" y="0"/>
                          <wp:lineTo x="-2592" y="20736"/>
                          <wp:lineTo x="22032" y="20736"/>
                          <wp:lineTo x="22032" y="0"/>
                          <wp:lineTo x="-2592" y="0"/>
                        </wp:wrapPolygon>
                      </wp:wrapTight>
                      <wp:docPr id="524" name="Group 126" descr="An icon representing a passpor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17500" cy="317500"/>
                                <a:chOff x="4496690" y="5466177"/>
                                <a:chExt cx="869951" cy="869950"/>
                              </a:xfrm>
                              <a:solidFill>
                                <a:schemeClr val="bg1"/>
                              </a:solidFill>
                            </wpg:grpSpPr>
                            <wps:wsp>
                              <wps:cNvPr id="525" name="Freeform 427">
                                <a:extLst/>
                              </wps:cNvPr>
                              <wps:cNvSpPr>
                                <a:spLocks/>
                              </wps:cNvSpPr>
                              <wps:spPr bwMode="auto">
                                <a:xfrm>
                                  <a:off x="4947540" y="5901152"/>
                                  <a:ext cx="44450" cy="36513"/>
                                </a:xfrm>
                                <a:custGeom>
                                  <a:avLst/>
                                  <a:gdLst>
                                    <a:gd name="T0" fmla="*/ 0 w 12"/>
                                    <a:gd name="T1" fmla="*/ 1 h 10"/>
                                    <a:gd name="T2" fmla="*/ 1 w 12"/>
                                    <a:gd name="T3" fmla="*/ 2 h 10"/>
                                    <a:gd name="T4" fmla="*/ 12 w 12"/>
                                    <a:gd name="T5" fmla="*/ 10 h 10"/>
                                    <a:gd name="T6" fmla="*/ 8 w 12"/>
                                    <a:gd name="T7" fmla="*/ 0 h 10"/>
                                    <a:gd name="T8" fmla="*/ 0 w 12"/>
                                    <a:gd name="T9" fmla="*/ 1 h 10"/>
                                  </a:gdLst>
                                  <a:ahLst/>
                                  <a:cxnLst>
                                    <a:cxn ang="0">
                                      <a:pos x="T0" y="T1"/>
                                    </a:cxn>
                                    <a:cxn ang="0">
                                      <a:pos x="T2" y="T3"/>
                                    </a:cxn>
                                    <a:cxn ang="0">
                                      <a:pos x="T4" y="T5"/>
                                    </a:cxn>
                                    <a:cxn ang="0">
                                      <a:pos x="T6" y="T7"/>
                                    </a:cxn>
                                    <a:cxn ang="0">
                                      <a:pos x="T8" y="T9"/>
                                    </a:cxn>
                                  </a:cxnLst>
                                  <a:rect l="0" t="0" r="r" b="b"/>
                                  <a:pathLst>
                                    <a:path w="12" h="10">
                                      <a:moveTo>
                                        <a:pt x="0" y="1"/>
                                      </a:moveTo>
                                      <a:cubicBezTo>
                                        <a:pt x="0" y="2"/>
                                        <a:pt x="0" y="2"/>
                                        <a:pt x="1" y="2"/>
                                      </a:cubicBezTo>
                                      <a:cubicBezTo>
                                        <a:pt x="4" y="5"/>
                                        <a:pt x="8" y="8"/>
                                        <a:pt x="12" y="10"/>
                                      </a:cubicBezTo>
                                      <a:cubicBezTo>
                                        <a:pt x="10" y="7"/>
                                        <a:pt x="9" y="4"/>
                                        <a:pt x="8" y="0"/>
                                      </a:cubicBezTo>
                                      <a:cubicBezTo>
                                        <a:pt x="5" y="0"/>
                                        <a:pt x="3" y="1"/>
                                        <a:pt x="0"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6" name="Freeform 428">
                                <a:extLst/>
                              </wps:cNvPr>
                              <wps:cNvSpPr>
                                <a:spLocks/>
                              </wps:cNvSpPr>
                              <wps:spPr bwMode="auto">
                                <a:xfrm>
                                  <a:off x="4901503" y="5810665"/>
                                  <a:ext cx="68263" cy="63500"/>
                                </a:xfrm>
                                <a:custGeom>
                                  <a:avLst/>
                                  <a:gdLst>
                                    <a:gd name="T0" fmla="*/ 17 w 18"/>
                                    <a:gd name="T1" fmla="*/ 0 h 17"/>
                                    <a:gd name="T2" fmla="*/ 0 w 18"/>
                                    <a:gd name="T3" fmla="*/ 0 h 17"/>
                                    <a:gd name="T4" fmla="*/ 5 w 18"/>
                                    <a:gd name="T5" fmla="*/ 17 h 17"/>
                                    <a:gd name="T6" fmla="*/ 18 w 18"/>
                                    <a:gd name="T7" fmla="*/ 14 h 17"/>
                                    <a:gd name="T8" fmla="*/ 17 w 18"/>
                                    <a:gd name="T9" fmla="*/ 0 h 17"/>
                                  </a:gdLst>
                                  <a:ahLst/>
                                  <a:cxnLst>
                                    <a:cxn ang="0">
                                      <a:pos x="T0" y="T1"/>
                                    </a:cxn>
                                    <a:cxn ang="0">
                                      <a:pos x="T2" y="T3"/>
                                    </a:cxn>
                                    <a:cxn ang="0">
                                      <a:pos x="T4" y="T5"/>
                                    </a:cxn>
                                    <a:cxn ang="0">
                                      <a:pos x="T6" y="T7"/>
                                    </a:cxn>
                                    <a:cxn ang="0">
                                      <a:pos x="T8" y="T9"/>
                                    </a:cxn>
                                  </a:cxnLst>
                                  <a:rect l="0" t="0" r="r" b="b"/>
                                  <a:pathLst>
                                    <a:path w="18" h="17">
                                      <a:moveTo>
                                        <a:pt x="17" y="0"/>
                                      </a:moveTo>
                                      <a:cubicBezTo>
                                        <a:pt x="0" y="0"/>
                                        <a:pt x="0" y="0"/>
                                        <a:pt x="0" y="0"/>
                                      </a:cubicBezTo>
                                      <a:cubicBezTo>
                                        <a:pt x="1" y="6"/>
                                        <a:pt x="3" y="12"/>
                                        <a:pt x="5" y="17"/>
                                      </a:cubicBezTo>
                                      <a:cubicBezTo>
                                        <a:pt x="9" y="16"/>
                                        <a:pt x="14" y="15"/>
                                        <a:pt x="18" y="14"/>
                                      </a:cubicBezTo>
                                      <a:cubicBezTo>
                                        <a:pt x="17" y="9"/>
                                        <a:pt x="17" y="5"/>
                                        <a:pt x="1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2" name="Freeform 429">
                                <a:extLst/>
                              </wps:cNvPr>
                              <wps:cNvSpPr>
                                <a:spLocks/>
                              </wps:cNvSpPr>
                              <wps:spPr bwMode="auto">
                                <a:xfrm>
                                  <a:off x="5018978" y="5893215"/>
                                  <a:ext cx="100013" cy="63500"/>
                                </a:xfrm>
                                <a:custGeom>
                                  <a:avLst/>
                                  <a:gdLst>
                                    <a:gd name="T0" fmla="*/ 0 w 27"/>
                                    <a:gd name="T1" fmla="*/ 1 h 17"/>
                                    <a:gd name="T2" fmla="*/ 2 w 27"/>
                                    <a:gd name="T3" fmla="*/ 9 h 17"/>
                                    <a:gd name="T4" fmla="*/ 7 w 27"/>
                                    <a:gd name="T5" fmla="*/ 17 h 17"/>
                                    <a:gd name="T6" fmla="*/ 19 w 27"/>
                                    <a:gd name="T7" fmla="*/ 17 h 17"/>
                                    <a:gd name="T8" fmla="*/ 24 w 27"/>
                                    <a:gd name="T9" fmla="*/ 9 h 17"/>
                                    <a:gd name="T10" fmla="*/ 27 w 27"/>
                                    <a:gd name="T11" fmla="*/ 1 h 17"/>
                                    <a:gd name="T12" fmla="*/ 0 w 27"/>
                                    <a:gd name="T13" fmla="*/ 1 h 17"/>
                                  </a:gdLst>
                                  <a:ahLst/>
                                  <a:cxnLst>
                                    <a:cxn ang="0">
                                      <a:pos x="T0" y="T1"/>
                                    </a:cxn>
                                    <a:cxn ang="0">
                                      <a:pos x="T2" y="T3"/>
                                    </a:cxn>
                                    <a:cxn ang="0">
                                      <a:pos x="T4" y="T5"/>
                                    </a:cxn>
                                    <a:cxn ang="0">
                                      <a:pos x="T6" y="T7"/>
                                    </a:cxn>
                                    <a:cxn ang="0">
                                      <a:pos x="T8" y="T9"/>
                                    </a:cxn>
                                    <a:cxn ang="0">
                                      <a:pos x="T10" y="T11"/>
                                    </a:cxn>
                                    <a:cxn ang="0">
                                      <a:pos x="T12" y="T13"/>
                                    </a:cxn>
                                  </a:cxnLst>
                                  <a:rect l="0" t="0" r="r" b="b"/>
                                  <a:pathLst>
                                    <a:path w="27" h="17">
                                      <a:moveTo>
                                        <a:pt x="0" y="1"/>
                                      </a:moveTo>
                                      <a:cubicBezTo>
                                        <a:pt x="0" y="3"/>
                                        <a:pt x="1" y="6"/>
                                        <a:pt x="2" y="9"/>
                                      </a:cubicBezTo>
                                      <a:cubicBezTo>
                                        <a:pt x="4" y="12"/>
                                        <a:pt x="6" y="15"/>
                                        <a:pt x="7" y="17"/>
                                      </a:cubicBezTo>
                                      <a:cubicBezTo>
                                        <a:pt x="11" y="17"/>
                                        <a:pt x="15" y="17"/>
                                        <a:pt x="19" y="17"/>
                                      </a:cubicBezTo>
                                      <a:cubicBezTo>
                                        <a:pt x="21" y="15"/>
                                        <a:pt x="22" y="12"/>
                                        <a:pt x="24" y="9"/>
                                      </a:cubicBezTo>
                                      <a:cubicBezTo>
                                        <a:pt x="25" y="6"/>
                                        <a:pt x="26" y="3"/>
                                        <a:pt x="27" y="1"/>
                                      </a:cubicBezTo>
                                      <a:cubicBezTo>
                                        <a:pt x="18" y="0"/>
                                        <a:pt x="8" y="0"/>
                                        <a:pt x="0"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3" name="Freeform 430">
                                <a:extLst/>
                              </wps:cNvPr>
                              <wps:cNvSpPr>
                                <a:spLocks/>
                              </wps:cNvSpPr>
                              <wps:spPr bwMode="auto">
                                <a:xfrm>
                                  <a:off x="4947540" y="5642390"/>
                                  <a:ext cx="44450" cy="41275"/>
                                </a:xfrm>
                                <a:custGeom>
                                  <a:avLst/>
                                  <a:gdLst>
                                    <a:gd name="T0" fmla="*/ 0 w 12"/>
                                    <a:gd name="T1" fmla="*/ 9 h 11"/>
                                    <a:gd name="T2" fmla="*/ 8 w 12"/>
                                    <a:gd name="T3" fmla="*/ 11 h 11"/>
                                    <a:gd name="T4" fmla="*/ 12 w 12"/>
                                    <a:gd name="T5" fmla="*/ 0 h 11"/>
                                    <a:gd name="T6" fmla="*/ 1 w 12"/>
                                    <a:gd name="T7" fmla="*/ 8 h 11"/>
                                    <a:gd name="T8" fmla="*/ 0 w 12"/>
                                    <a:gd name="T9" fmla="*/ 9 h 11"/>
                                  </a:gdLst>
                                  <a:ahLst/>
                                  <a:cxnLst>
                                    <a:cxn ang="0">
                                      <a:pos x="T0" y="T1"/>
                                    </a:cxn>
                                    <a:cxn ang="0">
                                      <a:pos x="T2" y="T3"/>
                                    </a:cxn>
                                    <a:cxn ang="0">
                                      <a:pos x="T4" y="T5"/>
                                    </a:cxn>
                                    <a:cxn ang="0">
                                      <a:pos x="T6" y="T7"/>
                                    </a:cxn>
                                    <a:cxn ang="0">
                                      <a:pos x="T8" y="T9"/>
                                    </a:cxn>
                                  </a:cxnLst>
                                  <a:rect l="0" t="0" r="r" b="b"/>
                                  <a:pathLst>
                                    <a:path w="12" h="11">
                                      <a:moveTo>
                                        <a:pt x="0" y="9"/>
                                      </a:moveTo>
                                      <a:cubicBezTo>
                                        <a:pt x="3" y="10"/>
                                        <a:pt x="5" y="10"/>
                                        <a:pt x="8" y="11"/>
                                      </a:cubicBezTo>
                                      <a:cubicBezTo>
                                        <a:pt x="9" y="7"/>
                                        <a:pt x="10" y="3"/>
                                        <a:pt x="12" y="0"/>
                                      </a:cubicBezTo>
                                      <a:cubicBezTo>
                                        <a:pt x="8" y="2"/>
                                        <a:pt x="4" y="5"/>
                                        <a:pt x="1" y="8"/>
                                      </a:cubicBezTo>
                                      <a:cubicBezTo>
                                        <a:pt x="0" y="9"/>
                                        <a:pt x="0" y="9"/>
                                        <a:pt x="0"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4" name="Freeform 431">
                                <a:extLst/>
                              </wps:cNvPr>
                              <wps:cNvSpPr>
                                <a:spLocks/>
                              </wps:cNvSpPr>
                              <wps:spPr bwMode="auto">
                                <a:xfrm>
                                  <a:off x="5141215" y="5642390"/>
                                  <a:ext cx="46038" cy="41275"/>
                                </a:xfrm>
                                <a:custGeom>
                                  <a:avLst/>
                                  <a:gdLst>
                                    <a:gd name="T0" fmla="*/ 12 w 12"/>
                                    <a:gd name="T1" fmla="*/ 9 h 11"/>
                                    <a:gd name="T2" fmla="*/ 11 w 12"/>
                                    <a:gd name="T3" fmla="*/ 8 h 11"/>
                                    <a:gd name="T4" fmla="*/ 0 w 12"/>
                                    <a:gd name="T5" fmla="*/ 0 h 11"/>
                                    <a:gd name="T6" fmla="*/ 4 w 12"/>
                                    <a:gd name="T7" fmla="*/ 11 h 11"/>
                                    <a:gd name="T8" fmla="*/ 12 w 12"/>
                                    <a:gd name="T9" fmla="*/ 9 h 11"/>
                                  </a:gdLst>
                                  <a:ahLst/>
                                  <a:cxnLst>
                                    <a:cxn ang="0">
                                      <a:pos x="T0" y="T1"/>
                                    </a:cxn>
                                    <a:cxn ang="0">
                                      <a:pos x="T2" y="T3"/>
                                    </a:cxn>
                                    <a:cxn ang="0">
                                      <a:pos x="T4" y="T5"/>
                                    </a:cxn>
                                    <a:cxn ang="0">
                                      <a:pos x="T6" y="T7"/>
                                    </a:cxn>
                                    <a:cxn ang="0">
                                      <a:pos x="T8" y="T9"/>
                                    </a:cxn>
                                  </a:cxnLst>
                                  <a:rect l="0" t="0" r="r" b="b"/>
                                  <a:pathLst>
                                    <a:path w="12" h="11">
                                      <a:moveTo>
                                        <a:pt x="12" y="9"/>
                                      </a:moveTo>
                                      <a:cubicBezTo>
                                        <a:pt x="12" y="9"/>
                                        <a:pt x="12" y="9"/>
                                        <a:pt x="11" y="8"/>
                                      </a:cubicBezTo>
                                      <a:cubicBezTo>
                                        <a:pt x="8" y="5"/>
                                        <a:pt x="4" y="2"/>
                                        <a:pt x="0" y="0"/>
                                      </a:cubicBezTo>
                                      <a:cubicBezTo>
                                        <a:pt x="2" y="3"/>
                                        <a:pt x="3" y="7"/>
                                        <a:pt x="4" y="11"/>
                                      </a:cubicBezTo>
                                      <a:cubicBezTo>
                                        <a:pt x="7" y="10"/>
                                        <a:pt x="10" y="10"/>
                                        <a:pt x="12"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5" name="Freeform 432">
                                <a:extLst/>
                              </wps:cNvPr>
                              <wps:cNvSpPr>
                                <a:spLocks/>
                              </wps:cNvSpPr>
                              <wps:spPr bwMode="auto">
                                <a:xfrm>
                                  <a:off x="5018978" y="5623340"/>
                                  <a:ext cx="100013" cy="66675"/>
                                </a:xfrm>
                                <a:custGeom>
                                  <a:avLst/>
                                  <a:gdLst>
                                    <a:gd name="T0" fmla="*/ 27 w 27"/>
                                    <a:gd name="T1" fmla="*/ 17 h 18"/>
                                    <a:gd name="T2" fmla="*/ 24 w 27"/>
                                    <a:gd name="T3" fmla="*/ 9 h 18"/>
                                    <a:gd name="T4" fmla="*/ 19 w 27"/>
                                    <a:gd name="T5" fmla="*/ 1 h 18"/>
                                    <a:gd name="T6" fmla="*/ 7 w 27"/>
                                    <a:gd name="T7" fmla="*/ 1 h 18"/>
                                    <a:gd name="T8" fmla="*/ 2 w 27"/>
                                    <a:gd name="T9" fmla="*/ 9 h 18"/>
                                    <a:gd name="T10" fmla="*/ 0 w 27"/>
                                    <a:gd name="T11" fmla="*/ 17 h 18"/>
                                    <a:gd name="T12" fmla="*/ 27 w 27"/>
                                    <a:gd name="T13" fmla="*/ 17 h 18"/>
                                  </a:gdLst>
                                  <a:ahLst/>
                                  <a:cxnLst>
                                    <a:cxn ang="0">
                                      <a:pos x="T0" y="T1"/>
                                    </a:cxn>
                                    <a:cxn ang="0">
                                      <a:pos x="T2" y="T3"/>
                                    </a:cxn>
                                    <a:cxn ang="0">
                                      <a:pos x="T4" y="T5"/>
                                    </a:cxn>
                                    <a:cxn ang="0">
                                      <a:pos x="T6" y="T7"/>
                                    </a:cxn>
                                    <a:cxn ang="0">
                                      <a:pos x="T8" y="T9"/>
                                    </a:cxn>
                                    <a:cxn ang="0">
                                      <a:pos x="T10" y="T11"/>
                                    </a:cxn>
                                    <a:cxn ang="0">
                                      <a:pos x="T12" y="T13"/>
                                    </a:cxn>
                                  </a:cxnLst>
                                  <a:rect l="0" t="0" r="r" b="b"/>
                                  <a:pathLst>
                                    <a:path w="27" h="18">
                                      <a:moveTo>
                                        <a:pt x="27" y="17"/>
                                      </a:moveTo>
                                      <a:cubicBezTo>
                                        <a:pt x="26" y="14"/>
                                        <a:pt x="25" y="11"/>
                                        <a:pt x="24" y="9"/>
                                      </a:cubicBezTo>
                                      <a:cubicBezTo>
                                        <a:pt x="22" y="5"/>
                                        <a:pt x="21" y="3"/>
                                        <a:pt x="19" y="1"/>
                                      </a:cubicBezTo>
                                      <a:cubicBezTo>
                                        <a:pt x="15" y="0"/>
                                        <a:pt x="11" y="0"/>
                                        <a:pt x="7" y="1"/>
                                      </a:cubicBezTo>
                                      <a:cubicBezTo>
                                        <a:pt x="6" y="3"/>
                                        <a:pt x="4" y="5"/>
                                        <a:pt x="2" y="9"/>
                                      </a:cubicBezTo>
                                      <a:cubicBezTo>
                                        <a:pt x="1" y="11"/>
                                        <a:pt x="0" y="14"/>
                                        <a:pt x="0" y="17"/>
                                      </a:cubicBezTo>
                                      <a:cubicBezTo>
                                        <a:pt x="8" y="18"/>
                                        <a:pt x="18" y="18"/>
                                        <a:pt x="27"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6" name="Freeform 433">
                                <a:extLst/>
                              </wps:cNvPr>
                              <wps:cNvSpPr>
                                <a:spLocks/>
                              </wps:cNvSpPr>
                              <wps:spPr bwMode="auto">
                                <a:xfrm>
                                  <a:off x="4901503" y="5709065"/>
                                  <a:ext cx="68263" cy="63500"/>
                                </a:xfrm>
                                <a:custGeom>
                                  <a:avLst/>
                                  <a:gdLst>
                                    <a:gd name="T0" fmla="*/ 18 w 18"/>
                                    <a:gd name="T1" fmla="*/ 3 h 17"/>
                                    <a:gd name="T2" fmla="*/ 5 w 18"/>
                                    <a:gd name="T3" fmla="*/ 0 h 17"/>
                                    <a:gd name="T4" fmla="*/ 0 w 18"/>
                                    <a:gd name="T5" fmla="*/ 17 h 17"/>
                                    <a:gd name="T6" fmla="*/ 17 w 18"/>
                                    <a:gd name="T7" fmla="*/ 17 h 17"/>
                                    <a:gd name="T8" fmla="*/ 18 w 18"/>
                                    <a:gd name="T9" fmla="*/ 3 h 17"/>
                                  </a:gdLst>
                                  <a:ahLst/>
                                  <a:cxnLst>
                                    <a:cxn ang="0">
                                      <a:pos x="T0" y="T1"/>
                                    </a:cxn>
                                    <a:cxn ang="0">
                                      <a:pos x="T2" y="T3"/>
                                    </a:cxn>
                                    <a:cxn ang="0">
                                      <a:pos x="T4" y="T5"/>
                                    </a:cxn>
                                    <a:cxn ang="0">
                                      <a:pos x="T6" y="T7"/>
                                    </a:cxn>
                                    <a:cxn ang="0">
                                      <a:pos x="T8" y="T9"/>
                                    </a:cxn>
                                  </a:cxnLst>
                                  <a:rect l="0" t="0" r="r" b="b"/>
                                  <a:pathLst>
                                    <a:path w="18" h="17">
                                      <a:moveTo>
                                        <a:pt x="18" y="3"/>
                                      </a:moveTo>
                                      <a:cubicBezTo>
                                        <a:pt x="14" y="2"/>
                                        <a:pt x="9" y="1"/>
                                        <a:pt x="5" y="0"/>
                                      </a:cubicBezTo>
                                      <a:cubicBezTo>
                                        <a:pt x="3" y="5"/>
                                        <a:pt x="1" y="11"/>
                                        <a:pt x="0" y="17"/>
                                      </a:cubicBezTo>
                                      <a:cubicBezTo>
                                        <a:pt x="17" y="17"/>
                                        <a:pt x="17" y="17"/>
                                        <a:pt x="17" y="17"/>
                                      </a:cubicBezTo>
                                      <a:cubicBezTo>
                                        <a:pt x="17" y="12"/>
                                        <a:pt x="17" y="7"/>
                                        <a:pt x="18"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7" name="Freeform 434">
                                <a:extLst/>
                              </wps:cNvPr>
                              <wps:cNvSpPr>
                                <a:spLocks/>
                              </wps:cNvSpPr>
                              <wps:spPr bwMode="auto">
                                <a:xfrm>
                                  <a:off x="5003103" y="5724940"/>
                                  <a:ext cx="127000" cy="47625"/>
                                </a:xfrm>
                                <a:custGeom>
                                  <a:avLst/>
                                  <a:gdLst>
                                    <a:gd name="T0" fmla="*/ 1 w 34"/>
                                    <a:gd name="T1" fmla="*/ 0 h 13"/>
                                    <a:gd name="T2" fmla="*/ 0 w 34"/>
                                    <a:gd name="T3" fmla="*/ 13 h 13"/>
                                    <a:gd name="T4" fmla="*/ 34 w 34"/>
                                    <a:gd name="T5" fmla="*/ 13 h 13"/>
                                    <a:gd name="T6" fmla="*/ 33 w 34"/>
                                    <a:gd name="T7" fmla="*/ 0 h 13"/>
                                    <a:gd name="T8" fmla="*/ 1 w 34"/>
                                    <a:gd name="T9" fmla="*/ 0 h 13"/>
                                  </a:gdLst>
                                  <a:ahLst/>
                                  <a:cxnLst>
                                    <a:cxn ang="0">
                                      <a:pos x="T0" y="T1"/>
                                    </a:cxn>
                                    <a:cxn ang="0">
                                      <a:pos x="T2" y="T3"/>
                                    </a:cxn>
                                    <a:cxn ang="0">
                                      <a:pos x="T4" y="T5"/>
                                    </a:cxn>
                                    <a:cxn ang="0">
                                      <a:pos x="T6" y="T7"/>
                                    </a:cxn>
                                    <a:cxn ang="0">
                                      <a:pos x="T8" y="T9"/>
                                    </a:cxn>
                                  </a:cxnLst>
                                  <a:rect l="0" t="0" r="r" b="b"/>
                                  <a:pathLst>
                                    <a:path w="34" h="13">
                                      <a:moveTo>
                                        <a:pt x="1" y="0"/>
                                      </a:moveTo>
                                      <a:cubicBezTo>
                                        <a:pt x="1" y="4"/>
                                        <a:pt x="0" y="8"/>
                                        <a:pt x="0" y="13"/>
                                      </a:cubicBezTo>
                                      <a:cubicBezTo>
                                        <a:pt x="34" y="13"/>
                                        <a:pt x="34" y="13"/>
                                        <a:pt x="34" y="13"/>
                                      </a:cubicBezTo>
                                      <a:cubicBezTo>
                                        <a:pt x="34" y="8"/>
                                        <a:pt x="33" y="4"/>
                                        <a:pt x="33" y="0"/>
                                      </a:cubicBezTo>
                                      <a:cubicBezTo>
                                        <a:pt x="23" y="1"/>
                                        <a:pt x="12" y="1"/>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8" name="Freeform 435">
                                <a:extLst/>
                              </wps:cNvPr>
                              <wps:cNvSpPr>
                                <a:spLocks/>
                              </wps:cNvSpPr>
                              <wps:spPr bwMode="auto">
                                <a:xfrm>
                                  <a:off x="5165028" y="5709065"/>
                                  <a:ext cx="66675" cy="63500"/>
                                </a:xfrm>
                                <a:custGeom>
                                  <a:avLst/>
                                  <a:gdLst>
                                    <a:gd name="T0" fmla="*/ 1 w 18"/>
                                    <a:gd name="T1" fmla="*/ 17 h 17"/>
                                    <a:gd name="T2" fmla="*/ 18 w 18"/>
                                    <a:gd name="T3" fmla="*/ 17 h 17"/>
                                    <a:gd name="T4" fmla="*/ 13 w 18"/>
                                    <a:gd name="T5" fmla="*/ 0 h 17"/>
                                    <a:gd name="T6" fmla="*/ 0 w 18"/>
                                    <a:gd name="T7" fmla="*/ 3 h 17"/>
                                    <a:gd name="T8" fmla="*/ 1 w 18"/>
                                    <a:gd name="T9" fmla="*/ 17 h 17"/>
                                  </a:gdLst>
                                  <a:ahLst/>
                                  <a:cxnLst>
                                    <a:cxn ang="0">
                                      <a:pos x="T0" y="T1"/>
                                    </a:cxn>
                                    <a:cxn ang="0">
                                      <a:pos x="T2" y="T3"/>
                                    </a:cxn>
                                    <a:cxn ang="0">
                                      <a:pos x="T4" y="T5"/>
                                    </a:cxn>
                                    <a:cxn ang="0">
                                      <a:pos x="T6" y="T7"/>
                                    </a:cxn>
                                    <a:cxn ang="0">
                                      <a:pos x="T8" y="T9"/>
                                    </a:cxn>
                                  </a:cxnLst>
                                  <a:rect l="0" t="0" r="r" b="b"/>
                                  <a:pathLst>
                                    <a:path w="18" h="17">
                                      <a:moveTo>
                                        <a:pt x="1" y="17"/>
                                      </a:moveTo>
                                      <a:cubicBezTo>
                                        <a:pt x="18" y="17"/>
                                        <a:pt x="18" y="17"/>
                                        <a:pt x="18" y="17"/>
                                      </a:cubicBezTo>
                                      <a:cubicBezTo>
                                        <a:pt x="17" y="11"/>
                                        <a:pt x="16" y="5"/>
                                        <a:pt x="13" y="0"/>
                                      </a:cubicBezTo>
                                      <a:cubicBezTo>
                                        <a:pt x="9" y="1"/>
                                        <a:pt x="5" y="2"/>
                                        <a:pt x="0" y="3"/>
                                      </a:cubicBezTo>
                                      <a:cubicBezTo>
                                        <a:pt x="1" y="7"/>
                                        <a:pt x="1" y="12"/>
                                        <a:pt x="1"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9" name="Freeform 436">
                                <a:extLst/>
                              </wps:cNvPr>
                              <wps:cNvSpPr>
                                <a:spLocks/>
                              </wps:cNvSpPr>
                              <wps:spPr bwMode="auto">
                                <a:xfrm>
                                  <a:off x="5165028" y="5810665"/>
                                  <a:ext cx="66675" cy="63500"/>
                                </a:xfrm>
                                <a:custGeom>
                                  <a:avLst/>
                                  <a:gdLst>
                                    <a:gd name="T0" fmla="*/ 1 w 18"/>
                                    <a:gd name="T1" fmla="*/ 0 h 17"/>
                                    <a:gd name="T2" fmla="*/ 0 w 18"/>
                                    <a:gd name="T3" fmla="*/ 14 h 17"/>
                                    <a:gd name="T4" fmla="*/ 13 w 18"/>
                                    <a:gd name="T5" fmla="*/ 17 h 17"/>
                                    <a:gd name="T6" fmla="*/ 18 w 18"/>
                                    <a:gd name="T7" fmla="*/ 0 h 17"/>
                                    <a:gd name="T8" fmla="*/ 1 w 18"/>
                                    <a:gd name="T9" fmla="*/ 0 h 17"/>
                                  </a:gdLst>
                                  <a:ahLst/>
                                  <a:cxnLst>
                                    <a:cxn ang="0">
                                      <a:pos x="T0" y="T1"/>
                                    </a:cxn>
                                    <a:cxn ang="0">
                                      <a:pos x="T2" y="T3"/>
                                    </a:cxn>
                                    <a:cxn ang="0">
                                      <a:pos x="T4" y="T5"/>
                                    </a:cxn>
                                    <a:cxn ang="0">
                                      <a:pos x="T6" y="T7"/>
                                    </a:cxn>
                                    <a:cxn ang="0">
                                      <a:pos x="T8" y="T9"/>
                                    </a:cxn>
                                  </a:cxnLst>
                                  <a:rect l="0" t="0" r="r" b="b"/>
                                  <a:pathLst>
                                    <a:path w="18" h="17">
                                      <a:moveTo>
                                        <a:pt x="1" y="0"/>
                                      </a:moveTo>
                                      <a:cubicBezTo>
                                        <a:pt x="1" y="5"/>
                                        <a:pt x="1" y="9"/>
                                        <a:pt x="0" y="14"/>
                                      </a:cubicBezTo>
                                      <a:cubicBezTo>
                                        <a:pt x="5" y="15"/>
                                        <a:pt x="9" y="16"/>
                                        <a:pt x="13" y="17"/>
                                      </a:cubicBezTo>
                                      <a:cubicBezTo>
                                        <a:pt x="16" y="12"/>
                                        <a:pt x="17" y="6"/>
                                        <a:pt x="18" y="0"/>
                                      </a:cubicBezTo>
                                      <a:lnTo>
                                        <a:pt x="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0" name="Freeform 437">
                                <a:extLst/>
                              </wps:cNvPr>
                              <wps:cNvSpPr>
                                <a:spLocks/>
                              </wps:cNvSpPr>
                              <wps:spPr bwMode="auto">
                                <a:xfrm>
                                  <a:off x="5003103" y="5810665"/>
                                  <a:ext cx="127000" cy="49213"/>
                                </a:xfrm>
                                <a:custGeom>
                                  <a:avLst/>
                                  <a:gdLst>
                                    <a:gd name="T0" fmla="*/ 1 w 34"/>
                                    <a:gd name="T1" fmla="*/ 13 h 13"/>
                                    <a:gd name="T2" fmla="*/ 17 w 34"/>
                                    <a:gd name="T3" fmla="*/ 12 h 13"/>
                                    <a:gd name="T4" fmla="*/ 33 w 34"/>
                                    <a:gd name="T5" fmla="*/ 13 h 13"/>
                                    <a:gd name="T6" fmla="*/ 34 w 34"/>
                                    <a:gd name="T7" fmla="*/ 0 h 13"/>
                                    <a:gd name="T8" fmla="*/ 0 w 34"/>
                                    <a:gd name="T9" fmla="*/ 0 h 13"/>
                                    <a:gd name="T10" fmla="*/ 1 w 34"/>
                                    <a:gd name="T11" fmla="*/ 13 h 13"/>
                                  </a:gdLst>
                                  <a:ahLst/>
                                  <a:cxnLst>
                                    <a:cxn ang="0">
                                      <a:pos x="T0" y="T1"/>
                                    </a:cxn>
                                    <a:cxn ang="0">
                                      <a:pos x="T2" y="T3"/>
                                    </a:cxn>
                                    <a:cxn ang="0">
                                      <a:pos x="T4" y="T5"/>
                                    </a:cxn>
                                    <a:cxn ang="0">
                                      <a:pos x="T6" y="T7"/>
                                    </a:cxn>
                                    <a:cxn ang="0">
                                      <a:pos x="T8" y="T9"/>
                                    </a:cxn>
                                    <a:cxn ang="0">
                                      <a:pos x="T10" y="T11"/>
                                    </a:cxn>
                                  </a:cxnLst>
                                  <a:rect l="0" t="0" r="r" b="b"/>
                                  <a:pathLst>
                                    <a:path w="34" h="13">
                                      <a:moveTo>
                                        <a:pt x="1" y="13"/>
                                      </a:moveTo>
                                      <a:cubicBezTo>
                                        <a:pt x="6" y="12"/>
                                        <a:pt x="12" y="12"/>
                                        <a:pt x="17" y="12"/>
                                      </a:cubicBezTo>
                                      <a:cubicBezTo>
                                        <a:pt x="22" y="12"/>
                                        <a:pt x="28" y="12"/>
                                        <a:pt x="33" y="13"/>
                                      </a:cubicBezTo>
                                      <a:cubicBezTo>
                                        <a:pt x="33" y="8"/>
                                        <a:pt x="34" y="4"/>
                                        <a:pt x="34" y="0"/>
                                      </a:cubicBezTo>
                                      <a:cubicBezTo>
                                        <a:pt x="0" y="0"/>
                                        <a:pt x="0" y="0"/>
                                        <a:pt x="0" y="0"/>
                                      </a:cubicBezTo>
                                      <a:cubicBezTo>
                                        <a:pt x="0" y="4"/>
                                        <a:pt x="1" y="8"/>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1" name="Freeform 438">
                                <a:extLst/>
                              </wps:cNvPr>
                              <wps:cNvSpPr>
                                <a:spLocks/>
                              </wps:cNvSpPr>
                              <wps:spPr bwMode="auto">
                                <a:xfrm>
                                  <a:off x="5141215" y="5901152"/>
                                  <a:ext cx="46038" cy="36513"/>
                                </a:xfrm>
                                <a:custGeom>
                                  <a:avLst/>
                                  <a:gdLst>
                                    <a:gd name="T0" fmla="*/ 0 w 12"/>
                                    <a:gd name="T1" fmla="*/ 10 h 10"/>
                                    <a:gd name="T2" fmla="*/ 11 w 12"/>
                                    <a:gd name="T3" fmla="*/ 2 h 10"/>
                                    <a:gd name="T4" fmla="*/ 12 w 12"/>
                                    <a:gd name="T5" fmla="*/ 1 h 10"/>
                                    <a:gd name="T6" fmla="*/ 4 w 12"/>
                                    <a:gd name="T7" fmla="*/ 0 h 10"/>
                                    <a:gd name="T8" fmla="*/ 0 w 12"/>
                                    <a:gd name="T9" fmla="*/ 10 h 10"/>
                                  </a:gdLst>
                                  <a:ahLst/>
                                  <a:cxnLst>
                                    <a:cxn ang="0">
                                      <a:pos x="T0" y="T1"/>
                                    </a:cxn>
                                    <a:cxn ang="0">
                                      <a:pos x="T2" y="T3"/>
                                    </a:cxn>
                                    <a:cxn ang="0">
                                      <a:pos x="T4" y="T5"/>
                                    </a:cxn>
                                    <a:cxn ang="0">
                                      <a:pos x="T6" y="T7"/>
                                    </a:cxn>
                                    <a:cxn ang="0">
                                      <a:pos x="T8" y="T9"/>
                                    </a:cxn>
                                  </a:cxnLst>
                                  <a:rect l="0" t="0" r="r" b="b"/>
                                  <a:pathLst>
                                    <a:path w="12" h="10">
                                      <a:moveTo>
                                        <a:pt x="0" y="10"/>
                                      </a:moveTo>
                                      <a:cubicBezTo>
                                        <a:pt x="4" y="8"/>
                                        <a:pt x="8" y="5"/>
                                        <a:pt x="11" y="2"/>
                                      </a:cubicBezTo>
                                      <a:cubicBezTo>
                                        <a:pt x="12" y="2"/>
                                        <a:pt x="12" y="2"/>
                                        <a:pt x="12" y="1"/>
                                      </a:cubicBezTo>
                                      <a:cubicBezTo>
                                        <a:pt x="10" y="1"/>
                                        <a:pt x="7" y="0"/>
                                        <a:pt x="4" y="0"/>
                                      </a:cubicBezTo>
                                      <a:cubicBezTo>
                                        <a:pt x="3" y="4"/>
                                        <a:pt x="2" y="7"/>
                                        <a:pt x="0"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2" name="Freeform 439">
                                <a:extLst/>
                              </wps:cNvPr>
                              <wps:cNvSpPr>
                                <a:spLocks/>
                              </wps:cNvSpPr>
                              <wps:spPr bwMode="auto">
                                <a:xfrm>
                                  <a:off x="4496690" y="5466177"/>
                                  <a:ext cx="165100" cy="869950"/>
                                </a:xfrm>
                                <a:custGeom>
                                  <a:avLst/>
                                  <a:gdLst>
                                    <a:gd name="T0" fmla="*/ 0 w 44"/>
                                    <a:gd name="T1" fmla="*/ 38 h 232"/>
                                    <a:gd name="T2" fmla="*/ 0 w 44"/>
                                    <a:gd name="T3" fmla="*/ 194 h 232"/>
                                    <a:gd name="T4" fmla="*/ 38 w 44"/>
                                    <a:gd name="T5" fmla="*/ 232 h 232"/>
                                    <a:gd name="T6" fmla="*/ 44 w 44"/>
                                    <a:gd name="T7" fmla="*/ 232 h 232"/>
                                    <a:gd name="T8" fmla="*/ 44 w 44"/>
                                    <a:gd name="T9" fmla="*/ 0 h 232"/>
                                    <a:gd name="T10" fmla="*/ 38 w 44"/>
                                    <a:gd name="T11" fmla="*/ 0 h 232"/>
                                    <a:gd name="T12" fmla="*/ 0 w 44"/>
                                    <a:gd name="T13" fmla="*/ 38 h 232"/>
                                  </a:gdLst>
                                  <a:ahLst/>
                                  <a:cxnLst>
                                    <a:cxn ang="0">
                                      <a:pos x="T0" y="T1"/>
                                    </a:cxn>
                                    <a:cxn ang="0">
                                      <a:pos x="T2" y="T3"/>
                                    </a:cxn>
                                    <a:cxn ang="0">
                                      <a:pos x="T4" y="T5"/>
                                    </a:cxn>
                                    <a:cxn ang="0">
                                      <a:pos x="T6" y="T7"/>
                                    </a:cxn>
                                    <a:cxn ang="0">
                                      <a:pos x="T8" y="T9"/>
                                    </a:cxn>
                                    <a:cxn ang="0">
                                      <a:pos x="T10" y="T11"/>
                                    </a:cxn>
                                    <a:cxn ang="0">
                                      <a:pos x="T12" y="T13"/>
                                    </a:cxn>
                                  </a:cxnLst>
                                  <a:rect l="0" t="0" r="r" b="b"/>
                                  <a:pathLst>
                                    <a:path w="44" h="232">
                                      <a:moveTo>
                                        <a:pt x="0" y="38"/>
                                      </a:moveTo>
                                      <a:cubicBezTo>
                                        <a:pt x="0" y="194"/>
                                        <a:pt x="0" y="194"/>
                                        <a:pt x="0" y="194"/>
                                      </a:cubicBezTo>
                                      <a:cubicBezTo>
                                        <a:pt x="0" y="215"/>
                                        <a:pt x="17" y="232"/>
                                        <a:pt x="38" y="232"/>
                                      </a:cubicBezTo>
                                      <a:cubicBezTo>
                                        <a:pt x="44" y="232"/>
                                        <a:pt x="44" y="232"/>
                                        <a:pt x="44" y="232"/>
                                      </a:cubicBezTo>
                                      <a:cubicBezTo>
                                        <a:pt x="44" y="0"/>
                                        <a:pt x="44" y="0"/>
                                        <a:pt x="44" y="0"/>
                                      </a:cubicBezTo>
                                      <a:cubicBezTo>
                                        <a:pt x="38" y="0"/>
                                        <a:pt x="38" y="0"/>
                                        <a:pt x="38" y="0"/>
                                      </a:cubicBezTo>
                                      <a:cubicBezTo>
                                        <a:pt x="17" y="0"/>
                                        <a:pt x="0" y="17"/>
                                        <a:pt x="0" y="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3" name="Freeform 440">
                                <a:extLst/>
                              </wps:cNvPr>
                              <wps:cNvSpPr>
                                <a:spLocks/>
                              </wps:cNvSpPr>
                              <wps:spPr bwMode="auto">
                                <a:xfrm>
                                  <a:off x="4876103" y="6110702"/>
                                  <a:ext cx="25400" cy="26988"/>
                                </a:xfrm>
                                <a:custGeom>
                                  <a:avLst/>
                                  <a:gdLst>
                                    <a:gd name="T0" fmla="*/ 3 w 7"/>
                                    <a:gd name="T1" fmla="*/ 0 h 7"/>
                                    <a:gd name="T2" fmla="*/ 0 w 7"/>
                                    <a:gd name="T3" fmla="*/ 0 h 7"/>
                                    <a:gd name="T4" fmla="*/ 0 w 7"/>
                                    <a:gd name="T5" fmla="*/ 7 h 7"/>
                                    <a:gd name="T6" fmla="*/ 2 w 7"/>
                                    <a:gd name="T7" fmla="*/ 7 h 7"/>
                                    <a:gd name="T8" fmla="*/ 6 w 7"/>
                                    <a:gd name="T9" fmla="*/ 6 h 7"/>
                                    <a:gd name="T10" fmla="*/ 7 w 7"/>
                                    <a:gd name="T11" fmla="*/ 3 h 7"/>
                                    <a:gd name="T12" fmla="*/ 6 w 7"/>
                                    <a:gd name="T13" fmla="*/ 1 h 7"/>
                                    <a:gd name="T14" fmla="*/ 3 w 7"/>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7">
                                      <a:moveTo>
                                        <a:pt x="3" y="0"/>
                                      </a:moveTo>
                                      <a:cubicBezTo>
                                        <a:pt x="0" y="0"/>
                                        <a:pt x="0" y="0"/>
                                        <a:pt x="0" y="0"/>
                                      </a:cubicBezTo>
                                      <a:cubicBezTo>
                                        <a:pt x="0" y="7"/>
                                        <a:pt x="0" y="7"/>
                                        <a:pt x="0" y="7"/>
                                      </a:cubicBezTo>
                                      <a:cubicBezTo>
                                        <a:pt x="2" y="7"/>
                                        <a:pt x="2" y="7"/>
                                        <a:pt x="2" y="7"/>
                                      </a:cubicBezTo>
                                      <a:cubicBezTo>
                                        <a:pt x="4" y="7"/>
                                        <a:pt x="6" y="6"/>
                                        <a:pt x="6" y="6"/>
                                      </a:cubicBezTo>
                                      <a:cubicBezTo>
                                        <a:pt x="7" y="5"/>
                                        <a:pt x="7" y="4"/>
                                        <a:pt x="7" y="3"/>
                                      </a:cubicBezTo>
                                      <a:cubicBezTo>
                                        <a:pt x="7" y="2"/>
                                        <a:pt x="7" y="1"/>
                                        <a:pt x="6" y="1"/>
                                      </a:cubicBezTo>
                                      <a:cubicBezTo>
                                        <a:pt x="6" y="0"/>
                                        <a:pt x="5"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4" name="Freeform 441">
                                <a:extLst/>
                              </wps:cNvPr>
                              <wps:cNvSpPr>
                                <a:spLocks/>
                              </wps:cNvSpPr>
                              <wps:spPr bwMode="auto">
                                <a:xfrm>
                                  <a:off x="4984053" y="6113877"/>
                                  <a:ext cx="26988" cy="46038"/>
                                </a:xfrm>
                                <a:custGeom>
                                  <a:avLst/>
                                  <a:gdLst>
                                    <a:gd name="T0" fmla="*/ 0 w 17"/>
                                    <a:gd name="T1" fmla="*/ 29 h 29"/>
                                    <a:gd name="T2" fmla="*/ 17 w 17"/>
                                    <a:gd name="T3" fmla="*/ 29 h 29"/>
                                    <a:gd name="T4" fmla="*/ 10 w 17"/>
                                    <a:gd name="T5" fmla="*/ 0 h 29"/>
                                    <a:gd name="T6" fmla="*/ 0 w 17"/>
                                    <a:gd name="T7" fmla="*/ 29 h 29"/>
                                  </a:gdLst>
                                  <a:ahLst/>
                                  <a:cxnLst>
                                    <a:cxn ang="0">
                                      <a:pos x="T0" y="T1"/>
                                    </a:cxn>
                                    <a:cxn ang="0">
                                      <a:pos x="T2" y="T3"/>
                                    </a:cxn>
                                    <a:cxn ang="0">
                                      <a:pos x="T4" y="T5"/>
                                    </a:cxn>
                                    <a:cxn ang="0">
                                      <a:pos x="T6" y="T7"/>
                                    </a:cxn>
                                  </a:cxnLst>
                                  <a:rect l="0" t="0" r="r" b="b"/>
                                  <a:pathLst>
                                    <a:path w="17" h="29">
                                      <a:moveTo>
                                        <a:pt x="0" y="29"/>
                                      </a:moveTo>
                                      <a:lnTo>
                                        <a:pt x="17" y="29"/>
                                      </a:lnTo>
                                      <a:lnTo>
                                        <a:pt x="10" y="0"/>
                                      </a:lnTo>
                                      <a:lnTo>
                                        <a:pt x="0" y="2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5" name="Freeform 442">
                                <a:extLst/>
                              </wps:cNvPr>
                              <wps:cNvSpPr>
                                <a:spLocks noEditPoints="1"/>
                              </wps:cNvSpPr>
                              <wps:spPr bwMode="auto">
                                <a:xfrm>
                                  <a:off x="4771328" y="5466177"/>
                                  <a:ext cx="595313" cy="869950"/>
                                </a:xfrm>
                                <a:custGeom>
                                  <a:avLst/>
                                  <a:gdLst>
                                    <a:gd name="T0" fmla="*/ 0 w 159"/>
                                    <a:gd name="T1" fmla="*/ 0 h 232"/>
                                    <a:gd name="T2" fmla="*/ 121 w 159"/>
                                    <a:gd name="T3" fmla="*/ 232 h 232"/>
                                    <a:gd name="T4" fmla="*/ 159 w 159"/>
                                    <a:gd name="T5" fmla="*/ 38 h 232"/>
                                    <a:gd name="T6" fmla="*/ 33 w 159"/>
                                    <a:gd name="T7" fmla="*/ 185 h 232"/>
                                    <a:gd name="T8" fmla="*/ 28 w 159"/>
                                    <a:gd name="T9" fmla="*/ 197 h 232"/>
                                    <a:gd name="T10" fmla="*/ 18 w 159"/>
                                    <a:gd name="T11" fmla="*/ 165 h 232"/>
                                    <a:gd name="T12" fmla="*/ 42 w 159"/>
                                    <a:gd name="T13" fmla="*/ 168 h 232"/>
                                    <a:gd name="T14" fmla="*/ 42 w 159"/>
                                    <a:gd name="T15" fmla="*/ 182 h 232"/>
                                    <a:gd name="T16" fmla="*/ 68 w 159"/>
                                    <a:gd name="T17" fmla="*/ 197 h 232"/>
                                    <a:gd name="T18" fmla="*/ 55 w 159"/>
                                    <a:gd name="T19" fmla="*/ 192 h 232"/>
                                    <a:gd name="T20" fmla="*/ 43 w 159"/>
                                    <a:gd name="T21" fmla="*/ 197 h 232"/>
                                    <a:gd name="T22" fmla="*/ 66 w 159"/>
                                    <a:gd name="T23" fmla="*/ 165 h 232"/>
                                    <a:gd name="T24" fmla="*/ 68 w 159"/>
                                    <a:gd name="T25" fmla="*/ 197 h 232"/>
                                    <a:gd name="T26" fmla="*/ 79 w 159"/>
                                    <a:gd name="T27" fmla="*/ 29 h 232"/>
                                    <a:gd name="T28" fmla="*/ 79 w 159"/>
                                    <a:gd name="T29" fmla="*/ 145 h 232"/>
                                    <a:gd name="T30" fmla="*/ 107 w 159"/>
                                    <a:gd name="T31" fmla="*/ 192 h 232"/>
                                    <a:gd name="T32" fmla="*/ 95 w 159"/>
                                    <a:gd name="T33" fmla="*/ 198 h 232"/>
                                    <a:gd name="T34" fmla="*/ 80 w 159"/>
                                    <a:gd name="T35" fmla="*/ 187 h 232"/>
                                    <a:gd name="T36" fmla="*/ 90 w 159"/>
                                    <a:gd name="T37" fmla="*/ 189 h 232"/>
                                    <a:gd name="T38" fmla="*/ 98 w 159"/>
                                    <a:gd name="T39" fmla="*/ 190 h 232"/>
                                    <a:gd name="T40" fmla="*/ 98 w 159"/>
                                    <a:gd name="T41" fmla="*/ 186 h 232"/>
                                    <a:gd name="T42" fmla="*/ 84 w 159"/>
                                    <a:gd name="T43" fmla="*/ 180 h 232"/>
                                    <a:gd name="T44" fmla="*/ 82 w 159"/>
                                    <a:gd name="T45" fmla="*/ 169 h 232"/>
                                    <a:gd name="T46" fmla="*/ 95 w 159"/>
                                    <a:gd name="T47" fmla="*/ 164 h 232"/>
                                    <a:gd name="T48" fmla="*/ 108 w 159"/>
                                    <a:gd name="T49" fmla="*/ 174 h 232"/>
                                    <a:gd name="T50" fmla="*/ 97 w 159"/>
                                    <a:gd name="T51" fmla="*/ 171 h 232"/>
                                    <a:gd name="T52" fmla="*/ 91 w 159"/>
                                    <a:gd name="T53" fmla="*/ 171 h 232"/>
                                    <a:gd name="T54" fmla="*/ 91 w 159"/>
                                    <a:gd name="T55" fmla="*/ 174 h 232"/>
                                    <a:gd name="T56" fmla="*/ 103 w 159"/>
                                    <a:gd name="T57" fmla="*/ 178 h 232"/>
                                    <a:gd name="T58" fmla="*/ 109 w 159"/>
                                    <a:gd name="T59" fmla="*/ 187 h 232"/>
                                    <a:gd name="T60" fmla="*/ 140 w 159"/>
                                    <a:gd name="T61" fmla="*/ 192 h 232"/>
                                    <a:gd name="T62" fmla="*/ 127 w 159"/>
                                    <a:gd name="T63" fmla="*/ 198 h 232"/>
                                    <a:gd name="T64" fmla="*/ 112 w 159"/>
                                    <a:gd name="T65" fmla="*/ 187 h 232"/>
                                    <a:gd name="T66" fmla="*/ 123 w 159"/>
                                    <a:gd name="T67" fmla="*/ 189 h 232"/>
                                    <a:gd name="T68" fmla="*/ 130 w 159"/>
                                    <a:gd name="T69" fmla="*/ 190 h 232"/>
                                    <a:gd name="T70" fmla="*/ 131 w 159"/>
                                    <a:gd name="T71" fmla="*/ 186 h 232"/>
                                    <a:gd name="T72" fmla="*/ 116 w 159"/>
                                    <a:gd name="T73" fmla="*/ 180 h 232"/>
                                    <a:gd name="T74" fmla="*/ 115 w 159"/>
                                    <a:gd name="T75" fmla="*/ 169 h 232"/>
                                    <a:gd name="T76" fmla="*/ 127 w 159"/>
                                    <a:gd name="T77" fmla="*/ 164 h 232"/>
                                    <a:gd name="T78" fmla="*/ 140 w 159"/>
                                    <a:gd name="T79" fmla="*/ 174 h 232"/>
                                    <a:gd name="T80" fmla="*/ 129 w 159"/>
                                    <a:gd name="T81" fmla="*/ 171 h 232"/>
                                    <a:gd name="T82" fmla="*/ 123 w 159"/>
                                    <a:gd name="T83" fmla="*/ 171 h 232"/>
                                    <a:gd name="T84" fmla="*/ 123 w 159"/>
                                    <a:gd name="T85" fmla="*/ 174 h 232"/>
                                    <a:gd name="T86" fmla="*/ 136 w 159"/>
                                    <a:gd name="T87" fmla="*/ 178 h 232"/>
                                    <a:gd name="T88" fmla="*/ 141 w 159"/>
                                    <a:gd name="T89" fmla="*/ 18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9" h="232">
                                      <a:moveTo>
                                        <a:pt x="121" y="0"/>
                                      </a:moveTo>
                                      <a:cubicBezTo>
                                        <a:pt x="0" y="0"/>
                                        <a:pt x="0" y="0"/>
                                        <a:pt x="0" y="0"/>
                                      </a:cubicBezTo>
                                      <a:cubicBezTo>
                                        <a:pt x="0" y="232"/>
                                        <a:pt x="0" y="232"/>
                                        <a:pt x="0" y="232"/>
                                      </a:cubicBezTo>
                                      <a:cubicBezTo>
                                        <a:pt x="121" y="232"/>
                                        <a:pt x="121" y="232"/>
                                        <a:pt x="121" y="232"/>
                                      </a:cubicBezTo>
                                      <a:cubicBezTo>
                                        <a:pt x="142" y="232"/>
                                        <a:pt x="159" y="215"/>
                                        <a:pt x="159" y="194"/>
                                      </a:cubicBezTo>
                                      <a:cubicBezTo>
                                        <a:pt x="159" y="38"/>
                                        <a:pt x="159" y="38"/>
                                        <a:pt x="159" y="38"/>
                                      </a:cubicBezTo>
                                      <a:cubicBezTo>
                                        <a:pt x="159" y="17"/>
                                        <a:pt x="142" y="0"/>
                                        <a:pt x="121" y="0"/>
                                      </a:cubicBezTo>
                                      <a:close/>
                                      <a:moveTo>
                                        <a:pt x="33" y="185"/>
                                      </a:moveTo>
                                      <a:cubicBezTo>
                                        <a:pt x="28" y="185"/>
                                        <a:pt x="28" y="185"/>
                                        <a:pt x="28" y="185"/>
                                      </a:cubicBezTo>
                                      <a:cubicBezTo>
                                        <a:pt x="28" y="197"/>
                                        <a:pt x="28" y="197"/>
                                        <a:pt x="28" y="197"/>
                                      </a:cubicBezTo>
                                      <a:cubicBezTo>
                                        <a:pt x="18" y="197"/>
                                        <a:pt x="18" y="197"/>
                                        <a:pt x="18" y="197"/>
                                      </a:cubicBezTo>
                                      <a:cubicBezTo>
                                        <a:pt x="18" y="165"/>
                                        <a:pt x="18" y="165"/>
                                        <a:pt x="18" y="165"/>
                                      </a:cubicBezTo>
                                      <a:cubicBezTo>
                                        <a:pt x="34" y="165"/>
                                        <a:pt x="34" y="165"/>
                                        <a:pt x="34" y="165"/>
                                      </a:cubicBezTo>
                                      <a:cubicBezTo>
                                        <a:pt x="38" y="165"/>
                                        <a:pt x="41" y="166"/>
                                        <a:pt x="42" y="168"/>
                                      </a:cubicBezTo>
                                      <a:cubicBezTo>
                                        <a:pt x="44" y="169"/>
                                        <a:pt x="45" y="172"/>
                                        <a:pt x="45" y="175"/>
                                      </a:cubicBezTo>
                                      <a:cubicBezTo>
                                        <a:pt x="45" y="178"/>
                                        <a:pt x="44" y="181"/>
                                        <a:pt x="42" y="182"/>
                                      </a:cubicBezTo>
                                      <a:cubicBezTo>
                                        <a:pt x="40" y="184"/>
                                        <a:pt x="37" y="185"/>
                                        <a:pt x="33" y="185"/>
                                      </a:cubicBezTo>
                                      <a:close/>
                                      <a:moveTo>
                                        <a:pt x="68" y="197"/>
                                      </a:moveTo>
                                      <a:cubicBezTo>
                                        <a:pt x="66" y="192"/>
                                        <a:pt x="66" y="192"/>
                                        <a:pt x="66" y="192"/>
                                      </a:cubicBezTo>
                                      <a:cubicBezTo>
                                        <a:pt x="55" y="192"/>
                                        <a:pt x="55" y="192"/>
                                        <a:pt x="55" y="192"/>
                                      </a:cubicBezTo>
                                      <a:cubicBezTo>
                                        <a:pt x="53" y="197"/>
                                        <a:pt x="53" y="197"/>
                                        <a:pt x="53" y="197"/>
                                      </a:cubicBezTo>
                                      <a:cubicBezTo>
                                        <a:pt x="43" y="197"/>
                                        <a:pt x="43" y="197"/>
                                        <a:pt x="43" y="197"/>
                                      </a:cubicBezTo>
                                      <a:cubicBezTo>
                                        <a:pt x="55" y="165"/>
                                        <a:pt x="55" y="165"/>
                                        <a:pt x="55" y="165"/>
                                      </a:cubicBezTo>
                                      <a:cubicBezTo>
                                        <a:pt x="66" y="165"/>
                                        <a:pt x="66" y="165"/>
                                        <a:pt x="66" y="165"/>
                                      </a:cubicBezTo>
                                      <a:cubicBezTo>
                                        <a:pt x="78" y="197"/>
                                        <a:pt x="78" y="197"/>
                                        <a:pt x="78" y="197"/>
                                      </a:cubicBezTo>
                                      <a:lnTo>
                                        <a:pt x="68" y="197"/>
                                      </a:lnTo>
                                      <a:close/>
                                      <a:moveTo>
                                        <a:pt x="21" y="87"/>
                                      </a:moveTo>
                                      <a:cubicBezTo>
                                        <a:pt x="21" y="55"/>
                                        <a:pt x="47" y="29"/>
                                        <a:pt x="79" y="29"/>
                                      </a:cubicBezTo>
                                      <a:cubicBezTo>
                                        <a:pt x="111" y="29"/>
                                        <a:pt x="137" y="55"/>
                                        <a:pt x="137" y="87"/>
                                      </a:cubicBezTo>
                                      <a:cubicBezTo>
                                        <a:pt x="137" y="119"/>
                                        <a:pt x="111" y="145"/>
                                        <a:pt x="79" y="145"/>
                                      </a:cubicBezTo>
                                      <a:cubicBezTo>
                                        <a:pt x="47" y="145"/>
                                        <a:pt x="21" y="119"/>
                                        <a:pt x="21" y="87"/>
                                      </a:cubicBezTo>
                                      <a:close/>
                                      <a:moveTo>
                                        <a:pt x="107" y="192"/>
                                      </a:moveTo>
                                      <a:cubicBezTo>
                                        <a:pt x="106" y="194"/>
                                        <a:pt x="104" y="195"/>
                                        <a:pt x="102" y="196"/>
                                      </a:cubicBezTo>
                                      <a:cubicBezTo>
                                        <a:pt x="100" y="197"/>
                                        <a:pt x="98" y="198"/>
                                        <a:pt x="95" y="198"/>
                                      </a:cubicBezTo>
                                      <a:cubicBezTo>
                                        <a:pt x="89" y="198"/>
                                        <a:pt x="85" y="197"/>
                                        <a:pt x="83" y="195"/>
                                      </a:cubicBezTo>
                                      <a:cubicBezTo>
                                        <a:pt x="81" y="192"/>
                                        <a:pt x="80" y="190"/>
                                        <a:pt x="80" y="187"/>
                                      </a:cubicBezTo>
                                      <a:cubicBezTo>
                                        <a:pt x="89" y="186"/>
                                        <a:pt x="89" y="186"/>
                                        <a:pt x="89" y="186"/>
                                      </a:cubicBezTo>
                                      <a:cubicBezTo>
                                        <a:pt x="89" y="187"/>
                                        <a:pt x="90" y="189"/>
                                        <a:pt x="90" y="189"/>
                                      </a:cubicBezTo>
                                      <a:cubicBezTo>
                                        <a:pt x="91" y="191"/>
                                        <a:pt x="93" y="191"/>
                                        <a:pt x="95" y="191"/>
                                      </a:cubicBezTo>
                                      <a:cubicBezTo>
                                        <a:pt x="96" y="191"/>
                                        <a:pt x="97" y="191"/>
                                        <a:pt x="98" y="190"/>
                                      </a:cubicBezTo>
                                      <a:cubicBezTo>
                                        <a:pt x="99" y="190"/>
                                        <a:pt x="99" y="189"/>
                                        <a:pt x="99" y="188"/>
                                      </a:cubicBezTo>
                                      <a:cubicBezTo>
                                        <a:pt x="99" y="187"/>
                                        <a:pt x="99" y="186"/>
                                        <a:pt x="98" y="186"/>
                                      </a:cubicBezTo>
                                      <a:cubicBezTo>
                                        <a:pt x="97" y="185"/>
                                        <a:pt x="96" y="185"/>
                                        <a:pt x="93" y="184"/>
                                      </a:cubicBezTo>
                                      <a:cubicBezTo>
                                        <a:pt x="89" y="183"/>
                                        <a:pt x="86" y="182"/>
                                        <a:pt x="84" y="180"/>
                                      </a:cubicBezTo>
                                      <a:cubicBezTo>
                                        <a:pt x="82" y="178"/>
                                        <a:pt x="81" y="176"/>
                                        <a:pt x="81" y="174"/>
                                      </a:cubicBezTo>
                                      <a:cubicBezTo>
                                        <a:pt x="81" y="172"/>
                                        <a:pt x="81" y="171"/>
                                        <a:pt x="82" y="169"/>
                                      </a:cubicBezTo>
                                      <a:cubicBezTo>
                                        <a:pt x="83" y="168"/>
                                        <a:pt x="85" y="167"/>
                                        <a:pt x="87" y="166"/>
                                      </a:cubicBezTo>
                                      <a:cubicBezTo>
                                        <a:pt x="89" y="165"/>
                                        <a:pt x="91" y="164"/>
                                        <a:pt x="95" y="164"/>
                                      </a:cubicBezTo>
                                      <a:cubicBezTo>
                                        <a:pt x="99" y="164"/>
                                        <a:pt x="102" y="165"/>
                                        <a:pt x="104" y="167"/>
                                      </a:cubicBezTo>
                                      <a:cubicBezTo>
                                        <a:pt x="106" y="168"/>
                                        <a:pt x="107" y="171"/>
                                        <a:pt x="108" y="174"/>
                                      </a:cubicBezTo>
                                      <a:cubicBezTo>
                                        <a:pt x="98" y="175"/>
                                        <a:pt x="98" y="175"/>
                                        <a:pt x="98" y="175"/>
                                      </a:cubicBezTo>
                                      <a:cubicBezTo>
                                        <a:pt x="98" y="173"/>
                                        <a:pt x="98" y="172"/>
                                        <a:pt x="97" y="171"/>
                                      </a:cubicBezTo>
                                      <a:cubicBezTo>
                                        <a:pt x="96" y="171"/>
                                        <a:pt x="95" y="170"/>
                                        <a:pt x="94" y="170"/>
                                      </a:cubicBezTo>
                                      <a:cubicBezTo>
                                        <a:pt x="92" y="170"/>
                                        <a:pt x="92" y="171"/>
                                        <a:pt x="91" y="171"/>
                                      </a:cubicBezTo>
                                      <a:cubicBezTo>
                                        <a:pt x="90" y="172"/>
                                        <a:pt x="90" y="172"/>
                                        <a:pt x="90" y="173"/>
                                      </a:cubicBezTo>
                                      <a:cubicBezTo>
                                        <a:pt x="90" y="173"/>
                                        <a:pt x="90" y="174"/>
                                        <a:pt x="91" y="174"/>
                                      </a:cubicBezTo>
                                      <a:cubicBezTo>
                                        <a:pt x="91" y="175"/>
                                        <a:pt x="92" y="175"/>
                                        <a:pt x="94" y="175"/>
                                      </a:cubicBezTo>
                                      <a:cubicBezTo>
                                        <a:pt x="98" y="176"/>
                                        <a:pt x="102" y="177"/>
                                        <a:pt x="103" y="178"/>
                                      </a:cubicBezTo>
                                      <a:cubicBezTo>
                                        <a:pt x="105" y="179"/>
                                        <a:pt x="107" y="181"/>
                                        <a:pt x="108" y="182"/>
                                      </a:cubicBezTo>
                                      <a:cubicBezTo>
                                        <a:pt x="108" y="183"/>
                                        <a:pt x="109" y="185"/>
                                        <a:pt x="109" y="187"/>
                                      </a:cubicBezTo>
                                      <a:cubicBezTo>
                                        <a:pt x="109" y="189"/>
                                        <a:pt x="108" y="191"/>
                                        <a:pt x="107" y="192"/>
                                      </a:cubicBezTo>
                                      <a:close/>
                                      <a:moveTo>
                                        <a:pt x="140" y="192"/>
                                      </a:moveTo>
                                      <a:cubicBezTo>
                                        <a:pt x="138" y="194"/>
                                        <a:pt x="137" y="195"/>
                                        <a:pt x="135" y="196"/>
                                      </a:cubicBezTo>
                                      <a:cubicBezTo>
                                        <a:pt x="133" y="197"/>
                                        <a:pt x="130" y="198"/>
                                        <a:pt x="127" y="198"/>
                                      </a:cubicBezTo>
                                      <a:cubicBezTo>
                                        <a:pt x="122" y="198"/>
                                        <a:pt x="118" y="197"/>
                                        <a:pt x="116" y="195"/>
                                      </a:cubicBezTo>
                                      <a:cubicBezTo>
                                        <a:pt x="114" y="192"/>
                                        <a:pt x="112" y="190"/>
                                        <a:pt x="112" y="187"/>
                                      </a:cubicBezTo>
                                      <a:cubicBezTo>
                                        <a:pt x="122" y="186"/>
                                        <a:pt x="122" y="186"/>
                                        <a:pt x="122" y="186"/>
                                      </a:cubicBezTo>
                                      <a:cubicBezTo>
                                        <a:pt x="122" y="187"/>
                                        <a:pt x="122" y="189"/>
                                        <a:pt x="123" y="189"/>
                                      </a:cubicBezTo>
                                      <a:cubicBezTo>
                                        <a:pt x="124" y="191"/>
                                        <a:pt x="125" y="191"/>
                                        <a:pt x="127" y="191"/>
                                      </a:cubicBezTo>
                                      <a:cubicBezTo>
                                        <a:pt x="129" y="191"/>
                                        <a:pt x="130" y="191"/>
                                        <a:pt x="130" y="190"/>
                                      </a:cubicBezTo>
                                      <a:cubicBezTo>
                                        <a:pt x="131" y="190"/>
                                        <a:pt x="132" y="189"/>
                                        <a:pt x="132" y="188"/>
                                      </a:cubicBezTo>
                                      <a:cubicBezTo>
                                        <a:pt x="132" y="187"/>
                                        <a:pt x="131" y="186"/>
                                        <a:pt x="131" y="186"/>
                                      </a:cubicBezTo>
                                      <a:cubicBezTo>
                                        <a:pt x="130" y="185"/>
                                        <a:pt x="128" y="185"/>
                                        <a:pt x="125" y="184"/>
                                      </a:cubicBezTo>
                                      <a:cubicBezTo>
                                        <a:pt x="121" y="183"/>
                                        <a:pt x="118" y="182"/>
                                        <a:pt x="116" y="180"/>
                                      </a:cubicBezTo>
                                      <a:cubicBezTo>
                                        <a:pt x="114" y="178"/>
                                        <a:pt x="113" y="176"/>
                                        <a:pt x="113" y="174"/>
                                      </a:cubicBezTo>
                                      <a:cubicBezTo>
                                        <a:pt x="113" y="172"/>
                                        <a:pt x="114" y="171"/>
                                        <a:pt x="115" y="169"/>
                                      </a:cubicBezTo>
                                      <a:cubicBezTo>
                                        <a:pt x="116" y="168"/>
                                        <a:pt x="117" y="167"/>
                                        <a:pt x="119" y="166"/>
                                      </a:cubicBezTo>
                                      <a:cubicBezTo>
                                        <a:pt x="121" y="165"/>
                                        <a:pt x="124" y="164"/>
                                        <a:pt x="127" y="164"/>
                                      </a:cubicBezTo>
                                      <a:cubicBezTo>
                                        <a:pt x="131" y="164"/>
                                        <a:pt x="134" y="165"/>
                                        <a:pt x="136" y="167"/>
                                      </a:cubicBezTo>
                                      <a:cubicBezTo>
                                        <a:pt x="139" y="168"/>
                                        <a:pt x="140" y="171"/>
                                        <a:pt x="140" y="174"/>
                                      </a:cubicBezTo>
                                      <a:cubicBezTo>
                                        <a:pt x="131" y="175"/>
                                        <a:pt x="131" y="175"/>
                                        <a:pt x="131" y="175"/>
                                      </a:cubicBezTo>
                                      <a:cubicBezTo>
                                        <a:pt x="131" y="173"/>
                                        <a:pt x="130" y="172"/>
                                        <a:pt x="129" y="171"/>
                                      </a:cubicBezTo>
                                      <a:cubicBezTo>
                                        <a:pt x="128" y="171"/>
                                        <a:pt x="127" y="170"/>
                                        <a:pt x="126" y="170"/>
                                      </a:cubicBezTo>
                                      <a:cubicBezTo>
                                        <a:pt x="125" y="170"/>
                                        <a:pt x="124" y="171"/>
                                        <a:pt x="123" y="171"/>
                                      </a:cubicBezTo>
                                      <a:cubicBezTo>
                                        <a:pt x="123" y="172"/>
                                        <a:pt x="123" y="172"/>
                                        <a:pt x="123" y="173"/>
                                      </a:cubicBezTo>
                                      <a:cubicBezTo>
                                        <a:pt x="123" y="173"/>
                                        <a:pt x="123" y="174"/>
                                        <a:pt x="123" y="174"/>
                                      </a:cubicBezTo>
                                      <a:cubicBezTo>
                                        <a:pt x="124" y="175"/>
                                        <a:pt x="125" y="175"/>
                                        <a:pt x="127" y="175"/>
                                      </a:cubicBezTo>
                                      <a:cubicBezTo>
                                        <a:pt x="131" y="176"/>
                                        <a:pt x="134" y="177"/>
                                        <a:pt x="136" y="178"/>
                                      </a:cubicBezTo>
                                      <a:cubicBezTo>
                                        <a:pt x="138" y="179"/>
                                        <a:pt x="139" y="181"/>
                                        <a:pt x="140" y="182"/>
                                      </a:cubicBezTo>
                                      <a:cubicBezTo>
                                        <a:pt x="141" y="183"/>
                                        <a:pt x="141" y="185"/>
                                        <a:pt x="141" y="187"/>
                                      </a:cubicBezTo>
                                      <a:cubicBezTo>
                                        <a:pt x="141" y="189"/>
                                        <a:pt x="141" y="191"/>
                                        <a:pt x="140"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C54DE2" id="Group 126" o:spid="_x0000_s1026" alt="An icon representing a passport" style="position:absolute;margin-left:-2.15pt;margin-top:1.05pt;width:25pt;height:25pt;z-index:251658244;mso-width-relative:margin;mso-height-relative:margin" coordorigin="44966,54661" coordsize="8699,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">
                      <v:shape id="Freeform 427" o:spid="_x0000_s1027" style="position:absolute;left:49475;top:59011;width:444;height:365;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" path="m,1c,2,,2,1,2v3,3,7,6,11,8c10,7,9,4,8,,5,,3,1,,1xe" filled="f" stroked="f">
                        <v:path arrowok="t" o:connecttype="custom" o:connectlocs="0,3651;3704,7303;44450,36513;29633,0;0,3651" o:connectangles="0,0,0,0,0"/>
                      </v:shape>
                      <v:shape id="Freeform 428" o:spid="_x0000_s1028" style="position:absolute;left:49015;top:58106;width:682;height:635;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" path="m17,c,,,,,,1,6,3,12,5,17v4,-1,9,-2,13,-3c17,9,17,5,17,xe" filled="f" stroked="f">
                        <v:path arrowok="t" o:connecttype="custom" o:connectlocs="64471,0;0,0;18962,63500;68263,52294;64471,0" o:connectangles="0,0,0,0,0"/>
                      </v:shape>
                      <v:shape id="Freeform 429" o:spid="_x0000_s1029" style="position:absolute;left:50189;top:58932;width:1000;height:635;visibility:visible;mso-wrap-style:square;v-text-anchor:top" coordsize="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" path="m,1c,3,1,6,2,9v2,3,4,6,5,8c11,17,15,17,19,17v2,-2,3,-5,5,-8c25,6,26,3,27,1,18,,8,,,1xe" filled="f" stroked="f">
                        <v:path arrowok="t" o:connecttype="custom" o:connectlocs="0,3735;7408,33618;25929,63500;70380,63500;88900,33618;100013,3735;0,3735" o:connectangles="0,0,0,0,0,0,0"/>
                      </v:shape>
                      <v:shape id="Freeform 430" o:spid="_x0000_s1030" style="position:absolute;left:49475;top:56423;width:444;height:413;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" path="m,9v3,1,5,1,8,2c9,7,10,3,12,,8,2,4,5,1,8,,9,,9,,9xe" filled="f" stroked="f">
                        <v:path arrowok="t" o:connecttype="custom" o:connectlocs="0,33770;29633,41275;44450,0;3704,30018;0,33770" o:connectangles="0,0,0,0,0"/>
                      </v:shape>
                      <v:shape id="Freeform 431" o:spid="_x0000_s1031" style="position:absolute;left:51412;top:56423;width:460;height:413;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" path="m12,9v,,,,-1,-1c8,5,4,2,,,2,3,3,7,4,11v3,-1,6,-1,8,-2xe" filled="f" stroked="f">
                        <v:path arrowok="t" o:connecttype="custom" o:connectlocs="46038,33770;42202,30018;0,0;15346,41275;46038,33770" o:connectangles="0,0,0,0,0"/>
                      </v:shape>
                      <v:shape id="Freeform 432" o:spid="_x0000_s1032" style="position:absolute;left:50189;top:56233;width:1000;height:667;visibility:visible;mso-wrap-style:square;v-text-anchor:top" coordsize="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" path="m27,17c26,14,25,11,24,9,22,5,21,3,19,1,15,,11,,7,1,6,3,4,5,2,9,1,11,,14,,17v8,1,18,1,27,xe" filled="f" stroked="f">
                        <v:path arrowok="t" o:connecttype="custom" o:connectlocs="100013,62971;88900,33338;70380,3704;25929,3704;7408,33338;0,62971;100013,62971" o:connectangles="0,0,0,0,0,0,0"/>
                      </v:shape>
                      <v:shape id="Freeform 433" o:spid="_x0000_s1033" style="position:absolute;left:49015;top:57090;width:682;height:635;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" path="m18,3c14,2,9,1,5,,3,5,1,11,,17v17,,17,,17,c17,12,17,7,18,3xe" filled="f" stroked="f">
                        <v:path arrowok="t" o:connecttype="custom" o:connectlocs="68263,11206;18962,0;0,63500;64471,63500;68263,11206" o:connectangles="0,0,0,0,0"/>
                      </v:shape>
                      <v:shape id="Freeform 434" o:spid="_x0000_s1034" style="position:absolute;left:50031;top:57249;width:1270;height:476;visibility:visible;mso-wrap-style:square;v-text-anchor:top" coordsize="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" path="m1,c1,4,,8,,13v34,,34,,34,c34,8,33,4,33,,23,1,12,1,1,xe" filled="f" stroked="f">
                        <v:path arrowok="t" o:connecttype="custom" o:connectlocs="3735,0;0,47625;127000,47625;123265,0;3735,0" o:connectangles="0,0,0,0,0"/>
                      </v:shape>
                      <v:shape id="Freeform 435" o:spid="_x0000_s1035" style="position:absolute;left:51650;top:57090;width:667;height:635;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" path="m1,17v17,,17,,17,c17,11,16,5,13,,9,1,5,2,,3v1,4,1,9,1,14xe" filled="f" stroked="f">
                        <v:path arrowok="t" o:connecttype="custom" o:connectlocs="3704,63500;66675,63500;48154,0;0,11206;3704,63500" o:connectangles="0,0,0,0,0"/>
                      </v:shape>
                      <v:shape id="Freeform 436" o:spid="_x0000_s1036" style="position:absolute;left:51650;top:58106;width:667;height:635;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" path="m1,c1,5,1,9,,14v5,1,9,2,13,3c16,12,17,6,18,l1,xe" filled="f" stroked="f">
                        <v:path arrowok="t" o:connecttype="custom" o:connectlocs="3704,0;0,52294;48154,63500;66675,0;3704,0" o:connectangles="0,0,0,0,0"/>
                      </v:shape>
                      <v:shape id="Freeform 437" o:spid="_x0000_s1037" style="position:absolute;left:50031;top:58106;width:1270;height:492;visibility:visible;mso-wrap-style:square;v-text-anchor:top" coordsize="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" path="m1,13c6,12,12,12,17,12v5,,11,,16,1c33,8,34,4,34,,,,,,,,,4,1,8,1,13xe" filled="f" stroked="f">
                        <v:path arrowok="t" o:connecttype="custom" o:connectlocs="3735,49213;63500,45427;123265,49213;127000,0;0,0;3735,49213" o:connectangles="0,0,0,0,0,0"/>
                      </v:shape>
                      <v:shape id="Freeform 438" o:spid="_x0000_s1038" style="position:absolute;left:51412;top:59011;width:460;height:365;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" path="m,10c4,8,8,5,11,2v1,,1,,1,-1c10,1,7,,4,,3,4,2,7,,10xe" filled="f" stroked="f">
                        <v:path arrowok="t" o:connecttype="custom" o:connectlocs="0,36513;42202,7303;46038,3651;15346,0;0,36513" o:connectangles="0,0,0,0,0"/>
                      </v:shape>
                      <v:shape id="Freeform 439" o:spid="_x0000_s1039" style="position:absolute;left:44966;top:54661;width:1651;height:8700;visibility:visible;mso-wrap-style:square;v-text-anchor:top" coordsize="4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" path="m,38c,194,,194,,194v,21,17,38,38,38c44,232,44,232,44,232,44,,44,,44,,38,,38,,38,,17,,,17,,38xe" filled="f" stroked="f">
                        <v:path arrowok="t" o:connecttype="custom" o:connectlocs="0,142492;0,727458;142586,869950;165100,869950;165100,0;142586,0;0,142492" o:connectangles="0,0,0,0,0,0,0"/>
                      </v:shape>
                      <v:shape id="Freeform 440" o:spid="_x0000_s1040" style="position:absolute;left:48761;top:61107;width:254;height:269;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" path="m3,c,,,,,,,7,,7,,7v2,,2,,2,c4,7,6,6,6,6,7,5,7,4,7,3,7,2,7,1,6,1,6,,5,,3,xe" filled="f" stroked="f">
                        <v:path arrowok="t" o:connecttype="custom" o:connectlocs="10886,0;0,0;0,26988;7257,26988;21771,23133;25400,11566;21771,3855;10886,0" o:connectangles="0,0,0,0,0,0,0,0"/>
                      </v:shape>
                      <v:shape id="Freeform 441" o:spid="_x0000_s1041" style="position:absolute;left:49840;top:61138;width:270;height:461;visibility:visible;mso-wrap-style:square;v-text-anchor:top" coordsize="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" path="m,29r17,l10,,,29xe" filled="f" stroked="f">
                        <v:path arrowok="t" o:connecttype="custom" o:connectlocs="0,46038;26988,46038;15875,0;0,46038" o:connectangles="0,0,0,0"/>
                      </v:shape>
                      <v:shape id="Freeform 442" o:spid="_x0000_s1042" style="position:absolute;left:47713;top:54661;width:5953;height:8700;visibility:visible;mso-wrap-style:square;v-text-anchor:top" coordsize="15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" path="m121,c,,,,,,,232,,232,,232v121,,121,,121,c142,232,159,215,159,194v,-156,,-156,,-156c159,17,142,,121,xm33,185v-5,,-5,,-5,c28,197,28,197,28,197v-10,,-10,,-10,c18,165,18,165,18,165v16,,16,,16,c38,165,41,166,42,168v2,1,3,4,3,7c45,178,44,181,42,182v-2,2,-5,3,-9,3xm68,197v-2,-5,-2,-5,-2,-5c55,192,55,192,55,192v-2,5,-2,5,-2,5c43,197,43,197,43,197,55,165,55,165,55,165v11,,11,,11,c78,197,78,197,78,197r-10,xm21,87c21,55,47,29,79,29v32,,58,26,58,58c137,119,111,145,79,145,47,145,21,119,21,87xm107,192v-1,2,-3,3,-5,4c100,197,98,198,95,198v-6,,-10,-1,-12,-3c81,192,80,190,80,187v9,-1,9,-1,9,-1c89,187,90,189,90,189v1,2,3,2,5,2c96,191,97,191,98,190v1,,1,-1,1,-2c99,187,99,186,98,186v-1,-1,-2,-1,-5,-2c89,183,86,182,84,180v-2,-2,-3,-4,-3,-6c81,172,81,171,82,169v1,-1,3,-2,5,-3c89,165,91,164,95,164v4,,7,1,9,3c106,168,107,171,108,174v-10,1,-10,1,-10,1c98,173,98,172,97,171v-1,,-2,-1,-3,-1c92,170,92,171,91,171v-1,1,-1,1,-1,2c90,173,90,174,91,174v,1,1,1,3,1c98,176,102,177,103,178v2,1,4,3,5,4c108,183,109,185,109,187v,2,-1,4,-2,5xm140,192v-2,2,-3,3,-5,4c133,197,130,198,127,198v-5,,-9,-1,-11,-3c114,192,112,190,112,187v10,-1,10,-1,10,-1c122,187,122,189,123,189v1,2,2,2,4,2c129,191,130,191,130,190v1,,2,-1,2,-2c132,187,131,186,131,186v-1,-1,-3,-1,-6,-2c121,183,118,182,116,180v-2,-2,-3,-4,-3,-6c113,172,114,171,115,169v1,-1,2,-2,4,-3c121,165,124,164,127,164v4,,7,1,9,3c139,168,140,171,140,174v-9,1,-9,1,-9,1c131,173,130,172,129,171v-1,,-2,-1,-3,-1c125,170,124,171,123,171v,1,,1,,2c123,173,123,174,123,174v1,1,2,1,4,1c131,176,134,177,136,178v2,1,3,3,4,4c141,183,141,185,141,187v,2,,4,-1,5xe" filled="f" stroked="f">
                        <v:path arrowok="t" o:connecttype="custom" o:connectlocs="0,0;453037,869950;595313,142492;123556,693710;104835,738708;67394,618714;157252,629964;157252,682461;254599,738708;205926,719959;160997,738708;247111,618714;254599,738708;295784,108744;295784,543719;400619,719959;355690,742457;299529,701210;336970,708709;366922,712459;366922,697460;314505,674961;307017,633714;355690,614965;404364,652463;363178,641213;340714,641213;340714,652463;385643,667462;408108,701210;524175,719959;475502,742457;419340,701210;460525,708709;486734,712459;490478,697460;434316,674961;430572,633714;475502,614965;524175,652463;482990,641213;460525,641213;460525,652463;509199,667462;527919,701210" o:connectangles="0,0,0,0,0,0,0,0,0,0,0,0,0,0,0,0,0,0,0,0,0,0,0,0,0,0,0,0,0,0,0,0,0,0,0,0,0,0,0,0,0,0,0,0,0"/>
                        <o:lock v:ext="edit" verticies="t"/>
                      </v:shape>
                      <w10:wrap type="tight"/>
                    </v:group>
                  </w:pict>
                </mc:Fallback>
              </mc:AlternateContent>
            </w:r>
            <w:r w:rsidRPr="001F0C2F">
              <w:rPr>
                <w:rFonts w:ascii="Calibri" w:hAnsi="Calibri" w:cstheme="minorBidi"/>
                <w:b/>
                <w:bCs/>
                <w:color w:val="FFFFFF"/>
                <w:kern w:val="24"/>
                <w:sz w:val="22"/>
                <w:szCs w:val="22"/>
              </w:rPr>
              <w:t>Access</w:t>
            </w:r>
          </w:p>
        </w:tc>
        <w:tc>
          <w:tcPr>
            <w:tcW w:w="2452" w:type="dxa"/>
            <w:shd w:val="clear" w:color="auto" w:fill="008089" w:themeFill="accent2"/>
          </w:tcPr>
          <w:p w14:paraId="0B164523" w14:textId="77777777" w:rsidR="002A32EF" w:rsidRPr="001F0C2F" w:rsidRDefault="002A32EF" w:rsidP="00E4027D">
            <w:pPr>
              <w:pStyle w:val="NormalWeb"/>
              <w:spacing w:before="120" w:beforeAutospacing="0" w:after="120" w:afterAutospacing="0" w:line="216" w:lineRule="auto"/>
              <w:ind w:left="603" w:right="667"/>
              <w:jc w:val="center"/>
            </w:pPr>
            <w:r w:rsidRPr="001F0C2F">
              <w:rPr>
                <w:rFonts w:ascii="Calibri" w:hAnsi="Calibri" w:cstheme="minorBidi"/>
                <w:b/>
                <w:bCs/>
                <w:noProof/>
                <w:color w:val="FFFFFF"/>
                <w:kern w:val="24"/>
                <w:sz w:val="22"/>
                <w:szCs w:val="22"/>
              </w:rPr>
              <mc:AlternateContent>
                <mc:Choice Requires="wpg">
                  <w:drawing>
                    <wp:anchor distT="0" distB="0" distL="114300" distR="114300" simplePos="0" relativeHeight="251658245" behindDoc="0" locked="0" layoutInCell="1" allowOverlap="1" wp14:anchorId="7BFE56CD" wp14:editId="65009919">
                      <wp:simplePos x="0" y="0"/>
                      <wp:positionH relativeFrom="column">
                        <wp:posOffset>-65405</wp:posOffset>
                      </wp:positionH>
                      <wp:positionV relativeFrom="paragraph">
                        <wp:posOffset>0</wp:posOffset>
                      </wp:positionV>
                      <wp:extent cx="325755" cy="325755"/>
                      <wp:effectExtent l="0" t="0" r="0" b="0"/>
                      <wp:wrapTight wrapText="bothSides">
                        <wp:wrapPolygon edited="0">
                          <wp:start x="6316" y="0"/>
                          <wp:lineTo x="0" y="2526"/>
                          <wp:lineTo x="0" y="18947"/>
                          <wp:lineTo x="6316" y="20211"/>
                          <wp:lineTo x="15158" y="20211"/>
                          <wp:lineTo x="20211" y="20211"/>
                          <wp:lineTo x="20211" y="3789"/>
                          <wp:lineTo x="15158" y="0"/>
                          <wp:lineTo x="6316" y="0"/>
                        </wp:wrapPolygon>
                      </wp:wrapTight>
                      <wp:docPr id="604" name="Group 162" descr="An icon with a person in the middle of a cog">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25755" cy="325755"/>
                                <a:chOff x="1969403" y="5494241"/>
                                <a:chExt cx="503237" cy="503238"/>
                              </a:xfrm>
                              <a:solidFill>
                                <a:schemeClr val="bg1"/>
                              </a:solidFill>
                            </wpg:grpSpPr>
                            <wps:wsp>
                              <wps:cNvPr id="605" name="Freeform 722">
                                <a:extLst/>
                              </wps:cNvPr>
                              <wps:cNvSpPr>
                                <a:spLocks noEditPoints="1"/>
                              </wps:cNvSpPr>
                              <wps:spPr bwMode="auto">
                                <a:xfrm>
                                  <a:off x="1969403" y="5494241"/>
                                  <a:ext cx="503237" cy="503238"/>
                                </a:xfrm>
                                <a:custGeom>
                                  <a:avLst/>
                                  <a:gdLst>
                                    <a:gd name="T0" fmla="*/ 119 w 134"/>
                                    <a:gd name="T1" fmla="*/ 54 h 134"/>
                                    <a:gd name="T2" fmla="*/ 111 w 134"/>
                                    <a:gd name="T3" fmla="*/ 45 h 134"/>
                                    <a:gd name="T4" fmla="*/ 114 w 134"/>
                                    <a:gd name="T5" fmla="*/ 39 h 134"/>
                                    <a:gd name="T6" fmla="*/ 112 w 134"/>
                                    <a:gd name="T7" fmla="*/ 17 h 134"/>
                                    <a:gd name="T8" fmla="*/ 95 w 134"/>
                                    <a:gd name="T9" fmla="*/ 21 h 134"/>
                                    <a:gd name="T10" fmla="*/ 83 w 134"/>
                                    <a:gd name="T11" fmla="*/ 21 h 134"/>
                                    <a:gd name="T12" fmla="*/ 80 w 134"/>
                                    <a:gd name="T13" fmla="*/ 9 h 134"/>
                                    <a:gd name="T14" fmla="*/ 54 w 134"/>
                                    <a:gd name="T15" fmla="*/ 9 h 134"/>
                                    <a:gd name="T16" fmla="*/ 54 w 134"/>
                                    <a:gd name="T17" fmla="*/ 15 h 134"/>
                                    <a:gd name="T18" fmla="*/ 54 w 134"/>
                                    <a:gd name="T19" fmla="*/ 16 h 134"/>
                                    <a:gd name="T20" fmla="*/ 53 w 134"/>
                                    <a:gd name="T21" fmla="*/ 18 h 134"/>
                                    <a:gd name="T22" fmla="*/ 53 w 134"/>
                                    <a:gd name="T23" fmla="*/ 18 h 134"/>
                                    <a:gd name="T24" fmla="*/ 40 w 134"/>
                                    <a:gd name="T25" fmla="*/ 21 h 134"/>
                                    <a:gd name="T26" fmla="*/ 23 w 134"/>
                                    <a:gd name="T27" fmla="*/ 17 h 134"/>
                                    <a:gd name="T28" fmla="*/ 21 w 134"/>
                                    <a:gd name="T29" fmla="*/ 40 h 134"/>
                                    <a:gd name="T30" fmla="*/ 22 w 134"/>
                                    <a:gd name="T31" fmla="*/ 40 h 134"/>
                                    <a:gd name="T32" fmla="*/ 22 w 134"/>
                                    <a:gd name="T33" fmla="*/ 42 h 134"/>
                                    <a:gd name="T34" fmla="*/ 23 w 134"/>
                                    <a:gd name="T35" fmla="*/ 43 h 134"/>
                                    <a:gd name="T36" fmla="*/ 23 w 134"/>
                                    <a:gd name="T37" fmla="*/ 44 h 134"/>
                                    <a:gd name="T38" fmla="*/ 20 w 134"/>
                                    <a:gd name="T39" fmla="*/ 52 h 134"/>
                                    <a:gd name="T40" fmla="*/ 9 w 134"/>
                                    <a:gd name="T41" fmla="*/ 54 h 134"/>
                                    <a:gd name="T42" fmla="*/ 9 w 134"/>
                                    <a:gd name="T43" fmla="*/ 80 h 134"/>
                                    <a:gd name="T44" fmla="*/ 16 w 134"/>
                                    <a:gd name="T45" fmla="*/ 81 h 134"/>
                                    <a:gd name="T46" fmla="*/ 23 w 134"/>
                                    <a:gd name="T47" fmla="*/ 89 h 134"/>
                                    <a:gd name="T48" fmla="*/ 19 w 134"/>
                                    <a:gd name="T49" fmla="*/ 96 h 134"/>
                                    <a:gd name="T50" fmla="*/ 22 w 134"/>
                                    <a:gd name="T51" fmla="*/ 117 h 134"/>
                                    <a:gd name="T52" fmla="*/ 40 w 134"/>
                                    <a:gd name="T53" fmla="*/ 113 h 134"/>
                                    <a:gd name="T54" fmla="*/ 40 w 134"/>
                                    <a:gd name="T55" fmla="*/ 113 h 134"/>
                                    <a:gd name="T56" fmla="*/ 42 w 134"/>
                                    <a:gd name="T57" fmla="*/ 112 h 134"/>
                                    <a:gd name="T58" fmla="*/ 42 w 134"/>
                                    <a:gd name="T59" fmla="*/ 112 h 134"/>
                                    <a:gd name="T60" fmla="*/ 44 w 134"/>
                                    <a:gd name="T61" fmla="*/ 111 h 134"/>
                                    <a:gd name="T62" fmla="*/ 51 w 134"/>
                                    <a:gd name="T63" fmla="*/ 114 h 134"/>
                                    <a:gd name="T64" fmla="*/ 54 w 134"/>
                                    <a:gd name="T65" fmla="*/ 125 h 134"/>
                                    <a:gd name="T66" fmla="*/ 80 w 134"/>
                                    <a:gd name="T67" fmla="*/ 125 h 134"/>
                                    <a:gd name="T68" fmla="*/ 80 w 134"/>
                                    <a:gd name="T69" fmla="*/ 119 h 134"/>
                                    <a:gd name="T70" fmla="*/ 82 w 134"/>
                                    <a:gd name="T71" fmla="*/ 114 h 134"/>
                                    <a:gd name="T72" fmla="*/ 85 w 134"/>
                                    <a:gd name="T73" fmla="*/ 112 h 134"/>
                                    <a:gd name="T74" fmla="*/ 85 w 134"/>
                                    <a:gd name="T75" fmla="*/ 112 h 134"/>
                                    <a:gd name="T76" fmla="*/ 89 w 134"/>
                                    <a:gd name="T77" fmla="*/ 111 h 134"/>
                                    <a:gd name="T78" fmla="*/ 93 w 134"/>
                                    <a:gd name="T79" fmla="*/ 113 h 134"/>
                                    <a:gd name="T80" fmla="*/ 99 w 134"/>
                                    <a:gd name="T81" fmla="*/ 118 h 134"/>
                                    <a:gd name="T82" fmla="*/ 117 w 134"/>
                                    <a:gd name="T83" fmla="*/ 99 h 134"/>
                                    <a:gd name="T84" fmla="*/ 113 w 134"/>
                                    <a:gd name="T85" fmla="*/ 95 h 134"/>
                                    <a:gd name="T86" fmla="*/ 119 w 134"/>
                                    <a:gd name="T87" fmla="*/ 81 h 134"/>
                                    <a:gd name="T88" fmla="*/ 134 w 134"/>
                                    <a:gd name="T89" fmla="*/ 72 h 134"/>
                                    <a:gd name="T90" fmla="*/ 67 w 134"/>
                                    <a:gd name="T91" fmla="*/ 109 h 134"/>
                                    <a:gd name="T92" fmla="*/ 109 w 134"/>
                                    <a:gd name="T93" fmla="*/ 6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4" h="134">
                                      <a:moveTo>
                                        <a:pt x="125" y="54"/>
                                      </a:moveTo>
                                      <a:cubicBezTo>
                                        <a:pt x="119" y="54"/>
                                        <a:pt x="119" y="54"/>
                                        <a:pt x="119" y="54"/>
                                      </a:cubicBezTo>
                                      <a:cubicBezTo>
                                        <a:pt x="119" y="54"/>
                                        <a:pt x="119" y="54"/>
                                        <a:pt x="119" y="54"/>
                                      </a:cubicBezTo>
                                      <a:cubicBezTo>
                                        <a:pt x="118" y="54"/>
                                        <a:pt x="116" y="54"/>
                                        <a:pt x="115" y="53"/>
                                      </a:cubicBezTo>
                                      <a:cubicBezTo>
                                        <a:pt x="115" y="53"/>
                                        <a:pt x="115" y="53"/>
                                        <a:pt x="115" y="53"/>
                                      </a:cubicBezTo>
                                      <a:cubicBezTo>
                                        <a:pt x="113" y="51"/>
                                        <a:pt x="111" y="49"/>
                                        <a:pt x="111" y="45"/>
                                      </a:cubicBezTo>
                                      <a:cubicBezTo>
                                        <a:pt x="111" y="45"/>
                                        <a:pt x="111" y="44"/>
                                        <a:pt x="112" y="43"/>
                                      </a:cubicBezTo>
                                      <a:cubicBezTo>
                                        <a:pt x="112" y="42"/>
                                        <a:pt x="112" y="41"/>
                                        <a:pt x="113" y="40"/>
                                      </a:cubicBezTo>
                                      <a:cubicBezTo>
                                        <a:pt x="114" y="39"/>
                                        <a:pt x="114" y="39"/>
                                        <a:pt x="114" y="39"/>
                                      </a:cubicBezTo>
                                      <a:cubicBezTo>
                                        <a:pt x="118" y="36"/>
                                        <a:pt x="118" y="36"/>
                                        <a:pt x="118" y="36"/>
                                      </a:cubicBezTo>
                                      <a:cubicBezTo>
                                        <a:pt x="120" y="32"/>
                                        <a:pt x="120" y="27"/>
                                        <a:pt x="117" y="23"/>
                                      </a:cubicBezTo>
                                      <a:cubicBezTo>
                                        <a:pt x="112" y="17"/>
                                        <a:pt x="112" y="17"/>
                                        <a:pt x="112" y="17"/>
                                      </a:cubicBezTo>
                                      <a:cubicBezTo>
                                        <a:pt x="108" y="14"/>
                                        <a:pt x="103" y="14"/>
                                        <a:pt x="99" y="17"/>
                                      </a:cubicBezTo>
                                      <a:cubicBezTo>
                                        <a:pt x="95" y="21"/>
                                        <a:pt x="95" y="21"/>
                                        <a:pt x="95" y="21"/>
                                      </a:cubicBezTo>
                                      <a:cubicBezTo>
                                        <a:pt x="95" y="21"/>
                                        <a:pt x="95" y="21"/>
                                        <a:pt x="95" y="21"/>
                                      </a:cubicBezTo>
                                      <a:cubicBezTo>
                                        <a:pt x="95" y="21"/>
                                        <a:pt x="95" y="21"/>
                                        <a:pt x="95" y="21"/>
                                      </a:cubicBezTo>
                                      <a:cubicBezTo>
                                        <a:pt x="92" y="23"/>
                                        <a:pt x="88" y="24"/>
                                        <a:pt x="85" y="23"/>
                                      </a:cubicBezTo>
                                      <a:cubicBezTo>
                                        <a:pt x="85" y="22"/>
                                        <a:pt x="84" y="22"/>
                                        <a:pt x="83" y="21"/>
                                      </a:cubicBezTo>
                                      <a:cubicBezTo>
                                        <a:pt x="81" y="19"/>
                                        <a:pt x="81" y="17"/>
                                        <a:pt x="80" y="16"/>
                                      </a:cubicBezTo>
                                      <a:cubicBezTo>
                                        <a:pt x="80" y="13"/>
                                        <a:pt x="80" y="13"/>
                                        <a:pt x="80" y="13"/>
                                      </a:cubicBezTo>
                                      <a:cubicBezTo>
                                        <a:pt x="80" y="9"/>
                                        <a:pt x="80" y="9"/>
                                        <a:pt x="80" y="9"/>
                                      </a:cubicBezTo>
                                      <a:cubicBezTo>
                                        <a:pt x="80" y="5"/>
                                        <a:pt x="76" y="1"/>
                                        <a:pt x="71" y="0"/>
                                      </a:cubicBezTo>
                                      <a:cubicBezTo>
                                        <a:pt x="63" y="0"/>
                                        <a:pt x="63" y="0"/>
                                        <a:pt x="63" y="0"/>
                                      </a:cubicBezTo>
                                      <a:cubicBezTo>
                                        <a:pt x="58" y="1"/>
                                        <a:pt x="55" y="5"/>
                                        <a:pt x="54" y="9"/>
                                      </a:cubicBezTo>
                                      <a:cubicBezTo>
                                        <a:pt x="54" y="13"/>
                                        <a:pt x="54" y="13"/>
                                        <a:pt x="54" y="13"/>
                                      </a:cubicBezTo>
                                      <a:cubicBezTo>
                                        <a:pt x="54" y="15"/>
                                        <a:pt x="54" y="15"/>
                                        <a:pt x="54" y="15"/>
                                      </a:cubicBezTo>
                                      <a:cubicBezTo>
                                        <a:pt x="54" y="15"/>
                                        <a:pt x="54" y="15"/>
                                        <a:pt x="54" y="15"/>
                                      </a:cubicBezTo>
                                      <a:cubicBezTo>
                                        <a:pt x="54" y="15"/>
                                        <a:pt x="54" y="15"/>
                                        <a:pt x="54" y="15"/>
                                      </a:cubicBezTo>
                                      <a:cubicBezTo>
                                        <a:pt x="54" y="16"/>
                                        <a:pt x="54" y="16"/>
                                        <a:pt x="54" y="16"/>
                                      </a:cubicBezTo>
                                      <a:cubicBezTo>
                                        <a:pt x="54" y="16"/>
                                        <a:pt x="54" y="16"/>
                                        <a:pt x="54" y="16"/>
                                      </a:cubicBezTo>
                                      <a:cubicBezTo>
                                        <a:pt x="54" y="16"/>
                                        <a:pt x="54" y="17"/>
                                        <a:pt x="54" y="17"/>
                                      </a:cubicBezTo>
                                      <a:cubicBezTo>
                                        <a:pt x="54" y="17"/>
                                        <a:pt x="54" y="17"/>
                                        <a:pt x="54" y="17"/>
                                      </a:cubicBezTo>
                                      <a:cubicBezTo>
                                        <a:pt x="54" y="17"/>
                                        <a:pt x="53" y="17"/>
                                        <a:pt x="53" y="18"/>
                                      </a:cubicBezTo>
                                      <a:cubicBezTo>
                                        <a:pt x="53" y="18"/>
                                        <a:pt x="53" y="18"/>
                                        <a:pt x="53" y="18"/>
                                      </a:cubicBezTo>
                                      <a:cubicBezTo>
                                        <a:pt x="53" y="18"/>
                                        <a:pt x="53" y="18"/>
                                        <a:pt x="53" y="18"/>
                                      </a:cubicBezTo>
                                      <a:cubicBezTo>
                                        <a:pt x="53" y="18"/>
                                        <a:pt x="53" y="18"/>
                                        <a:pt x="53" y="18"/>
                                      </a:cubicBezTo>
                                      <a:cubicBezTo>
                                        <a:pt x="53" y="19"/>
                                        <a:pt x="52" y="20"/>
                                        <a:pt x="51" y="21"/>
                                      </a:cubicBezTo>
                                      <a:cubicBezTo>
                                        <a:pt x="49" y="22"/>
                                        <a:pt x="47" y="23"/>
                                        <a:pt x="45" y="23"/>
                                      </a:cubicBezTo>
                                      <a:cubicBezTo>
                                        <a:pt x="43" y="23"/>
                                        <a:pt x="41" y="22"/>
                                        <a:pt x="40" y="21"/>
                                      </a:cubicBezTo>
                                      <a:cubicBezTo>
                                        <a:pt x="38" y="20"/>
                                        <a:pt x="38" y="20"/>
                                        <a:pt x="38" y="20"/>
                                      </a:cubicBezTo>
                                      <a:cubicBezTo>
                                        <a:pt x="35" y="17"/>
                                        <a:pt x="35" y="17"/>
                                        <a:pt x="35" y="17"/>
                                      </a:cubicBezTo>
                                      <a:cubicBezTo>
                                        <a:pt x="32" y="14"/>
                                        <a:pt x="26" y="14"/>
                                        <a:pt x="23" y="17"/>
                                      </a:cubicBezTo>
                                      <a:cubicBezTo>
                                        <a:pt x="17" y="23"/>
                                        <a:pt x="17" y="23"/>
                                        <a:pt x="17" y="23"/>
                                      </a:cubicBezTo>
                                      <a:cubicBezTo>
                                        <a:pt x="14" y="26"/>
                                        <a:pt x="14" y="32"/>
                                        <a:pt x="17" y="35"/>
                                      </a:cubicBezTo>
                                      <a:cubicBezTo>
                                        <a:pt x="21" y="40"/>
                                        <a:pt x="21" y="40"/>
                                        <a:pt x="21" y="40"/>
                                      </a:cubicBezTo>
                                      <a:cubicBezTo>
                                        <a:pt x="21" y="40"/>
                                        <a:pt x="21" y="40"/>
                                        <a:pt x="21" y="40"/>
                                      </a:cubicBezTo>
                                      <a:cubicBezTo>
                                        <a:pt x="21" y="40"/>
                                        <a:pt x="21" y="40"/>
                                        <a:pt x="21" y="40"/>
                                      </a:cubicBezTo>
                                      <a:cubicBezTo>
                                        <a:pt x="21" y="40"/>
                                        <a:pt x="22" y="40"/>
                                        <a:pt x="22" y="40"/>
                                      </a:cubicBezTo>
                                      <a:cubicBezTo>
                                        <a:pt x="22" y="41"/>
                                        <a:pt x="22" y="41"/>
                                        <a:pt x="22" y="41"/>
                                      </a:cubicBezTo>
                                      <a:cubicBezTo>
                                        <a:pt x="22" y="41"/>
                                        <a:pt x="22" y="41"/>
                                        <a:pt x="22" y="41"/>
                                      </a:cubicBezTo>
                                      <a:cubicBezTo>
                                        <a:pt x="22" y="41"/>
                                        <a:pt x="22" y="41"/>
                                        <a:pt x="22" y="42"/>
                                      </a:cubicBezTo>
                                      <a:cubicBezTo>
                                        <a:pt x="22" y="42"/>
                                        <a:pt x="22" y="42"/>
                                        <a:pt x="22" y="42"/>
                                      </a:cubicBezTo>
                                      <a:cubicBezTo>
                                        <a:pt x="22" y="42"/>
                                        <a:pt x="22" y="42"/>
                                        <a:pt x="22" y="42"/>
                                      </a:cubicBezTo>
                                      <a:cubicBezTo>
                                        <a:pt x="23" y="43"/>
                                        <a:pt x="23" y="43"/>
                                        <a:pt x="23" y="43"/>
                                      </a:cubicBezTo>
                                      <a:cubicBezTo>
                                        <a:pt x="23" y="43"/>
                                        <a:pt x="23" y="43"/>
                                        <a:pt x="23" y="43"/>
                                      </a:cubicBezTo>
                                      <a:cubicBezTo>
                                        <a:pt x="23" y="43"/>
                                        <a:pt x="23" y="43"/>
                                        <a:pt x="23" y="43"/>
                                      </a:cubicBezTo>
                                      <a:cubicBezTo>
                                        <a:pt x="23" y="44"/>
                                        <a:pt x="23" y="44"/>
                                        <a:pt x="23" y="44"/>
                                      </a:cubicBezTo>
                                      <a:cubicBezTo>
                                        <a:pt x="23" y="44"/>
                                        <a:pt x="23" y="44"/>
                                        <a:pt x="23" y="44"/>
                                      </a:cubicBezTo>
                                      <a:cubicBezTo>
                                        <a:pt x="23" y="47"/>
                                        <a:pt x="22" y="50"/>
                                        <a:pt x="20" y="52"/>
                                      </a:cubicBezTo>
                                      <a:cubicBezTo>
                                        <a:pt x="20" y="52"/>
                                        <a:pt x="20" y="52"/>
                                        <a:pt x="20" y="52"/>
                                      </a:cubicBezTo>
                                      <a:cubicBezTo>
                                        <a:pt x="19" y="53"/>
                                        <a:pt x="17" y="54"/>
                                        <a:pt x="15" y="54"/>
                                      </a:cubicBezTo>
                                      <a:cubicBezTo>
                                        <a:pt x="13" y="54"/>
                                        <a:pt x="13" y="54"/>
                                        <a:pt x="13" y="54"/>
                                      </a:cubicBezTo>
                                      <a:cubicBezTo>
                                        <a:pt x="9" y="54"/>
                                        <a:pt x="9" y="54"/>
                                        <a:pt x="9" y="54"/>
                                      </a:cubicBezTo>
                                      <a:cubicBezTo>
                                        <a:pt x="4" y="55"/>
                                        <a:pt x="1" y="58"/>
                                        <a:pt x="0" y="63"/>
                                      </a:cubicBezTo>
                                      <a:cubicBezTo>
                                        <a:pt x="0" y="71"/>
                                        <a:pt x="0" y="71"/>
                                        <a:pt x="0" y="71"/>
                                      </a:cubicBezTo>
                                      <a:cubicBezTo>
                                        <a:pt x="1" y="76"/>
                                        <a:pt x="4" y="80"/>
                                        <a:pt x="9" y="80"/>
                                      </a:cubicBezTo>
                                      <a:cubicBezTo>
                                        <a:pt x="15" y="80"/>
                                        <a:pt x="15" y="80"/>
                                        <a:pt x="15" y="80"/>
                                      </a:cubicBezTo>
                                      <a:cubicBezTo>
                                        <a:pt x="15" y="80"/>
                                        <a:pt x="16" y="80"/>
                                        <a:pt x="16" y="80"/>
                                      </a:cubicBezTo>
                                      <a:cubicBezTo>
                                        <a:pt x="16" y="81"/>
                                        <a:pt x="16" y="81"/>
                                        <a:pt x="16" y="81"/>
                                      </a:cubicBezTo>
                                      <a:cubicBezTo>
                                        <a:pt x="16" y="81"/>
                                        <a:pt x="16" y="81"/>
                                        <a:pt x="17" y="81"/>
                                      </a:cubicBezTo>
                                      <a:cubicBezTo>
                                        <a:pt x="20" y="82"/>
                                        <a:pt x="23" y="85"/>
                                        <a:pt x="23" y="89"/>
                                      </a:cubicBezTo>
                                      <a:cubicBezTo>
                                        <a:pt x="23" y="89"/>
                                        <a:pt x="23" y="89"/>
                                        <a:pt x="23" y="89"/>
                                      </a:cubicBezTo>
                                      <a:cubicBezTo>
                                        <a:pt x="23" y="91"/>
                                        <a:pt x="22" y="93"/>
                                        <a:pt x="21" y="95"/>
                                      </a:cubicBezTo>
                                      <a:cubicBezTo>
                                        <a:pt x="19" y="96"/>
                                        <a:pt x="19" y="96"/>
                                        <a:pt x="19" y="96"/>
                                      </a:cubicBezTo>
                                      <a:cubicBezTo>
                                        <a:pt x="19" y="96"/>
                                        <a:pt x="19" y="96"/>
                                        <a:pt x="19" y="96"/>
                                      </a:cubicBezTo>
                                      <a:cubicBezTo>
                                        <a:pt x="17" y="99"/>
                                        <a:pt x="17" y="99"/>
                                        <a:pt x="17" y="99"/>
                                      </a:cubicBezTo>
                                      <a:cubicBezTo>
                                        <a:pt x="14" y="103"/>
                                        <a:pt x="14" y="108"/>
                                        <a:pt x="17" y="112"/>
                                      </a:cubicBezTo>
                                      <a:cubicBezTo>
                                        <a:pt x="22" y="117"/>
                                        <a:pt x="22" y="117"/>
                                        <a:pt x="22" y="117"/>
                                      </a:cubicBezTo>
                                      <a:cubicBezTo>
                                        <a:pt x="26" y="120"/>
                                        <a:pt x="31" y="120"/>
                                        <a:pt x="35" y="118"/>
                                      </a:cubicBezTo>
                                      <a:cubicBezTo>
                                        <a:pt x="40" y="113"/>
                                        <a:pt x="40" y="113"/>
                                        <a:pt x="40" y="113"/>
                                      </a:cubicBezTo>
                                      <a:cubicBezTo>
                                        <a:pt x="40" y="113"/>
                                        <a:pt x="40" y="113"/>
                                        <a:pt x="40" y="113"/>
                                      </a:cubicBezTo>
                                      <a:cubicBezTo>
                                        <a:pt x="40" y="113"/>
                                        <a:pt x="40" y="113"/>
                                        <a:pt x="40" y="113"/>
                                      </a:cubicBezTo>
                                      <a:cubicBezTo>
                                        <a:pt x="40" y="113"/>
                                        <a:pt x="40" y="113"/>
                                        <a:pt x="40" y="113"/>
                                      </a:cubicBezTo>
                                      <a:cubicBezTo>
                                        <a:pt x="40" y="113"/>
                                        <a:pt x="40" y="113"/>
                                        <a:pt x="40" y="113"/>
                                      </a:cubicBezTo>
                                      <a:cubicBezTo>
                                        <a:pt x="41" y="113"/>
                                        <a:pt x="41" y="112"/>
                                        <a:pt x="41" y="112"/>
                                      </a:cubicBezTo>
                                      <a:cubicBezTo>
                                        <a:pt x="41" y="112"/>
                                        <a:pt x="41" y="112"/>
                                        <a:pt x="41" y="112"/>
                                      </a:cubicBezTo>
                                      <a:cubicBezTo>
                                        <a:pt x="41" y="112"/>
                                        <a:pt x="41" y="112"/>
                                        <a:pt x="42" y="112"/>
                                      </a:cubicBezTo>
                                      <a:cubicBezTo>
                                        <a:pt x="42" y="112"/>
                                        <a:pt x="42" y="112"/>
                                        <a:pt x="42" y="112"/>
                                      </a:cubicBezTo>
                                      <a:cubicBezTo>
                                        <a:pt x="42" y="112"/>
                                        <a:pt x="42" y="112"/>
                                        <a:pt x="42" y="112"/>
                                      </a:cubicBezTo>
                                      <a:cubicBezTo>
                                        <a:pt x="42" y="112"/>
                                        <a:pt x="42" y="112"/>
                                        <a:pt x="42" y="112"/>
                                      </a:cubicBezTo>
                                      <a:cubicBezTo>
                                        <a:pt x="43" y="112"/>
                                        <a:pt x="43" y="112"/>
                                        <a:pt x="43" y="112"/>
                                      </a:cubicBezTo>
                                      <a:cubicBezTo>
                                        <a:pt x="43" y="112"/>
                                        <a:pt x="43" y="112"/>
                                        <a:pt x="43" y="112"/>
                                      </a:cubicBezTo>
                                      <a:cubicBezTo>
                                        <a:pt x="43" y="111"/>
                                        <a:pt x="44" y="111"/>
                                        <a:pt x="44" y="111"/>
                                      </a:cubicBezTo>
                                      <a:cubicBezTo>
                                        <a:pt x="44" y="111"/>
                                        <a:pt x="44" y="111"/>
                                        <a:pt x="44" y="111"/>
                                      </a:cubicBezTo>
                                      <a:cubicBezTo>
                                        <a:pt x="44" y="111"/>
                                        <a:pt x="44" y="111"/>
                                        <a:pt x="45" y="111"/>
                                      </a:cubicBezTo>
                                      <a:cubicBezTo>
                                        <a:pt x="47" y="111"/>
                                        <a:pt x="49" y="112"/>
                                        <a:pt x="51" y="114"/>
                                      </a:cubicBezTo>
                                      <a:cubicBezTo>
                                        <a:pt x="53" y="115"/>
                                        <a:pt x="53" y="117"/>
                                        <a:pt x="54" y="119"/>
                                      </a:cubicBezTo>
                                      <a:cubicBezTo>
                                        <a:pt x="54" y="121"/>
                                        <a:pt x="54" y="121"/>
                                        <a:pt x="54" y="121"/>
                                      </a:cubicBezTo>
                                      <a:cubicBezTo>
                                        <a:pt x="54" y="125"/>
                                        <a:pt x="54" y="125"/>
                                        <a:pt x="54" y="125"/>
                                      </a:cubicBezTo>
                                      <a:cubicBezTo>
                                        <a:pt x="54" y="130"/>
                                        <a:pt x="58" y="134"/>
                                        <a:pt x="63" y="134"/>
                                      </a:cubicBezTo>
                                      <a:cubicBezTo>
                                        <a:pt x="71" y="134"/>
                                        <a:pt x="71" y="134"/>
                                        <a:pt x="71" y="134"/>
                                      </a:cubicBezTo>
                                      <a:cubicBezTo>
                                        <a:pt x="76" y="134"/>
                                        <a:pt x="79" y="130"/>
                                        <a:pt x="80" y="125"/>
                                      </a:cubicBezTo>
                                      <a:cubicBezTo>
                                        <a:pt x="80" y="121"/>
                                        <a:pt x="80" y="121"/>
                                        <a:pt x="80" y="121"/>
                                      </a:cubicBezTo>
                                      <a:cubicBezTo>
                                        <a:pt x="80" y="119"/>
                                        <a:pt x="80" y="119"/>
                                        <a:pt x="80" y="119"/>
                                      </a:cubicBezTo>
                                      <a:cubicBezTo>
                                        <a:pt x="80" y="119"/>
                                        <a:pt x="80" y="119"/>
                                        <a:pt x="80" y="119"/>
                                      </a:cubicBezTo>
                                      <a:cubicBezTo>
                                        <a:pt x="80" y="118"/>
                                        <a:pt x="81" y="116"/>
                                        <a:pt x="82" y="115"/>
                                      </a:cubicBezTo>
                                      <a:cubicBezTo>
                                        <a:pt x="82" y="115"/>
                                        <a:pt x="82" y="115"/>
                                        <a:pt x="82" y="115"/>
                                      </a:cubicBezTo>
                                      <a:cubicBezTo>
                                        <a:pt x="82" y="114"/>
                                        <a:pt x="82" y="114"/>
                                        <a:pt x="82" y="114"/>
                                      </a:cubicBezTo>
                                      <a:cubicBezTo>
                                        <a:pt x="83" y="114"/>
                                        <a:pt x="83" y="113"/>
                                        <a:pt x="84" y="113"/>
                                      </a:cubicBezTo>
                                      <a:cubicBezTo>
                                        <a:pt x="84" y="113"/>
                                        <a:pt x="84" y="113"/>
                                        <a:pt x="84" y="113"/>
                                      </a:cubicBezTo>
                                      <a:cubicBezTo>
                                        <a:pt x="84" y="113"/>
                                        <a:pt x="84" y="113"/>
                                        <a:pt x="85" y="112"/>
                                      </a:cubicBezTo>
                                      <a:cubicBezTo>
                                        <a:pt x="85" y="112"/>
                                        <a:pt x="85" y="112"/>
                                        <a:pt x="85" y="112"/>
                                      </a:cubicBezTo>
                                      <a:cubicBezTo>
                                        <a:pt x="85" y="112"/>
                                        <a:pt x="85" y="112"/>
                                        <a:pt x="85" y="112"/>
                                      </a:cubicBezTo>
                                      <a:cubicBezTo>
                                        <a:pt x="85" y="112"/>
                                        <a:pt x="85" y="112"/>
                                        <a:pt x="85" y="112"/>
                                      </a:cubicBezTo>
                                      <a:cubicBezTo>
                                        <a:pt x="85" y="112"/>
                                        <a:pt x="86" y="112"/>
                                        <a:pt x="86" y="112"/>
                                      </a:cubicBezTo>
                                      <a:cubicBezTo>
                                        <a:pt x="86" y="112"/>
                                        <a:pt x="86" y="112"/>
                                        <a:pt x="86" y="112"/>
                                      </a:cubicBezTo>
                                      <a:cubicBezTo>
                                        <a:pt x="87" y="112"/>
                                        <a:pt x="88" y="111"/>
                                        <a:pt x="89" y="111"/>
                                      </a:cubicBezTo>
                                      <a:cubicBezTo>
                                        <a:pt x="89" y="111"/>
                                        <a:pt x="89" y="111"/>
                                        <a:pt x="89" y="111"/>
                                      </a:cubicBezTo>
                                      <a:cubicBezTo>
                                        <a:pt x="89" y="111"/>
                                        <a:pt x="89" y="111"/>
                                        <a:pt x="90" y="111"/>
                                      </a:cubicBezTo>
                                      <a:cubicBezTo>
                                        <a:pt x="91" y="112"/>
                                        <a:pt x="92" y="112"/>
                                        <a:pt x="93" y="113"/>
                                      </a:cubicBezTo>
                                      <a:cubicBezTo>
                                        <a:pt x="94" y="113"/>
                                        <a:pt x="94" y="113"/>
                                        <a:pt x="94" y="113"/>
                                      </a:cubicBezTo>
                                      <a:cubicBezTo>
                                        <a:pt x="96" y="115"/>
                                        <a:pt x="96" y="115"/>
                                        <a:pt x="96" y="115"/>
                                      </a:cubicBezTo>
                                      <a:cubicBezTo>
                                        <a:pt x="99" y="118"/>
                                        <a:pt x="99" y="118"/>
                                        <a:pt x="99" y="118"/>
                                      </a:cubicBezTo>
                                      <a:cubicBezTo>
                                        <a:pt x="102" y="121"/>
                                        <a:pt x="108" y="121"/>
                                        <a:pt x="111" y="118"/>
                                      </a:cubicBezTo>
                                      <a:cubicBezTo>
                                        <a:pt x="117" y="112"/>
                                        <a:pt x="117" y="112"/>
                                        <a:pt x="117" y="112"/>
                                      </a:cubicBezTo>
                                      <a:cubicBezTo>
                                        <a:pt x="120" y="108"/>
                                        <a:pt x="120" y="103"/>
                                        <a:pt x="117" y="99"/>
                                      </a:cubicBezTo>
                                      <a:cubicBezTo>
                                        <a:pt x="114" y="96"/>
                                        <a:pt x="114" y="96"/>
                                        <a:pt x="114" y="96"/>
                                      </a:cubicBezTo>
                                      <a:cubicBezTo>
                                        <a:pt x="113" y="95"/>
                                        <a:pt x="113" y="95"/>
                                        <a:pt x="113" y="95"/>
                                      </a:cubicBezTo>
                                      <a:cubicBezTo>
                                        <a:pt x="113" y="95"/>
                                        <a:pt x="113" y="95"/>
                                        <a:pt x="113" y="95"/>
                                      </a:cubicBezTo>
                                      <a:cubicBezTo>
                                        <a:pt x="110" y="91"/>
                                        <a:pt x="110" y="86"/>
                                        <a:pt x="114" y="83"/>
                                      </a:cubicBezTo>
                                      <a:cubicBezTo>
                                        <a:pt x="114" y="82"/>
                                        <a:pt x="115" y="82"/>
                                        <a:pt x="117" y="81"/>
                                      </a:cubicBezTo>
                                      <a:cubicBezTo>
                                        <a:pt x="117" y="81"/>
                                        <a:pt x="118" y="81"/>
                                        <a:pt x="119" y="81"/>
                                      </a:cubicBezTo>
                                      <a:cubicBezTo>
                                        <a:pt x="121" y="81"/>
                                        <a:pt x="121" y="81"/>
                                        <a:pt x="121" y="81"/>
                                      </a:cubicBezTo>
                                      <a:cubicBezTo>
                                        <a:pt x="125" y="81"/>
                                        <a:pt x="125" y="81"/>
                                        <a:pt x="125" y="81"/>
                                      </a:cubicBezTo>
                                      <a:cubicBezTo>
                                        <a:pt x="130" y="80"/>
                                        <a:pt x="133" y="76"/>
                                        <a:pt x="134" y="72"/>
                                      </a:cubicBezTo>
                                      <a:cubicBezTo>
                                        <a:pt x="134" y="63"/>
                                        <a:pt x="134" y="63"/>
                                        <a:pt x="134" y="63"/>
                                      </a:cubicBezTo>
                                      <a:cubicBezTo>
                                        <a:pt x="133" y="59"/>
                                        <a:pt x="130" y="55"/>
                                        <a:pt x="125" y="54"/>
                                      </a:cubicBezTo>
                                      <a:close/>
                                      <a:moveTo>
                                        <a:pt x="67" y="109"/>
                                      </a:moveTo>
                                      <a:cubicBezTo>
                                        <a:pt x="44" y="109"/>
                                        <a:pt x="25" y="90"/>
                                        <a:pt x="25" y="67"/>
                                      </a:cubicBezTo>
                                      <a:cubicBezTo>
                                        <a:pt x="25" y="44"/>
                                        <a:pt x="44" y="26"/>
                                        <a:pt x="67" y="26"/>
                                      </a:cubicBezTo>
                                      <a:cubicBezTo>
                                        <a:pt x="90" y="26"/>
                                        <a:pt x="109" y="44"/>
                                        <a:pt x="109" y="67"/>
                                      </a:cubicBezTo>
                                      <a:cubicBezTo>
                                        <a:pt x="109" y="90"/>
                                        <a:pt x="90" y="109"/>
                                        <a:pt x="67" y="1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 name="Freeform 723">
                                <a:extLst/>
                              </wps:cNvPr>
                              <wps:cNvSpPr>
                                <a:spLocks/>
                              </wps:cNvSpPr>
                              <wps:spPr bwMode="auto">
                                <a:xfrm>
                                  <a:off x="2115453" y="5741891"/>
                                  <a:ext cx="209550" cy="173038"/>
                                </a:xfrm>
                                <a:custGeom>
                                  <a:avLst/>
                                  <a:gdLst>
                                    <a:gd name="T0" fmla="*/ 53 w 56"/>
                                    <a:gd name="T1" fmla="*/ 36 h 46"/>
                                    <a:gd name="T2" fmla="*/ 55 w 56"/>
                                    <a:gd name="T3" fmla="*/ 12 h 46"/>
                                    <a:gd name="T4" fmla="*/ 41 w 56"/>
                                    <a:gd name="T5" fmla="*/ 0 h 46"/>
                                    <a:gd name="T6" fmla="*/ 33 w 56"/>
                                    <a:gd name="T7" fmla="*/ 0 h 46"/>
                                    <a:gd name="T8" fmla="*/ 31 w 56"/>
                                    <a:gd name="T9" fmla="*/ 5 h 46"/>
                                    <a:gd name="T10" fmla="*/ 33 w 56"/>
                                    <a:gd name="T11" fmla="*/ 26 h 46"/>
                                    <a:gd name="T12" fmla="*/ 28 w 56"/>
                                    <a:gd name="T13" fmla="*/ 33 h 46"/>
                                    <a:gd name="T14" fmla="*/ 23 w 56"/>
                                    <a:gd name="T15" fmla="*/ 26 h 46"/>
                                    <a:gd name="T16" fmla="*/ 26 w 56"/>
                                    <a:gd name="T17" fmla="*/ 5 h 46"/>
                                    <a:gd name="T18" fmla="*/ 24 w 56"/>
                                    <a:gd name="T19" fmla="*/ 0 h 46"/>
                                    <a:gd name="T20" fmla="*/ 15 w 56"/>
                                    <a:gd name="T21" fmla="*/ 0 h 46"/>
                                    <a:gd name="T22" fmla="*/ 15 w 56"/>
                                    <a:gd name="T23" fmla="*/ 0 h 46"/>
                                    <a:gd name="T24" fmla="*/ 1 w 56"/>
                                    <a:gd name="T25" fmla="*/ 12 h 46"/>
                                    <a:gd name="T26" fmla="*/ 3 w 56"/>
                                    <a:gd name="T27" fmla="*/ 36 h 46"/>
                                    <a:gd name="T28" fmla="*/ 28 w 56"/>
                                    <a:gd name="T29" fmla="*/ 46 h 46"/>
                                    <a:gd name="T30" fmla="*/ 53 w 56"/>
                                    <a:gd name="T31" fmla="*/ 3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46">
                                      <a:moveTo>
                                        <a:pt x="53" y="36"/>
                                      </a:moveTo>
                                      <a:cubicBezTo>
                                        <a:pt x="55" y="12"/>
                                        <a:pt x="55" y="12"/>
                                        <a:pt x="55" y="12"/>
                                      </a:cubicBezTo>
                                      <a:cubicBezTo>
                                        <a:pt x="56" y="5"/>
                                        <a:pt x="48" y="0"/>
                                        <a:pt x="41" y="0"/>
                                      </a:cubicBezTo>
                                      <a:cubicBezTo>
                                        <a:pt x="33" y="0"/>
                                        <a:pt x="33" y="0"/>
                                        <a:pt x="33" y="0"/>
                                      </a:cubicBezTo>
                                      <a:cubicBezTo>
                                        <a:pt x="33" y="0"/>
                                        <a:pt x="33" y="3"/>
                                        <a:pt x="31" y="5"/>
                                      </a:cubicBezTo>
                                      <a:cubicBezTo>
                                        <a:pt x="31" y="5"/>
                                        <a:pt x="34" y="21"/>
                                        <a:pt x="33" y="26"/>
                                      </a:cubicBezTo>
                                      <a:cubicBezTo>
                                        <a:pt x="32" y="28"/>
                                        <a:pt x="30" y="33"/>
                                        <a:pt x="28" y="33"/>
                                      </a:cubicBezTo>
                                      <a:cubicBezTo>
                                        <a:pt x="25" y="33"/>
                                        <a:pt x="23" y="28"/>
                                        <a:pt x="23" y="26"/>
                                      </a:cubicBezTo>
                                      <a:cubicBezTo>
                                        <a:pt x="22" y="21"/>
                                        <a:pt x="26" y="5"/>
                                        <a:pt x="26" y="5"/>
                                      </a:cubicBezTo>
                                      <a:cubicBezTo>
                                        <a:pt x="25" y="5"/>
                                        <a:pt x="24" y="4"/>
                                        <a:pt x="24" y="0"/>
                                      </a:cubicBezTo>
                                      <a:cubicBezTo>
                                        <a:pt x="15" y="0"/>
                                        <a:pt x="15" y="0"/>
                                        <a:pt x="15" y="0"/>
                                      </a:cubicBezTo>
                                      <a:cubicBezTo>
                                        <a:pt x="15" y="0"/>
                                        <a:pt x="15" y="0"/>
                                        <a:pt x="15" y="0"/>
                                      </a:cubicBezTo>
                                      <a:cubicBezTo>
                                        <a:pt x="8" y="0"/>
                                        <a:pt x="0" y="5"/>
                                        <a:pt x="1" y="12"/>
                                      </a:cubicBezTo>
                                      <a:cubicBezTo>
                                        <a:pt x="3" y="36"/>
                                        <a:pt x="3" y="36"/>
                                        <a:pt x="3" y="36"/>
                                      </a:cubicBezTo>
                                      <a:cubicBezTo>
                                        <a:pt x="9" y="42"/>
                                        <a:pt x="19" y="46"/>
                                        <a:pt x="28" y="46"/>
                                      </a:cubicBezTo>
                                      <a:cubicBezTo>
                                        <a:pt x="37" y="46"/>
                                        <a:pt x="48" y="41"/>
                                        <a:pt x="53"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 name="Oval 607">
                                <a:extLst/>
                              </wps:cNvPr>
                              <wps:cNvSpPr>
                                <a:spLocks noChangeArrowheads="1"/>
                              </wps:cNvSpPr>
                              <wps:spPr bwMode="auto">
                                <a:xfrm>
                                  <a:off x="2167840" y="5618066"/>
                                  <a:ext cx="104775" cy="10477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F82065" id="Group 162" o:spid="_x0000_s1026" alt="An icon with a person in the middle of a cog" style="position:absolute;margin-left:-5.15pt;margin-top:0;width:25.65pt;height:25.65pt;z-index:251658245;mso-width-relative:margin;mso-height-relative:margin" coordorigin="19694,54942" coordsize="5032,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">
                      <v:shape id="Freeform 722" o:spid="_x0000_s1027" style="position:absolute;left:19694;top:54942;width:5032;height:503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" path="m125,54v-6,,-6,,-6,c119,54,119,54,119,54v-1,,-3,,-4,-1c115,53,115,53,115,53v-2,-2,-4,-4,-4,-8c111,45,111,44,112,43v,-1,,-2,1,-3c114,39,114,39,114,39v4,-3,4,-3,4,-3c120,32,120,27,117,23v-5,-6,-5,-6,-5,-6c108,14,103,14,99,17v-4,4,-4,4,-4,4c95,21,95,21,95,21v,,,,,c92,23,88,24,85,23v,-1,-1,-1,-2,-2c81,19,81,17,80,16v,-3,,-3,,-3c80,9,80,9,80,9,80,5,76,1,71,,63,,63,,63,,58,1,55,5,54,9v,4,,4,,4c54,15,54,15,54,15v,,,,,c54,15,54,15,54,15v,1,,1,,1c54,16,54,16,54,16v,,,1,,1c54,17,54,17,54,17v,,-1,,-1,1c53,18,53,18,53,18v,,,,,c53,18,53,18,53,18v,1,-1,2,-2,3c49,22,47,23,45,23v-2,,-4,-1,-5,-2c38,20,38,20,38,20,35,17,35,17,35,17v-3,-3,-9,-3,-12,c17,23,17,23,17,23v-3,3,-3,9,,12c21,40,21,40,21,40v,,,,,c21,40,21,40,21,40v,,1,,1,c22,41,22,41,22,41v,,,,,c22,41,22,41,22,42v,,,,,c22,42,22,42,22,42v1,1,1,1,1,1c23,43,23,43,23,43v,,,,,c23,44,23,44,23,44v,,,,,c23,47,22,50,20,52v,,,,,c19,53,17,54,15,54v-2,,-2,,-2,c9,54,9,54,9,54,4,55,1,58,,63v,8,,8,,8c1,76,4,80,9,80v6,,6,,6,c15,80,16,80,16,80v,1,,1,,1c16,81,16,81,17,81v3,1,6,4,6,8c23,89,23,89,23,89v,2,-1,4,-2,6c19,96,19,96,19,96v,,,,,c17,99,17,99,17,99v-3,4,-3,9,,13c22,117,22,117,22,117v4,3,9,3,13,1c40,113,40,113,40,113v,,,,,c40,113,40,113,40,113v,,,,,c40,113,40,113,40,113v1,,1,-1,1,-1c41,112,41,112,41,112v,,,,1,c42,112,42,112,42,112v,,,,,c42,112,42,112,42,112v1,,1,,1,c43,112,43,112,43,112v,-1,1,-1,1,-1c44,111,44,111,44,111v,,,,1,c47,111,49,112,51,114v2,1,2,3,3,5c54,121,54,121,54,121v,4,,4,,4c54,130,58,134,63,134v8,,8,,8,c76,134,79,130,80,125v,-4,,-4,,-4c80,119,80,119,80,119v,,,,,c80,118,81,116,82,115v,,,,,c82,114,82,114,82,114v1,,1,-1,2,-1c84,113,84,113,84,113v,,,,1,-1c85,112,85,112,85,112v,,,,,c85,112,85,112,85,112v,,1,,1,c86,112,86,112,86,112v1,,2,-1,3,-1c89,111,89,111,89,111v,,,,1,c91,112,92,112,93,113v1,,1,,1,c96,115,96,115,96,115v3,3,3,3,3,3c102,121,108,121,111,118v6,-6,6,-6,6,-6c120,108,120,103,117,99v-3,-3,-3,-3,-3,-3c113,95,113,95,113,95v,,,,,c110,91,110,86,114,83v,-1,1,-1,3,-2c117,81,118,81,119,81v2,,2,,2,c125,81,125,81,125,81v5,-1,8,-5,9,-9c134,63,134,63,134,63v-1,-4,-4,-8,-9,-9xm67,109c44,109,25,90,25,67,25,44,44,26,67,26v23,,42,18,42,41c109,90,90,109,67,109xe" filled="f" stroked="f">
                        <v:path arrowok="t" o:connecttype="custom" o:connectlocs="446905,202797;416861,168998;428127,146465;420616,63844;356773,78866;311707,78866;300440,33800;202797,33800;202797,56333;202797,60088;199042,67599;199042,67599;150220,78866;86377,63844;78866,150220;82621,150220;82621,157731;86377,161487;86377,165242;75110,195286;33800,202797;33800,300441;60088,304196;86377,334240;71355,360529;82621,439394;150220,424372;150220,424372;157731,420617;157731,420617;165242,416861;191531,428128;202797,469438;300440,469438;300440,446905;307951,428128;319218,420617;319218,420617;334240,416861;349262,424372;371795,443150;439394,371795;424372,356773;446905,304196;503237,270397;251619,409350;409350,251619" o:connectangles="0,0,0,0,0,0,0,0,0,0,0,0,0,0,0,0,0,0,0,0,0,0,0,0,0,0,0,0,0,0,0,0,0,0,0,0,0,0,0,0,0,0,0,0,0,0,0"/>
                        <o:lock v:ext="edit" verticies="t"/>
                      </v:shape>
                      <v:shape id="Freeform 723" o:spid="_x0000_s1028" style="position:absolute;left:21154;top:57418;width:2096;height:1731;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" path="m53,36c55,12,55,12,55,12,56,5,48,,41,,33,,33,,33,v,,,3,-2,5c31,5,34,21,33,26v-1,2,-3,7,-5,7c25,33,23,28,23,26,22,21,26,5,26,5,25,5,24,4,24,,15,,15,,15,v,,,,,c8,,,5,1,12,3,36,3,36,3,36v6,6,16,10,25,10c37,46,48,41,53,36xe" filled="f" stroked="f">
                        <v:path arrowok="t" o:connecttype="custom" o:connectlocs="198324,135421;205808,45140;153421,0;123485,0;116001,18808;123485,97804;104775,124136;86065,97804;97291,18808;89807,0;56129,0;56129,0;3742,45140;11226,135421;104775,173038;198324,135421" o:connectangles="0,0,0,0,0,0,0,0,0,0,0,0,0,0,0,0"/>
                      </v:shape>
                      <v:oval id="Oval 607" o:spid="_x0000_s1029" style="position:absolute;left:21678;top:56180;width:104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" filled="f" stroked="f"/>
                      <w10:wrap type="tight"/>
                    </v:group>
                  </w:pict>
                </mc:Fallback>
              </mc:AlternateContent>
            </w:r>
            <w:r w:rsidRPr="001F0C2F">
              <w:rPr>
                <w:rFonts w:ascii="Calibri" w:hAnsi="Calibri" w:cstheme="minorBidi"/>
                <w:b/>
                <w:bCs/>
                <w:color w:val="FFFFFF"/>
                <w:kern w:val="24"/>
                <w:sz w:val="22"/>
                <w:szCs w:val="22"/>
              </w:rPr>
              <w:t>Autonomy</w:t>
            </w:r>
          </w:p>
        </w:tc>
        <w:tc>
          <w:tcPr>
            <w:tcW w:w="2328" w:type="dxa"/>
            <w:shd w:val="clear" w:color="auto" w:fill="008089" w:themeFill="accent2"/>
          </w:tcPr>
          <w:p w14:paraId="7066F554" w14:textId="77777777" w:rsidR="002A32EF" w:rsidRPr="001F0C2F" w:rsidRDefault="002A32EF" w:rsidP="00E4027D">
            <w:pPr>
              <w:pStyle w:val="NormalWeb"/>
              <w:spacing w:before="120" w:beforeAutospacing="0" w:after="120" w:afterAutospacing="0" w:line="216" w:lineRule="auto"/>
              <w:ind w:left="603" w:right="667"/>
              <w:jc w:val="center"/>
            </w:pPr>
            <w:r w:rsidRPr="001F0C2F">
              <w:rPr>
                <w:rFonts w:ascii="Calibri" w:hAnsi="Calibri" w:cstheme="minorBidi"/>
                <w:b/>
                <w:bCs/>
                <w:noProof/>
                <w:color w:val="FFFFFF"/>
                <w:kern w:val="24"/>
                <w:sz w:val="22"/>
                <w:szCs w:val="22"/>
              </w:rPr>
              <mc:AlternateContent>
                <mc:Choice Requires="wps">
                  <w:drawing>
                    <wp:anchor distT="0" distB="0" distL="114300" distR="114300" simplePos="0" relativeHeight="251658246" behindDoc="0" locked="0" layoutInCell="1" allowOverlap="1" wp14:anchorId="3FDEAFBC" wp14:editId="62FE3BEE">
                      <wp:simplePos x="0" y="0"/>
                      <wp:positionH relativeFrom="column">
                        <wp:posOffset>-65405</wp:posOffset>
                      </wp:positionH>
                      <wp:positionV relativeFrom="paragraph">
                        <wp:posOffset>0</wp:posOffset>
                      </wp:positionV>
                      <wp:extent cx="307340" cy="313055"/>
                      <wp:effectExtent l="0" t="0" r="0" b="0"/>
                      <wp:wrapTight wrapText="bothSides">
                        <wp:wrapPolygon edited="0">
                          <wp:start x="2678" y="0"/>
                          <wp:lineTo x="0" y="3943"/>
                          <wp:lineTo x="0" y="15773"/>
                          <wp:lineTo x="2678" y="19716"/>
                          <wp:lineTo x="17405" y="19716"/>
                          <wp:lineTo x="20083" y="17087"/>
                          <wp:lineTo x="20083" y="3943"/>
                          <wp:lineTo x="17405" y="0"/>
                          <wp:lineTo x="2678" y="0"/>
                        </wp:wrapPolygon>
                      </wp:wrapTight>
                      <wp:docPr id="523" name="Freeform 412" descr="An icon depicting a clock showing the time as 9 o'clock">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07340" cy="313055"/>
                              </a:xfrm>
                              <a:custGeom>
                                <a:avLst/>
                                <a:gdLst>
                                  <a:gd name="T0" fmla="*/ 0 w 377"/>
                                  <a:gd name="T1" fmla="*/ 188 h 376"/>
                                  <a:gd name="T2" fmla="*/ 377 w 377"/>
                                  <a:gd name="T3" fmla="*/ 188 h 376"/>
                                  <a:gd name="T4" fmla="*/ 188 w 377"/>
                                  <a:gd name="T5" fmla="*/ 348 h 376"/>
                                  <a:gd name="T6" fmla="*/ 188 w 377"/>
                                  <a:gd name="T7" fmla="*/ 28 h 376"/>
                                  <a:gd name="T8" fmla="*/ 188 w 377"/>
                                  <a:gd name="T9" fmla="*/ 348 h 376"/>
                                  <a:gd name="T10" fmla="*/ 39 w 377"/>
                                  <a:gd name="T11" fmla="*/ 188 h 376"/>
                                  <a:gd name="T12" fmla="*/ 338 w 377"/>
                                  <a:gd name="T13" fmla="*/ 188 h 376"/>
                                  <a:gd name="T14" fmla="*/ 263 w 377"/>
                                  <a:gd name="T15" fmla="*/ 301 h 376"/>
                                  <a:gd name="T16" fmla="*/ 251 w 377"/>
                                  <a:gd name="T17" fmla="*/ 296 h 376"/>
                                  <a:gd name="T18" fmla="*/ 249 w 377"/>
                                  <a:gd name="T19" fmla="*/ 309 h 376"/>
                                  <a:gd name="T20" fmla="*/ 203 w 377"/>
                                  <a:gd name="T21" fmla="*/ 322 h 376"/>
                                  <a:gd name="T22" fmla="*/ 174 w 377"/>
                                  <a:gd name="T23" fmla="*/ 322 h 376"/>
                                  <a:gd name="T24" fmla="*/ 128 w 377"/>
                                  <a:gd name="T25" fmla="*/ 309 h 376"/>
                                  <a:gd name="T26" fmla="*/ 126 w 377"/>
                                  <a:gd name="T27" fmla="*/ 296 h 376"/>
                                  <a:gd name="T28" fmla="*/ 114 w 377"/>
                                  <a:gd name="T29" fmla="*/ 301 h 376"/>
                                  <a:gd name="T30" fmla="*/ 77 w 377"/>
                                  <a:gd name="T31" fmla="*/ 262 h 376"/>
                                  <a:gd name="T32" fmla="*/ 69 w 377"/>
                                  <a:gd name="T33" fmla="*/ 248 h 376"/>
                                  <a:gd name="T34" fmla="*/ 54 w 377"/>
                                  <a:gd name="T35" fmla="*/ 202 h 376"/>
                                  <a:gd name="T36" fmla="*/ 69 w 377"/>
                                  <a:gd name="T37" fmla="*/ 188 h 376"/>
                                  <a:gd name="T38" fmla="*/ 54 w 377"/>
                                  <a:gd name="T39" fmla="*/ 174 h 376"/>
                                  <a:gd name="T40" fmla="*/ 69 w 377"/>
                                  <a:gd name="T41" fmla="*/ 128 h 376"/>
                                  <a:gd name="T42" fmla="*/ 77 w 377"/>
                                  <a:gd name="T43" fmla="*/ 114 h 376"/>
                                  <a:gd name="T44" fmla="*/ 114 w 377"/>
                                  <a:gd name="T45" fmla="*/ 75 h 376"/>
                                  <a:gd name="T46" fmla="*/ 126 w 377"/>
                                  <a:gd name="T47" fmla="*/ 80 h 376"/>
                                  <a:gd name="T48" fmla="*/ 128 w 377"/>
                                  <a:gd name="T49" fmla="*/ 67 h 376"/>
                                  <a:gd name="T50" fmla="*/ 174 w 377"/>
                                  <a:gd name="T51" fmla="*/ 54 h 376"/>
                                  <a:gd name="T52" fmla="*/ 203 w 377"/>
                                  <a:gd name="T53" fmla="*/ 54 h 376"/>
                                  <a:gd name="T54" fmla="*/ 249 w 377"/>
                                  <a:gd name="T55" fmla="*/ 67 h 376"/>
                                  <a:gd name="T56" fmla="*/ 251 w 377"/>
                                  <a:gd name="T57" fmla="*/ 80 h 376"/>
                                  <a:gd name="T58" fmla="*/ 263 w 377"/>
                                  <a:gd name="T59" fmla="*/ 75 h 376"/>
                                  <a:gd name="T60" fmla="*/ 300 w 377"/>
                                  <a:gd name="T61" fmla="*/ 114 h 376"/>
                                  <a:gd name="T62" fmla="*/ 308 w 377"/>
                                  <a:gd name="T63" fmla="*/ 128 h 376"/>
                                  <a:gd name="T64" fmla="*/ 323 w 377"/>
                                  <a:gd name="T65" fmla="*/ 174 h 376"/>
                                  <a:gd name="T66" fmla="*/ 308 w 377"/>
                                  <a:gd name="T67" fmla="*/ 188 h 376"/>
                                  <a:gd name="T68" fmla="*/ 323 w 377"/>
                                  <a:gd name="T69" fmla="*/ 202 h 376"/>
                                  <a:gd name="T70" fmla="*/ 308 w 377"/>
                                  <a:gd name="T71" fmla="*/ 248 h 376"/>
                                  <a:gd name="T72" fmla="*/ 300 w 377"/>
                                  <a:gd name="T73" fmla="*/ 262 h 376"/>
                                  <a:gd name="T74" fmla="*/ 263 w 377"/>
                                  <a:gd name="T75" fmla="*/ 301 h 376"/>
                                  <a:gd name="T76" fmla="*/ 177 w 377"/>
                                  <a:gd name="T77" fmla="*/ 160 h 376"/>
                                  <a:gd name="T78" fmla="*/ 188 w 377"/>
                                  <a:gd name="T79" fmla="*/ 86 h 376"/>
                                  <a:gd name="T80" fmla="*/ 200 w 377"/>
                                  <a:gd name="T81" fmla="*/ 160 h 376"/>
                                  <a:gd name="T82" fmla="*/ 188 w 377"/>
                                  <a:gd name="T83" fmla="*/ 158 h 376"/>
                                  <a:gd name="T84" fmla="*/ 161 w 377"/>
                                  <a:gd name="T85" fmla="*/ 177 h 376"/>
                                  <a:gd name="T86" fmla="*/ 161 w 377"/>
                                  <a:gd name="T87" fmla="*/ 199 h 376"/>
                                  <a:gd name="T88" fmla="*/ 103 w 377"/>
                                  <a:gd name="T89" fmla="*/ 188 h 376"/>
                                  <a:gd name="T90" fmla="*/ 161 w 377"/>
                                  <a:gd name="T91" fmla="*/ 177 h 376"/>
                                  <a:gd name="T92" fmla="*/ 188 w 377"/>
                                  <a:gd name="T93" fmla="*/ 207 h 376"/>
                                  <a:gd name="T94" fmla="*/ 188 w 377"/>
                                  <a:gd name="T95" fmla="*/ 169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77" h="376">
                                    <a:moveTo>
                                      <a:pt x="188" y="0"/>
                                    </a:moveTo>
                                    <a:cubicBezTo>
                                      <a:pt x="85" y="0"/>
                                      <a:pt x="0" y="84"/>
                                      <a:pt x="0" y="188"/>
                                    </a:cubicBezTo>
                                    <a:cubicBezTo>
                                      <a:pt x="0" y="292"/>
                                      <a:pt x="85" y="376"/>
                                      <a:pt x="188" y="376"/>
                                    </a:cubicBezTo>
                                    <a:cubicBezTo>
                                      <a:pt x="292" y="376"/>
                                      <a:pt x="377" y="292"/>
                                      <a:pt x="377" y="188"/>
                                    </a:cubicBezTo>
                                    <a:cubicBezTo>
                                      <a:pt x="377" y="84"/>
                                      <a:pt x="292" y="0"/>
                                      <a:pt x="188" y="0"/>
                                    </a:cubicBezTo>
                                    <a:close/>
                                    <a:moveTo>
                                      <a:pt x="188" y="348"/>
                                    </a:moveTo>
                                    <a:cubicBezTo>
                                      <a:pt x="100" y="348"/>
                                      <a:pt x="29" y="276"/>
                                      <a:pt x="29" y="188"/>
                                    </a:cubicBezTo>
                                    <a:cubicBezTo>
                                      <a:pt x="29" y="100"/>
                                      <a:pt x="100" y="28"/>
                                      <a:pt x="188" y="28"/>
                                    </a:cubicBezTo>
                                    <a:cubicBezTo>
                                      <a:pt x="277" y="28"/>
                                      <a:pt x="348" y="100"/>
                                      <a:pt x="348" y="188"/>
                                    </a:cubicBezTo>
                                    <a:cubicBezTo>
                                      <a:pt x="348" y="276"/>
                                      <a:pt x="277" y="348"/>
                                      <a:pt x="188" y="348"/>
                                    </a:cubicBezTo>
                                    <a:close/>
                                    <a:moveTo>
                                      <a:pt x="188" y="39"/>
                                    </a:moveTo>
                                    <a:cubicBezTo>
                                      <a:pt x="106" y="39"/>
                                      <a:pt x="39" y="106"/>
                                      <a:pt x="39" y="188"/>
                                    </a:cubicBezTo>
                                    <a:cubicBezTo>
                                      <a:pt x="39" y="270"/>
                                      <a:pt x="106" y="337"/>
                                      <a:pt x="188" y="337"/>
                                    </a:cubicBezTo>
                                    <a:cubicBezTo>
                                      <a:pt x="271" y="337"/>
                                      <a:pt x="338" y="270"/>
                                      <a:pt x="338" y="188"/>
                                    </a:cubicBezTo>
                                    <a:cubicBezTo>
                                      <a:pt x="338" y="106"/>
                                      <a:pt x="271" y="39"/>
                                      <a:pt x="188" y="39"/>
                                    </a:cubicBezTo>
                                    <a:close/>
                                    <a:moveTo>
                                      <a:pt x="263" y="301"/>
                                    </a:moveTo>
                                    <a:cubicBezTo>
                                      <a:pt x="263" y="300"/>
                                      <a:pt x="263" y="300"/>
                                      <a:pt x="262" y="299"/>
                                    </a:cubicBezTo>
                                    <a:cubicBezTo>
                                      <a:pt x="260" y="296"/>
                                      <a:pt x="255" y="294"/>
                                      <a:pt x="251" y="296"/>
                                    </a:cubicBezTo>
                                    <a:cubicBezTo>
                                      <a:pt x="247" y="299"/>
                                      <a:pt x="246" y="304"/>
                                      <a:pt x="248" y="308"/>
                                    </a:cubicBezTo>
                                    <a:cubicBezTo>
                                      <a:pt x="248" y="308"/>
                                      <a:pt x="249" y="308"/>
                                      <a:pt x="249" y="309"/>
                                    </a:cubicBezTo>
                                    <a:cubicBezTo>
                                      <a:pt x="235" y="316"/>
                                      <a:pt x="219" y="321"/>
                                      <a:pt x="203" y="322"/>
                                    </a:cubicBezTo>
                                    <a:cubicBezTo>
                                      <a:pt x="203" y="322"/>
                                      <a:pt x="203" y="322"/>
                                      <a:pt x="203" y="322"/>
                                    </a:cubicBezTo>
                                    <a:cubicBezTo>
                                      <a:pt x="203" y="314"/>
                                      <a:pt x="196" y="307"/>
                                      <a:pt x="188" y="307"/>
                                    </a:cubicBezTo>
                                    <a:cubicBezTo>
                                      <a:pt x="181" y="307"/>
                                      <a:pt x="174" y="314"/>
                                      <a:pt x="174" y="322"/>
                                    </a:cubicBezTo>
                                    <a:cubicBezTo>
                                      <a:pt x="174" y="322"/>
                                      <a:pt x="174" y="322"/>
                                      <a:pt x="174" y="322"/>
                                    </a:cubicBezTo>
                                    <a:cubicBezTo>
                                      <a:pt x="158" y="321"/>
                                      <a:pt x="142" y="316"/>
                                      <a:pt x="128" y="309"/>
                                    </a:cubicBezTo>
                                    <a:cubicBezTo>
                                      <a:pt x="128" y="308"/>
                                      <a:pt x="129" y="308"/>
                                      <a:pt x="129" y="308"/>
                                    </a:cubicBezTo>
                                    <a:cubicBezTo>
                                      <a:pt x="131" y="304"/>
                                      <a:pt x="130" y="299"/>
                                      <a:pt x="126" y="296"/>
                                    </a:cubicBezTo>
                                    <a:cubicBezTo>
                                      <a:pt x="122" y="294"/>
                                      <a:pt x="117" y="296"/>
                                      <a:pt x="115" y="299"/>
                                    </a:cubicBezTo>
                                    <a:cubicBezTo>
                                      <a:pt x="114" y="300"/>
                                      <a:pt x="114" y="300"/>
                                      <a:pt x="114" y="301"/>
                                    </a:cubicBezTo>
                                    <a:cubicBezTo>
                                      <a:pt x="99" y="291"/>
                                      <a:pt x="86" y="278"/>
                                      <a:pt x="76" y="262"/>
                                    </a:cubicBezTo>
                                    <a:cubicBezTo>
                                      <a:pt x="76" y="262"/>
                                      <a:pt x="77" y="262"/>
                                      <a:pt x="77" y="262"/>
                                    </a:cubicBezTo>
                                    <a:cubicBezTo>
                                      <a:pt x="81" y="260"/>
                                      <a:pt x="82" y="255"/>
                                      <a:pt x="80" y="251"/>
                                    </a:cubicBezTo>
                                    <a:cubicBezTo>
                                      <a:pt x="78" y="247"/>
                                      <a:pt x="73" y="245"/>
                                      <a:pt x="69" y="248"/>
                                    </a:cubicBezTo>
                                    <a:cubicBezTo>
                                      <a:pt x="68" y="248"/>
                                      <a:pt x="68" y="248"/>
                                      <a:pt x="68" y="248"/>
                                    </a:cubicBezTo>
                                    <a:cubicBezTo>
                                      <a:pt x="61" y="234"/>
                                      <a:pt x="56" y="219"/>
                                      <a:pt x="54" y="202"/>
                                    </a:cubicBezTo>
                                    <a:cubicBezTo>
                                      <a:pt x="54" y="202"/>
                                      <a:pt x="55" y="202"/>
                                      <a:pt x="55" y="202"/>
                                    </a:cubicBezTo>
                                    <a:cubicBezTo>
                                      <a:pt x="63" y="202"/>
                                      <a:pt x="69" y="196"/>
                                      <a:pt x="69" y="188"/>
                                    </a:cubicBezTo>
                                    <a:cubicBezTo>
                                      <a:pt x="69" y="180"/>
                                      <a:pt x="63" y="174"/>
                                      <a:pt x="55" y="174"/>
                                    </a:cubicBezTo>
                                    <a:cubicBezTo>
                                      <a:pt x="55" y="174"/>
                                      <a:pt x="54" y="174"/>
                                      <a:pt x="54" y="174"/>
                                    </a:cubicBezTo>
                                    <a:cubicBezTo>
                                      <a:pt x="56" y="157"/>
                                      <a:pt x="61" y="142"/>
                                      <a:pt x="68" y="128"/>
                                    </a:cubicBezTo>
                                    <a:cubicBezTo>
                                      <a:pt x="68" y="128"/>
                                      <a:pt x="68" y="128"/>
                                      <a:pt x="69" y="128"/>
                                    </a:cubicBezTo>
                                    <a:cubicBezTo>
                                      <a:pt x="73" y="131"/>
                                      <a:pt x="78" y="129"/>
                                      <a:pt x="80" y="125"/>
                                    </a:cubicBezTo>
                                    <a:cubicBezTo>
                                      <a:pt x="82" y="121"/>
                                      <a:pt x="81" y="116"/>
                                      <a:pt x="77" y="114"/>
                                    </a:cubicBezTo>
                                    <a:cubicBezTo>
                                      <a:pt x="77" y="114"/>
                                      <a:pt x="76" y="114"/>
                                      <a:pt x="76" y="114"/>
                                    </a:cubicBezTo>
                                    <a:cubicBezTo>
                                      <a:pt x="86" y="98"/>
                                      <a:pt x="99" y="85"/>
                                      <a:pt x="114" y="75"/>
                                    </a:cubicBezTo>
                                    <a:cubicBezTo>
                                      <a:pt x="114" y="76"/>
                                      <a:pt x="114" y="76"/>
                                      <a:pt x="115" y="77"/>
                                    </a:cubicBezTo>
                                    <a:cubicBezTo>
                                      <a:pt x="117" y="80"/>
                                      <a:pt x="122" y="82"/>
                                      <a:pt x="126" y="80"/>
                                    </a:cubicBezTo>
                                    <a:cubicBezTo>
                                      <a:pt x="130" y="77"/>
                                      <a:pt x="131" y="72"/>
                                      <a:pt x="129" y="68"/>
                                    </a:cubicBezTo>
                                    <a:cubicBezTo>
                                      <a:pt x="129" y="68"/>
                                      <a:pt x="128" y="68"/>
                                      <a:pt x="128" y="67"/>
                                    </a:cubicBezTo>
                                    <a:cubicBezTo>
                                      <a:pt x="142" y="60"/>
                                      <a:pt x="158" y="55"/>
                                      <a:pt x="174" y="54"/>
                                    </a:cubicBezTo>
                                    <a:cubicBezTo>
                                      <a:pt x="174" y="54"/>
                                      <a:pt x="174" y="54"/>
                                      <a:pt x="174" y="54"/>
                                    </a:cubicBezTo>
                                    <a:cubicBezTo>
                                      <a:pt x="174" y="62"/>
                                      <a:pt x="181" y="69"/>
                                      <a:pt x="188" y="69"/>
                                    </a:cubicBezTo>
                                    <a:cubicBezTo>
                                      <a:pt x="196" y="69"/>
                                      <a:pt x="203" y="62"/>
                                      <a:pt x="203" y="54"/>
                                    </a:cubicBezTo>
                                    <a:cubicBezTo>
                                      <a:pt x="203" y="54"/>
                                      <a:pt x="203" y="54"/>
                                      <a:pt x="203" y="54"/>
                                    </a:cubicBezTo>
                                    <a:cubicBezTo>
                                      <a:pt x="219" y="55"/>
                                      <a:pt x="235" y="60"/>
                                      <a:pt x="249" y="67"/>
                                    </a:cubicBezTo>
                                    <a:cubicBezTo>
                                      <a:pt x="249" y="68"/>
                                      <a:pt x="248" y="68"/>
                                      <a:pt x="248" y="68"/>
                                    </a:cubicBezTo>
                                    <a:cubicBezTo>
                                      <a:pt x="246" y="72"/>
                                      <a:pt x="247" y="77"/>
                                      <a:pt x="251" y="80"/>
                                    </a:cubicBezTo>
                                    <a:cubicBezTo>
                                      <a:pt x="255" y="82"/>
                                      <a:pt x="260" y="80"/>
                                      <a:pt x="262" y="77"/>
                                    </a:cubicBezTo>
                                    <a:cubicBezTo>
                                      <a:pt x="263" y="76"/>
                                      <a:pt x="263" y="76"/>
                                      <a:pt x="263" y="75"/>
                                    </a:cubicBezTo>
                                    <a:cubicBezTo>
                                      <a:pt x="278" y="85"/>
                                      <a:pt x="291" y="98"/>
                                      <a:pt x="301" y="114"/>
                                    </a:cubicBezTo>
                                    <a:cubicBezTo>
                                      <a:pt x="301" y="114"/>
                                      <a:pt x="300" y="114"/>
                                      <a:pt x="300" y="114"/>
                                    </a:cubicBezTo>
                                    <a:cubicBezTo>
                                      <a:pt x="296" y="116"/>
                                      <a:pt x="295" y="121"/>
                                      <a:pt x="297" y="125"/>
                                    </a:cubicBezTo>
                                    <a:cubicBezTo>
                                      <a:pt x="299" y="129"/>
                                      <a:pt x="304" y="131"/>
                                      <a:pt x="308" y="128"/>
                                    </a:cubicBezTo>
                                    <a:cubicBezTo>
                                      <a:pt x="309" y="128"/>
                                      <a:pt x="309" y="128"/>
                                      <a:pt x="309" y="128"/>
                                    </a:cubicBezTo>
                                    <a:cubicBezTo>
                                      <a:pt x="316" y="142"/>
                                      <a:pt x="321" y="157"/>
                                      <a:pt x="323" y="174"/>
                                    </a:cubicBezTo>
                                    <a:cubicBezTo>
                                      <a:pt x="322" y="174"/>
                                      <a:pt x="322" y="174"/>
                                      <a:pt x="322" y="174"/>
                                    </a:cubicBezTo>
                                    <a:cubicBezTo>
                                      <a:pt x="314" y="174"/>
                                      <a:pt x="308" y="180"/>
                                      <a:pt x="308" y="188"/>
                                    </a:cubicBezTo>
                                    <a:cubicBezTo>
                                      <a:pt x="308" y="196"/>
                                      <a:pt x="314" y="202"/>
                                      <a:pt x="322" y="202"/>
                                    </a:cubicBezTo>
                                    <a:cubicBezTo>
                                      <a:pt x="322" y="202"/>
                                      <a:pt x="322" y="202"/>
                                      <a:pt x="323" y="202"/>
                                    </a:cubicBezTo>
                                    <a:cubicBezTo>
                                      <a:pt x="321" y="219"/>
                                      <a:pt x="316" y="234"/>
                                      <a:pt x="309" y="248"/>
                                    </a:cubicBezTo>
                                    <a:cubicBezTo>
                                      <a:pt x="309" y="248"/>
                                      <a:pt x="309" y="248"/>
                                      <a:pt x="308" y="248"/>
                                    </a:cubicBezTo>
                                    <a:cubicBezTo>
                                      <a:pt x="304" y="245"/>
                                      <a:pt x="299" y="247"/>
                                      <a:pt x="297" y="251"/>
                                    </a:cubicBezTo>
                                    <a:cubicBezTo>
                                      <a:pt x="295" y="255"/>
                                      <a:pt x="296" y="260"/>
                                      <a:pt x="300" y="262"/>
                                    </a:cubicBezTo>
                                    <a:cubicBezTo>
                                      <a:pt x="300" y="262"/>
                                      <a:pt x="301" y="262"/>
                                      <a:pt x="301" y="262"/>
                                    </a:cubicBezTo>
                                    <a:cubicBezTo>
                                      <a:pt x="291" y="278"/>
                                      <a:pt x="278" y="291"/>
                                      <a:pt x="263" y="301"/>
                                    </a:cubicBezTo>
                                    <a:close/>
                                    <a:moveTo>
                                      <a:pt x="177" y="161"/>
                                    </a:moveTo>
                                    <a:cubicBezTo>
                                      <a:pt x="177" y="160"/>
                                      <a:pt x="177" y="160"/>
                                      <a:pt x="177" y="160"/>
                                    </a:cubicBezTo>
                                    <a:cubicBezTo>
                                      <a:pt x="177" y="97"/>
                                      <a:pt x="177" y="97"/>
                                      <a:pt x="177" y="97"/>
                                    </a:cubicBezTo>
                                    <a:cubicBezTo>
                                      <a:pt x="177" y="91"/>
                                      <a:pt x="182" y="86"/>
                                      <a:pt x="188" y="86"/>
                                    </a:cubicBezTo>
                                    <a:cubicBezTo>
                                      <a:pt x="195" y="86"/>
                                      <a:pt x="200" y="91"/>
                                      <a:pt x="200" y="97"/>
                                    </a:cubicBezTo>
                                    <a:cubicBezTo>
                                      <a:pt x="200" y="160"/>
                                      <a:pt x="200" y="160"/>
                                      <a:pt x="200" y="160"/>
                                    </a:cubicBezTo>
                                    <a:cubicBezTo>
                                      <a:pt x="200" y="160"/>
                                      <a:pt x="200" y="160"/>
                                      <a:pt x="200" y="161"/>
                                    </a:cubicBezTo>
                                    <a:cubicBezTo>
                                      <a:pt x="196" y="159"/>
                                      <a:pt x="192" y="158"/>
                                      <a:pt x="188" y="158"/>
                                    </a:cubicBezTo>
                                    <a:cubicBezTo>
                                      <a:pt x="185" y="158"/>
                                      <a:pt x="181" y="159"/>
                                      <a:pt x="177" y="161"/>
                                    </a:cubicBezTo>
                                    <a:close/>
                                    <a:moveTo>
                                      <a:pt x="161" y="177"/>
                                    </a:moveTo>
                                    <a:cubicBezTo>
                                      <a:pt x="160" y="180"/>
                                      <a:pt x="159" y="184"/>
                                      <a:pt x="159" y="188"/>
                                    </a:cubicBezTo>
                                    <a:cubicBezTo>
                                      <a:pt x="159" y="192"/>
                                      <a:pt x="160" y="196"/>
                                      <a:pt x="161" y="199"/>
                                    </a:cubicBezTo>
                                    <a:cubicBezTo>
                                      <a:pt x="114" y="199"/>
                                      <a:pt x="114" y="199"/>
                                      <a:pt x="114" y="199"/>
                                    </a:cubicBezTo>
                                    <a:cubicBezTo>
                                      <a:pt x="108" y="199"/>
                                      <a:pt x="103" y="194"/>
                                      <a:pt x="103" y="188"/>
                                    </a:cubicBezTo>
                                    <a:cubicBezTo>
                                      <a:pt x="103" y="182"/>
                                      <a:pt x="108" y="177"/>
                                      <a:pt x="114" y="177"/>
                                    </a:cubicBezTo>
                                    <a:lnTo>
                                      <a:pt x="161" y="177"/>
                                    </a:lnTo>
                                    <a:close/>
                                    <a:moveTo>
                                      <a:pt x="208" y="188"/>
                                    </a:moveTo>
                                    <a:cubicBezTo>
                                      <a:pt x="208" y="199"/>
                                      <a:pt x="199" y="207"/>
                                      <a:pt x="188" y="207"/>
                                    </a:cubicBezTo>
                                    <a:cubicBezTo>
                                      <a:pt x="178" y="207"/>
                                      <a:pt x="169" y="199"/>
                                      <a:pt x="169" y="188"/>
                                    </a:cubicBezTo>
                                    <a:cubicBezTo>
                                      <a:pt x="169" y="177"/>
                                      <a:pt x="178" y="169"/>
                                      <a:pt x="188" y="169"/>
                                    </a:cubicBezTo>
                                    <a:cubicBezTo>
                                      <a:pt x="199" y="169"/>
                                      <a:pt x="208" y="177"/>
                                      <a:pt x="208" y="188"/>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69093E" id="Freeform 412" o:spid="_x0000_s1026" alt="An icon depicting a clock showing the time as 9 o'clock" style="position:absolute;margin-left:-5.15pt;margin-top:0;width:24.2pt;height:24.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" path="m188,c85,,,84,,188,,292,85,376,188,376v104,,189,-84,189,-188c377,84,292,,188,xm188,348c100,348,29,276,29,188,29,100,100,28,188,28v89,,160,72,160,160c348,276,277,348,188,348xm188,39c106,39,39,106,39,188v,82,67,149,149,149c271,337,338,270,338,188,338,106,271,39,188,39xm263,301v,-1,,-1,-1,-2c260,296,255,294,251,296v-4,3,-5,8,-3,12c248,308,249,308,249,309v-14,7,-30,12,-46,13c203,322,203,322,203,322v,-8,-7,-15,-15,-15c181,307,174,314,174,322v,,,,,c158,321,142,316,128,309v,-1,1,-1,1,-1c131,304,130,299,126,296v-4,-2,-9,,-11,3c114,300,114,300,114,301,99,291,86,278,76,262v,,1,,1,c81,260,82,255,80,251v-2,-4,-7,-6,-11,-3c68,248,68,248,68,248,61,234,56,219,54,202v,,1,,1,c63,202,69,196,69,188v,-8,-6,-14,-14,-14c55,174,54,174,54,174v2,-17,7,-32,14,-46c68,128,68,128,69,128v4,3,9,1,11,-3c82,121,81,116,77,114v,,-1,,-1,c86,98,99,85,114,75v,1,,1,1,2c117,80,122,82,126,80v4,-3,5,-8,3,-12c129,68,128,68,128,67v14,-7,30,-12,46,-13c174,54,174,54,174,54v,8,7,15,14,15c196,69,203,62,203,54v,,,,,c219,55,235,60,249,67v,1,-1,1,-1,1c246,72,247,77,251,80v4,2,9,,11,-3c263,76,263,76,263,75v15,10,28,23,38,39c301,114,300,114,300,114v-4,2,-5,7,-3,11c299,129,304,131,308,128v1,,1,,1,c316,142,321,157,323,174v-1,,-1,,-1,c314,174,308,180,308,188v,8,6,14,14,14c322,202,322,202,323,202v-2,17,-7,32,-14,46c309,248,309,248,308,248v-4,-3,-9,-1,-11,3c295,255,296,260,300,262v,,1,,1,c291,278,278,291,263,301xm177,161v,-1,,-1,,-1c177,97,177,97,177,97v,-6,5,-11,11,-11c195,86,200,91,200,97v,63,,63,,63c200,160,200,160,200,161v-4,-2,-8,-3,-12,-3c185,158,181,159,177,161xm161,177v-1,3,-2,7,-2,11c159,192,160,196,161,199v-47,,-47,,-47,c108,199,103,194,103,188v,-6,5,-11,11,-11l161,177xm208,188v,11,-9,19,-20,19c178,207,169,199,169,188v,-11,9,-19,19,-19c199,169,208,177,208,188xe" fillcolor="white [3212]" stroked="f">
                      <v:path arrowok="t" o:connecttype="custom" o:connectlocs="0,156528;307340,156528;153262,289742;153262,23313;153262,289742;31794,156528;275546,156528;214404,250611;204622,246448;202991,257271;165491,268095;141849,268095;104349,257271;102718,246448;92936,250611;62772,218139;56251,206483;44022,168184;56251,156528;44022,144871;56251,106572;62772,94916;92936,62444;102718,66607;104349,55784;141849,44960;165491,44960;202991,55784;204622,66607;214404,62444;244568,94916;251089,106572;263318,144871;251089,156528;263318,168184;251089,206483;244568,218139;214404,250611;144295,133215;153262,71603;163045,133215;153262,131550;131251,147369;131251,165686;83968,156528;131251,147369;153262,172347;153262,140708" o:connectangles="0,0,0,0,0,0,0,0,0,0,0,0,0,0,0,0,0,0,0,0,0,0,0,0,0,0,0,0,0,0,0,0,0,0,0,0,0,0,0,0,0,0,0,0,0,0,0,0"/>
                      <o:lock v:ext="edit" verticies="t"/>
                      <w10:wrap type="tight"/>
                    </v:shape>
                  </w:pict>
                </mc:Fallback>
              </mc:AlternateContent>
            </w:r>
            <w:r w:rsidRPr="001F0C2F">
              <w:rPr>
                <w:rFonts w:ascii="Calibri" w:hAnsi="Calibri" w:cstheme="minorBidi"/>
                <w:b/>
                <w:bCs/>
                <w:color w:val="FFFFFF"/>
                <w:kern w:val="24"/>
                <w:sz w:val="22"/>
                <w:szCs w:val="22"/>
              </w:rPr>
              <w:t>Maturity</w:t>
            </w:r>
          </w:p>
        </w:tc>
        <w:tc>
          <w:tcPr>
            <w:tcW w:w="2296" w:type="dxa"/>
            <w:shd w:val="clear" w:color="auto" w:fill="008089" w:themeFill="accent2"/>
          </w:tcPr>
          <w:p w14:paraId="38DE7866" w14:textId="77777777" w:rsidR="002A32EF" w:rsidRPr="001F0C2F" w:rsidRDefault="002A32EF" w:rsidP="00E4027D">
            <w:pPr>
              <w:pStyle w:val="NormalWeb"/>
              <w:spacing w:before="120" w:beforeAutospacing="0" w:after="120" w:afterAutospacing="0" w:line="216" w:lineRule="auto"/>
              <w:ind w:left="603" w:right="667"/>
              <w:jc w:val="center"/>
            </w:pPr>
            <w:r w:rsidRPr="001F0C2F">
              <w:rPr>
                <w:rFonts w:ascii="Calibri" w:hAnsi="Calibri" w:cstheme="minorBidi"/>
                <w:b/>
                <w:bCs/>
                <w:noProof/>
                <w:color w:val="FFFFFF"/>
                <w:kern w:val="24"/>
                <w:sz w:val="22"/>
                <w:szCs w:val="22"/>
              </w:rPr>
              <mc:AlternateContent>
                <mc:Choice Requires="wpg">
                  <w:drawing>
                    <wp:anchor distT="0" distB="0" distL="114300" distR="114300" simplePos="0" relativeHeight="251658247" behindDoc="0" locked="0" layoutInCell="1" allowOverlap="1" wp14:anchorId="2E4C40DD" wp14:editId="4E4E1039">
                      <wp:simplePos x="0" y="0"/>
                      <wp:positionH relativeFrom="column">
                        <wp:posOffset>-65405</wp:posOffset>
                      </wp:positionH>
                      <wp:positionV relativeFrom="paragraph">
                        <wp:posOffset>0</wp:posOffset>
                      </wp:positionV>
                      <wp:extent cx="360045" cy="323850"/>
                      <wp:effectExtent l="0" t="0" r="1905" b="0"/>
                      <wp:wrapTight wrapText="bothSides">
                        <wp:wrapPolygon edited="0">
                          <wp:start x="2286" y="0"/>
                          <wp:lineTo x="0" y="10165"/>
                          <wp:lineTo x="0" y="20329"/>
                          <wp:lineTo x="20571" y="20329"/>
                          <wp:lineTo x="20571" y="7624"/>
                          <wp:lineTo x="10286" y="0"/>
                          <wp:lineTo x="2286" y="0"/>
                        </wp:wrapPolygon>
                      </wp:wrapTight>
                      <wp:docPr id="596" name="Group 154" descr="An icon of a person in front of a target">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60045" cy="323850"/>
                                <a:chOff x="4507590" y="3249027"/>
                                <a:chExt cx="498476" cy="449263"/>
                              </a:xfrm>
                              <a:solidFill>
                                <a:schemeClr val="bg1"/>
                              </a:solidFill>
                            </wpg:grpSpPr>
                            <wps:wsp>
                              <wps:cNvPr id="597" name="Freeform 738">
                                <a:extLst/>
                              </wps:cNvPr>
                              <wps:cNvSpPr>
                                <a:spLocks/>
                              </wps:cNvSpPr>
                              <wps:spPr bwMode="auto">
                                <a:xfrm>
                                  <a:off x="4826678" y="3395077"/>
                                  <a:ext cx="179388" cy="195263"/>
                                </a:xfrm>
                                <a:custGeom>
                                  <a:avLst/>
                                  <a:gdLst>
                                    <a:gd name="T0" fmla="*/ 7 w 48"/>
                                    <a:gd name="T1" fmla="*/ 29 h 52"/>
                                    <a:gd name="T2" fmla="*/ 2 w 48"/>
                                    <a:gd name="T3" fmla="*/ 30 h 52"/>
                                    <a:gd name="T4" fmla="*/ 2 w 48"/>
                                    <a:gd name="T5" fmla="*/ 36 h 52"/>
                                    <a:gd name="T6" fmla="*/ 2 w 48"/>
                                    <a:gd name="T7" fmla="*/ 36 h 52"/>
                                    <a:gd name="T8" fmla="*/ 2 w 48"/>
                                    <a:gd name="T9" fmla="*/ 36 h 52"/>
                                    <a:gd name="T10" fmla="*/ 0 w 48"/>
                                    <a:gd name="T11" fmla="*/ 50 h 52"/>
                                    <a:gd name="T12" fmla="*/ 7 w 48"/>
                                    <a:gd name="T13" fmla="*/ 52 h 52"/>
                                    <a:gd name="T14" fmla="*/ 18 w 48"/>
                                    <a:gd name="T15" fmla="*/ 40 h 52"/>
                                    <a:gd name="T16" fmla="*/ 16 w 48"/>
                                    <a:gd name="T17" fmla="*/ 34 h 52"/>
                                    <a:gd name="T18" fmla="*/ 29 w 48"/>
                                    <a:gd name="T19" fmla="*/ 21 h 52"/>
                                    <a:gd name="T20" fmla="*/ 37 w 48"/>
                                    <a:gd name="T21" fmla="*/ 21 h 52"/>
                                    <a:gd name="T22" fmla="*/ 48 w 48"/>
                                    <a:gd name="T23" fmla="*/ 10 h 52"/>
                                    <a:gd name="T24" fmla="*/ 37 w 48"/>
                                    <a:gd name="T25" fmla="*/ 10 h 52"/>
                                    <a:gd name="T26" fmla="*/ 37 w 48"/>
                                    <a:gd name="T27" fmla="*/ 0 h 52"/>
                                    <a:gd name="T28" fmla="*/ 26 w 48"/>
                                    <a:gd name="T29" fmla="*/ 10 h 52"/>
                                    <a:gd name="T30" fmla="*/ 26 w 48"/>
                                    <a:gd name="T31" fmla="*/ 18 h 52"/>
                                    <a:gd name="T32" fmla="*/ 13 w 48"/>
                                    <a:gd name="T33" fmla="*/ 31 h 52"/>
                                    <a:gd name="T34" fmla="*/ 7 w 48"/>
                                    <a:gd name="T35" fmla="*/ 2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52">
                                      <a:moveTo>
                                        <a:pt x="7" y="29"/>
                                      </a:moveTo>
                                      <a:cubicBezTo>
                                        <a:pt x="5" y="29"/>
                                        <a:pt x="3" y="29"/>
                                        <a:pt x="2" y="30"/>
                                      </a:cubicBezTo>
                                      <a:cubicBezTo>
                                        <a:pt x="2" y="32"/>
                                        <a:pt x="2" y="34"/>
                                        <a:pt x="2" y="36"/>
                                      </a:cubicBezTo>
                                      <a:cubicBezTo>
                                        <a:pt x="2" y="36"/>
                                        <a:pt x="2" y="36"/>
                                        <a:pt x="2" y="36"/>
                                      </a:cubicBezTo>
                                      <a:cubicBezTo>
                                        <a:pt x="2" y="36"/>
                                        <a:pt x="2" y="36"/>
                                        <a:pt x="2" y="36"/>
                                      </a:cubicBezTo>
                                      <a:cubicBezTo>
                                        <a:pt x="0" y="50"/>
                                        <a:pt x="0" y="50"/>
                                        <a:pt x="0" y="50"/>
                                      </a:cubicBezTo>
                                      <a:cubicBezTo>
                                        <a:pt x="2" y="51"/>
                                        <a:pt x="4" y="52"/>
                                        <a:pt x="7" y="52"/>
                                      </a:cubicBezTo>
                                      <a:cubicBezTo>
                                        <a:pt x="13" y="52"/>
                                        <a:pt x="18" y="47"/>
                                        <a:pt x="18" y="40"/>
                                      </a:cubicBezTo>
                                      <a:cubicBezTo>
                                        <a:pt x="18" y="38"/>
                                        <a:pt x="17" y="36"/>
                                        <a:pt x="16" y="34"/>
                                      </a:cubicBezTo>
                                      <a:cubicBezTo>
                                        <a:pt x="29" y="21"/>
                                        <a:pt x="29" y="21"/>
                                        <a:pt x="29" y="21"/>
                                      </a:cubicBezTo>
                                      <a:cubicBezTo>
                                        <a:pt x="37" y="21"/>
                                        <a:pt x="37" y="21"/>
                                        <a:pt x="37" y="21"/>
                                      </a:cubicBezTo>
                                      <a:cubicBezTo>
                                        <a:pt x="48" y="10"/>
                                        <a:pt x="48" y="10"/>
                                        <a:pt x="48" y="10"/>
                                      </a:cubicBezTo>
                                      <a:cubicBezTo>
                                        <a:pt x="37" y="10"/>
                                        <a:pt x="37" y="10"/>
                                        <a:pt x="37" y="10"/>
                                      </a:cubicBezTo>
                                      <a:cubicBezTo>
                                        <a:pt x="37" y="0"/>
                                        <a:pt x="37" y="0"/>
                                        <a:pt x="37" y="0"/>
                                      </a:cubicBezTo>
                                      <a:cubicBezTo>
                                        <a:pt x="26" y="10"/>
                                        <a:pt x="26" y="10"/>
                                        <a:pt x="26" y="10"/>
                                      </a:cubicBezTo>
                                      <a:cubicBezTo>
                                        <a:pt x="26" y="18"/>
                                        <a:pt x="26" y="18"/>
                                        <a:pt x="26" y="18"/>
                                      </a:cubicBezTo>
                                      <a:cubicBezTo>
                                        <a:pt x="13" y="31"/>
                                        <a:pt x="13" y="31"/>
                                        <a:pt x="13" y="31"/>
                                      </a:cubicBezTo>
                                      <a:cubicBezTo>
                                        <a:pt x="11" y="30"/>
                                        <a:pt x="9" y="29"/>
                                        <a:pt x="7"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 name="Freeform 739">
                                <a:extLst/>
                              </wps:cNvPr>
                              <wps:cNvSpPr>
                                <a:spLocks/>
                              </wps:cNvSpPr>
                              <wps:spPr bwMode="auto">
                                <a:xfrm>
                                  <a:off x="4763178" y="3395077"/>
                                  <a:ext cx="157163" cy="41275"/>
                                </a:xfrm>
                                <a:custGeom>
                                  <a:avLst/>
                                  <a:gdLst>
                                    <a:gd name="T0" fmla="*/ 38 w 42"/>
                                    <a:gd name="T1" fmla="*/ 10 h 11"/>
                                    <a:gd name="T2" fmla="*/ 39 w 42"/>
                                    <a:gd name="T3" fmla="*/ 7 h 11"/>
                                    <a:gd name="T4" fmla="*/ 42 w 42"/>
                                    <a:gd name="T5" fmla="*/ 4 h 11"/>
                                    <a:gd name="T6" fmla="*/ 24 w 42"/>
                                    <a:gd name="T7" fmla="*/ 0 h 11"/>
                                    <a:gd name="T8" fmla="*/ 0 w 42"/>
                                    <a:gd name="T9" fmla="*/ 7 h 11"/>
                                    <a:gd name="T10" fmla="*/ 8 w 42"/>
                                    <a:gd name="T11" fmla="*/ 11 h 11"/>
                                    <a:gd name="T12" fmla="*/ 24 w 42"/>
                                    <a:gd name="T13" fmla="*/ 7 h 11"/>
                                    <a:gd name="T14" fmla="*/ 38 w 42"/>
                                    <a:gd name="T15" fmla="*/ 1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
                                      <a:moveTo>
                                        <a:pt x="38" y="10"/>
                                      </a:moveTo>
                                      <a:cubicBezTo>
                                        <a:pt x="38" y="9"/>
                                        <a:pt x="38" y="8"/>
                                        <a:pt x="39" y="7"/>
                                      </a:cubicBezTo>
                                      <a:cubicBezTo>
                                        <a:pt x="42" y="4"/>
                                        <a:pt x="42" y="4"/>
                                        <a:pt x="42" y="4"/>
                                      </a:cubicBezTo>
                                      <a:cubicBezTo>
                                        <a:pt x="37" y="1"/>
                                        <a:pt x="30" y="0"/>
                                        <a:pt x="24" y="0"/>
                                      </a:cubicBezTo>
                                      <a:cubicBezTo>
                                        <a:pt x="15" y="0"/>
                                        <a:pt x="7" y="2"/>
                                        <a:pt x="0" y="7"/>
                                      </a:cubicBezTo>
                                      <a:cubicBezTo>
                                        <a:pt x="3" y="8"/>
                                        <a:pt x="6" y="9"/>
                                        <a:pt x="8" y="11"/>
                                      </a:cubicBezTo>
                                      <a:cubicBezTo>
                                        <a:pt x="13" y="9"/>
                                        <a:pt x="18" y="7"/>
                                        <a:pt x="24" y="7"/>
                                      </a:cubicBezTo>
                                      <a:cubicBezTo>
                                        <a:pt x="29" y="7"/>
                                        <a:pt x="33" y="8"/>
                                        <a:pt x="38"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 name="Freeform 740">
                                <a:extLst/>
                              </wps:cNvPr>
                              <wps:cNvSpPr>
                                <a:spLocks/>
                              </wps:cNvSpPr>
                              <wps:spPr bwMode="auto">
                                <a:xfrm>
                                  <a:off x="4793340" y="3477627"/>
                                  <a:ext cx="212725" cy="220663"/>
                                </a:xfrm>
                                <a:custGeom>
                                  <a:avLst/>
                                  <a:gdLst>
                                    <a:gd name="T0" fmla="*/ 52 w 57"/>
                                    <a:gd name="T1" fmla="*/ 0 h 59"/>
                                    <a:gd name="T2" fmla="*/ 49 w 57"/>
                                    <a:gd name="T3" fmla="*/ 3 h 59"/>
                                    <a:gd name="T4" fmla="*/ 46 w 57"/>
                                    <a:gd name="T5" fmla="*/ 4 h 59"/>
                                    <a:gd name="T6" fmla="*/ 49 w 57"/>
                                    <a:gd name="T7" fmla="*/ 18 h 59"/>
                                    <a:gd name="T8" fmla="*/ 16 w 57"/>
                                    <a:gd name="T9" fmla="*/ 52 h 59"/>
                                    <a:gd name="T10" fmla="*/ 4 w 57"/>
                                    <a:gd name="T11" fmla="*/ 50 h 59"/>
                                    <a:gd name="T12" fmla="*/ 0 w 57"/>
                                    <a:gd name="T13" fmla="*/ 56 h 59"/>
                                    <a:gd name="T14" fmla="*/ 16 w 57"/>
                                    <a:gd name="T15" fmla="*/ 59 h 59"/>
                                    <a:gd name="T16" fmla="*/ 57 w 57"/>
                                    <a:gd name="T17" fmla="*/ 18 h 59"/>
                                    <a:gd name="T18" fmla="*/ 52 w 57"/>
                                    <a:gd name="T1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9">
                                      <a:moveTo>
                                        <a:pt x="52" y="0"/>
                                      </a:moveTo>
                                      <a:cubicBezTo>
                                        <a:pt x="49" y="3"/>
                                        <a:pt x="49" y="3"/>
                                        <a:pt x="49" y="3"/>
                                      </a:cubicBezTo>
                                      <a:cubicBezTo>
                                        <a:pt x="48" y="4"/>
                                        <a:pt x="47" y="4"/>
                                        <a:pt x="46" y="4"/>
                                      </a:cubicBezTo>
                                      <a:cubicBezTo>
                                        <a:pt x="48" y="9"/>
                                        <a:pt x="49" y="13"/>
                                        <a:pt x="49" y="18"/>
                                      </a:cubicBezTo>
                                      <a:cubicBezTo>
                                        <a:pt x="49" y="37"/>
                                        <a:pt x="34" y="52"/>
                                        <a:pt x="16" y="52"/>
                                      </a:cubicBezTo>
                                      <a:cubicBezTo>
                                        <a:pt x="12" y="52"/>
                                        <a:pt x="8" y="51"/>
                                        <a:pt x="4" y="50"/>
                                      </a:cubicBezTo>
                                      <a:cubicBezTo>
                                        <a:pt x="3" y="52"/>
                                        <a:pt x="2" y="54"/>
                                        <a:pt x="0" y="56"/>
                                      </a:cubicBezTo>
                                      <a:cubicBezTo>
                                        <a:pt x="5" y="58"/>
                                        <a:pt x="10" y="59"/>
                                        <a:pt x="16" y="59"/>
                                      </a:cubicBezTo>
                                      <a:cubicBezTo>
                                        <a:pt x="38" y="59"/>
                                        <a:pt x="57" y="41"/>
                                        <a:pt x="57" y="18"/>
                                      </a:cubicBezTo>
                                      <a:cubicBezTo>
                                        <a:pt x="57" y="12"/>
                                        <a:pt x="55" y="6"/>
                                        <a:pt x="5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 name="Freeform 741">
                                <a:extLst/>
                              </wps:cNvPr>
                              <wps:cNvSpPr>
                                <a:spLocks/>
                              </wps:cNvSpPr>
                              <wps:spPr bwMode="auto">
                                <a:xfrm>
                                  <a:off x="4818740" y="3504615"/>
                                  <a:ext cx="127000" cy="138113"/>
                                </a:xfrm>
                                <a:custGeom>
                                  <a:avLst/>
                                  <a:gdLst>
                                    <a:gd name="T0" fmla="*/ 34 w 34"/>
                                    <a:gd name="T1" fmla="*/ 11 h 37"/>
                                    <a:gd name="T2" fmla="*/ 31 w 34"/>
                                    <a:gd name="T3" fmla="*/ 0 h 37"/>
                                    <a:gd name="T4" fmla="*/ 26 w 34"/>
                                    <a:gd name="T5" fmla="*/ 5 h 37"/>
                                    <a:gd name="T6" fmla="*/ 27 w 34"/>
                                    <a:gd name="T7" fmla="*/ 11 h 37"/>
                                    <a:gd name="T8" fmla="*/ 9 w 34"/>
                                    <a:gd name="T9" fmla="*/ 30 h 37"/>
                                    <a:gd name="T10" fmla="*/ 1 w 34"/>
                                    <a:gd name="T11" fmla="*/ 28 h 37"/>
                                    <a:gd name="T12" fmla="*/ 1 w 34"/>
                                    <a:gd name="T13" fmla="*/ 31 h 37"/>
                                    <a:gd name="T14" fmla="*/ 1 w 34"/>
                                    <a:gd name="T15" fmla="*/ 31 h 37"/>
                                    <a:gd name="T16" fmla="*/ 1 w 34"/>
                                    <a:gd name="T17" fmla="*/ 31 h 37"/>
                                    <a:gd name="T18" fmla="*/ 0 w 34"/>
                                    <a:gd name="T19" fmla="*/ 36 h 37"/>
                                    <a:gd name="T20" fmla="*/ 9 w 34"/>
                                    <a:gd name="T21" fmla="*/ 37 h 37"/>
                                    <a:gd name="T22" fmla="*/ 34 w 34"/>
                                    <a:gd name="T23" fmla="*/ 11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34" y="11"/>
                                      </a:moveTo>
                                      <a:cubicBezTo>
                                        <a:pt x="34" y="7"/>
                                        <a:pt x="33" y="3"/>
                                        <a:pt x="31" y="0"/>
                                      </a:cubicBezTo>
                                      <a:cubicBezTo>
                                        <a:pt x="26" y="5"/>
                                        <a:pt x="26" y="5"/>
                                        <a:pt x="26" y="5"/>
                                      </a:cubicBezTo>
                                      <a:cubicBezTo>
                                        <a:pt x="27" y="7"/>
                                        <a:pt x="27" y="9"/>
                                        <a:pt x="27" y="11"/>
                                      </a:cubicBezTo>
                                      <a:cubicBezTo>
                                        <a:pt x="27" y="22"/>
                                        <a:pt x="19" y="30"/>
                                        <a:pt x="9" y="30"/>
                                      </a:cubicBezTo>
                                      <a:cubicBezTo>
                                        <a:pt x="6" y="30"/>
                                        <a:pt x="3" y="29"/>
                                        <a:pt x="1" y="28"/>
                                      </a:cubicBezTo>
                                      <a:cubicBezTo>
                                        <a:pt x="1" y="31"/>
                                        <a:pt x="1" y="31"/>
                                        <a:pt x="1" y="31"/>
                                      </a:cubicBezTo>
                                      <a:cubicBezTo>
                                        <a:pt x="1" y="31"/>
                                        <a:pt x="1" y="31"/>
                                        <a:pt x="1" y="31"/>
                                      </a:cubicBezTo>
                                      <a:cubicBezTo>
                                        <a:pt x="1" y="31"/>
                                        <a:pt x="1" y="31"/>
                                        <a:pt x="1" y="31"/>
                                      </a:cubicBezTo>
                                      <a:cubicBezTo>
                                        <a:pt x="0" y="33"/>
                                        <a:pt x="0" y="34"/>
                                        <a:pt x="0" y="36"/>
                                      </a:cubicBezTo>
                                      <a:cubicBezTo>
                                        <a:pt x="3" y="36"/>
                                        <a:pt x="5" y="37"/>
                                        <a:pt x="9" y="37"/>
                                      </a:cubicBezTo>
                                      <a:cubicBezTo>
                                        <a:pt x="23" y="37"/>
                                        <a:pt x="34" y="26"/>
                                        <a:pt x="34" y="1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 name="Freeform 742">
                                <a:extLst/>
                              </wps:cNvPr>
                              <wps:cNvSpPr>
                                <a:spLocks/>
                              </wps:cNvSpPr>
                              <wps:spPr bwMode="auto">
                                <a:xfrm>
                                  <a:off x="4815565" y="3452227"/>
                                  <a:ext cx="77788" cy="28575"/>
                                </a:xfrm>
                                <a:custGeom>
                                  <a:avLst/>
                                  <a:gdLst>
                                    <a:gd name="T0" fmla="*/ 10 w 21"/>
                                    <a:gd name="T1" fmla="*/ 7 h 8"/>
                                    <a:gd name="T2" fmla="*/ 16 w 21"/>
                                    <a:gd name="T3" fmla="*/ 8 h 8"/>
                                    <a:gd name="T4" fmla="*/ 21 w 21"/>
                                    <a:gd name="T5" fmla="*/ 3 h 8"/>
                                    <a:gd name="T6" fmla="*/ 10 w 21"/>
                                    <a:gd name="T7" fmla="*/ 0 h 8"/>
                                    <a:gd name="T8" fmla="*/ 0 w 21"/>
                                    <a:gd name="T9" fmla="*/ 2 h 8"/>
                                    <a:gd name="T10" fmla="*/ 3 w 21"/>
                                    <a:gd name="T11" fmla="*/ 8 h 8"/>
                                    <a:gd name="T12" fmla="*/ 10 w 21"/>
                                    <a:gd name="T13" fmla="*/ 7 h 8"/>
                                  </a:gdLst>
                                  <a:ahLst/>
                                  <a:cxnLst>
                                    <a:cxn ang="0">
                                      <a:pos x="T0" y="T1"/>
                                    </a:cxn>
                                    <a:cxn ang="0">
                                      <a:pos x="T2" y="T3"/>
                                    </a:cxn>
                                    <a:cxn ang="0">
                                      <a:pos x="T4" y="T5"/>
                                    </a:cxn>
                                    <a:cxn ang="0">
                                      <a:pos x="T6" y="T7"/>
                                    </a:cxn>
                                    <a:cxn ang="0">
                                      <a:pos x="T8" y="T9"/>
                                    </a:cxn>
                                    <a:cxn ang="0">
                                      <a:pos x="T10" y="T11"/>
                                    </a:cxn>
                                    <a:cxn ang="0">
                                      <a:pos x="T12" y="T13"/>
                                    </a:cxn>
                                  </a:cxnLst>
                                  <a:rect l="0" t="0" r="r" b="b"/>
                                  <a:pathLst>
                                    <a:path w="21" h="8">
                                      <a:moveTo>
                                        <a:pt x="10" y="7"/>
                                      </a:moveTo>
                                      <a:cubicBezTo>
                                        <a:pt x="12" y="7"/>
                                        <a:pt x="14" y="7"/>
                                        <a:pt x="16" y="8"/>
                                      </a:cubicBezTo>
                                      <a:cubicBezTo>
                                        <a:pt x="21" y="3"/>
                                        <a:pt x="21" y="3"/>
                                        <a:pt x="21" y="3"/>
                                      </a:cubicBezTo>
                                      <a:cubicBezTo>
                                        <a:pt x="18" y="1"/>
                                        <a:pt x="14" y="0"/>
                                        <a:pt x="10" y="0"/>
                                      </a:cubicBezTo>
                                      <a:cubicBezTo>
                                        <a:pt x="6" y="0"/>
                                        <a:pt x="3" y="1"/>
                                        <a:pt x="0" y="2"/>
                                      </a:cubicBezTo>
                                      <a:cubicBezTo>
                                        <a:pt x="1" y="4"/>
                                        <a:pt x="2" y="6"/>
                                        <a:pt x="3" y="8"/>
                                      </a:cubicBezTo>
                                      <a:cubicBezTo>
                                        <a:pt x="5" y="7"/>
                                        <a:pt x="7" y="7"/>
                                        <a:pt x="10" y="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 name="Freeform 743">
                                <a:extLst/>
                              </wps:cNvPr>
                              <wps:cNvSpPr>
                                <a:spLocks/>
                              </wps:cNvSpPr>
                              <wps:spPr bwMode="auto">
                                <a:xfrm>
                                  <a:off x="4507590" y="3441115"/>
                                  <a:ext cx="303213" cy="257175"/>
                                </a:xfrm>
                                <a:custGeom>
                                  <a:avLst/>
                                  <a:gdLst>
                                    <a:gd name="T0" fmla="*/ 22 w 81"/>
                                    <a:gd name="T1" fmla="*/ 0 h 69"/>
                                    <a:gd name="T2" fmla="*/ 33 w 81"/>
                                    <a:gd name="T3" fmla="*/ 0 h 69"/>
                                    <a:gd name="T4" fmla="*/ 36 w 81"/>
                                    <a:gd name="T5" fmla="*/ 10 h 69"/>
                                    <a:gd name="T6" fmla="*/ 33 w 81"/>
                                    <a:gd name="T7" fmla="*/ 48 h 69"/>
                                    <a:gd name="T8" fmla="*/ 41 w 81"/>
                                    <a:gd name="T9" fmla="*/ 62 h 69"/>
                                    <a:gd name="T10" fmla="*/ 48 w 81"/>
                                    <a:gd name="T11" fmla="*/ 48 h 69"/>
                                    <a:gd name="T12" fmla="*/ 44 w 81"/>
                                    <a:gd name="T13" fmla="*/ 10 h 69"/>
                                    <a:gd name="T14" fmla="*/ 47 w 81"/>
                                    <a:gd name="T15" fmla="*/ 0 h 69"/>
                                    <a:gd name="T16" fmla="*/ 59 w 81"/>
                                    <a:gd name="T17" fmla="*/ 0 h 69"/>
                                    <a:gd name="T18" fmla="*/ 59 w 81"/>
                                    <a:gd name="T19" fmla="*/ 0 h 69"/>
                                    <a:gd name="T20" fmla="*/ 80 w 81"/>
                                    <a:gd name="T21" fmla="*/ 23 h 69"/>
                                    <a:gd name="T22" fmla="*/ 77 w 81"/>
                                    <a:gd name="T23" fmla="*/ 47 h 69"/>
                                    <a:gd name="T24" fmla="*/ 56 w 81"/>
                                    <a:gd name="T25" fmla="*/ 69 h 69"/>
                                    <a:gd name="T26" fmla="*/ 25 w 81"/>
                                    <a:gd name="T27" fmla="*/ 69 h 69"/>
                                    <a:gd name="T28" fmla="*/ 5 w 81"/>
                                    <a:gd name="T29" fmla="*/ 46 h 69"/>
                                    <a:gd name="T30" fmla="*/ 2 w 81"/>
                                    <a:gd name="T31" fmla="*/ 23 h 69"/>
                                    <a:gd name="T32" fmla="*/ 22 w 81"/>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69">
                                      <a:moveTo>
                                        <a:pt x="22" y="0"/>
                                      </a:moveTo>
                                      <a:cubicBezTo>
                                        <a:pt x="33" y="0"/>
                                        <a:pt x="33" y="0"/>
                                        <a:pt x="33" y="0"/>
                                      </a:cubicBezTo>
                                      <a:cubicBezTo>
                                        <a:pt x="33" y="1"/>
                                        <a:pt x="33" y="7"/>
                                        <a:pt x="36" y="10"/>
                                      </a:cubicBezTo>
                                      <a:cubicBezTo>
                                        <a:pt x="36" y="10"/>
                                        <a:pt x="31" y="39"/>
                                        <a:pt x="33" y="48"/>
                                      </a:cubicBezTo>
                                      <a:cubicBezTo>
                                        <a:pt x="34" y="52"/>
                                        <a:pt x="37" y="62"/>
                                        <a:pt x="41" y="62"/>
                                      </a:cubicBezTo>
                                      <a:cubicBezTo>
                                        <a:pt x="44" y="62"/>
                                        <a:pt x="47" y="52"/>
                                        <a:pt x="48" y="48"/>
                                      </a:cubicBezTo>
                                      <a:cubicBezTo>
                                        <a:pt x="50" y="38"/>
                                        <a:pt x="44" y="10"/>
                                        <a:pt x="44" y="10"/>
                                      </a:cubicBezTo>
                                      <a:cubicBezTo>
                                        <a:pt x="45" y="9"/>
                                        <a:pt x="46" y="7"/>
                                        <a:pt x="47" y="0"/>
                                      </a:cubicBezTo>
                                      <a:cubicBezTo>
                                        <a:pt x="59" y="0"/>
                                        <a:pt x="59" y="0"/>
                                        <a:pt x="59" y="0"/>
                                      </a:cubicBezTo>
                                      <a:cubicBezTo>
                                        <a:pt x="59" y="0"/>
                                        <a:pt x="59" y="0"/>
                                        <a:pt x="59" y="0"/>
                                      </a:cubicBezTo>
                                      <a:cubicBezTo>
                                        <a:pt x="70" y="0"/>
                                        <a:pt x="81" y="11"/>
                                        <a:pt x="80" y="23"/>
                                      </a:cubicBezTo>
                                      <a:cubicBezTo>
                                        <a:pt x="77" y="47"/>
                                        <a:pt x="77" y="47"/>
                                        <a:pt x="77" y="47"/>
                                      </a:cubicBezTo>
                                      <a:cubicBezTo>
                                        <a:pt x="74" y="59"/>
                                        <a:pt x="68" y="69"/>
                                        <a:pt x="56" y="69"/>
                                      </a:cubicBezTo>
                                      <a:cubicBezTo>
                                        <a:pt x="25" y="69"/>
                                        <a:pt x="25" y="69"/>
                                        <a:pt x="25" y="69"/>
                                      </a:cubicBezTo>
                                      <a:cubicBezTo>
                                        <a:pt x="14" y="69"/>
                                        <a:pt x="7" y="59"/>
                                        <a:pt x="5" y="46"/>
                                      </a:cubicBezTo>
                                      <a:cubicBezTo>
                                        <a:pt x="2" y="23"/>
                                        <a:pt x="2" y="23"/>
                                        <a:pt x="2" y="23"/>
                                      </a:cubicBezTo>
                                      <a:cubicBezTo>
                                        <a:pt x="0" y="10"/>
                                        <a:pt x="11" y="0"/>
                                        <a:pt x="2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 name="Oval 603">
                                <a:extLst/>
                              </wps:cNvPr>
                              <wps:cNvSpPr>
                                <a:spLocks noChangeArrowheads="1"/>
                              </wps:cNvSpPr>
                              <wps:spPr bwMode="auto">
                                <a:xfrm>
                                  <a:off x="4582203" y="3249027"/>
                                  <a:ext cx="153988" cy="153988"/>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F5F903" id="Group 154" o:spid="_x0000_s1026" alt="An icon of a person in front of a target" style="position:absolute;margin-left:-5.15pt;margin-top:0;width:28.35pt;height:25.5pt;z-index:251658247;mso-width-relative:margin;mso-height-relative:margin" coordorigin="45075,32490" coordsize="4984,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">
                      <v:shape id="Freeform 738" o:spid="_x0000_s1027" style="position:absolute;left:48266;top:33950;width:1794;height:1953;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" path="m7,29v-2,,-4,,-5,1c2,32,2,34,2,36v,,,,,c2,36,2,36,2,36,,50,,50,,50v2,1,4,2,7,2c13,52,18,47,18,40v,-2,-1,-4,-2,-6c29,21,29,21,29,21v8,,8,,8,c48,10,48,10,48,10v-11,,-11,,-11,c37,,37,,37,,26,10,26,10,26,10v,8,,8,,8c13,31,13,31,13,31,11,30,9,29,7,29xe" filled="f" stroked="f">
                        <v:path arrowok="t" o:connecttype="custom" o:connectlocs="26161,108897;7475,112652;7475,135182;7475,135182;7475,135182;0,187753;26161,195263;67271,150202;59796,127672;108380,78856;138278,78856;179388,37551;138278,37551;138278,0;97169,37551;97169,67591;48584,116407;26161,108897" o:connectangles="0,0,0,0,0,0,0,0,0,0,0,0,0,0,0,0,0,0"/>
                      </v:shape>
                      <v:shape id="Freeform 739" o:spid="_x0000_s1028" style="position:absolute;left:47631;top:33950;width:1572;height:413;visibility:visible;mso-wrap-style:square;v-text-anchor:top" coordsize="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" path="m38,10v,-1,,-2,1,-3c42,4,42,4,42,4,37,1,30,,24,,15,,7,2,,7v3,1,6,2,8,4c13,9,18,7,24,7v5,,9,1,14,3xe" filled="f" stroked="f">
                        <v:path arrowok="t" o:connecttype="custom" o:connectlocs="142195,37523;145937,26266;157163,15009;89807,0;0,26266;29936,41275;89807,26266;142195,37523" o:connectangles="0,0,0,0,0,0,0,0"/>
                      </v:shape>
                      <v:shape id="Freeform 740" o:spid="_x0000_s1029" style="position:absolute;left:47933;top:34776;width:2127;height:2206;visibility:visible;mso-wrap-style:square;v-text-anchor:top" coordsize="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" path="m52,c49,3,49,3,49,3,48,4,47,4,46,4v2,5,3,9,3,14c49,37,34,52,16,52,12,52,8,51,4,50,3,52,2,54,,56v5,2,10,3,16,3c38,59,57,41,57,18,57,12,55,6,52,xe" filled="f" stroked="f">
                        <v:path arrowok="t" o:connecttype="custom" o:connectlocs="194065,0;182869,11220;171673,14960;182869,67321;59712,194483;14928,187003;0,209443;59712,220663;212725,67321;194065,0" o:connectangles="0,0,0,0,0,0,0,0,0,0"/>
                      </v:shape>
                      <v:shape id="Freeform 741" o:spid="_x0000_s1030" style="position:absolute;left:48187;top:35046;width:1270;height:1381;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" path="m34,11c34,7,33,3,31,,26,5,26,5,26,5v1,2,1,4,1,6c27,22,19,30,9,30,6,30,3,29,1,28v,3,,3,,3c1,31,1,31,1,31v,,,,,c,33,,34,,36v3,,5,1,9,1c23,37,34,26,34,11xe" filled="f" stroked="f">
                        <v:path arrowok="t" o:connecttype="custom" o:connectlocs="127000,41061;115794,0;97118,18664;100853,41061;33618,111984;3735,104518;3735,115716;3735,115716;3735,115716;0,134380;33618,138113;127000,41061" o:connectangles="0,0,0,0,0,0,0,0,0,0,0,0"/>
                      </v:shape>
                      <v:shape id="Freeform 742" o:spid="_x0000_s1031" style="position:absolute;left:48155;top:34522;width:778;height:286;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" path="m10,7v2,,4,,6,1c21,3,21,3,21,3,18,1,14,,10,,6,,3,1,,2,1,4,2,6,3,8,5,7,7,7,10,7xe" filled="f" stroked="f">
                        <v:path arrowok="t" o:connecttype="custom" o:connectlocs="37042,25003;59267,28575;77788,10716;37042,0;0,7144;11113,28575;37042,25003" o:connectangles="0,0,0,0,0,0,0"/>
                      </v:shape>
                      <v:shape id="Freeform 743" o:spid="_x0000_s1032" style="position:absolute;left:45075;top:34411;width:3033;height:2571;visibility:visible;mso-wrap-style:square;v-text-anchor:top" coordsize="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" path="m22,c33,,33,,33,v,1,,7,3,10c36,10,31,39,33,48v1,4,4,14,8,14c44,62,47,52,48,48,50,38,44,10,44,10,45,9,46,7,47,,59,,59,,59,v,,,,,c70,,81,11,80,23,77,47,77,47,77,47,74,59,68,69,56,69v-31,,-31,,-31,c14,69,7,59,5,46,2,23,2,23,2,23,,10,11,,22,xe" filled="f" stroked="f">
                        <v:path arrowok="t" o:connecttype="custom" o:connectlocs="82354,0;123531,0;134761,37272;123531,178904;153478,231085;179682,178904;164708,37272;175938,0;220859,0;220859,0;299470,85725;288240,175177;209629,257175;93584,257175;18717,171450;7487,85725;82354,0" o:connectangles="0,0,0,0,0,0,0,0,0,0,0,0,0,0,0,0,0"/>
                      </v:shape>
                      <v:oval id="Oval 603" o:spid="_x0000_s1033" style="position:absolute;left:45822;top:32490;width:153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" filled="f" stroked="f"/>
                      <w10:wrap type="tight"/>
                    </v:group>
                  </w:pict>
                </mc:Fallback>
              </mc:AlternateContent>
            </w:r>
            <w:r w:rsidRPr="001F0C2F">
              <w:rPr>
                <w:rFonts w:ascii="Calibri" w:hAnsi="Calibri" w:cstheme="minorBidi"/>
                <w:b/>
                <w:bCs/>
                <w:color w:val="FFFFFF"/>
                <w:kern w:val="24"/>
                <w:sz w:val="22"/>
                <w:szCs w:val="22"/>
              </w:rPr>
              <w:t>Culture</w:t>
            </w:r>
          </w:p>
        </w:tc>
      </w:tr>
      <w:tr w:rsidR="002A32EF" w:rsidRPr="001F0C2F" w14:paraId="31B64EF5" w14:textId="77777777" w:rsidTr="002A32EF">
        <w:trPr>
          <w:trHeight w:val="1191"/>
        </w:trPr>
        <w:tc>
          <w:tcPr>
            <w:tcW w:w="2279" w:type="dxa"/>
            <w:shd w:val="clear" w:color="auto" w:fill="FFFFFF" w:themeFill="background1"/>
          </w:tcPr>
          <w:p w14:paraId="0DEE7DEB" w14:textId="15806EB7" w:rsidR="002A32EF" w:rsidRPr="001F0C2F" w:rsidRDefault="00966BD9" w:rsidP="002B3A95">
            <w:pPr>
              <w:pStyle w:val="NormalWeb"/>
              <w:spacing w:before="120" w:beforeAutospacing="0" w:after="38" w:afterAutospacing="0" w:line="216" w:lineRule="auto"/>
              <w:rPr>
                <w:sz w:val="17"/>
                <w:szCs w:val="17"/>
              </w:rPr>
            </w:pPr>
            <w:r w:rsidRPr="001F0C2F">
              <w:rPr>
                <w:rFonts w:ascii="Calibri" w:hAnsi="Calibri" w:cstheme="minorBidi"/>
                <w:b/>
                <w:bCs/>
                <w:color w:val="000000"/>
                <w:kern w:val="24"/>
                <w:sz w:val="17"/>
                <w:szCs w:val="17"/>
                <w14:textFill>
                  <w14:solidFill>
                    <w14:srgbClr w14:val="000000">
                      <w14:satOff w14:val="0"/>
                      <w14:lumOff w14:val="0"/>
                    </w14:srgbClr>
                  </w14:solidFill>
                </w14:textFill>
              </w:rPr>
              <w:t>Conventional</w:t>
            </w:r>
          </w:p>
          <w:p w14:paraId="11616755" w14:textId="77777777"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High entry costs</w:t>
            </w:r>
          </w:p>
          <w:p w14:paraId="60C5DBE1" w14:textId="5540CB0B" w:rsidR="002A32EF" w:rsidRPr="001F0C2F" w:rsidRDefault="00CF59E2" w:rsidP="002B3A95">
            <w:pPr>
              <w:pStyle w:val="NormalWeb"/>
              <w:spacing w:before="0" w:beforeAutospacing="0" w:after="38" w:afterAutospacing="0" w:line="216" w:lineRule="auto"/>
              <w:rPr>
                <w:rFonts w:ascii="Calibri" w:hAnsi="Calibri" w:cstheme="minorBidi"/>
                <w:color w:val="000000"/>
                <w:kern w:val="24"/>
                <w:sz w:val="17"/>
                <w:szCs w:val="17"/>
                <w14:textFill>
                  <w14:solidFill>
                    <w14:srgbClr w14:val="000000">
                      <w14:satOff w14:val="0"/>
                      <w14:lumOff w14:val="0"/>
                    </w14:srgbClr>
                  </w14:solidFill>
                </w14:textFill>
              </w:rPr>
            </w:pPr>
            <w:r w:rsidRPr="001F0C2F">
              <w:rPr>
                <w:rFonts w:ascii="Calibri" w:hAnsi="Calibri" w:cstheme="minorBidi"/>
                <w:color w:val="000000"/>
                <w:kern w:val="24"/>
                <w:sz w:val="17"/>
                <w:szCs w:val="17"/>
                <w14:textFill>
                  <w14:solidFill>
                    <w14:srgbClr w14:val="000000">
                      <w14:satOff w14:val="0"/>
                      <w14:lumOff w14:val="0"/>
                    </w14:srgbClr>
                  </w14:solidFill>
                </w14:textFill>
              </w:rPr>
              <w:t xml:space="preserve">Pilots must be </w:t>
            </w:r>
            <w:r w:rsidR="00304354" w:rsidRPr="001F0C2F">
              <w:rPr>
                <w:rFonts w:ascii="Calibri" w:hAnsi="Calibri" w:cstheme="minorBidi"/>
                <w:color w:val="000000"/>
                <w:kern w:val="24"/>
                <w:sz w:val="17"/>
                <w:szCs w:val="17"/>
                <w14:textFill>
                  <w14:solidFill>
                    <w14:srgbClr w14:val="000000">
                      <w14:satOff w14:val="0"/>
                      <w14:lumOff w14:val="0"/>
                    </w14:srgbClr>
                  </w14:solidFill>
                </w14:textFill>
              </w:rPr>
              <w:t>tested and certified</w:t>
            </w:r>
            <w:r w:rsidR="002A32EF" w:rsidRPr="001F0C2F">
              <w:rPr>
                <w:rFonts w:ascii="Calibri" w:hAnsi="Calibri" w:cstheme="minorBidi"/>
                <w:color w:val="000000"/>
                <w:kern w:val="24"/>
                <w:sz w:val="17"/>
                <w:szCs w:val="17"/>
                <w14:textFill>
                  <w14:solidFill>
                    <w14:srgbClr w14:val="000000">
                      <w14:satOff w14:val="0"/>
                      <w14:lumOff w14:val="0"/>
                    </w14:srgbClr>
                  </w14:solidFill>
                </w14:textFill>
              </w:rPr>
              <w:t xml:space="preserve"> </w:t>
            </w:r>
          </w:p>
          <w:p w14:paraId="219122D4" w14:textId="77777777" w:rsidR="002A32EF" w:rsidRPr="001F0C2F" w:rsidRDefault="002A32EF" w:rsidP="002B3A95">
            <w:pPr>
              <w:pStyle w:val="NormalWeb"/>
              <w:spacing w:before="120" w:beforeAutospacing="0" w:after="38" w:afterAutospacing="0" w:line="216" w:lineRule="auto"/>
              <w:rPr>
                <w:sz w:val="17"/>
                <w:szCs w:val="17"/>
              </w:rPr>
            </w:pPr>
            <w:r w:rsidRPr="001F0C2F">
              <w:rPr>
                <w:rFonts w:ascii="Calibri" w:hAnsi="Calibri" w:cstheme="minorBidi"/>
                <w:b/>
                <w:bCs/>
                <w:color w:val="000000"/>
                <w:kern w:val="24"/>
                <w:sz w:val="17"/>
                <w:szCs w:val="17"/>
                <w14:textFill>
                  <w14:solidFill>
                    <w14:srgbClr w14:val="000000">
                      <w14:satOff w14:val="0"/>
                      <w14:lumOff w14:val="0"/>
                    </w14:srgbClr>
                  </w14:solidFill>
                </w14:textFill>
              </w:rPr>
              <w:t>Emerging</w:t>
            </w:r>
          </w:p>
          <w:p w14:paraId="57F1DB8E" w14:textId="39365B48"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Low</w:t>
            </w:r>
            <w:r w:rsidR="00000C10" w:rsidRPr="001F0C2F">
              <w:rPr>
                <w:rFonts w:ascii="Calibri" w:hAnsi="Calibri" w:cstheme="minorBidi"/>
                <w:color w:val="000000"/>
                <w:kern w:val="24"/>
                <w:sz w:val="17"/>
                <w:szCs w:val="17"/>
                <w14:textFill>
                  <w14:solidFill>
                    <w14:srgbClr w14:val="000000">
                      <w14:satOff w14:val="0"/>
                      <w14:lumOff w14:val="0"/>
                    </w14:srgbClr>
                  </w14:solidFill>
                </w14:textFill>
              </w:rPr>
              <w:t>er</w:t>
            </w:r>
            <w:r w:rsidRPr="001F0C2F">
              <w:rPr>
                <w:rFonts w:ascii="Calibri" w:hAnsi="Calibri" w:cstheme="minorBidi"/>
                <w:color w:val="000000"/>
                <w:kern w:val="24"/>
                <w:sz w:val="17"/>
                <w:szCs w:val="17"/>
                <w14:textFill>
                  <w14:solidFill>
                    <w14:srgbClr w14:val="000000">
                      <w14:satOff w14:val="0"/>
                      <w14:lumOff w14:val="0"/>
                    </w14:srgbClr>
                  </w14:solidFill>
                </w14:textFill>
              </w:rPr>
              <w:t xml:space="preserve"> entry costs</w:t>
            </w:r>
          </w:p>
          <w:p w14:paraId="7480CDCB" w14:textId="3075D1A9" w:rsidR="002A32EF" w:rsidRPr="001F0C2F" w:rsidRDefault="00304354"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 xml:space="preserve">Recreational pilots can fly without certification </w:t>
            </w:r>
          </w:p>
          <w:p w14:paraId="0C63E494" w14:textId="77777777" w:rsidR="002A32EF" w:rsidRPr="001F0C2F" w:rsidRDefault="002A32EF" w:rsidP="002B3A95">
            <w:pPr>
              <w:suppressAutoHyphens w:val="0"/>
            </w:pPr>
          </w:p>
        </w:tc>
        <w:tc>
          <w:tcPr>
            <w:tcW w:w="2452" w:type="dxa"/>
            <w:shd w:val="clear" w:color="auto" w:fill="FFFFFF" w:themeFill="background1"/>
          </w:tcPr>
          <w:p w14:paraId="1610443D" w14:textId="77777777" w:rsidR="00966BD9" w:rsidRPr="001F0C2F" w:rsidRDefault="00966BD9" w:rsidP="00966BD9">
            <w:pPr>
              <w:pStyle w:val="NormalWeb"/>
              <w:spacing w:before="120" w:beforeAutospacing="0" w:after="38" w:afterAutospacing="0" w:line="216" w:lineRule="auto"/>
              <w:rPr>
                <w:sz w:val="17"/>
                <w:szCs w:val="17"/>
              </w:rPr>
            </w:pPr>
            <w:r w:rsidRPr="001F0C2F">
              <w:rPr>
                <w:rFonts w:ascii="Calibri" w:hAnsi="Calibri" w:cstheme="minorBidi"/>
                <w:b/>
                <w:bCs/>
                <w:color w:val="000000"/>
                <w:kern w:val="24"/>
                <w:sz w:val="17"/>
                <w:szCs w:val="17"/>
                <w14:textFill>
                  <w14:solidFill>
                    <w14:srgbClr w14:val="000000">
                      <w14:satOff w14:val="0"/>
                      <w14:lumOff w14:val="0"/>
                    </w14:srgbClr>
                  </w14:solidFill>
                </w14:textFill>
              </w:rPr>
              <w:t>Conventional</w:t>
            </w:r>
          </w:p>
          <w:p w14:paraId="393D64F5" w14:textId="77777777"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Human centric</w:t>
            </w:r>
          </w:p>
          <w:p w14:paraId="0356CF45" w14:textId="77777777" w:rsidR="002A32EF" w:rsidRPr="001F0C2F" w:rsidRDefault="002A32EF" w:rsidP="002B3A95">
            <w:pPr>
              <w:pStyle w:val="NormalWeb"/>
              <w:spacing w:before="0" w:beforeAutospacing="0" w:after="38" w:afterAutospacing="0" w:line="216" w:lineRule="auto"/>
              <w:rPr>
                <w:rFonts w:ascii="Calibri" w:hAnsi="Calibri" w:cstheme="minorBidi"/>
                <w:color w:val="000000"/>
                <w:kern w:val="24"/>
                <w:sz w:val="17"/>
                <w:szCs w:val="17"/>
                <w14:textFill>
                  <w14:solidFill>
                    <w14:srgbClr w14:val="000000">
                      <w14:satOff w14:val="0"/>
                      <w14:lumOff w14:val="0"/>
                    </w14:srgbClr>
                  </w14:solidFill>
                </w14:textFill>
              </w:rPr>
            </w:pPr>
            <w:r w:rsidRPr="001F0C2F">
              <w:rPr>
                <w:rFonts w:ascii="Calibri" w:hAnsi="Calibri" w:cstheme="minorBidi"/>
                <w:color w:val="000000"/>
                <w:kern w:val="24"/>
                <w:sz w:val="17"/>
                <w:szCs w:val="17"/>
                <w14:textFill>
                  <w14:solidFill>
                    <w14:srgbClr w14:val="000000">
                      <w14:satOff w14:val="0"/>
                      <w14:lumOff w14:val="0"/>
                    </w14:srgbClr>
                  </w14:solidFill>
                </w14:textFill>
              </w:rPr>
              <w:t>Control by air traffic personnel and pilots</w:t>
            </w:r>
          </w:p>
          <w:p w14:paraId="345A2963" w14:textId="77777777" w:rsidR="002A32EF" w:rsidRPr="001F0C2F" w:rsidRDefault="002A32EF" w:rsidP="002B3A95">
            <w:pPr>
              <w:pStyle w:val="NormalWeb"/>
              <w:spacing w:before="120" w:beforeAutospacing="0" w:after="38" w:afterAutospacing="0" w:line="216" w:lineRule="auto"/>
              <w:rPr>
                <w:sz w:val="17"/>
                <w:szCs w:val="17"/>
              </w:rPr>
            </w:pPr>
            <w:r w:rsidRPr="001F0C2F">
              <w:rPr>
                <w:rFonts w:ascii="Calibri" w:hAnsi="Calibri" w:cstheme="minorBidi"/>
                <w:b/>
                <w:bCs/>
                <w:color w:val="000000"/>
                <w:kern w:val="24"/>
                <w:sz w:val="17"/>
                <w:szCs w:val="17"/>
                <w14:textFill>
                  <w14:solidFill>
                    <w14:srgbClr w14:val="000000">
                      <w14:satOff w14:val="0"/>
                      <w14:lumOff w14:val="0"/>
                    </w14:srgbClr>
                  </w14:solidFill>
                </w14:textFill>
              </w:rPr>
              <w:t>Emerging</w:t>
            </w:r>
          </w:p>
          <w:p w14:paraId="01F291F6" w14:textId="77777777"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Highly digitised</w:t>
            </w:r>
          </w:p>
          <w:p w14:paraId="51D6396C" w14:textId="77777777"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Control by automated systems and remote operators</w:t>
            </w:r>
          </w:p>
          <w:p w14:paraId="2265C0C6" w14:textId="77777777" w:rsidR="002A32EF" w:rsidRPr="001F0C2F" w:rsidRDefault="002A32EF" w:rsidP="002B3A95">
            <w:pPr>
              <w:suppressAutoHyphens w:val="0"/>
            </w:pPr>
          </w:p>
        </w:tc>
        <w:tc>
          <w:tcPr>
            <w:tcW w:w="2328" w:type="dxa"/>
            <w:shd w:val="clear" w:color="auto" w:fill="FFFFFF" w:themeFill="background1"/>
          </w:tcPr>
          <w:p w14:paraId="2CB89903" w14:textId="77777777" w:rsidR="00966BD9" w:rsidRPr="001F0C2F" w:rsidRDefault="00966BD9" w:rsidP="00966BD9">
            <w:pPr>
              <w:pStyle w:val="NormalWeb"/>
              <w:spacing w:before="120" w:beforeAutospacing="0" w:after="38" w:afterAutospacing="0" w:line="216" w:lineRule="auto"/>
              <w:rPr>
                <w:sz w:val="17"/>
                <w:szCs w:val="17"/>
              </w:rPr>
            </w:pPr>
            <w:r w:rsidRPr="001F0C2F">
              <w:rPr>
                <w:rFonts w:ascii="Calibri" w:hAnsi="Calibri" w:cstheme="minorBidi"/>
                <w:b/>
                <w:bCs/>
                <w:color w:val="000000"/>
                <w:kern w:val="24"/>
                <w:sz w:val="17"/>
                <w:szCs w:val="17"/>
                <w14:textFill>
                  <w14:solidFill>
                    <w14:srgbClr w14:val="000000">
                      <w14:satOff w14:val="0"/>
                      <w14:lumOff w14:val="0"/>
                    </w14:srgbClr>
                  </w14:solidFill>
                </w14:textFill>
              </w:rPr>
              <w:t>Conventional</w:t>
            </w:r>
          </w:p>
          <w:p w14:paraId="29912D28" w14:textId="77777777" w:rsidR="002A32EF" w:rsidRPr="001F0C2F" w:rsidRDefault="002A32EF" w:rsidP="002B3A95">
            <w:pPr>
              <w:pStyle w:val="NormalWeb"/>
              <w:spacing w:before="0" w:beforeAutospacing="0" w:after="38" w:afterAutospacing="0" w:line="216" w:lineRule="auto"/>
              <w:ind w:left="14"/>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International standards</w:t>
            </w:r>
          </w:p>
          <w:p w14:paraId="417E0DB4" w14:textId="77777777"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 xml:space="preserve">Well established suppliers and operators </w:t>
            </w:r>
          </w:p>
          <w:p w14:paraId="1BE098BF" w14:textId="77777777" w:rsidR="002A32EF" w:rsidRPr="001F0C2F" w:rsidRDefault="002A32EF" w:rsidP="002B3A95">
            <w:pPr>
              <w:pStyle w:val="NormalWeb"/>
              <w:spacing w:before="120" w:beforeAutospacing="0" w:after="38" w:afterAutospacing="0" w:line="216" w:lineRule="auto"/>
              <w:rPr>
                <w:sz w:val="17"/>
                <w:szCs w:val="17"/>
              </w:rPr>
            </w:pPr>
            <w:r w:rsidRPr="001F0C2F">
              <w:rPr>
                <w:rFonts w:ascii="Calibri" w:hAnsi="Calibri" w:cstheme="minorBidi"/>
                <w:b/>
                <w:bCs/>
                <w:color w:val="000000"/>
                <w:kern w:val="24"/>
                <w:sz w:val="17"/>
                <w:szCs w:val="17"/>
                <w14:textFill>
                  <w14:solidFill>
                    <w14:srgbClr w14:val="000000">
                      <w14:satOff w14:val="0"/>
                      <w14:lumOff w14:val="0"/>
                    </w14:srgbClr>
                  </w14:solidFill>
                </w14:textFill>
              </w:rPr>
              <w:t>Emerging</w:t>
            </w:r>
          </w:p>
          <w:p w14:paraId="12508F83" w14:textId="77777777" w:rsidR="002A32EF" w:rsidRPr="001F0C2F" w:rsidRDefault="002A32EF" w:rsidP="002B3A95">
            <w:pPr>
              <w:pStyle w:val="NormalWeb"/>
              <w:spacing w:before="0" w:beforeAutospacing="0" w:after="38" w:afterAutospacing="0" w:line="216" w:lineRule="auto"/>
              <w:rPr>
                <w:sz w:val="17"/>
                <w:szCs w:val="17"/>
              </w:rPr>
            </w:pPr>
            <w:r w:rsidRPr="001F0C2F">
              <w:rPr>
                <w:rFonts w:asciiTheme="minorHAnsi" w:hAnsi="Calibri" w:cstheme="minorBidi"/>
                <w:color w:val="000000"/>
                <w:kern w:val="24"/>
                <w:sz w:val="17"/>
                <w:szCs w:val="17"/>
                <w14:textFill>
                  <w14:solidFill>
                    <w14:srgbClr w14:val="000000">
                      <w14:satOff w14:val="0"/>
                      <w14:lumOff w14:val="0"/>
                    </w14:srgbClr>
                  </w14:solidFill>
                </w14:textFill>
              </w:rPr>
              <w:t>No international consensus</w:t>
            </w:r>
          </w:p>
          <w:p w14:paraId="379E49F1" w14:textId="06F490E0" w:rsidR="002A32EF" w:rsidRPr="001F0C2F" w:rsidRDefault="002A32EF" w:rsidP="002B3A95">
            <w:pPr>
              <w:pStyle w:val="NormalWeb"/>
              <w:spacing w:before="0" w:beforeAutospacing="0" w:after="38" w:afterAutospacing="0" w:line="216" w:lineRule="auto"/>
            </w:pPr>
            <w:r w:rsidRPr="001F0C2F">
              <w:rPr>
                <w:rFonts w:asciiTheme="minorHAnsi" w:hAnsi="Calibri" w:cstheme="minorBidi"/>
                <w:color w:val="000000"/>
                <w:kern w:val="24"/>
                <w:sz w:val="17"/>
                <w:szCs w:val="17"/>
                <w14:textFill>
                  <w14:solidFill>
                    <w14:srgbClr w14:val="000000">
                      <w14:satOff w14:val="0"/>
                      <w14:lumOff w14:val="0"/>
                    </w14:srgbClr>
                  </w14:solidFill>
                </w14:textFill>
              </w:rPr>
              <w:t>New &amp; developing</w:t>
            </w:r>
            <w:r w:rsidRPr="001F0C2F">
              <w:rPr>
                <w:sz w:val="17"/>
                <w:szCs w:val="17"/>
              </w:rPr>
              <w:t xml:space="preserve"> </w:t>
            </w:r>
            <w:r w:rsidRPr="001F0C2F">
              <w:rPr>
                <w:rFonts w:ascii="Calibri" w:hAnsi="Calibri" w:cstheme="minorBidi"/>
                <w:color w:val="000000"/>
                <w:kern w:val="24"/>
                <w:sz w:val="17"/>
                <w:szCs w:val="17"/>
                <w14:textFill>
                  <w14:solidFill>
                    <w14:srgbClr w14:val="000000">
                      <w14:satOff w14:val="0"/>
                      <w14:lumOff w14:val="0"/>
                    </w14:srgbClr>
                  </w14:solidFill>
                </w14:textFill>
              </w:rPr>
              <w:t>businesses</w:t>
            </w:r>
            <w:r w:rsidR="003457EA" w:rsidRPr="001F0C2F">
              <w:rPr>
                <w:rFonts w:ascii="Calibri" w:hAnsi="Calibri" w:cstheme="minorBidi"/>
                <w:color w:val="000000"/>
                <w:kern w:val="24"/>
                <w:sz w:val="17"/>
                <w:szCs w:val="17"/>
                <w14:textFill>
                  <w14:solidFill>
                    <w14:srgbClr w14:val="000000">
                      <w14:satOff w14:val="0"/>
                      <w14:lumOff w14:val="0"/>
                    </w14:srgbClr>
                  </w14:solidFill>
                </w14:textFill>
              </w:rPr>
              <w:t>,</w:t>
            </w:r>
            <w:r w:rsidR="00F354D9" w:rsidRPr="001F0C2F">
              <w:rPr>
                <w:rFonts w:ascii="Calibri" w:hAnsi="Calibri" w:cstheme="minorBidi"/>
                <w:color w:val="000000"/>
                <w:kern w:val="24"/>
                <w:sz w:val="17"/>
                <w:szCs w:val="17"/>
                <w14:textFill>
                  <w14:solidFill>
                    <w14:srgbClr w14:val="000000">
                      <w14:satOff w14:val="0"/>
                      <w14:lumOff w14:val="0"/>
                    </w14:srgbClr>
                  </w14:solidFill>
                </w14:textFill>
              </w:rPr>
              <w:t xml:space="preserve"> </w:t>
            </w:r>
            <w:r w:rsidRPr="001F0C2F">
              <w:rPr>
                <w:rFonts w:ascii="Calibri" w:hAnsi="Calibri" w:cstheme="minorBidi"/>
                <w:color w:val="000000"/>
                <w:kern w:val="24"/>
                <w:sz w:val="17"/>
                <w:szCs w:val="17"/>
                <w14:textFill>
                  <w14:solidFill>
                    <w14:srgbClr w14:val="000000">
                      <w14:satOff w14:val="0"/>
                      <w14:lumOff w14:val="0"/>
                    </w14:srgbClr>
                  </w14:solidFill>
                </w14:textFill>
              </w:rPr>
              <w:t>operating models</w:t>
            </w:r>
            <w:r w:rsidR="003457EA" w:rsidRPr="001F0C2F">
              <w:rPr>
                <w:rFonts w:ascii="Calibri" w:hAnsi="Calibri" w:cstheme="minorBidi"/>
                <w:color w:val="000000"/>
                <w:kern w:val="24"/>
                <w:sz w:val="17"/>
                <w:szCs w:val="17"/>
                <w14:textFill>
                  <w14:solidFill>
                    <w14:srgbClr w14:val="000000">
                      <w14:satOff w14:val="0"/>
                      <w14:lumOff w14:val="0"/>
                    </w14:srgbClr>
                  </w14:solidFill>
                </w14:textFill>
              </w:rPr>
              <w:t xml:space="preserve"> and products</w:t>
            </w:r>
          </w:p>
        </w:tc>
        <w:tc>
          <w:tcPr>
            <w:tcW w:w="2296" w:type="dxa"/>
            <w:shd w:val="clear" w:color="auto" w:fill="FFFFFF" w:themeFill="background1"/>
          </w:tcPr>
          <w:p w14:paraId="47302711" w14:textId="19A1ADC9" w:rsidR="00966BD9" w:rsidRPr="001F0C2F" w:rsidRDefault="00966BD9" w:rsidP="00966BD9">
            <w:pPr>
              <w:pStyle w:val="NormalWeb"/>
              <w:spacing w:before="120" w:beforeAutospacing="0" w:after="38" w:afterAutospacing="0" w:line="216" w:lineRule="auto"/>
              <w:rPr>
                <w:sz w:val="17"/>
                <w:szCs w:val="17"/>
              </w:rPr>
            </w:pPr>
            <w:r w:rsidRPr="001F0C2F">
              <w:rPr>
                <w:rFonts w:ascii="Calibri" w:hAnsi="Calibri" w:cstheme="minorBidi"/>
                <w:b/>
                <w:bCs/>
                <w:color w:val="000000"/>
                <w:kern w:val="24"/>
                <w:sz w:val="17"/>
                <w:szCs w:val="17"/>
                <w14:textFill>
                  <w14:solidFill>
                    <w14:srgbClr w14:val="000000">
                      <w14:satOff w14:val="0"/>
                      <w14:lumOff w14:val="0"/>
                    </w14:srgbClr>
                  </w14:solidFill>
                </w14:textFill>
              </w:rPr>
              <w:t>Conventional</w:t>
            </w:r>
          </w:p>
          <w:p w14:paraId="3ADF067D" w14:textId="77777777"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High compliance</w:t>
            </w:r>
          </w:p>
          <w:p w14:paraId="1908C101" w14:textId="77777777"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Clear responsibilities</w:t>
            </w:r>
          </w:p>
          <w:p w14:paraId="7FE103CC" w14:textId="77777777" w:rsidR="002A32EF" w:rsidRPr="001F0C2F" w:rsidRDefault="002A32EF" w:rsidP="002B3A95">
            <w:pPr>
              <w:pStyle w:val="NormalWeb"/>
              <w:spacing w:before="0" w:beforeAutospacing="0" w:after="38" w:afterAutospacing="0" w:line="216" w:lineRule="auto"/>
              <w:rPr>
                <w:rFonts w:ascii="Calibri" w:hAnsi="Calibri" w:cstheme="minorBidi"/>
                <w:color w:val="000000"/>
                <w:kern w:val="24"/>
                <w:sz w:val="17"/>
                <w:szCs w:val="17"/>
                <w14:textFill>
                  <w14:solidFill>
                    <w14:srgbClr w14:val="000000">
                      <w14:satOff w14:val="0"/>
                      <w14:lumOff w14:val="0"/>
                    </w14:srgbClr>
                  </w14:solidFill>
                </w14:textFill>
              </w:rPr>
            </w:pPr>
            <w:r w:rsidRPr="001F0C2F">
              <w:rPr>
                <w:rFonts w:ascii="Calibri" w:hAnsi="Calibri" w:cstheme="minorBidi"/>
                <w:color w:val="000000"/>
                <w:kern w:val="24"/>
                <w:sz w:val="17"/>
                <w:szCs w:val="17"/>
                <w14:textFill>
                  <w14:solidFill>
                    <w14:srgbClr w14:val="000000">
                      <w14:satOff w14:val="0"/>
                      <w14:lumOff w14:val="0"/>
                    </w14:srgbClr>
                  </w14:solidFill>
                </w14:textFill>
              </w:rPr>
              <w:t>Iterative improvements</w:t>
            </w:r>
          </w:p>
          <w:p w14:paraId="765BB167" w14:textId="77777777" w:rsidR="002A32EF" w:rsidRPr="001F0C2F" w:rsidRDefault="002A32EF" w:rsidP="002B3A95">
            <w:pPr>
              <w:pStyle w:val="NormalWeb"/>
              <w:spacing w:before="120" w:beforeAutospacing="0" w:after="38" w:afterAutospacing="0" w:line="216" w:lineRule="auto"/>
              <w:rPr>
                <w:sz w:val="17"/>
                <w:szCs w:val="17"/>
              </w:rPr>
            </w:pPr>
            <w:r w:rsidRPr="001F0C2F">
              <w:rPr>
                <w:rFonts w:ascii="Calibri" w:hAnsi="Calibri" w:cstheme="minorBidi"/>
                <w:b/>
                <w:bCs/>
                <w:color w:val="000000"/>
                <w:kern w:val="24"/>
                <w:sz w:val="17"/>
                <w:szCs w:val="17"/>
                <w14:textFill>
                  <w14:solidFill>
                    <w14:srgbClr w14:val="000000">
                      <w14:satOff w14:val="0"/>
                      <w14:lumOff w14:val="0"/>
                    </w14:srgbClr>
                  </w14:solidFill>
                </w14:textFill>
              </w:rPr>
              <w:t>Emerging</w:t>
            </w:r>
          </w:p>
          <w:p w14:paraId="36B1A5D8" w14:textId="2613F080" w:rsidR="002A32EF" w:rsidRPr="001F0C2F" w:rsidRDefault="008B5C80"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 xml:space="preserve">Unknown level of </w:t>
            </w:r>
            <w:r w:rsidR="002A32EF" w:rsidRPr="001F0C2F">
              <w:rPr>
                <w:rFonts w:ascii="Calibri" w:hAnsi="Calibri" w:cstheme="minorBidi"/>
                <w:color w:val="000000"/>
                <w:kern w:val="24"/>
                <w:sz w:val="17"/>
                <w:szCs w:val="17"/>
                <w14:textFill>
                  <w14:solidFill>
                    <w14:srgbClr w14:val="000000">
                      <w14:satOff w14:val="0"/>
                      <w14:lumOff w14:val="0"/>
                    </w14:srgbClr>
                  </w14:solidFill>
                </w14:textFill>
              </w:rPr>
              <w:t>compliance</w:t>
            </w:r>
          </w:p>
          <w:p w14:paraId="583418D3" w14:textId="1E32F51B" w:rsidR="002A32EF" w:rsidRPr="001F0C2F" w:rsidRDefault="002A32EF" w:rsidP="002B3A95">
            <w:pPr>
              <w:pStyle w:val="NormalWeb"/>
              <w:spacing w:before="0" w:beforeAutospacing="0" w:after="38" w:afterAutospacing="0" w:line="216" w:lineRule="auto"/>
              <w:rPr>
                <w:sz w:val="17"/>
                <w:szCs w:val="17"/>
              </w:rPr>
            </w:pPr>
            <w:r w:rsidRPr="001F0C2F">
              <w:rPr>
                <w:rFonts w:ascii="Calibri" w:hAnsi="Calibri" w:cstheme="minorBidi"/>
                <w:color w:val="000000"/>
                <w:kern w:val="24"/>
                <w:sz w:val="17"/>
                <w:szCs w:val="17"/>
                <w14:textFill>
                  <w14:solidFill>
                    <w14:srgbClr w14:val="000000">
                      <w14:satOff w14:val="0"/>
                      <w14:lumOff w14:val="0"/>
                    </w14:srgbClr>
                  </w14:solidFill>
                </w14:textFill>
              </w:rPr>
              <w:t xml:space="preserve">Unclear </w:t>
            </w:r>
            <w:r w:rsidR="00883775" w:rsidRPr="001F0C2F">
              <w:rPr>
                <w:rFonts w:ascii="Calibri" w:hAnsi="Calibri" w:cstheme="minorBidi"/>
                <w:color w:val="000000"/>
                <w:kern w:val="24"/>
                <w:sz w:val="17"/>
                <w:szCs w:val="17"/>
                <w14:textFill>
                  <w14:solidFill>
                    <w14:srgbClr w14:val="000000">
                      <w14:satOff w14:val="0"/>
                      <w14:lumOff w14:val="0"/>
                    </w14:srgbClr>
                  </w14:solidFill>
                </w14:textFill>
              </w:rPr>
              <w:t>r</w:t>
            </w:r>
            <w:r w:rsidRPr="001F0C2F">
              <w:rPr>
                <w:rFonts w:ascii="Calibri" w:hAnsi="Calibri" w:cstheme="minorBidi"/>
                <w:color w:val="000000"/>
                <w:kern w:val="24"/>
                <w:sz w:val="17"/>
                <w:szCs w:val="17"/>
                <w14:textFill>
                  <w14:solidFill>
                    <w14:srgbClr w14:val="000000">
                      <w14:satOff w14:val="0"/>
                      <w14:lumOff w14:val="0"/>
                    </w14:srgbClr>
                  </w14:solidFill>
                </w14:textFill>
              </w:rPr>
              <w:t xml:space="preserve">esponsibilities </w:t>
            </w:r>
          </w:p>
          <w:p w14:paraId="61A929D2" w14:textId="6C3BC33E" w:rsidR="002A32EF" w:rsidRPr="001F0C2F" w:rsidRDefault="002A32EF" w:rsidP="002B3A95">
            <w:pPr>
              <w:pStyle w:val="NormalWeb"/>
              <w:spacing w:before="0" w:beforeAutospacing="0" w:after="38" w:afterAutospacing="0" w:line="216" w:lineRule="auto"/>
            </w:pPr>
            <w:r w:rsidRPr="001F0C2F">
              <w:rPr>
                <w:rFonts w:ascii="Calibri" w:hAnsi="Calibri" w:cstheme="minorBidi"/>
                <w:color w:val="000000"/>
                <w:kern w:val="24"/>
                <w:sz w:val="17"/>
                <w:szCs w:val="17"/>
                <w14:textFill>
                  <w14:solidFill>
                    <w14:srgbClr w14:val="000000">
                      <w14:satOff w14:val="0"/>
                      <w14:lumOff w14:val="0"/>
                    </w14:srgbClr>
                  </w14:solidFill>
                </w14:textFill>
              </w:rPr>
              <w:t xml:space="preserve">Rapid </w:t>
            </w:r>
            <w:r w:rsidR="003457EA" w:rsidRPr="001F0C2F">
              <w:rPr>
                <w:rFonts w:ascii="Calibri" w:hAnsi="Calibri" w:cstheme="minorBidi"/>
                <w:color w:val="000000"/>
                <w:kern w:val="24"/>
                <w:sz w:val="17"/>
                <w:szCs w:val="17"/>
                <w14:textFill>
                  <w14:solidFill>
                    <w14:srgbClr w14:val="000000">
                      <w14:satOff w14:val="0"/>
                      <w14:lumOff w14:val="0"/>
                    </w14:srgbClr>
                  </w14:solidFill>
                </w14:textFill>
              </w:rPr>
              <w:t>changes</w:t>
            </w:r>
          </w:p>
        </w:tc>
      </w:tr>
    </w:tbl>
    <w:p w14:paraId="38C1B706" w14:textId="74CFFDE8" w:rsidR="002A32EF" w:rsidRPr="001F0C2F" w:rsidRDefault="007A6CE3" w:rsidP="002A32EF">
      <w:pPr>
        <w:suppressAutoHyphens w:val="0"/>
        <w:ind w:left="284"/>
      </w:pPr>
      <w:r w:rsidRPr="001F0C2F">
        <w:t>A</w:t>
      </w:r>
      <w:r w:rsidR="002A32EF" w:rsidRPr="001F0C2F">
        <w:t xml:space="preserve"> traditional approach to air traffic management will be insufficient</w:t>
      </w:r>
      <w:r w:rsidR="0029620A" w:rsidRPr="001F0C2F">
        <w:t xml:space="preserve"> as the two sectors – </w:t>
      </w:r>
      <w:r w:rsidR="00966BD9" w:rsidRPr="001F0C2F">
        <w:t>conventional</w:t>
      </w:r>
      <w:r w:rsidR="0029620A" w:rsidRPr="001F0C2F">
        <w:t xml:space="preserve"> aviation and emerging aviation</w:t>
      </w:r>
      <w:r w:rsidRPr="001F0C2F">
        <w:t xml:space="preserve"> </w:t>
      </w:r>
      <w:r w:rsidR="0029620A" w:rsidRPr="001F0C2F">
        <w:t>– are very different</w:t>
      </w:r>
      <w:r w:rsidRPr="001F0C2F">
        <w:t>.</w:t>
      </w:r>
    </w:p>
    <w:p w14:paraId="4B8E9A31" w14:textId="6B3833F1" w:rsidR="00365601" w:rsidRPr="001F0C2F" w:rsidRDefault="00365601" w:rsidP="00365601">
      <w:pPr>
        <w:pStyle w:val="Heading2"/>
      </w:pPr>
      <w:bookmarkStart w:id="7" w:name="_Toc184110730"/>
      <w:r w:rsidRPr="001F0C2F">
        <w:t>…while noting that the UAS industry is not ‘one size fits all’</w:t>
      </w:r>
      <w:bookmarkEnd w:id="7"/>
    </w:p>
    <w:p w14:paraId="3A718C58" w14:textId="26B7C6F1" w:rsidR="00774CF3" w:rsidRPr="001F0C2F" w:rsidRDefault="00F264A3" w:rsidP="00B32FAE">
      <w:r w:rsidRPr="001F0C2F">
        <w:t>T</w:t>
      </w:r>
      <w:r w:rsidR="00B27587" w:rsidRPr="001F0C2F">
        <w:t>h</w:t>
      </w:r>
      <w:r w:rsidR="00365601" w:rsidRPr="001F0C2F">
        <w:t xml:space="preserve">is document </w:t>
      </w:r>
      <w:r w:rsidR="00966BD9" w:rsidRPr="001F0C2F">
        <w:t xml:space="preserve">applies </w:t>
      </w:r>
      <w:r w:rsidR="00365601" w:rsidRPr="001F0C2F">
        <w:t xml:space="preserve">primarily </w:t>
      </w:r>
      <w:r w:rsidR="00966BD9" w:rsidRPr="001F0C2F">
        <w:t xml:space="preserve">to </w:t>
      </w:r>
      <w:r w:rsidR="00365601" w:rsidRPr="001F0C2F">
        <w:t xml:space="preserve">commercial </w:t>
      </w:r>
      <w:r w:rsidR="00893C15" w:rsidRPr="001F0C2F">
        <w:t xml:space="preserve">and beyond visual line of sight (BVLOS) </w:t>
      </w:r>
      <w:r w:rsidR="00365601" w:rsidRPr="001F0C2F">
        <w:t xml:space="preserve">drone use </w:t>
      </w:r>
      <w:r w:rsidR="00B27587" w:rsidRPr="001F0C2F">
        <w:t>as it is this sector of the UAS industry that most needs UTM</w:t>
      </w:r>
      <w:r w:rsidRPr="001F0C2F">
        <w:t xml:space="preserve">. That said, </w:t>
      </w:r>
      <w:r w:rsidR="00B27587" w:rsidRPr="001F0C2F">
        <w:t xml:space="preserve">the UTM Action Plan does include some actions that will benefit recreational users as well. See </w:t>
      </w:r>
      <w:r w:rsidR="00B32FAE" w:rsidRPr="001F0C2F">
        <w:rPr>
          <w:i/>
        </w:rPr>
        <w:t>Attachment A – UTM and recreational users</w:t>
      </w:r>
      <w:r w:rsidR="00B32FAE" w:rsidRPr="001F0C2F">
        <w:t>.</w:t>
      </w:r>
      <w:r w:rsidR="00774CF3" w:rsidRPr="001F0C2F">
        <w:br w:type="page"/>
      </w:r>
    </w:p>
    <w:p w14:paraId="518A7F5E" w14:textId="1EBC6667" w:rsidR="0029620A" w:rsidRPr="001F0C2F" w:rsidRDefault="005C35B5" w:rsidP="007A6CE3">
      <w:pPr>
        <w:pStyle w:val="Heading1"/>
      </w:pPr>
      <w:bookmarkStart w:id="8" w:name="_Toc184110731"/>
      <w:bookmarkEnd w:id="6"/>
      <w:r w:rsidRPr="001F0C2F">
        <w:lastRenderedPageBreak/>
        <w:t>Context</w:t>
      </w:r>
      <w:bookmarkEnd w:id="8"/>
      <w:r w:rsidR="0029620A" w:rsidRPr="001F0C2F">
        <w:t xml:space="preserve"> </w:t>
      </w:r>
    </w:p>
    <w:p w14:paraId="0106F0A1" w14:textId="77777777" w:rsidR="00EB0953" w:rsidRPr="001F0C2F" w:rsidRDefault="00EB0953" w:rsidP="000E7314">
      <w:r w:rsidRPr="001F0C2F">
        <w:t xml:space="preserve">The Australian Government released the Aviation White Paper: Towards 2050 on 26 August 2024. </w:t>
      </w:r>
    </w:p>
    <w:p w14:paraId="172819DF" w14:textId="19A52BFD" w:rsidR="000E7314" w:rsidRPr="001F0C2F" w:rsidRDefault="00445C97" w:rsidP="000E7314">
      <w:r w:rsidRPr="001F0C2F">
        <w:t>The Aviation White Paper present</w:t>
      </w:r>
      <w:r w:rsidR="00F25DB1" w:rsidRPr="001F0C2F">
        <w:t>s</w:t>
      </w:r>
      <w:r w:rsidRPr="001F0C2F">
        <w:t xml:space="preserve"> the Australian Government’s vision for the aviation industry to 2050</w:t>
      </w:r>
      <w:r w:rsidR="001853B7" w:rsidRPr="001F0C2F">
        <w:t xml:space="preserve"> and is </w:t>
      </w:r>
      <w:r w:rsidR="00F25DB1" w:rsidRPr="001F0C2F">
        <w:t xml:space="preserve">available at </w:t>
      </w:r>
      <w:hyperlink r:id="rId38" w:history="1">
        <w:r w:rsidR="00EB0953" w:rsidRPr="001F0C2F">
          <w:rPr>
            <w:rStyle w:val="Hyperlink"/>
          </w:rPr>
          <w:t>www.infrastructure.gov.au/infrastructure-transport-vehicles/aviation/aviation-white-paper</w:t>
        </w:r>
      </w:hyperlink>
    </w:p>
    <w:p w14:paraId="1FAE9012" w14:textId="3C753E58" w:rsidR="00EB0953" w:rsidRPr="001F0C2F" w:rsidRDefault="00EB0953" w:rsidP="000E7314">
      <w:r w:rsidRPr="001F0C2F">
        <w:t>In the White Paper, the Australian Government committed to release a UTM Action Plan in 2024. This document fulfils this commitment.</w:t>
      </w:r>
    </w:p>
    <w:p w14:paraId="4E589F55" w14:textId="7E1C0622" w:rsidR="00EB0953" w:rsidRPr="001F0C2F" w:rsidRDefault="00EB0953" w:rsidP="00EB0953">
      <w:r w:rsidRPr="001F0C2F">
        <w:t>This document presents a high-level policy framework on how we should approach UTM in Australia. It draws on a range of past consultations (see Figure 1) and was developed alongside the Aviation White Paper.</w:t>
      </w:r>
    </w:p>
    <w:p w14:paraId="7275F5DD" w14:textId="5BD3C365" w:rsidR="004E5BDC" w:rsidRPr="001F0C2F" w:rsidRDefault="004E5BDC" w:rsidP="004E5BDC">
      <w:pPr>
        <w:pStyle w:val="Caption"/>
      </w:pPr>
      <w:bookmarkStart w:id="9" w:name="_Toc184110543"/>
      <w:r w:rsidRPr="001F0C2F">
        <w:t xml:space="preserve">Figure 1: </w:t>
      </w:r>
      <w:r w:rsidR="00A62006">
        <w:t>Past c</w:t>
      </w:r>
      <w:r w:rsidR="009466F3" w:rsidRPr="001F0C2F">
        <w:t>onsultations</w:t>
      </w:r>
      <w:bookmarkEnd w:id="9"/>
      <w:r w:rsidRPr="001F0C2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1971"/>
        <w:gridCol w:w="1971"/>
        <w:gridCol w:w="1971"/>
        <w:gridCol w:w="1971"/>
      </w:tblGrid>
      <w:tr w:rsidR="00D36890" w:rsidRPr="001F0C2F" w14:paraId="071AAEE7" w14:textId="77777777" w:rsidTr="00D36890">
        <w:tc>
          <w:tcPr>
            <w:tcW w:w="1970" w:type="dxa"/>
          </w:tcPr>
          <w:p w14:paraId="46BC668B" w14:textId="64F891AA" w:rsidR="00D36890" w:rsidRPr="001F0C2F" w:rsidRDefault="008978D1" w:rsidP="00D36890">
            <w:pPr>
              <w:jc w:val="center"/>
              <w:rPr>
                <w:b/>
              </w:rPr>
            </w:pPr>
            <w:r w:rsidRPr="001F0C2F">
              <w:rPr>
                <w:noProof/>
              </w:rPr>
              <mc:AlternateContent>
                <mc:Choice Requires="wpg">
                  <w:drawing>
                    <wp:anchor distT="0" distB="0" distL="114300" distR="114300" simplePos="0" relativeHeight="251658242" behindDoc="0" locked="0" layoutInCell="1" allowOverlap="1" wp14:anchorId="56F3286C" wp14:editId="23D130BA">
                      <wp:simplePos x="0" y="0"/>
                      <wp:positionH relativeFrom="margin">
                        <wp:posOffset>26035</wp:posOffset>
                      </wp:positionH>
                      <wp:positionV relativeFrom="paragraph">
                        <wp:posOffset>234950</wp:posOffset>
                      </wp:positionV>
                      <wp:extent cx="6064250" cy="363855"/>
                      <wp:effectExtent l="0" t="0" r="31750" b="17145"/>
                      <wp:wrapNone/>
                      <wp:docPr id="156" name="Group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64250" cy="363855"/>
                                <a:chOff x="177800" y="383717"/>
                                <a:chExt cx="6042676" cy="363855"/>
                              </a:xfrm>
                            </wpg:grpSpPr>
                            <wps:wsp>
                              <wps:cNvPr id="155" name="Straight Connector 155"/>
                              <wps:cNvCnPr/>
                              <wps:spPr>
                                <a:xfrm>
                                  <a:off x="177800" y="570840"/>
                                  <a:ext cx="6042676"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56" name="Oval 256"/>
                              <wps:cNvSpPr/>
                              <wps:spPr>
                                <a:xfrm>
                                  <a:off x="1723089" y="396417"/>
                                  <a:ext cx="350520" cy="351155"/>
                                </a:xfrm>
                                <a:prstGeom prst="ellipse">
                                  <a:avLst/>
                                </a:prstGeom>
                                <a:solidFill>
                                  <a:schemeClr val="accent3">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3002192" y="396417"/>
                                  <a:ext cx="350520" cy="351155"/>
                                </a:xfrm>
                                <a:prstGeom prst="ellipse">
                                  <a:avLst/>
                                </a:prstGeom>
                                <a:solidFill>
                                  <a:schemeClr val="accent3">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Oval 258"/>
                              <wps:cNvSpPr/>
                              <wps:spPr>
                                <a:xfrm>
                                  <a:off x="4286580" y="396417"/>
                                  <a:ext cx="350520" cy="351155"/>
                                </a:xfrm>
                                <a:prstGeom prst="ellipse">
                                  <a:avLst/>
                                </a:prstGeom>
                                <a:solidFill>
                                  <a:schemeClr val="accent3">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5565683" y="396417"/>
                                  <a:ext cx="350520" cy="351155"/>
                                </a:xfrm>
                                <a:prstGeom prst="ellipse">
                                  <a:avLst/>
                                </a:prstGeom>
                                <a:solidFill>
                                  <a:schemeClr val="accent3">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514629" y="383717"/>
                                  <a:ext cx="351155" cy="351155"/>
                                </a:xfrm>
                                <a:prstGeom prst="ellipse">
                                  <a:avLst/>
                                </a:prstGeom>
                                <a:solidFill>
                                  <a:schemeClr val="accent3">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4A62E" id="Group 156" o:spid="_x0000_s1026" style="position:absolute;margin-left:2.05pt;margin-top:18.5pt;width:477.5pt;height:28.65pt;z-index:251658242;mso-position-horizontal-relative:margin;mso-width-relative:margin;mso-height-relative:margin" coordorigin="1778,3837" coordsize="60426,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">
                      <v:line id="Straight Connector 155" o:spid="_x0000_s1027" style="position:absolute;visibility:visible;mso-wrap-style:square" from="1778,5708" to="6220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" strokecolor="#081e3e [3204]" strokeweight="1pt">
                        <v:stroke joinstyle="miter"/>
                      </v:line>
                      <v:oval id="Oval 256" o:spid="_x0000_s1028" style="position:absolute;left:17230;top:3964;width:3506;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" fillcolor="#c8ecfa [1302]" strokecolor="#003f44 [1605]" strokeweight="1pt">
                        <v:stroke joinstyle="miter"/>
                      </v:oval>
                      <v:oval id="Oval 257" o:spid="_x0000_s1029" style="position:absolute;left:30021;top:3964;width:3506;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" fillcolor="#c8ecfa [1302]" strokecolor="#003f44 [1605]" strokeweight="1pt">
                        <v:stroke joinstyle="miter"/>
                      </v:oval>
                      <v:oval id="Oval 258" o:spid="_x0000_s1030" style="position:absolute;left:42865;top:3964;width:3506;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" fillcolor="#c8ecfa [1302]" strokecolor="#003f44 [1605]" strokeweight="1pt">
                        <v:stroke joinstyle="miter"/>
                      </v:oval>
                      <v:oval id="Oval 259" o:spid="_x0000_s1031" style="position:absolute;left:55656;top:3964;width:3506;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" fillcolor="#c8ecfa [1302]" strokecolor="#003f44 [1605]" strokeweight="1pt">
                        <v:stroke joinstyle="miter"/>
                      </v:oval>
                      <v:oval id="Oval 153" o:spid="_x0000_s1032" style="position:absolute;left:5146;top:3837;width:3511;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" fillcolor="#c8ecfa [1302]" strokecolor="#003f44 [1605]" strokeweight="1pt">
                        <v:stroke joinstyle="miter"/>
                      </v:oval>
                      <w10:wrap anchorx="margin"/>
                    </v:group>
                  </w:pict>
                </mc:Fallback>
              </mc:AlternateContent>
            </w:r>
            <w:r w:rsidR="00D36890" w:rsidRPr="001F0C2F">
              <w:rPr>
                <w:b/>
              </w:rPr>
              <w:t>2020</w:t>
            </w:r>
          </w:p>
        </w:tc>
        <w:tc>
          <w:tcPr>
            <w:tcW w:w="1971" w:type="dxa"/>
          </w:tcPr>
          <w:p w14:paraId="44B6BAE9" w14:textId="05634D72" w:rsidR="00D36890" w:rsidRPr="001F0C2F" w:rsidRDefault="00D36890" w:rsidP="00D36890">
            <w:pPr>
              <w:jc w:val="center"/>
              <w:rPr>
                <w:b/>
              </w:rPr>
            </w:pPr>
            <w:r w:rsidRPr="001F0C2F">
              <w:rPr>
                <w:b/>
              </w:rPr>
              <w:t>2021</w:t>
            </w:r>
          </w:p>
        </w:tc>
        <w:tc>
          <w:tcPr>
            <w:tcW w:w="1971" w:type="dxa"/>
          </w:tcPr>
          <w:p w14:paraId="312D635F" w14:textId="099CF1E5" w:rsidR="00D36890" w:rsidRPr="001F0C2F" w:rsidRDefault="00D36890" w:rsidP="00D36890">
            <w:pPr>
              <w:spacing w:after="840"/>
              <w:jc w:val="center"/>
              <w:rPr>
                <w:b/>
              </w:rPr>
            </w:pPr>
            <w:r w:rsidRPr="001F0C2F">
              <w:rPr>
                <w:b/>
              </w:rPr>
              <w:t>2022</w:t>
            </w:r>
          </w:p>
        </w:tc>
        <w:tc>
          <w:tcPr>
            <w:tcW w:w="1971" w:type="dxa"/>
          </w:tcPr>
          <w:p w14:paraId="354A0E7A" w14:textId="0C82DA9B" w:rsidR="00D36890" w:rsidRPr="001F0C2F" w:rsidRDefault="00D36890" w:rsidP="00D36890">
            <w:pPr>
              <w:jc w:val="center"/>
              <w:rPr>
                <w:b/>
              </w:rPr>
            </w:pPr>
            <w:r w:rsidRPr="001F0C2F">
              <w:rPr>
                <w:b/>
              </w:rPr>
              <w:t>2023</w:t>
            </w:r>
          </w:p>
        </w:tc>
        <w:tc>
          <w:tcPr>
            <w:tcW w:w="1971" w:type="dxa"/>
          </w:tcPr>
          <w:p w14:paraId="751A256D" w14:textId="0CB6B0AB" w:rsidR="00D36890" w:rsidRPr="001F0C2F" w:rsidRDefault="00D36890" w:rsidP="00D36890">
            <w:pPr>
              <w:jc w:val="center"/>
              <w:rPr>
                <w:b/>
              </w:rPr>
            </w:pPr>
            <w:r w:rsidRPr="001F0C2F">
              <w:rPr>
                <w:b/>
              </w:rPr>
              <w:t>2024</w:t>
            </w:r>
          </w:p>
        </w:tc>
      </w:tr>
      <w:tr w:rsidR="00D36890" w:rsidRPr="001F0C2F" w14:paraId="649C90FE" w14:textId="77777777" w:rsidTr="00D36890">
        <w:tc>
          <w:tcPr>
            <w:tcW w:w="1970" w:type="dxa"/>
          </w:tcPr>
          <w:p w14:paraId="25B48167" w14:textId="045A7944" w:rsidR="00D36890" w:rsidRPr="001F0C2F" w:rsidRDefault="00D36890" w:rsidP="000123FE">
            <w:pPr>
              <w:spacing w:after="240"/>
              <w:jc w:val="center"/>
            </w:pPr>
            <w:r w:rsidRPr="001F0C2F">
              <w:rPr>
                <w:sz w:val="17"/>
                <w:szCs w:val="17"/>
              </w:rPr>
              <w:t>National Aviation Policy Issues Paper</w:t>
            </w:r>
          </w:p>
        </w:tc>
        <w:tc>
          <w:tcPr>
            <w:tcW w:w="1971" w:type="dxa"/>
          </w:tcPr>
          <w:p w14:paraId="18D509B6" w14:textId="54886480" w:rsidR="00D36890" w:rsidRPr="001F0C2F" w:rsidRDefault="00D36890" w:rsidP="000123FE">
            <w:pPr>
              <w:spacing w:after="240"/>
              <w:jc w:val="center"/>
              <w:rPr>
                <w:sz w:val="17"/>
                <w:szCs w:val="17"/>
              </w:rPr>
            </w:pPr>
            <w:r w:rsidRPr="001F0C2F">
              <w:rPr>
                <w:sz w:val="17"/>
                <w:szCs w:val="17"/>
              </w:rPr>
              <w:t>National Emerging Aviation Technologies Policy Statement</w:t>
            </w:r>
          </w:p>
        </w:tc>
        <w:tc>
          <w:tcPr>
            <w:tcW w:w="1971" w:type="dxa"/>
          </w:tcPr>
          <w:p w14:paraId="3FE254EC" w14:textId="5B16C6F0" w:rsidR="00D36890" w:rsidRPr="001F0C2F" w:rsidRDefault="00D36890" w:rsidP="000123FE">
            <w:pPr>
              <w:spacing w:after="240"/>
              <w:jc w:val="center"/>
              <w:rPr>
                <w:sz w:val="17"/>
                <w:szCs w:val="17"/>
              </w:rPr>
            </w:pPr>
            <w:r w:rsidRPr="001F0C2F">
              <w:rPr>
                <w:sz w:val="17"/>
                <w:szCs w:val="17"/>
              </w:rPr>
              <w:t xml:space="preserve">RPAS and AAM Strategic Regulatory Roadmap </w:t>
            </w:r>
          </w:p>
        </w:tc>
        <w:tc>
          <w:tcPr>
            <w:tcW w:w="1971" w:type="dxa"/>
          </w:tcPr>
          <w:p w14:paraId="0DD201ED" w14:textId="4DF43CF0" w:rsidR="00D36890" w:rsidRPr="001F0C2F" w:rsidRDefault="00D36890" w:rsidP="000123FE">
            <w:pPr>
              <w:spacing w:after="240"/>
              <w:jc w:val="center"/>
              <w:rPr>
                <w:sz w:val="17"/>
                <w:szCs w:val="17"/>
              </w:rPr>
            </w:pPr>
            <w:r w:rsidRPr="001F0C2F">
              <w:rPr>
                <w:sz w:val="17"/>
                <w:szCs w:val="17"/>
              </w:rPr>
              <w:t xml:space="preserve">Aviation Green Paper </w:t>
            </w:r>
          </w:p>
          <w:p w14:paraId="68E0B859" w14:textId="77777777" w:rsidR="00D36890" w:rsidRPr="001F0C2F" w:rsidRDefault="00D36890" w:rsidP="000123FE">
            <w:pPr>
              <w:spacing w:after="240"/>
              <w:jc w:val="center"/>
              <w:rPr>
                <w:sz w:val="17"/>
                <w:szCs w:val="17"/>
              </w:rPr>
            </w:pPr>
          </w:p>
        </w:tc>
        <w:tc>
          <w:tcPr>
            <w:tcW w:w="1971" w:type="dxa"/>
          </w:tcPr>
          <w:p w14:paraId="0FFB8357" w14:textId="77777777" w:rsidR="00D36890" w:rsidRPr="001F0C2F" w:rsidRDefault="00D36890" w:rsidP="000123FE">
            <w:pPr>
              <w:spacing w:after="240"/>
              <w:jc w:val="center"/>
              <w:rPr>
                <w:sz w:val="17"/>
                <w:szCs w:val="17"/>
              </w:rPr>
            </w:pPr>
            <w:r w:rsidRPr="001F0C2F">
              <w:rPr>
                <w:sz w:val="17"/>
                <w:szCs w:val="17"/>
              </w:rPr>
              <w:t xml:space="preserve">Aviation White Paper </w:t>
            </w:r>
          </w:p>
          <w:p w14:paraId="100D2DA3" w14:textId="77777777" w:rsidR="00D36890" w:rsidRPr="001F0C2F" w:rsidRDefault="00D36890" w:rsidP="000123FE">
            <w:pPr>
              <w:spacing w:after="240"/>
              <w:jc w:val="center"/>
              <w:rPr>
                <w:sz w:val="17"/>
                <w:szCs w:val="17"/>
              </w:rPr>
            </w:pPr>
          </w:p>
        </w:tc>
      </w:tr>
    </w:tbl>
    <w:bookmarkStart w:id="10" w:name="_Toc184110732"/>
    <w:p w14:paraId="43B9ABAE" w14:textId="2AA417F2" w:rsidR="00F25DB1" w:rsidRPr="001F0C2F" w:rsidRDefault="00E021AC" w:rsidP="00E021AC">
      <w:pPr>
        <w:pStyle w:val="Heading2"/>
        <w:ind w:left="284" w:right="650"/>
      </w:pPr>
      <w:r w:rsidRPr="001F0C2F">
        <w:rPr>
          <w:noProof/>
        </w:rPr>
        <mc:AlternateContent>
          <mc:Choice Requires="wps">
            <w:drawing>
              <wp:anchor distT="0" distB="0" distL="114300" distR="114300" simplePos="0" relativeHeight="251658263" behindDoc="1" locked="0" layoutInCell="1" allowOverlap="1" wp14:anchorId="74375FCD" wp14:editId="6A4264EE">
                <wp:simplePos x="0" y="0"/>
                <wp:positionH relativeFrom="margin">
                  <wp:align>right</wp:align>
                </wp:positionH>
                <wp:positionV relativeFrom="paragraph">
                  <wp:posOffset>-1270</wp:posOffset>
                </wp:positionV>
                <wp:extent cx="6248400" cy="4705350"/>
                <wp:effectExtent l="0" t="0" r="19050" b="19050"/>
                <wp:wrapNone/>
                <wp:docPr id="211" name="Rectangl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8400" cy="4705350"/>
                        </a:xfrm>
                        <a:prstGeom prst="rect">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19934" id="Rectangle 211" o:spid="_x0000_s1026" style="position:absolute;margin-left:440.8pt;margin-top:-.1pt;width:492pt;height:370.5pt;z-index:-25165821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" fillcolor="#eaecef [663]" strokecolor="#008089 [3205]" strokeweight="1pt">
                <w10:wrap anchorx="margin"/>
              </v:rect>
            </w:pict>
          </mc:Fallback>
        </mc:AlternateContent>
      </w:r>
      <w:bookmarkStart w:id="11" w:name="_Hlk176161244"/>
      <w:r w:rsidR="00CC7A6F" w:rsidRPr="001F0C2F">
        <w:t xml:space="preserve">What the </w:t>
      </w:r>
      <w:r w:rsidR="00F25DB1" w:rsidRPr="001F0C2F">
        <w:t xml:space="preserve">Aviation White Paper </w:t>
      </w:r>
      <w:r w:rsidR="00CC7A6F" w:rsidRPr="001F0C2F">
        <w:t xml:space="preserve">says about </w:t>
      </w:r>
      <w:r w:rsidR="00F25DB1" w:rsidRPr="001F0C2F">
        <w:t>UTM</w:t>
      </w:r>
      <w:bookmarkEnd w:id="10"/>
      <w:bookmarkEnd w:id="11"/>
    </w:p>
    <w:p w14:paraId="40929BCE" w14:textId="3E4531E1" w:rsidR="00EB0953" w:rsidRPr="001F0C2F" w:rsidRDefault="00B252D2" w:rsidP="00E021AC">
      <w:pPr>
        <w:ind w:left="284" w:right="650"/>
      </w:pPr>
      <w:r w:rsidRPr="001F0C2F">
        <w:t>The Australian Government is committed to a safe, open, competitive and commercial market for uncrewed air traffic management</w:t>
      </w:r>
      <w:r w:rsidR="00EB0953" w:rsidRPr="001F0C2F">
        <w:t>.</w:t>
      </w:r>
    </w:p>
    <w:p w14:paraId="1302BFF2" w14:textId="77777777" w:rsidR="00EB0953" w:rsidRPr="001F0C2F" w:rsidRDefault="00EB0953" w:rsidP="00E021AC">
      <w:pPr>
        <w:ind w:left="284" w:right="650"/>
      </w:pPr>
      <w:r w:rsidRPr="001F0C2F">
        <w:t xml:space="preserve">The Australian Government will support an open market for UTM, with private providers delivering services directly to drone operators, which is expected to drive innovation in the way services are tailored and delivered to customers. This differs from Australia’s approach to conventional air traffic management, where Airservices Australia is the monopoly service provider for civil aviation. </w:t>
      </w:r>
    </w:p>
    <w:p w14:paraId="723D97BD" w14:textId="77777777" w:rsidR="00EB0953" w:rsidRPr="001F0C2F" w:rsidRDefault="00EB0953" w:rsidP="00E021AC">
      <w:pPr>
        <w:ind w:left="284" w:right="650"/>
      </w:pPr>
      <w:r w:rsidRPr="001F0C2F">
        <w:t xml:space="preserve">UTM ecosystem development will initially focus on services for drones, with future planning to follow for the development of UTM services for AAM to coincide with the expected launch of AAM operations from 2027 onwards. </w:t>
      </w:r>
    </w:p>
    <w:p w14:paraId="1244825B" w14:textId="14FD5ADF" w:rsidR="00E021AC" w:rsidRPr="001F0C2F" w:rsidRDefault="00E021AC" w:rsidP="00E021AC">
      <w:pPr>
        <w:ind w:left="284" w:right="650"/>
      </w:pPr>
      <w:r w:rsidRPr="001F0C2F">
        <w:t>Australia’s UTM ecosystem will balance many aspects.</w:t>
      </w:r>
    </w:p>
    <w:p w14:paraId="69498CF0" w14:textId="532E3D03" w:rsidR="00E021AC" w:rsidRPr="001F0C2F" w:rsidRDefault="00E021AC" w:rsidP="00E021AC">
      <w:pPr>
        <w:pStyle w:val="Bullet1"/>
        <w:ind w:left="567" w:right="-59" w:hanging="283"/>
        <w:rPr>
          <w:lang w:val="en-AU"/>
        </w:rPr>
      </w:pPr>
      <w:r w:rsidRPr="001F0C2F">
        <w:rPr>
          <w:lang w:val="en-AU"/>
        </w:rPr>
        <w:t xml:space="preserve">Policy Outcomes: </w:t>
      </w:r>
      <w:r w:rsidRPr="001F0C2F">
        <w:rPr>
          <w:color w:val="auto"/>
          <w:lang w:val="en-AU"/>
        </w:rPr>
        <w:t xml:space="preserve">it will balance </w:t>
      </w:r>
      <w:r w:rsidRPr="001F0C2F">
        <w:rPr>
          <w:b/>
          <w:color w:val="081E3E" w:themeColor="accent1"/>
          <w:lang w:val="en-AU"/>
        </w:rPr>
        <w:t>safety</w:t>
      </w:r>
      <w:r w:rsidRPr="001F0C2F">
        <w:rPr>
          <w:color w:val="auto"/>
          <w:lang w:val="en-AU"/>
        </w:rPr>
        <w:t xml:space="preserve">, </w:t>
      </w:r>
      <w:r w:rsidRPr="001F0C2F">
        <w:rPr>
          <w:b/>
          <w:color w:val="081E3E" w:themeColor="accent1"/>
          <w:lang w:val="en-AU"/>
        </w:rPr>
        <w:t>risks</w:t>
      </w:r>
      <w:r w:rsidRPr="001F0C2F">
        <w:rPr>
          <w:b/>
          <w:color w:val="auto"/>
          <w:lang w:val="en-AU"/>
        </w:rPr>
        <w:t xml:space="preserve"> </w:t>
      </w:r>
      <w:r w:rsidRPr="001F0C2F">
        <w:rPr>
          <w:b/>
          <w:color w:val="081E3E" w:themeColor="accent1"/>
          <w:lang w:val="en-AU"/>
        </w:rPr>
        <w:t>and</w:t>
      </w:r>
      <w:r w:rsidRPr="001F0C2F">
        <w:rPr>
          <w:b/>
          <w:color w:val="auto"/>
          <w:lang w:val="en-AU"/>
        </w:rPr>
        <w:t xml:space="preserve"> </w:t>
      </w:r>
      <w:r w:rsidRPr="001F0C2F">
        <w:rPr>
          <w:b/>
          <w:color w:val="081E3E" w:themeColor="accent1"/>
          <w:lang w:val="en-AU"/>
        </w:rPr>
        <w:t>outcomes</w:t>
      </w:r>
      <w:r w:rsidRPr="001F0C2F">
        <w:rPr>
          <w:color w:val="auto"/>
          <w:lang w:val="en-AU"/>
        </w:rPr>
        <w:t xml:space="preserve">, </w:t>
      </w:r>
      <w:r w:rsidRPr="001F0C2F">
        <w:rPr>
          <w:b/>
          <w:color w:val="081E3E" w:themeColor="accent1"/>
          <w:lang w:val="en-AU"/>
        </w:rPr>
        <w:t>security</w:t>
      </w:r>
      <w:r w:rsidRPr="001F0C2F">
        <w:rPr>
          <w:b/>
          <w:color w:val="auto"/>
          <w:lang w:val="en-AU"/>
        </w:rPr>
        <w:t xml:space="preserve"> </w:t>
      </w:r>
      <w:r w:rsidRPr="001F0C2F">
        <w:rPr>
          <w:color w:val="auto"/>
          <w:lang w:val="en-AU"/>
        </w:rPr>
        <w:t xml:space="preserve">and </w:t>
      </w:r>
      <w:r w:rsidRPr="001F0C2F">
        <w:rPr>
          <w:b/>
          <w:color w:val="081E3E" w:themeColor="accent1"/>
          <w:lang w:val="en-AU"/>
        </w:rPr>
        <w:t>social</w:t>
      </w:r>
      <w:r w:rsidRPr="001F0C2F">
        <w:rPr>
          <w:b/>
          <w:color w:val="auto"/>
          <w:lang w:val="en-AU"/>
        </w:rPr>
        <w:t xml:space="preserve"> </w:t>
      </w:r>
      <w:r w:rsidRPr="001F0C2F">
        <w:rPr>
          <w:b/>
          <w:color w:val="081E3E" w:themeColor="accent1"/>
          <w:lang w:val="en-AU"/>
        </w:rPr>
        <w:t>responsibilities</w:t>
      </w:r>
      <w:r w:rsidRPr="001F0C2F">
        <w:rPr>
          <w:color w:val="auto"/>
          <w:lang w:val="en-AU"/>
        </w:rPr>
        <w:t>.</w:t>
      </w:r>
    </w:p>
    <w:p w14:paraId="45B0AFA6" w14:textId="4CE53DAC" w:rsidR="00E021AC" w:rsidRPr="001F0C2F" w:rsidRDefault="00E021AC" w:rsidP="00E021AC">
      <w:pPr>
        <w:pStyle w:val="Bullet1"/>
        <w:ind w:left="567" w:right="-59" w:hanging="283"/>
        <w:rPr>
          <w:lang w:val="en-AU"/>
        </w:rPr>
      </w:pPr>
      <w:r w:rsidRPr="001F0C2F">
        <w:rPr>
          <w:lang w:val="en-AU"/>
        </w:rPr>
        <w:t xml:space="preserve">System Aspects: it will balance </w:t>
      </w:r>
      <w:r w:rsidRPr="001F0C2F">
        <w:rPr>
          <w:b/>
          <w:color w:val="081E3E" w:themeColor="accent1"/>
          <w:lang w:val="en-AU"/>
        </w:rPr>
        <w:t>efficiency</w:t>
      </w:r>
      <w:r w:rsidRPr="001F0C2F">
        <w:rPr>
          <w:lang w:val="en-AU"/>
        </w:rPr>
        <w:t xml:space="preserve">, </w:t>
      </w:r>
      <w:r w:rsidRPr="001F0C2F">
        <w:rPr>
          <w:b/>
          <w:color w:val="081E3E" w:themeColor="accent1"/>
          <w:lang w:val="en-AU"/>
        </w:rPr>
        <w:t>accessibility</w:t>
      </w:r>
      <w:r w:rsidRPr="001F0C2F">
        <w:rPr>
          <w:lang w:val="en-AU"/>
        </w:rPr>
        <w:t xml:space="preserve">, </w:t>
      </w:r>
      <w:r w:rsidRPr="001F0C2F">
        <w:rPr>
          <w:b/>
          <w:color w:val="081E3E" w:themeColor="accent1"/>
          <w:lang w:val="en-AU"/>
        </w:rPr>
        <w:t>reliability</w:t>
      </w:r>
      <w:r w:rsidRPr="001F0C2F">
        <w:rPr>
          <w:lang w:val="en-AU"/>
        </w:rPr>
        <w:t xml:space="preserve">, </w:t>
      </w:r>
      <w:r w:rsidRPr="001F0C2F">
        <w:rPr>
          <w:b/>
          <w:color w:val="081E3E" w:themeColor="accent1"/>
          <w:lang w:val="en-AU"/>
        </w:rPr>
        <w:t>fairness</w:t>
      </w:r>
      <w:r w:rsidRPr="001F0C2F">
        <w:rPr>
          <w:lang w:val="en-AU"/>
        </w:rPr>
        <w:t xml:space="preserve"> and </w:t>
      </w:r>
      <w:r w:rsidRPr="001F0C2F">
        <w:rPr>
          <w:b/>
          <w:color w:val="081E3E" w:themeColor="accent1"/>
          <w:lang w:val="en-AU"/>
        </w:rPr>
        <w:t>transparency</w:t>
      </w:r>
      <w:r w:rsidRPr="001F0C2F">
        <w:rPr>
          <w:lang w:val="en-AU"/>
        </w:rPr>
        <w:t>.</w:t>
      </w:r>
    </w:p>
    <w:p w14:paraId="09C24C0F" w14:textId="77777777" w:rsidR="00E021AC" w:rsidRPr="001F0C2F" w:rsidRDefault="00B252D2" w:rsidP="00E021AC">
      <w:pPr>
        <w:ind w:left="284" w:right="650"/>
      </w:pPr>
      <w:r w:rsidRPr="001F0C2F">
        <w:t xml:space="preserve">UTM services will only be mandated where they are necessary to ensure safe, efficient and equitable airspace management. </w:t>
      </w:r>
    </w:p>
    <w:p w14:paraId="19F1E534" w14:textId="5584A4D3" w:rsidR="00E021AC" w:rsidRPr="001F0C2F" w:rsidRDefault="00B252D2" w:rsidP="00E021AC">
      <w:pPr>
        <w:ind w:left="284" w:right="650"/>
      </w:pPr>
      <w:r w:rsidRPr="001F0C2F">
        <w:t>Australia’s UTM ecosystem will evolve as technology improves</w:t>
      </w:r>
      <w:r w:rsidR="005F225E" w:rsidRPr="001F0C2F">
        <w:t>, user demand increases</w:t>
      </w:r>
      <w:r w:rsidRPr="001F0C2F">
        <w:t xml:space="preserve">, and as government and industry form a better understanding of how drones and other new aviation technology are being used. </w:t>
      </w:r>
    </w:p>
    <w:p w14:paraId="64652534" w14:textId="77777777" w:rsidR="00E021AC" w:rsidRPr="001F0C2F" w:rsidRDefault="00B252D2" w:rsidP="00E021AC">
      <w:pPr>
        <w:ind w:left="284" w:right="650"/>
      </w:pPr>
      <w:r w:rsidRPr="001F0C2F">
        <w:t>The government will take an iterative and modular approach to UTM rollout to learn lessons early without overinvesting in solutions that may not remain appropriate in the long term.</w:t>
      </w:r>
    </w:p>
    <w:p w14:paraId="30A515E0" w14:textId="09D203F2" w:rsidR="003B1B65" w:rsidRPr="001F0C2F" w:rsidRDefault="003B1B65">
      <w:pPr>
        <w:suppressAutoHyphens w:val="0"/>
      </w:pPr>
      <w:r w:rsidRPr="001F0C2F">
        <w:br w:type="page"/>
      </w:r>
    </w:p>
    <w:p w14:paraId="76629826" w14:textId="4B9CE334" w:rsidR="00DC2628" w:rsidRPr="001F0C2F" w:rsidRDefault="00DC2628" w:rsidP="00DC2628">
      <w:pPr>
        <w:pStyle w:val="Heading3"/>
      </w:pPr>
      <w:r w:rsidRPr="001F0C2F">
        <w:lastRenderedPageBreak/>
        <w:t>Related policies</w:t>
      </w:r>
    </w:p>
    <w:p w14:paraId="5CC51D9A" w14:textId="6C4297A4" w:rsidR="009B5B1D" w:rsidRPr="001F0C2F" w:rsidRDefault="009B5B1D" w:rsidP="009B5B1D">
      <w:r w:rsidRPr="001F0C2F">
        <w:t>There are many other policies relevant to UTM. These include</w:t>
      </w:r>
      <w:r w:rsidR="007E0CB6" w:rsidRPr="001F0C2F">
        <w:t>,</w:t>
      </w:r>
      <w:r w:rsidRPr="001F0C2F">
        <w:t xml:space="preserve"> but are not limited to:</w:t>
      </w:r>
    </w:p>
    <w:p w14:paraId="084AD445" w14:textId="77777777" w:rsidR="009B5B1D" w:rsidRPr="001F0C2F" w:rsidRDefault="009B5B1D" w:rsidP="009B5B1D">
      <w:pPr>
        <w:pStyle w:val="Box2Heading"/>
        <w:rPr>
          <w:lang w:val="en-AU"/>
        </w:rPr>
      </w:pPr>
      <w:r w:rsidRPr="001F0C2F">
        <w:rPr>
          <w:lang w:val="en-AU"/>
        </w:rPr>
        <w:t xml:space="preserve">Advanced Air Mobility (AAM) Strategy </w:t>
      </w:r>
    </w:p>
    <w:p w14:paraId="39BE0ED8" w14:textId="77777777" w:rsidR="009B5B1D" w:rsidRPr="001F0C2F" w:rsidRDefault="009B5B1D" w:rsidP="009B5B1D">
      <w:pPr>
        <w:pStyle w:val="Box2Text"/>
        <w:rPr>
          <w:lang w:val="en-AU"/>
        </w:rPr>
      </w:pPr>
      <w:r w:rsidRPr="001F0C2F">
        <w:rPr>
          <w:lang w:val="en-AU"/>
        </w:rPr>
        <w:t xml:space="preserve">The Australian Government will coordinate a national strategic approach to AAM (see </w:t>
      </w:r>
      <w:r w:rsidRPr="00A23E20">
        <w:rPr>
          <w:i/>
          <w:lang w:val="en-AU"/>
        </w:rPr>
        <w:t>Attachment B</w:t>
      </w:r>
      <w:r w:rsidRPr="001F0C2F">
        <w:rPr>
          <w:lang w:val="en-AU"/>
        </w:rPr>
        <w:t>). The AAM Strategy and associated Action Plan will outline a pathway toward the gradual adoption of AAM in Australia, providing the investment certainty to support new jobs, technology development and infrastructure planning before AAM operations commence in the coming years.</w:t>
      </w:r>
    </w:p>
    <w:p w14:paraId="1288042F" w14:textId="77777777" w:rsidR="00DC2628" w:rsidRPr="001F0C2F" w:rsidRDefault="00DC2628" w:rsidP="00DC2628">
      <w:pPr>
        <w:pStyle w:val="Box2Heading"/>
        <w:rPr>
          <w:lang w:val="en-AU"/>
        </w:rPr>
      </w:pPr>
      <w:bookmarkStart w:id="12" w:name="_Hlk171595426"/>
      <w:r w:rsidRPr="001F0C2F">
        <w:rPr>
          <w:lang w:val="en-AU"/>
        </w:rPr>
        <w:t xml:space="preserve">Australian Airspace Policy Statement </w:t>
      </w:r>
      <w:bookmarkEnd w:id="12"/>
      <w:r w:rsidRPr="001F0C2F">
        <w:rPr>
          <w:lang w:val="en-AU"/>
        </w:rPr>
        <w:t>(AAPS)</w:t>
      </w:r>
    </w:p>
    <w:p w14:paraId="07153567" w14:textId="77777777" w:rsidR="00DC2628" w:rsidRPr="001F0C2F" w:rsidRDefault="00DC2628" w:rsidP="00DC2628">
      <w:pPr>
        <w:pStyle w:val="Box2Text"/>
        <w:rPr>
          <w:lang w:val="en-AU"/>
        </w:rPr>
      </w:pPr>
      <w:r w:rsidRPr="001F0C2F">
        <w:rPr>
          <w:lang w:val="en-AU"/>
        </w:rPr>
        <w:t>The AAPS provides guidance to the Civil Aviation Safety Authority (CASA) on the administration of Australian airspace.</w:t>
      </w:r>
    </w:p>
    <w:p w14:paraId="53AE57FB" w14:textId="39FBAAF0" w:rsidR="00DC2628" w:rsidRPr="001F0C2F" w:rsidRDefault="00DC2628" w:rsidP="00DC2628">
      <w:pPr>
        <w:pStyle w:val="Box2Text"/>
        <w:rPr>
          <w:lang w:val="en-AU"/>
        </w:rPr>
      </w:pPr>
      <w:r w:rsidRPr="001F0C2F">
        <w:rPr>
          <w:lang w:val="en-AU"/>
        </w:rPr>
        <w:t>Under the Airspace Act 2007, the AAPS must be reviewed every 3 years. The current AAPS came into effect on 19 November 2021.</w:t>
      </w:r>
      <w:r w:rsidR="00A04EF3" w:rsidRPr="001F0C2F">
        <w:rPr>
          <w:lang w:val="en-AU"/>
        </w:rPr>
        <w:t xml:space="preserve"> The next AAPS is expected in 2025.</w:t>
      </w:r>
    </w:p>
    <w:p w14:paraId="4AE629C8" w14:textId="79561AB8" w:rsidR="009312C0" w:rsidRPr="001F0C2F" w:rsidRDefault="009312C0" w:rsidP="009312C0">
      <w:pPr>
        <w:pStyle w:val="Box2Heading"/>
        <w:rPr>
          <w:lang w:val="en-AU"/>
        </w:rPr>
      </w:pPr>
      <w:r w:rsidRPr="001F0C2F">
        <w:rPr>
          <w:lang w:val="en-AU"/>
        </w:rPr>
        <w:t>Australian Future Airspace Framework (AFAF)</w:t>
      </w:r>
    </w:p>
    <w:p w14:paraId="5505B9FE" w14:textId="01CC6D32" w:rsidR="00852E8E" w:rsidRPr="001F0C2F" w:rsidRDefault="000123FE" w:rsidP="0095786D">
      <w:pPr>
        <w:pStyle w:val="Box2Text"/>
        <w:rPr>
          <w:lang w:val="en-AU"/>
        </w:rPr>
      </w:pPr>
      <w:r w:rsidRPr="001F0C2F">
        <w:rPr>
          <w:lang w:val="en-AU"/>
        </w:rPr>
        <w:t>Due for release in 2026</w:t>
      </w:r>
      <w:r w:rsidR="00852E8E" w:rsidRPr="001F0C2F">
        <w:rPr>
          <w:lang w:val="en-AU"/>
        </w:rPr>
        <w:t>, the AFAF will be a transparent, consistent and scalable method to administer Australian airspace. The AFAF will use an evidence and risk</w:t>
      </w:r>
      <w:r w:rsidR="007E0CB6" w:rsidRPr="001F0C2F">
        <w:rPr>
          <w:lang w:val="en-AU"/>
        </w:rPr>
        <w:t>-</w:t>
      </w:r>
      <w:r w:rsidR="00852E8E" w:rsidRPr="001F0C2F">
        <w:rPr>
          <w:lang w:val="en-AU"/>
        </w:rPr>
        <w:t xml:space="preserve">based approach combined with collision risk modelling, to develop a long-term strategic airspace implementation plan, to </w:t>
      </w:r>
      <w:r w:rsidR="007E0CB6" w:rsidRPr="001F0C2F">
        <w:rPr>
          <w:lang w:val="en-AU"/>
        </w:rPr>
        <w:t>ensure</w:t>
      </w:r>
      <w:r w:rsidR="00852E8E" w:rsidRPr="001F0C2F">
        <w:rPr>
          <w:lang w:val="en-AU"/>
        </w:rPr>
        <w:t xml:space="preserve"> the Australian airspace architecture is safe for all airspace users. </w:t>
      </w:r>
    </w:p>
    <w:p w14:paraId="0850C56A" w14:textId="54A27741" w:rsidR="00F609A5" w:rsidRPr="001F0C2F" w:rsidRDefault="00F609A5" w:rsidP="00F609A5">
      <w:pPr>
        <w:pStyle w:val="Box2Text"/>
        <w:rPr>
          <w:lang w:val="en-AU"/>
        </w:rPr>
      </w:pPr>
      <w:r w:rsidRPr="001F0C2F">
        <w:rPr>
          <w:lang w:val="en-AU"/>
        </w:rPr>
        <w:t>The AFAF will support the implementation of advanced ATM and UTM technology solutions and will take into account new technology that may be applied to achieve safety outcomes and broader government policy.</w:t>
      </w:r>
    </w:p>
    <w:p w14:paraId="62720E6D" w14:textId="77777777" w:rsidR="00DC2628" w:rsidRPr="001F0C2F" w:rsidRDefault="00DC2628" w:rsidP="00DC2628">
      <w:pPr>
        <w:pStyle w:val="Box2Heading"/>
        <w:rPr>
          <w:lang w:val="en-AU"/>
        </w:rPr>
      </w:pPr>
      <w:r w:rsidRPr="001F0C2F">
        <w:rPr>
          <w:lang w:val="en-AU"/>
        </w:rPr>
        <w:t>RPAS and AAM Strategic Regulatory Roadmap</w:t>
      </w:r>
    </w:p>
    <w:p w14:paraId="7B7B8C25" w14:textId="414D870E" w:rsidR="003226D1" w:rsidRPr="001F0C2F" w:rsidRDefault="003226D1" w:rsidP="003371C7">
      <w:pPr>
        <w:pStyle w:val="Box2Text"/>
        <w:rPr>
          <w:lang w:val="en-AU"/>
        </w:rPr>
      </w:pPr>
      <w:r w:rsidRPr="001F0C2F">
        <w:rPr>
          <w:lang w:val="en-AU"/>
        </w:rPr>
        <w:t xml:space="preserve">The Remotely Piloted Aircraft System (RPAS) and Advanced Air Mobility (AAM) Strategic Regulatory Roadmap outlines CASA’s approach for drone and AAM </w:t>
      </w:r>
      <w:r w:rsidR="00D05A21" w:rsidRPr="001F0C2F">
        <w:rPr>
          <w:lang w:val="en-AU"/>
        </w:rPr>
        <w:t xml:space="preserve">safety </w:t>
      </w:r>
      <w:r w:rsidRPr="001F0C2F">
        <w:rPr>
          <w:lang w:val="en-AU"/>
        </w:rPr>
        <w:t>regulation</w:t>
      </w:r>
      <w:r w:rsidR="00D05A21" w:rsidRPr="001F0C2F">
        <w:rPr>
          <w:lang w:val="en-AU"/>
        </w:rPr>
        <w:t>s</w:t>
      </w:r>
      <w:r w:rsidRPr="001F0C2F">
        <w:rPr>
          <w:lang w:val="en-AU"/>
        </w:rPr>
        <w:t xml:space="preserve"> over the next 10 to 15 years. CASA will update the roadmap before the end of 2024. </w:t>
      </w:r>
    </w:p>
    <w:p w14:paraId="517DAC8D" w14:textId="518F2497" w:rsidR="003226D1" w:rsidRPr="001F0C2F" w:rsidRDefault="003226D1" w:rsidP="003371C7">
      <w:pPr>
        <w:pStyle w:val="Box2Text"/>
        <w:rPr>
          <w:lang w:val="en-AU"/>
        </w:rPr>
      </w:pPr>
      <w:r w:rsidRPr="001F0C2F">
        <w:rPr>
          <w:lang w:val="en-AU"/>
        </w:rPr>
        <w:t>Roadmap activities support the provision of regulatory guidance for the implementation of the drone and AAM activity in the areas of aircraft and aircraft systems, airspace and traffic management, operations, infrastructure, people and safety.</w:t>
      </w:r>
    </w:p>
    <w:p w14:paraId="7914327A" w14:textId="4EACAAB9" w:rsidR="001734F7" w:rsidRPr="001F0C2F" w:rsidRDefault="001734F7" w:rsidP="001734F7">
      <w:pPr>
        <w:pStyle w:val="Box2Heading"/>
        <w:rPr>
          <w:color w:val="000000"/>
          <w:lang w:val="en-AU"/>
        </w:rPr>
      </w:pPr>
      <w:r w:rsidRPr="001F0C2F">
        <w:rPr>
          <w:lang w:val="en-AU"/>
        </w:rPr>
        <w:t>National</w:t>
      </w:r>
      <w:r w:rsidRPr="001F0C2F">
        <w:rPr>
          <w:color w:val="000000"/>
          <w:lang w:val="en-AU"/>
        </w:rPr>
        <w:t xml:space="preserve"> Air Navigation Plan</w:t>
      </w:r>
    </w:p>
    <w:p w14:paraId="61FE9844" w14:textId="1AD6BBD4" w:rsidR="009B5B1D" w:rsidRPr="001F0C2F" w:rsidRDefault="009B5B1D" w:rsidP="001734F7">
      <w:pPr>
        <w:pStyle w:val="Box2Text"/>
        <w:rPr>
          <w:lang w:val="en-AU"/>
        </w:rPr>
      </w:pPr>
      <w:r w:rsidRPr="001F0C2F">
        <w:rPr>
          <w:lang w:val="en-AU"/>
        </w:rPr>
        <w:t xml:space="preserve">The </w:t>
      </w:r>
      <w:bookmarkStart w:id="13" w:name="_Hlk171595444"/>
      <w:r w:rsidRPr="001F0C2F">
        <w:rPr>
          <w:lang w:val="en-AU"/>
        </w:rPr>
        <w:t xml:space="preserve">International Civil Aviation Organization (ICAO) </w:t>
      </w:r>
      <w:bookmarkEnd w:id="13"/>
      <w:r w:rsidRPr="001F0C2F">
        <w:rPr>
          <w:lang w:val="en-AU"/>
        </w:rPr>
        <w:t>requires Australia to have a National Air Navigation Plan outlining the steps we</w:t>
      </w:r>
      <w:r w:rsidR="007E0CB6" w:rsidRPr="001F0C2F">
        <w:rPr>
          <w:lang w:val="en-AU"/>
        </w:rPr>
        <w:t xml:space="preserve"> a</w:t>
      </w:r>
      <w:r w:rsidRPr="001F0C2F">
        <w:rPr>
          <w:lang w:val="en-AU"/>
        </w:rPr>
        <w:t xml:space="preserve">re taking to evolve our air navigation system consistent with our own, global and regional planning and priorities. </w:t>
      </w:r>
    </w:p>
    <w:p w14:paraId="0A664419" w14:textId="1A547BFE" w:rsidR="00BF17C5" w:rsidRPr="001F0C2F" w:rsidRDefault="009B5B1D" w:rsidP="001734F7">
      <w:pPr>
        <w:pStyle w:val="Box2Text"/>
        <w:rPr>
          <w:lang w:val="en-AU"/>
        </w:rPr>
      </w:pPr>
      <w:r w:rsidRPr="001F0C2F">
        <w:rPr>
          <w:lang w:val="en-AU"/>
        </w:rPr>
        <w:t xml:space="preserve">Australia’s National Air Navigation Plan reflects our priorities and ongoing initiatives for evolving our air navigation system, as well as its regulatory structure, governance and key stakeholders. </w:t>
      </w:r>
    </w:p>
    <w:p w14:paraId="5BECB247" w14:textId="045A3608" w:rsidR="003371C7" w:rsidRPr="001F0C2F" w:rsidRDefault="009B5B1D" w:rsidP="003371C7">
      <w:pPr>
        <w:pStyle w:val="Box2Heading"/>
        <w:rPr>
          <w:lang w:val="en-AU"/>
        </w:rPr>
      </w:pPr>
      <w:r w:rsidRPr="001F0C2F">
        <w:rPr>
          <w:lang w:val="en-AU"/>
        </w:rPr>
        <w:t>National Aviation Safety Plan</w:t>
      </w:r>
    </w:p>
    <w:p w14:paraId="50F8730D" w14:textId="2DE0F96B" w:rsidR="008B5C80" w:rsidRPr="001F0C2F" w:rsidRDefault="002A7B87" w:rsidP="002B393D">
      <w:pPr>
        <w:pStyle w:val="Box2Heading"/>
      </w:pPr>
      <w:r w:rsidRPr="001F0C2F">
        <w:rPr>
          <w:b w:val="0"/>
          <w:lang w:val="en-AU"/>
        </w:rPr>
        <w:t>The National Aviation Safety Plan details Australia’s commitment to continuously improve aviation safety management capabilities to reduce aviation operational safety risks. It establishes Australia’s safety goals, objectives, performance indicators and enhancement initiatives to capture how we will prioritise and respond to safety activities and actions to continually improve and enhance Australia’s aviation safety performance.</w:t>
      </w:r>
      <w:r w:rsidR="008B5C80" w:rsidRPr="001F0C2F">
        <w:br w:type="page"/>
      </w:r>
    </w:p>
    <w:p w14:paraId="0FD049FE" w14:textId="0B0E2377" w:rsidR="00B8499A" w:rsidRPr="001F0C2F" w:rsidRDefault="00B8499A" w:rsidP="00B8499A">
      <w:pPr>
        <w:pStyle w:val="Heading1"/>
      </w:pPr>
      <w:bookmarkStart w:id="14" w:name="_Toc184110733"/>
      <w:r w:rsidRPr="001F0C2F">
        <w:lastRenderedPageBreak/>
        <w:t>The UTM Ecosystem Framework</w:t>
      </w:r>
      <w:bookmarkEnd w:id="14"/>
      <w:r w:rsidRPr="001F0C2F">
        <w:t xml:space="preserve"> </w:t>
      </w:r>
    </w:p>
    <w:p w14:paraId="6D9D4798" w14:textId="62772A2A" w:rsidR="00A72025" w:rsidRPr="001F0C2F" w:rsidRDefault="00A72025" w:rsidP="00B8499A">
      <w:pPr>
        <w:pStyle w:val="Heading2"/>
      </w:pPr>
      <w:bookmarkStart w:id="15" w:name="_Toc184110734"/>
      <w:r w:rsidRPr="001F0C2F">
        <w:t>What is UTM?</w:t>
      </w:r>
      <w:bookmarkEnd w:id="15"/>
    </w:p>
    <w:p w14:paraId="45D08D1A" w14:textId="557D800A" w:rsidR="00A72025" w:rsidRPr="001F0C2F" w:rsidRDefault="00491EB8" w:rsidP="00A72025">
      <w:pPr>
        <w:pStyle w:val="Introduction"/>
        <w:rPr>
          <w:lang w:val="en-AU"/>
        </w:rPr>
      </w:pPr>
      <w:r w:rsidRPr="001F0C2F">
        <w:rPr>
          <w:lang w:val="en-AU"/>
        </w:rPr>
        <w:t xml:space="preserve">UAS </w:t>
      </w:r>
      <w:r w:rsidR="00A72025" w:rsidRPr="001F0C2F">
        <w:rPr>
          <w:lang w:val="en-AU"/>
        </w:rPr>
        <w:t xml:space="preserve">Traffic Management is an ecosystem for the management of </w:t>
      </w:r>
      <w:r w:rsidRPr="001F0C2F">
        <w:rPr>
          <w:lang w:val="en-AU"/>
        </w:rPr>
        <w:t>UAS</w:t>
      </w:r>
      <w:r w:rsidR="00A252BE" w:rsidRPr="001F0C2F">
        <w:rPr>
          <w:lang w:val="en-AU"/>
        </w:rPr>
        <w:t>, commonly known as drones</w:t>
      </w:r>
      <w:r w:rsidR="00A72025" w:rsidRPr="001F0C2F">
        <w:rPr>
          <w:lang w:val="en-AU"/>
        </w:rPr>
        <w:t xml:space="preserve">. </w:t>
      </w:r>
      <w:r w:rsidR="00A252BE" w:rsidRPr="001F0C2F">
        <w:rPr>
          <w:lang w:val="en-AU"/>
        </w:rPr>
        <w:t xml:space="preserve">UTM </w:t>
      </w:r>
      <w:r w:rsidR="00A72025" w:rsidRPr="001F0C2F">
        <w:rPr>
          <w:lang w:val="en-AU"/>
        </w:rPr>
        <w:t xml:space="preserve">is </w:t>
      </w:r>
      <w:r w:rsidR="009240FE" w:rsidRPr="001F0C2F">
        <w:rPr>
          <w:lang w:val="en-AU"/>
        </w:rPr>
        <w:t>distinct</w:t>
      </w:r>
      <w:r w:rsidR="00A72025" w:rsidRPr="001F0C2F">
        <w:rPr>
          <w:lang w:val="en-AU"/>
        </w:rPr>
        <w:t xml:space="preserve"> from, but complementary to, traditional Air Traffic Management systems</w:t>
      </w:r>
      <w:r w:rsidR="004C2D8D" w:rsidRPr="001F0C2F">
        <w:rPr>
          <w:rStyle w:val="FootnoteReference"/>
          <w:lang w:val="en-AU"/>
        </w:rPr>
        <w:footnoteReference w:id="3"/>
      </w:r>
      <w:r w:rsidR="00A72025" w:rsidRPr="001F0C2F">
        <w:rPr>
          <w:lang w:val="en-AU"/>
        </w:rPr>
        <w:t xml:space="preserve">. </w:t>
      </w:r>
    </w:p>
    <w:p w14:paraId="33756E3A" w14:textId="63758AD8" w:rsidR="009240FE" w:rsidRPr="001F0C2F" w:rsidRDefault="009240FE" w:rsidP="009240FE">
      <w:pPr>
        <w:pStyle w:val="Quote"/>
        <w:rPr>
          <w:b w:val="0"/>
        </w:rPr>
      </w:pPr>
      <w:bookmarkStart w:id="16" w:name="_Hlk147412853"/>
      <w:r w:rsidRPr="001F0C2F">
        <w:rPr>
          <w:b w:val="0"/>
        </w:rPr>
        <w:t xml:space="preserve">The UTM </w:t>
      </w:r>
      <w:r w:rsidR="00B13260" w:rsidRPr="001F0C2F">
        <w:rPr>
          <w:b w:val="0"/>
        </w:rPr>
        <w:t>e</w:t>
      </w:r>
      <w:r w:rsidRPr="001F0C2F">
        <w:rPr>
          <w:b w:val="0"/>
        </w:rPr>
        <w:t xml:space="preserve">cosystem includes the </w:t>
      </w:r>
      <w:r w:rsidRPr="001F0C2F">
        <w:t>services</w:t>
      </w:r>
      <w:r w:rsidRPr="001F0C2F">
        <w:rPr>
          <w:b w:val="0"/>
        </w:rPr>
        <w:t xml:space="preserve">, </w:t>
      </w:r>
      <w:r w:rsidRPr="001F0C2F">
        <w:t>regulations</w:t>
      </w:r>
      <w:r w:rsidRPr="001F0C2F">
        <w:rPr>
          <w:b w:val="0"/>
        </w:rPr>
        <w:t xml:space="preserve">, </w:t>
      </w:r>
      <w:r w:rsidRPr="001F0C2F">
        <w:t>roles</w:t>
      </w:r>
      <w:r w:rsidRPr="001F0C2F">
        <w:rPr>
          <w:b w:val="0"/>
        </w:rPr>
        <w:t xml:space="preserve"> and </w:t>
      </w:r>
      <w:r w:rsidRPr="001F0C2F">
        <w:t>responsibilities</w:t>
      </w:r>
      <w:r w:rsidRPr="001F0C2F">
        <w:rPr>
          <w:b w:val="0"/>
        </w:rPr>
        <w:t xml:space="preserve">, </w:t>
      </w:r>
      <w:r w:rsidRPr="001F0C2F">
        <w:t>infrastructure</w:t>
      </w:r>
      <w:r w:rsidRPr="001F0C2F">
        <w:rPr>
          <w:b w:val="0"/>
        </w:rPr>
        <w:t xml:space="preserve">, </w:t>
      </w:r>
      <w:r w:rsidRPr="001F0C2F">
        <w:t>information architecture</w:t>
      </w:r>
      <w:r w:rsidRPr="001F0C2F">
        <w:rPr>
          <w:b w:val="0"/>
        </w:rPr>
        <w:t xml:space="preserve"> and </w:t>
      </w:r>
      <w:r w:rsidRPr="001F0C2F">
        <w:t>data exchange protocols or standards</w:t>
      </w:r>
      <w:r w:rsidRPr="001F0C2F">
        <w:rPr>
          <w:b w:val="0"/>
        </w:rPr>
        <w:t xml:space="preserve"> for enabling better management of UAS operations.</w:t>
      </w:r>
    </w:p>
    <w:p w14:paraId="7ED2113A" w14:textId="6BD51693" w:rsidR="00C44BE1" w:rsidRPr="001F0C2F" w:rsidRDefault="009240FE" w:rsidP="009240FE">
      <w:r w:rsidRPr="001F0C2F">
        <w:t xml:space="preserve">Development of the UTM ecosystem </w:t>
      </w:r>
      <w:r w:rsidR="007E0CB6" w:rsidRPr="001F0C2F">
        <w:t xml:space="preserve">is </w:t>
      </w:r>
      <w:r w:rsidRPr="001F0C2F">
        <w:t>essential to support growth of the UAS industry, and effectively manage</w:t>
      </w:r>
      <w:r w:rsidRPr="001F0C2F">
        <w:rPr>
          <w:b/>
        </w:rPr>
        <w:t xml:space="preserve"> </w:t>
      </w:r>
      <w:r w:rsidRPr="001F0C2F">
        <w:t xml:space="preserve">the risks and community impacts associated with drones and other UAS. </w:t>
      </w:r>
      <w:r w:rsidR="00C44BE1" w:rsidRPr="001F0C2F">
        <w:t xml:space="preserve">It also </w:t>
      </w:r>
      <w:r w:rsidR="00500C42" w:rsidRPr="001F0C2F">
        <w:t>carefully considers</w:t>
      </w:r>
      <w:r w:rsidR="00C44BE1" w:rsidRPr="001F0C2F">
        <w:t xml:space="preserve"> </w:t>
      </w:r>
      <w:r w:rsidR="00966BD9" w:rsidRPr="001F0C2F">
        <w:t>conventional</w:t>
      </w:r>
      <w:r w:rsidR="00C44BE1" w:rsidRPr="001F0C2F">
        <w:t xml:space="preserve"> aviation which, while not UAS, will benefit from and contribute to the UTM </w:t>
      </w:r>
      <w:r w:rsidR="00B13260" w:rsidRPr="001F0C2F">
        <w:t>e</w:t>
      </w:r>
      <w:r w:rsidR="00C44BE1" w:rsidRPr="001F0C2F">
        <w:t>cosystem for the shared objective of ensuring our skies remain safe.</w:t>
      </w:r>
    </w:p>
    <w:p w14:paraId="3D8C56B7" w14:textId="54663C63" w:rsidR="00F25F3C" w:rsidRPr="001F0C2F" w:rsidRDefault="00F25F3C" w:rsidP="00AA5653">
      <w:pPr>
        <w:rPr>
          <w:color w:val="auto"/>
        </w:rPr>
      </w:pPr>
      <w:r w:rsidRPr="001F0C2F">
        <w:t xml:space="preserve">The primary objective of UTM is to keep our skies safe by mitigating the risk of in-air collisions. </w:t>
      </w:r>
    </w:p>
    <w:p w14:paraId="0DEAE426" w14:textId="7270B179" w:rsidR="000E7314" w:rsidRPr="001F0C2F" w:rsidRDefault="000E7314" w:rsidP="000E7314">
      <w:pPr>
        <w:pStyle w:val="Heading2"/>
      </w:pPr>
      <w:bookmarkStart w:id="17" w:name="_Toc184110735"/>
      <w:bookmarkEnd w:id="16"/>
      <w:r w:rsidRPr="001F0C2F">
        <w:t>More than just in-flight</w:t>
      </w:r>
      <w:bookmarkEnd w:id="17"/>
    </w:p>
    <w:p w14:paraId="073F48A5" w14:textId="7D0DB582" w:rsidR="000E7314" w:rsidRPr="001F0C2F" w:rsidRDefault="000E382B" w:rsidP="000E7314">
      <w:pPr>
        <w:rPr>
          <w:color w:val="auto"/>
        </w:rPr>
      </w:pPr>
      <w:r w:rsidRPr="001F0C2F">
        <w:rPr>
          <w:color w:val="auto"/>
        </w:rPr>
        <w:t xml:space="preserve">A UTM </w:t>
      </w:r>
      <w:r w:rsidR="00B13260" w:rsidRPr="001F0C2F">
        <w:rPr>
          <w:color w:val="auto"/>
        </w:rPr>
        <w:t>e</w:t>
      </w:r>
      <w:r w:rsidRPr="001F0C2F">
        <w:rPr>
          <w:color w:val="auto"/>
        </w:rPr>
        <w:t>cosystem encompasses all the rules, regulations, standards and other elements that underpin safe UAS operations</w:t>
      </w:r>
      <w:r w:rsidR="00F25F3C" w:rsidRPr="001F0C2F">
        <w:rPr>
          <w:color w:val="auto"/>
        </w:rPr>
        <w:t xml:space="preserve"> across each stage of operation:</w:t>
      </w:r>
      <w:r w:rsidRPr="001F0C2F">
        <w:rPr>
          <w:color w:val="auto"/>
        </w:rPr>
        <w:t xml:space="preserve"> </w:t>
      </w:r>
      <w:r w:rsidR="00F25F3C" w:rsidRPr="001F0C2F">
        <w:rPr>
          <w:color w:val="auto"/>
        </w:rPr>
        <w:t xml:space="preserve"> </w:t>
      </w:r>
    </w:p>
    <w:p w14:paraId="76D4BE23" w14:textId="0F4CA30C" w:rsidR="000E382B" w:rsidRPr="001F0C2F" w:rsidRDefault="000E382B" w:rsidP="005B7B60">
      <w:pPr>
        <w:pStyle w:val="ListParagraph"/>
        <w:numPr>
          <w:ilvl w:val="0"/>
          <w:numId w:val="11"/>
        </w:numPr>
        <w:rPr>
          <w:color w:val="auto"/>
        </w:rPr>
      </w:pPr>
      <w:r w:rsidRPr="001F0C2F">
        <w:rPr>
          <w:b/>
          <w:color w:val="auto"/>
        </w:rPr>
        <w:t>PRE-FLIGHT</w:t>
      </w:r>
      <w:r w:rsidR="00DB5BE1" w:rsidRPr="001F0C2F">
        <w:rPr>
          <w:b/>
          <w:color w:val="auto"/>
        </w:rPr>
        <w:t xml:space="preserve"> – </w:t>
      </w:r>
      <w:r w:rsidRPr="001F0C2F">
        <w:rPr>
          <w:color w:val="auto"/>
        </w:rPr>
        <w:t>rule management, drone registration, flight planning</w:t>
      </w:r>
      <w:r w:rsidR="006849C2" w:rsidRPr="001F0C2F">
        <w:rPr>
          <w:color w:val="auto"/>
        </w:rPr>
        <w:t xml:space="preserve">, </w:t>
      </w:r>
      <w:r w:rsidR="00BC2DFB" w:rsidRPr="001F0C2F">
        <w:rPr>
          <w:color w:val="auto"/>
        </w:rPr>
        <w:t>coordination, and authorisations</w:t>
      </w:r>
    </w:p>
    <w:p w14:paraId="1E7AFBFB" w14:textId="66A1F294" w:rsidR="000E382B" w:rsidRPr="001F0C2F" w:rsidRDefault="000E382B" w:rsidP="005B7B60">
      <w:pPr>
        <w:pStyle w:val="ListParagraph"/>
        <w:numPr>
          <w:ilvl w:val="0"/>
          <w:numId w:val="11"/>
        </w:numPr>
        <w:rPr>
          <w:color w:val="auto"/>
        </w:rPr>
      </w:pPr>
      <w:r w:rsidRPr="001F0C2F">
        <w:rPr>
          <w:b/>
          <w:color w:val="auto"/>
        </w:rPr>
        <w:t>IN-FLIGHT</w:t>
      </w:r>
      <w:r w:rsidR="00DB5BE1" w:rsidRPr="001F0C2F">
        <w:rPr>
          <w:b/>
          <w:color w:val="auto"/>
        </w:rPr>
        <w:t xml:space="preserve"> – </w:t>
      </w:r>
      <w:r w:rsidR="00BC2DFB" w:rsidRPr="001F0C2F">
        <w:rPr>
          <w:color w:val="auto"/>
        </w:rPr>
        <w:t>monitoring, informing and adapting</w:t>
      </w:r>
    </w:p>
    <w:p w14:paraId="7DDE42A1" w14:textId="2BD4900A" w:rsidR="00BC2DFB" w:rsidRPr="001F0C2F" w:rsidRDefault="00BC2DFB" w:rsidP="005B7B60">
      <w:pPr>
        <w:pStyle w:val="ListParagraph"/>
        <w:numPr>
          <w:ilvl w:val="0"/>
          <w:numId w:val="11"/>
        </w:numPr>
        <w:rPr>
          <w:color w:val="auto"/>
        </w:rPr>
      </w:pPr>
      <w:r w:rsidRPr="001F0C2F">
        <w:rPr>
          <w:b/>
          <w:color w:val="auto"/>
        </w:rPr>
        <w:t>POST-FLIGHT</w:t>
      </w:r>
      <w:r w:rsidR="00DB5BE1" w:rsidRPr="001F0C2F">
        <w:rPr>
          <w:b/>
          <w:color w:val="auto"/>
        </w:rPr>
        <w:t xml:space="preserve"> – </w:t>
      </w:r>
      <w:r w:rsidRPr="001F0C2F">
        <w:rPr>
          <w:color w:val="auto"/>
        </w:rPr>
        <w:t>reporting and investigations.</w:t>
      </w:r>
    </w:p>
    <w:p w14:paraId="37143361" w14:textId="4CF9BED7" w:rsidR="00BB5D75" w:rsidRPr="001F0C2F" w:rsidRDefault="00BB5D75" w:rsidP="004C4F08">
      <w:pPr>
        <w:rPr>
          <w:color w:val="auto"/>
        </w:rPr>
      </w:pPr>
      <w:r w:rsidRPr="001F0C2F">
        <w:rPr>
          <w:color w:val="auto"/>
        </w:rPr>
        <w:t>Various inputs go in to supporting the</w:t>
      </w:r>
      <w:r w:rsidR="006A7F02" w:rsidRPr="001F0C2F">
        <w:rPr>
          <w:color w:val="auto"/>
        </w:rPr>
        <w:t xml:space="preserve"> UTM</w:t>
      </w:r>
      <w:r w:rsidRPr="001F0C2F">
        <w:rPr>
          <w:color w:val="auto"/>
        </w:rPr>
        <w:t xml:space="preserve"> ecosystem, such as enabling data like weather, geography </w:t>
      </w:r>
      <w:r w:rsidR="00622364" w:rsidRPr="001F0C2F">
        <w:rPr>
          <w:color w:val="auto"/>
        </w:rPr>
        <w:t>and</w:t>
      </w:r>
      <w:r w:rsidRPr="001F0C2F">
        <w:rPr>
          <w:color w:val="auto"/>
        </w:rPr>
        <w:t xml:space="preserve"> population data, or flights plans and alerts from crewed aviation.</w:t>
      </w:r>
      <w:r w:rsidR="008B5C80" w:rsidRPr="001F0C2F">
        <w:rPr>
          <w:color w:val="auto"/>
        </w:rPr>
        <w:t xml:space="preserve"> </w:t>
      </w:r>
      <w:r w:rsidRPr="001F0C2F">
        <w:rPr>
          <w:color w:val="auto"/>
        </w:rPr>
        <w:t xml:space="preserve">Along with supporting UAS operations, </w:t>
      </w:r>
      <w:r w:rsidR="00500C42" w:rsidRPr="001F0C2F">
        <w:rPr>
          <w:color w:val="auto"/>
        </w:rPr>
        <w:t xml:space="preserve">the </w:t>
      </w:r>
      <w:r w:rsidRPr="001F0C2F">
        <w:rPr>
          <w:color w:val="auto"/>
        </w:rPr>
        <w:t xml:space="preserve">UTM </w:t>
      </w:r>
      <w:r w:rsidR="00B13260" w:rsidRPr="001F0C2F">
        <w:rPr>
          <w:color w:val="auto"/>
        </w:rPr>
        <w:t>e</w:t>
      </w:r>
      <w:r w:rsidRPr="001F0C2F">
        <w:rPr>
          <w:color w:val="auto"/>
        </w:rPr>
        <w:t xml:space="preserve">cosystem also </w:t>
      </w:r>
      <w:r w:rsidR="00500C42" w:rsidRPr="001F0C2F">
        <w:rPr>
          <w:color w:val="auto"/>
        </w:rPr>
        <w:t>provides</w:t>
      </w:r>
      <w:r w:rsidR="004C4F08" w:rsidRPr="001F0C2F">
        <w:rPr>
          <w:color w:val="auto"/>
        </w:rPr>
        <w:t xml:space="preserve"> information to </w:t>
      </w:r>
      <w:r w:rsidRPr="001F0C2F">
        <w:rPr>
          <w:color w:val="auto"/>
        </w:rPr>
        <w:t>support</w:t>
      </w:r>
      <w:r w:rsidR="004C4F08" w:rsidRPr="001F0C2F">
        <w:rPr>
          <w:color w:val="auto"/>
        </w:rPr>
        <w:t xml:space="preserve"> c</w:t>
      </w:r>
      <w:r w:rsidRPr="001F0C2F">
        <w:rPr>
          <w:color w:val="auto"/>
        </w:rPr>
        <w:t>rewed aviation</w:t>
      </w:r>
      <w:r w:rsidR="004C4F08" w:rsidRPr="001F0C2F">
        <w:rPr>
          <w:color w:val="auto"/>
        </w:rPr>
        <w:t>, l</w:t>
      </w:r>
      <w:r w:rsidRPr="001F0C2F">
        <w:rPr>
          <w:color w:val="auto"/>
        </w:rPr>
        <w:t>aw enforcement</w:t>
      </w:r>
      <w:r w:rsidR="004C4F08" w:rsidRPr="001F0C2F">
        <w:rPr>
          <w:color w:val="auto"/>
        </w:rPr>
        <w:t>, the p</w:t>
      </w:r>
      <w:r w:rsidRPr="001F0C2F">
        <w:rPr>
          <w:color w:val="auto"/>
        </w:rPr>
        <w:t>ublic</w:t>
      </w:r>
      <w:r w:rsidR="004C4F08" w:rsidRPr="001F0C2F">
        <w:rPr>
          <w:color w:val="auto"/>
        </w:rPr>
        <w:t>, and e</w:t>
      </w:r>
      <w:r w:rsidRPr="001F0C2F">
        <w:rPr>
          <w:color w:val="auto"/>
        </w:rPr>
        <w:t>mergency and disaster management</w:t>
      </w:r>
      <w:r w:rsidR="0078250E" w:rsidRPr="001F0C2F">
        <w:rPr>
          <w:color w:val="auto"/>
        </w:rPr>
        <w:t>.</w:t>
      </w:r>
    </w:p>
    <w:p w14:paraId="4FCAAF49" w14:textId="3A5FDD2A" w:rsidR="00BB5D75" w:rsidRPr="001F0C2F" w:rsidRDefault="00BB5D75" w:rsidP="00BB5D75">
      <w:pPr>
        <w:ind w:left="360"/>
        <w:rPr>
          <w:color w:val="auto"/>
        </w:rPr>
        <w:sectPr w:rsidR="00BB5D75" w:rsidRPr="001F0C2F" w:rsidSect="00BF3D22">
          <w:pgSz w:w="11906" w:h="16838" w:code="9"/>
          <w:pgMar w:top="1021" w:right="1021" w:bottom="1021" w:left="1021" w:header="510" w:footer="567" w:gutter="0"/>
          <w:cols w:space="708"/>
          <w:docGrid w:linePitch="360"/>
        </w:sectPr>
      </w:pPr>
    </w:p>
    <w:p w14:paraId="1C1E988D" w14:textId="5515AA77" w:rsidR="009240FE" w:rsidRPr="001F0C2F" w:rsidRDefault="00BB5D75" w:rsidP="009240FE">
      <w:pPr>
        <w:pStyle w:val="Caption"/>
        <w:keepNext/>
      </w:pPr>
      <w:bookmarkStart w:id="18" w:name="_Toc147480388"/>
      <w:bookmarkStart w:id="19" w:name="_Toc184110544"/>
      <w:r w:rsidRPr="001F0C2F">
        <w:lastRenderedPageBreak/>
        <w:t>F</w:t>
      </w:r>
      <w:r w:rsidR="009240FE" w:rsidRPr="001F0C2F">
        <w:t xml:space="preserve">igure </w:t>
      </w:r>
      <w:r w:rsidR="00B475E8" w:rsidRPr="001F0C2F">
        <w:t>2</w:t>
      </w:r>
      <w:r w:rsidR="009240FE" w:rsidRPr="001F0C2F">
        <w:t xml:space="preserve">: </w:t>
      </w:r>
      <w:bookmarkStart w:id="20" w:name="_Hlk169010554"/>
      <w:r w:rsidR="009240FE" w:rsidRPr="001F0C2F">
        <w:t xml:space="preserve">UTM </w:t>
      </w:r>
      <w:r w:rsidR="00B13260" w:rsidRPr="001F0C2F">
        <w:t>e</w:t>
      </w:r>
      <w:r w:rsidR="009240FE" w:rsidRPr="001F0C2F">
        <w:t>cosystem on a page</w:t>
      </w:r>
      <w:bookmarkEnd w:id="18"/>
      <w:bookmarkEnd w:id="19"/>
      <w:bookmarkEnd w:id="20"/>
    </w:p>
    <w:p w14:paraId="7DC9F236" w14:textId="1B08778C" w:rsidR="00B5666A" w:rsidRPr="001F0C2F" w:rsidRDefault="00BC5F28" w:rsidP="00BC5F28">
      <w:pPr>
        <w:pStyle w:val="Heading3"/>
        <w:jc w:val="center"/>
        <w:rPr>
          <w:caps/>
          <w:color w:val="008089" w:themeColor="accent2"/>
          <w:sz w:val="24"/>
        </w:rPr>
      </w:pPr>
      <w:r w:rsidRPr="001F0C2F">
        <w:rPr>
          <w:caps/>
          <w:color w:val="008089" w:themeColor="accent2"/>
          <w:sz w:val="24"/>
        </w:rPr>
        <w:t>Supporting Inputs</w:t>
      </w:r>
    </w:p>
    <w:tbl>
      <w:tblPr>
        <w:tblStyle w:val="TableGrid"/>
        <w:tblW w:w="8931" w:type="dxa"/>
        <w:tblInd w:w="2972" w:type="dxa"/>
        <w:tblBorders>
          <w:top w:val="single" w:sz="4" w:space="0" w:color="008089" w:themeColor="accent2"/>
          <w:left w:val="single" w:sz="4" w:space="0" w:color="008089" w:themeColor="accent2"/>
          <w:bottom w:val="single" w:sz="4" w:space="0" w:color="008089" w:themeColor="accent2"/>
          <w:right w:val="single" w:sz="4" w:space="0" w:color="008089" w:themeColor="accent2"/>
          <w:insideH w:val="none" w:sz="0" w:space="0" w:color="auto"/>
          <w:insideV w:val="none" w:sz="0" w:space="0" w:color="auto"/>
        </w:tblBorders>
        <w:tblLook w:val="04A0" w:firstRow="1" w:lastRow="0" w:firstColumn="1" w:lastColumn="0" w:noHBand="0" w:noVBand="1"/>
      </w:tblPr>
      <w:tblGrid>
        <w:gridCol w:w="4465"/>
        <w:gridCol w:w="4466"/>
      </w:tblGrid>
      <w:tr w:rsidR="005215C4" w:rsidRPr="001F0C2F" w14:paraId="510F4E56" w14:textId="77777777" w:rsidTr="00EC0483">
        <w:tc>
          <w:tcPr>
            <w:tcW w:w="4465" w:type="dxa"/>
          </w:tcPr>
          <w:p w14:paraId="78C63F97" w14:textId="309134D6" w:rsidR="005215C4" w:rsidRPr="001F0C2F" w:rsidRDefault="005215C4" w:rsidP="00BC5F28">
            <w:pPr>
              <w:jc w:val="center"/>
              <w:rPr>
                <w:b/>
              </w:rPr>
            </w:pPr>
            <w:r w:rsidRPr="001F0C2F">
              <w:rPr>
                <w:b/>
                <w:noProof/>
              </w:rPr>
              <mc:AlternateContent>
                <mc:Choice Requires="wpg">
                  <w:drawing>
                    <wp:inline distT="0" distB="0" distL="0" distR="0" wp14:anchorId="32F56D8D" wp14:editId="7F691662">
                      <wp:extent cx="461793" cy="439096"/>
                      <wp:effectExtent l="0" t="0" r="0" b="0"/>
                      <wp:docPr id="274" name="Group 229" descr="An icon showing a web browser page with mountains">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1793" cy="439096"/>
                                <a:chOff x="0" y="3374"/>
                                <a:chExt cx="461793" cy="439096"/>
                              </a:xfrm>
                              <a:solidFill>
                                <a:schemeClr val="accent5"/>
                              </a:solidFill>
                            </wpg:grpSpPr>
                            <wps:wsp>
                              <wps:cNvPr id="275" name="Rectangle 275">
                                <a:extLst/>
                              </wps:cNvPr>
                              <wps:cNvSpPr/>
                              <wps:spPr>
                                <a:xfrm>
                                  <a:off x="15383" y="23264"/>
                                  <a:ext cx="439468" cy="415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76" name="Group 276">
                                <a:extLst/>
                              </wpg:cNvPr>
                              <wpg:cNvGrpSpPr/>
                              <wpg:grpSpPr>
                                <a:xfrm>
                                  <a:off x="0" y="3374"/>
                                  <a:ext cx="461793" cy="439096"/>
                                  <a:chOff x="0" y="3374"/>
                                  <a:chExt cx="3431955" cy="3263267"/>
                                </a:xfrm>
                                <a:grpFill/>
                              </wpg:grpSpPr>
                              <wps:wsp>
                                <wps:cNvPr id="277" name="Freeform 392">
                                  <a:extLst/>
                                </wps:cNvPr>
                                <wps:cNvSpPr>
                                  <a:spLocks noEditPoints="1"/>
                                </wps:cNvSpPr>
                                <wps:spPr bwMode="auto">
                                  <a:xfrm>
                                    <a:off x="236088" y="1365898"/>
                                    <a:ext cx="2968122" cy="1235408"/>
                                  </a:xfrm>
                                  <a:custGeom>
                                    <a:avLst/>
                                    <a:gdLst>
                                      <a:gd name="T0" fmla="*/ 283 w 567"/>
                                      <a:gd name="T1" fmla="*/ 0 h 236"/>
                                      <a:gd name="T2" fmla="*/ 376 w 567"/>
                                      <a:gd name="T3" fmla="*/ 92 h 236"/>
                                      <a:gd name="T4" fmla="*/ 305 w 567"/>
                                      <a:gd name="T5" fmla="*/ 174 h 236"/>
                                      <a:gd name="T6" fmla="*/ 222 w 567"/>
                                      <a:gd name="T7" fmla="*/ 61 h 236"/>
                                      <a:gd name="T8" fmla="*/ 283 w 567"/>
                                      <a:gd name="T9" fmla="*/ 0 h 236"/>
                                      <a:gd name="T10" fmla="*/ 283 w 567"/>
                                      <a:gd name="T11" fmla="*/ 0 h 236"/>
                                      <a:gd name="T12" fmla="*/ 283 w 567"/>
                                      <a:gd name="T13" fmla="*/ 0 h 236"/>
                                      <a:gd name="T14" fmla="*/ 0 w 567"/>
                                      <a:gd name="T15" fmla="*/ 236 h 236"/>
                                      <a:gd name="T16" fmla="*/ 0 w 567"/>
                                      <a:gd name="T17" fmla="*/ 236 h 236"/>
                                      <a:gd name="T18" fmla="*/ 175 w 567"/>
                                      <a:gd name="T19" fmla="*/ 28 h 236"/>
                                      <a:gd name="T20" fmla="*/ 208 w 567"/>
                                      <a:gd name="T21" fmla="*/ 61 h 236"/>
                                      <a:gd name="T22" fmla="*/ 66 w 567"/>
                                      <a:gd name="T23" fmla="*/ 236 h 236"/>
                                      <a:gd name="T24" fmla="*/ 0 w 567"/>
                                      <a:gd name="T25" fmla="*/ 236 h 236"/>
                                      <a:gd name="T26" fmla="*/ 0 w 567"/>
                                      <a:gd name="T27" fmla="*/ 236 h 236"/>
                                      <a:gd name="T28" fmla="*/ 0 w 567"/>
                                      <a:gd name="T29" fmla="*/ 236 h 236"/>
                                      <a:gd name="T30" fmla="*/ 80 w 567"/>
                                      <a:gd name="T31" fmla="*/ 236 h 236"/>
                                      <a:gd name="T32" fmla="*/ 80 w 567"/>
                                      <a:gd name="T33" fmla="*/ 236 h 236"/>
                                      <a:gd name="T34" fmla="*/ 215 w 567"/>
                                      <a:gd name="T35" fmla="*/ 68 h 236"/>
                                      <a:gd name="T36" fmla="*/ 300 w 567"/>
                                      <a:gd name="T37" fmla="*/ 182 h 236"/>
                                      <a:gd name="T38" fmla="*/ 253 w 567"/>
                                      <a:gd name="T39" fmla="*/ 236 h 236"/>
                                      <a:gd name="T40" fmla="*/ 80 w 567"/>
                                      <a:gd name="T41" fmla="*/ 236 h 236"/>
                                      <a:gd name="T42" fmla="*/ 80 w 567"/>
                                      <a:gd name="T43" fmla="*/ 236 h 236"/>
                                      <a:gd name="T44" fmla="*/ 80 w 567"/>
                                      <a:gd name="T45" fmla="*/ 236 h 236"/>
                                      <a:gd name="T46" fmla="*/ 269 w 567"/>
                                      <a:gd name="T47" fmla="*/ 236 h 236"/>
                                      <a:gd name="T48" fmla="*/ 269 w 567"/>
                                      <a:gd name="T49" fmla="*/ 236 h 236"/>
                                      <a:gd name="T50" fmla="*/ 418 w 567"/>
                                      <a:gd name="T51" fmla="*/ 54 h 236"/>
                                      <a:gd name="T52" fmla="*/ 567 w 567"/>
                                      <a:gd name="T53" fmla="*/ 236 h 236"/>
                                      <a:gd name="T54" fmla="*/ 269 w 567"/>
                                      <a:gd name="T55" fmla="*/ 236 h 236"/>
                                      <a:gd name="T56" fmla="*/ 269 w 567"/>
                                      <a:gd name="T57" fmla="*/ 236 h 236"/>
                                      <a:gd name="T58" fmla="*/ 269 w 567"/>
                                      <a:gd name="T59"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67" h="236">
                                        <a:moveTo>
                                          <a:pt x="283" y="0"/>
                                        </a:moveTo>
                                        <a:lnTo>
                                          <a:pt x="376" y="92"/>
                                        </a:lnTo>
                                        <a:lnTo>
                                          <a:pt x="305" y="174"/>
                                        </a:lnTo>
                                        <a:lnTo>
                                          <a:pt x="222" y="61"/>
                                        </a:lnTo>
                                        <a:lnTo>
                                          <a:pt x="283" y="0"/>
                                        </a:lnTo>
                                        <a:lnTo>
                                          <a:pt x="283" y="0"/>
                                        </a:lnTo>
                                        <a:lnTo>
                                          <a:pt x="283" y="0"/>
                                        </a:lnTo>
                                        <a:close/>
                                        <a:moveTo>
                                          <a:pt x="0" y="236"/>
                                        </a:moveTo>
                                        <a:lnTo>
                                          <a:pt x="0" y="236"/>
                                        </a:lnTo>
                                        <a:lnTo>
                                          <a:pt x="175" y="28"/>
                                        </a:lnTo>
                                        <a:lnTo>
                                          <a:pt x="208" y="61"/>
                                        </a:lnTo>
                                        <a:lnTo>
                                          <a:pt x="66" y="236"/>
                                        </a:lnTo>
                                        <a:lnTo>
                                          <a:pt x="0" y="236"/>
                                        </a:lnTo>
                                        <a:lnTo>
                                          <a:pt x="0" y="236"/>
                                        </a:lnTo>
                                        <a:lnTo>
                                          <a:pt x="0" y="236"/>
                                        </a:lnTo>
                                        <a:close/>
                                        <a:moveTo>
                                          <a:pt x="80" y="236"/>
                                        </a:moveTo>
                                        <a:lnTo>
                                          <a:pt x="80" y="236"/>
                                        </a:lnTo>
                                        <a:lnTo>
                                          <a:pt x="215" y="68"/>
                                        </a:lnTo>
                                        <a:lnTo>
                                          <a:pt x="300" y="182"/>
                                        </a:lnTo>
                                        <a:lnTo>
                                          <a:pt x="253" y="236"/>
                                        </a:lnTo>
                                        <a:lnTo>
                                          <a:pt x="80" y="236"/>
                                        </a:lnTo>
                                        <a:lnTo>
                                          <a:pt x="80" y="236"/>
                                        </a:lnTo>
                                        <a:lnTo>
                                          <a:pt x="80" y="236"/>
                                        </a:lnTo>
                                        <a:close/>
                                        <a:moveTo>
                                          <a:pt x="269" y="236"/>
                                        </a:moveTo>
                                        <a:lnTo>
                                          <a:pt x="269" y="236"/>
                                        </a:lnTo>
                                        <a:lnTo>
                                          <a:pt x="418" y="54"/>
                                        </a:lnTo>
                                        <a:lnTo>
                                          <a:pt x="567" y="236"/>
                                        </a:lnTo>
                                        <a:lnTo>
                                          <a:pt x="269" y="236"/>
                                        </a:lnTo>
                                        <a:lnTo>
                                          <a:pt x="269" y="236"/>
                                        </a:lnTo>
                                        <a:lnTo>
                                          <a:pt x="269" y="236"/>
                                        </a:lnTo>
                                        <a:close/>
                                      </a:path>
                                    </a:pathLst>
                                  </a:custGeom>
                                  <a:grpFill/>
                                  <a:ln>
                                    <a:noFill/>
                                  </a:ln>
                                </wps:spPr>
                                <wps:bodyPr vert="horz" wrap="square" lIns="91440" tIns="45720" rIns="91440" bIns="45720" numCol="1" anchor="t" anchorCtr="0" compatLnSpc="1">
                                  <a:prstTxWarp prst="textNoShape">
                                    <a:avLst/>
                                  </a:prstTxWarp>
                                </wps:bodyPr>
                              </wps:wsp>
                              <wps:wsp>
                                <wps:cNvPr id="278" name="Freeform 309">
                                  <a:extLst/>
                                </wps:cNvPr>
                                <wps:cNvSpPr>
                                  <a:spLocks noEditPoints="1"/>
                                </wps:cNvSpPr>
                                <wps:spPr bwMode="auto">
                                  <a:xfrm>
                                    <a:off x="0" y="3374"/>
                                    <a:ext cx="3431955" cy="3263267"/>
                                  </a:xfrm>
                                  <a:custGeom>
                                    <a:avLst/>
                                    <a:gdLst>
                                      <a:gd name="T0" fmla="*/ 484 w 500"/>
                                      <a:gd name="T1" fmla="*/ 0 h 475"/>
                                      <a:gd name="T2" fmla="*/ 15 w 500"/>
                                      <a:gd name="T3" fmla="*/ 0 h 475"/>
                                      <a:gd name="T4" fmla="*/ 0 w 500"/>
                                      <a:gd name="T5" fmla="*/ 16 h 475"/>
                                      <a:gd name="T6" fmla="*/ 0 w 500"/>
                                      <a:gd name="T7" fmla="*/ 458 h 475"/>
                                      <a:gd name="T8" fmla="*/ 15 w 500"/>
                                      <a:gd name="T9" fmla="*/ 475 h 475"/>
                                      <a:gd name="T10" fmla="*/ 484 w 500"/>
                                      <a:gd name="T11" fmla="*/ 475 h 475"/>
                                      <a:gd name="T12" fmla="*/ 500 w 500"/>
                                      <a:gd name="T13" fmla="*/ 458 h 475"/>
                                      <a:gd name="T14" fmla="*/ 500 w 500"/>
                                      <a:gd name="T15" fmla="*/ 16 h 475"/>
                                      <a:gd name="T16" fmla="*/ 484 w 500"/>
                                      <a:gd name="T17" fmla="*/ 0 h 475"/>
                                      <a:gd name="T18" fmla="*/ 385 w 500"/>
                                      <a:gd name="T19" fmla="*/ 36 h 475"/>
                                      <a:gd name="T20" fmla="*/ 406 w 500"/>
                                      <a:gd name="T21" fmla="*/ 59 h 475"/>
                                      <a:gd name="T22" fmla="*/ 385 w 500"/>
                                      <a:gd name="T23" fmla="*/ 82 h 475"/>
                                      <a:gd name="T24" fmla="*/ 364 w 500"/>
                                      <a:gd name="T25" fmla="*/ 59 h 475"/>
                                      <a:gd name="T26" fmla="*/ 385 w 500"/>
                                      <a:gd name="T27" fmla="*/ 36 h 475"/>
                                      <a:gd name="T28" fmla="*/ 323 w 500"/>
                                      <a:gd name="T29" fmla="*/ 36 h 475"/>
                                      <a:gd name="T30" fmla="*/ 344 w 500"/>
                                      <a:gd name="T31" fmla="*/ 59 h 475"/>
                                      <a:gd name="T32" fmla="*/ 323 w 500"/>
                                      <a:gd name="T33" fmla="*/ 82 h 475"/>
                                      <a:gd name="T34" fmla="*/ 302 w 500"/>
                                      <a:gd name="T35" fmla="*/ 59 h 475"/>
                                      <a:gd name="T36" fmla="*/ 323 w 500"/>
                                      <a:gd name="T37" fmla="*/ 36 h 475"/>
                                      <a:gd name="T38" fmla="*/ 468 w 500"/>
                                      <a:gd name="T39" fmla="*/ 441 h 475"/>
                                      <a:gd name="T40" fmla="*/ 31 w 500"/>
                                      <a:gd name="T41" fmla="*/ 441 h 475"/>
                                      <a:gd name="T42" fmla="*/ 31 w 500"/>
                                      <a:gd name="T43" fmla="*/ 118 h 475"/>
                                      <a:gd name="T44" fmla="*/ 468 w 500"/>
                                      <a:gd name="T45" fmla="*/ 118 h 475"/>
                                      <a:gd name="T46" fmla="*/ 468 w 500"/>
                                      <a:gd name="T47" fmla="*/ 441 h 475"/>
                                      <a:gd name="T48" fmla="*/ 447 w 500"/>
                                      <a:gd name="T49" fmla="*/ 82 h 475"/>
                                      <a:gd name="T50" fmla="*/ 426 w 500"/>
                                      <a:gd name="T51" fmla="*/ 59 h 475"/>
                                      <a:gd name="T52" fmla="*/ 447 w 500"/>
                                      <a:gd name="T53" fmla="*/ 36 h 475"/>
                                      <a:gd name="T54" fmla="*/ 468 w 500"/>
                                      <a:gd name="T55" fmla="*/ 59 h 475"/>
                                      <a:gd name="T56" fmla="*/ 447 w 500"/>
                                      <a:gd name="T57" fmla="*/ 82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0" h="475">
                                        <a:moveTo>
                                          <a:pt x="484" y="0"/>
                                        </a:moveTo>
                                        <a:cubicBezTo>
                                          <a:pt x="15" y="0"/>
                                          <a:pt x="15" y="0"/>
                                          <a:pt x="15" y="0"/>
                                        </a:cubicBezTo>
                                        <a:cubicBezTo>
                                          <a:pt x="7" y="0"/>
                                          <a:pt x="0" y="7"/>
                                          <a:pt x="0" y="16"/>
                                        </a:cubicBezTo>
                                        <a:cubicBezTo>
                                          <a:pt x="0" y="458"/>
                                          <a:pt x="0" y="458"/>
                                          <a:pt x="0" y="458"/>
                                        </a:cubicBezTo>
                                        <a:cubicBezTo>
                                          <a:pt x="0" y="467"/>
                                          <a:pt x="7" y="475"/>
                                          <a:pt x="15" y="475"/>
                                        </a:cubicBezTo>
                                        <a:cubicBezTo>
                                          <a:pt x="484" y="475"/>
                                          <a:pt x="484" y="475"/>
                                          <a:pt x="484" y="475"/>
                                        </a:cubicBezTo>
                                        <a:cubicBezTo>
                                          <a:pt x="493" y="475"/>
                                          <a:pt x="500" y="467"/>
                                          <a:pt x="500" y="458"/>
                                        </a:cubicBezTo>
                                        <a:cubicBezTo>
                                          <a:pt x="500" y="16"/>
                                          <a:pt x="500" y="16"/>
                                          <a:pt x="500" y="16"/>
                                        </a:cubicBezTo>
                                        <a:cubicBezTo>
                                          <a:pt x="500" y="7"/>
                                          <a:pt x="493" y="0"/>
                                          <a:pt x="484" y="0"/>
                                        </a:cubicBezTo>
                                        <a:close/>
                                        <a:moveTo>
                                          <a:pt x="385" y="36"/>
                                        </a:moveTo>
                                        <a:cubicBezTo>
                                          <a:pt x="397" y="36"/>
                                          <a:pt x="406" y="46"/>
                                          <a:pt x="406" y="59"/>
                                        </a:cubicBezTo>
                                        <a:cubicBezTo>
                                          <a:pt x="406" y="71"/>
                                          <a:pt x="397" y="82"/>
                                          <a:pt x="385" y="82"/>
                                        </a:cubicBezTo>
                                        <a:cubicBezTo>
                                          <a:pt x="373" y="82"/>
                                          <a:pt x="364" y="71"/>
                                          <a:pt x="364" y="59"/>
                                        </a:cubicBezTo>
                                        <a:cubicBezTo>
                                          <a:pt x="364" y="46"/>
                                          <a:pt x="373" y="36"/>
                                          <a:pt x="385" y="36"/>
                                        </a:cubicBezTo>
                                        <a:close/>
                                        <a:moveTo>
                                          <a:pt x="323" y="36"/>
                                        </a:moveTo>
                                        <a:cubicBezTo>
                                          <a:pt x="334" y="36"/>
                                          <a:pt x="344" y="46"/>
                                          <a:pt x="344" y="59"/>
                                        </a:cubicBezTo>
                                        <a:cubicBezTo>
                                          <a:pt x="344" y="71"/>
                                          <a:pt x="334" y="82"/>
                                          <a:pt x="323" y="82"/>
                                        </a:cubicBezTo>
                                        <a:cubicBezTo>
                                          <a:pt x="311" y="82"/>
                                          <a:pt x="302" y="71"/>
                                          <a:pt x="302" y="59"/>
                                        </a:cubicBezTo>
                                        <a:cubicBezTo>
                                          <a:pt x="302" y="46"/>
                                          <a:pt x="311" y="36"/>
                                          <a:pt x="323" y="36"/>
                                        </a:cubicBezTo>
                                        <a:close/>
                                        <a:moveTo>
                                          <a:pt x="468" y="441"/>
                                        </a:moveTo>
                                        <a:cubicBezTo>
                                          <a:pt x="31" y="441"/>
                                          <a:pt x="31" y="441"/>
                                          <a:pt x="31" y="441"/>
                                        </a:cubicBezTo>
                                        <a:cubicBezTo>
                                          <a:pt x="31" y="118"/>
                                          <a:pt x="31" y="118"/>
                                          <a:pt x="31" y="118"/>
                                        </a:cubicBezTo>
                                        <a:cubicBezTo>
                                          <a:pt x="468" y="118"/>
                                          <a:pt x="468" y="118"/>
                                          <a:pt x="468" y="118"/>
                                        </a:cubicBezTo>
                                        <a:lnTo>
                                          <a:pt x="468" y="441"/>
                                        </a:lnTo>
                                        <a:close/>
                                        <a:moveTo>
                                          <a:pt x="447" y="82"/>
                                        </a:moveTo>
                                        <a:cubicBezTo>
                                          <a:pt x="436" y="82"/>
                                          <a:pt x="426" y="71"/>
                                          <a:pt x="426" y="59"/>
                                        </a:cubicBezTo>
                                        <a:cubicBezTo>
                                          <a:pt x="426" y="46"/>
                                          <a:pt x="436" y="36"/>
                                          <a:pt x="447" y="36"/>
                                        </a:cubicBezTo>
                                        <a:cubicBezTo>
                                          <a:pt x="459" y="36"/>
                                          <a:pt x="468" y="46"/>
                                          <a:pt x="468" y="59"/>
                                        </a:cubicBezTo>
                                        <a:cubicBezTo>
                                          <a:pt x="468" y="71"/>
                                          <a:pt x="459" y="82"/>
                                          <a:pt x="447" y="8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5453B7BE" id="Group 229" o:spid="_x0000_s1026" alt="An icon showing a web browser page with mountains" style="width:36.35pt;height:34.55pt;mso-position-horizontal-relative:char;mso-position-vertical-relative:line" coordorigin=",3374" coordsize="461793,43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">
                      <v:rect id="Rectangle 275" o:spid="_x0000_s1027" style="position:absolute;left:15383;top:23264;width:439468;height:41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" fillcolor="white [3212]" stroked="f" strokeweight="1pt"/>
                      <v:group id="Group 276" o:spid="_x0000_s1028" style="position:absolute;top:3374;width:461793;height:439096" coordorigin=",33" coordsize="34319,3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392" o:spid="_x0000_s1029" style="position:absolute;left:2360;top:13658;width:29682;height:12355;visibility:visible;mso-wrap-style:square;v-text-anchor:top" coordsize="56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" path="m283,r93,92l305,174,222,61,283,r,l283,xm,236r,l175,28r33,33l66,236,,236r,l,236xm80,236r,l215,68r85,114l253,236r-173,l80,236r,xm269,236r,l418,54,567,236r-298,l269,236r,xe" filled="f" stroked="f">
                          <v:path arrowok="t" o:connecttype="custom" o:connectlocs="1481444,0;1968278,481600;1596609,910852;1162122,319322;1481444,0;1481444,0;1481444,0;0,1235408;0,1235408;916087,146574;1088835,319322;345496,1235408;0,1235408;0,1235408;0,1235408;418783,1235408;418783,1235408;1125478,355965;1570435,952730;1324400,1235408;418783,1235408;418783,1235408;418783,1235408;1408157,1235408;1408157,1235408;2188139,282678;2968122,1235408;1408157,1235408;1408157,1235408;1408157,1235408" o:connectangles="0,0,0,0,0,0,0,0,0,0,0,0,0,0,0,0,0,0,0,0,0,0,0,0,0,0,0,0,0,0"/>
                          <o:lock v:ext="edit" verticies="t"/>
                        </v:shape>
                        <v:shape id="Freeform 309" o:spid="_x0000_s1030" style="position:absolute;top:33;width:34319;height:32633;visibility:visible;mso-wrap-style:square;v-text-anchor:top" coordsize="50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" path="m484,c15,,15,,15,,7,,,7,,16,,458,,458,,458v,9,7,17,15,17c484,475,484,475,484,475v9,,16,-8,16,-17c500,16,500,16,500,16,500,7,493,,484,xm385,36v12,,21,10,21,23c406,71,397,82,385,82,373,82,364,71,364,59v,-13,9,-23,21,-23xm323,36v11,,21,10,21,23c344,71,334,82,323,82,311,82,302,71,302,59v,-13,9,-23,21,-23xm468,441v-437,,-437,,-437,c31,118,31,118,31,118v437,,437,,437,l468,441xm447,82c436,82,426,71,426,59v,-13,10,-23,21,-23c459,36,468,46,468,59v,12,-9,23,-21,23xe" filled="f" stroked="f">
                          <v:path arrowok="t" o:connecttype="custom" o:connectlocs="3322132,0;102959,0;0,109921;0,3146476;102959,3263267;3322132,3263267;3431955,3146476;3431955,109921;3322132,0;2642605,247321;2786747,405332;2642605,563343;2498463,405332;2642605,247321;2217043,247321;2361185,405332;2217043,563343;2072901,405332;2217043,247321;3212310,3029686;212781,3029686;212781,810664;3212310,810664;3212310,3029686;3068168,563343;2924026,405332;3068168,247321;3212310,405332;3068168,563343" o:connectangles="0,0,0,0,0,0,0,0,0,0,0,0,0,0,0,0,0,0,0,0,0,0,0,0,0,0,0,0,0"/>
                          <o:lock v:ext="edit" verticies="t"/>
                        </v:shape>
                      </v:group>
                      <w10:anchorlock/>
                    </v:group>
                  </w:pict>
                </mc:Fallback>
              </mc:AlternateContent>
            </w:r>
            <w:r w:rsidRPr="001F0C2F">
              <w:rPr>
                <w:b/>
              </w:rPr>
              <w:t xml:space="preserve">  </w:t>
            </w:r>
            <w:r w:rsidRPr="001F0C2F">
              <w:rPr>
                <w:b/>
                <w:noProof/>
              </w:rPr>
              <mc:AlternateContent>
                <mc:Choice Requires="wpg">
                  <w:drawing>
                    <wp:inline distT="0" distB="0" distL="0" distR="0" wp14:anchorId="4A374F5F" wp14:editId="7D8CA209">
                      <wp:extent cx="461645" cy="438785"/>
                      <wp:effectExtent l="0" t="0" r="0" b="0"/>
                      <wp:docPr id="279" name="Group 230" descr="An icon showing a web browser page with sun and raining clouds">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1645" cy="438785"/>
                                <a:chOff x="2742271" y="0"/>
                                <a:chExt cx="461793" cy="439094"/>
                              </a:xfrm>
                              <a:solidFill>
                                <a:schemeClr val="accent5"/>
                              </a:solidFill>
                            </wpg:grpSpPr>
                            <wps:wsp>
                              <wps:cNvPr id="280" name="Rectangle 280">
                                <a:extLst/>
                              </wps:cNvPr>
                              <wps:cNvSpPr/>
                              <wps:spPr>
                                <a:xfrm>
                                  <a:off x="2747439" y="11570"/>
                                  <a:ext cx="439468" cy="415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1" name="Group 281">
                                <a:extLst/>
                              </wpg:cNvPr>
                              <wpg:cNvGrpSpPr/>
                              <wpg:grpSpPr>
                                <a:xfrm>
                                  <a:off x="2742271" y="0"/>
                                  <a:ext cx="461793" cy="439094"/>
                                  <a:chOff x="2742271" y="0"/>
                                  <a:chExt cx="3431955" cy="3263267"/>
                                </a:xfrm>
                                <a:grpFill/>
                              </wpg:grpSpPr>
                              <wpg:grpSp>
                                <wpg:cNvPr id="282" name="Group 282">
                                  <a:extLst/>
                                </wpg:cNvPr>
                                <wpg:cNvGrpSpPr/>
                                <wpg:grpSpPr>
                                  <a:xfrm>
                                    <a:off x="3414211" y="876251"/>
                                    <a:ext cx="2213918" cy="1945710"/>
                                    <a:chOff x="3414211" y="876251"/>
                                    <a:chExt cx="720725" cy="633412"/>
                                  </a:xfrm>
                                  <a:grpFill/>
                                </wpg:grpSpPr>
                                <wps:wsp>
                                  <wps:cNvPr id="283" name="Freeform 770">
                                    <a:extLst/>
                                  </wps:cNvPr>
                                  <wps:cNvSpPr>
                                    <a:spLocks/>
                                  </wps:cNvSpPr>
                                  <wps:spPr bwMode="auto">
                                    <a:xfrm>
                                      <a:off x="3493586" y="955626"/>
                                      <a:ext cx="236538" cy="201612"/>
                                    </a:xfrm>
                                    <a:custGeom>
                                      <a:avLst/>
                                      <a:gdLst>
                                        <a:gd name="T0" fmla="*/ 34 w 63"/>
                                        <a:gd name="T1" fmla="*/ 0 h 54"/>
                                        <a:gd name="T2" fmla="*/ 0 w 63"/>
                                        <a:gd name="T3" fmla="*/ 33 h 54"/>
                                        <a:gd name="T4" fmla="*/ 7 w 63"/>
                                        <a:gd name="T5" fmla="*/ 54 h 54"/>
                                        <a:gd name="T6" fmla="*/ 40 w 63"/>
                                        <a:gd name="T7" fmla="*/ 30 h 54"/>
                                        <a:gd name="T8" fmla="*/ 48 w 63"/>
                                        <a:gd name="T9" fmla="*/ 31 h 54"/>
                                        <a:gd name="T10" fmla="*/ 63 w 63"/>
                                        <a:gd name="T11" fmla="*/ 16 h 54"/>
                                        <a:gd name="T12" fmla="*/ 34 w 63"/>
                                        <a:gd name="T13" fmla="*/ 0 h 54"/>
                                      </a:gdLst>
                                      <a:ahLst/>
                                      <a:cxnLst>
                                        <a:cxn ang="0">
                                          <a:pos x="T0" y="T1"/>
                                        </a:cxn>
                                        <a:cxn ang="0">
                                          <a:pos x="T2" y="T3"/>
                                        </a:cxn>
                                        <a:cxn ang="0">
                                          <a:pos x="T4" y="T5"/>
                                        </a:cxn>
                                        <a:cxn ang="0">
                                          <a:pos x="T6" y="T7"/>
                                        </a:cxn>
                                        <a:cxn ang="0">
                                          <a:pos x="T8" y="T9"/>
                                        </a:cxn>
                                        <a:cxn ang="0">
                                          <a:pos x="T10" y="T11"/>
                                        </a:cxn>
                                        <a:cxn ang="0">
                                          <a:pos x="T12" y="T13"/>
                                        </a:cxn>
                                      </a:cxnLst>
                                      <a:rect l="0" t="0" r="r" b="b"/>
                                      <a:pathLst>
                                        <a:path w="63" h="54">
                                          <a:moveTo>
                                            <a:pt x="34" y="0"/>
                                          </a:moveTo>
                                          <a:cubicBezTo>
                                            <a:pt x="15" y="0"/>
                                            <a:pt x="0" y="15"/>
                                            <a:pt x="0" y="33"/>
                                          </a:cubicBezTo>
                                          <a:cubicBezTo>
                                            <a:pt x="0" y="41"/>
                                            <a:pt x="2" y="48"/>
                                            <a:pt x="7" y="54"/>
                                          </a:cubicBezTo>
                                          <a:cubicBezTo>
                                            <a:pt x="11" y="40"/>
                                            <a:pt x="24" y="30"/>
                                            <a:pt x="40" y="30"/>
                                          </a:cubicBezTo>
                                          <a:cubicBezTo>
                                            <a:pt x="43" y="30"/>
                                            <a:pt x="45" y="30"/>
                                            <a:pt x="48" y="31"/>
                                          </a:cubicBezTo>
                                          <a:cubicBezTo>
                                            <a:pt x="52" y="25"/>
                                            <a:pt x="57" y="20"/>
                                            <a:pt x="63" y="16"/>
                                          </a:cubicBezTo>
                                          <a:cubicBezTo>
                                            <a:pt x="57" y="6"/>
                                            <a:pt x="46" y="0"/>
                                            <a:pt x="3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4" name="Freeform 771">
                                    <a:extLst/>
                                  </wps:cNvPr>
                                  <wps:cNvSpPr>
                                    <a:spLocks/>
                                  </wps:cNvSpPr>
                                  <wps:spPr bwMode="auto">
                                    <a:xfrm>
                                      <a:off x="3414211" y="876251"/>
                                      <a:ext cx="387350" cy="349250"/>
                                    </a:xfrm>
                                    <a:custGeom>
                                      <a:avLst/>
                                      <a:gdLst>
                                        <a:gd name="T0" fmla="*/ 17 w 103"/>
                                        <a:gd name="T1" fmla="*/ 84 h 93"/>
                                        <a:gd name="T2" fmla="*/ 16 w 103"/>
                                        <a:gd name="T3" fmla="*/ 91 h 93"/>
                                        <a:gd name="T4" fmla="*/ 16 w 103"/>
                                        <a:gd name="T5" fmla="*/ 93 h 93"/>
                                        <a:gd name="T6" fmla="*/ 26 w 103"/>
                                        <a:gd name="T7" fmla="*/ 84 h 93"/>
                                        <a:gd name="T8" fmla="*/ 27 w 103"/>
                                        <a:gd name="T9" fmla="*/ 79 h 93"/>
                                        <a:gd name="T10" fmla="*/ 17 w 103"/>
                                        <a:gd name="T11" fmla="*/ 54 h 93"/>
                                        <a:gd name="T12" fmla="*/ 55 w 103"/>
                                        <a:gd name="T13" fmla="*/ 17 h 93"/>
                                        <a:gd name="T14" fmla="*/ 87 w 103"/>
                                        <a:gd name="T15" fmla="*/ 36 h 93"/>
                                        <a:gd name="T16" fmla="*/ 103 w 103"/>
                                        <a:gd name="T17" fmla="*/ 29 h 93"/>
                                        <a:gd name="T18" fmla="*/ 101 w 103"/>
                                        <a:gd name="T19" fmla="*/ 29 h 93"/>
                                        <a:gd name="T20" fmla="*/ 94 w 103"/>
                                        <a:gd name="T21" fmla="*/ 28 h 93"/>
                                        <a:gd name="T22" fmla="*/ 92 w 103"/>
                                        <a:gd name="T23" fmla="*/ 25 h 93"/>
                                        <a:gd name="T24" fmla="*/ 94 w 103"/>
                                        <a:gd name="T25" fmla="*/ 18 h 93"/>
                                        <a:gd name="T26" fmla="*/ 91 w 103"/>
                                        <a:gd name="T27" fmla="*/ 16 h 93"/>
                                        <a:gd name="T28" fmla="*/ 84 w 103"/>
                                        <a:gd name="T29" fmla="*/ 17 h 93"/>
                                        <a:gd name="T30" fmla="*/ 81 w 103"/>
                                        <a:gd name="T31" fmla="*/ 15 h 93"/>
                                        <a:gd name="T32" fmla="*/ 80 w 103"/>
                                        <a:gd name="T33" fmla="*/ 8 h 93"/>
                                        <a:gd name="T34" fmla="*/ 77 w 103"/>
                                        <a:gd name="T35" fmla="*/ 6 h 93"/>
                                        <a:gd name="T36" fmla="*/ 71 w 103"/>
                                        <a:gd name="T37" fmla="*/ 10 h 93"/>
                                        <a:gd name="T38" fmla="*/ 67 w 103"/>
                                        <a:gd name="T39" fmla="*/ 9 h 93"/>
                                        <a:gd name="T40" fmla="*/ 65 w 103"/>
                                        <a:gd name="T41" fmla="*/ 2 h 93"/>
                                        <a:gd name="T42" fmla="*/ 61 w 103"/>
                                        <a:gd name="T43" fmla="*/ 2 h 93"/>
                                        <a:gd name="T44" fmla="*/ 57 w 103"/>
                                        <a:gd name="T45" fmla="*/ 7 h 93"/>
                                        <a:gd name="T46" fmla="*/ 53 w 103"/>
                                        <a:gd name="T47" fmla="*/ 7 h 93"/>
                                        <a:gd name="T48" fmla="*/ 48 w 103"/>
                                        <a:gd name="T49" fmla="*/ 2 h 93"/>
                                        <a:gd name="T50" fmla="*/ 45 w 103"/>
                                        <a:gd name="T51" fmla="*/ 2 h 93"/>
                                        <a:gd name="T52" fmla="*/ 42 w 103"/>
                                        <a:gd name="T53" fmla="*/ 9 h 93"/>
                                        <a:gd name="T54" fmla="*/ 38 w 103"/>
                                        <a:gd name="T55" fmla="*/ 10 h 93"/>
                                        <a:gd name="T56" fmla="*/ 32 w 103"/>
                                        <a:gd name="T57" fmla="*/ 6 h 93"/>
                                        <a:gd name="T58" fmla="*/ 29 w 103"/>
                                        <a:gd name="T59" fmla="*/ 8 h 93"/>
                                        <a:gd name="T60" fmla="*/ 28 w 103"/>
                                        <a:gd name="T61" fmla="*/ 15 h 93"/>
                                        <a:gd name="T62" fmla="*/ 25 w 103"/>
                                        <a:gd name="T63" fmla="*/ 17 h 93"/>
                                        <a:gd name="T64" fmla="*/ 18 w 103"/>
                                        <a:gd name="T65" fmla="*/ 16 h 93"/>
                                        <a:gd name="T66" fmla="*/ 16 w 103"/>
                                        <a:gd name="T67" fmla="*/ 18 h 93"/>
                                        <a:gd name="T68" fmla="*/ 17 w 103"/>
                                        <a:gd name="T69" fmla="*/ 25 h 93"/>
                                        <a:gd name="T70" fmla="*/ 15 w 103"/>
                                        <a:gd name="T71" fmla="*/ 28 h 93"/>
                                        <a:gd name="T72" fmla="*/ 8 w 103"/>
                                        <a:gd name="T73" fmla="*/ 29 h 93"/>
                                        <a:gd name="T74" fmla="*/ 6 w 103"/>
                                        <a:gd name="T75" fmla="*/ 32 h 93"/>
                                        <a:gd name="T76" fmla="*/ 10 w 103"/>
                                        <a:gd name="T77" fmla="*/ 38 h 93"/>
                                        <a:gd name="T78" fmla="*/ 9 w 103"/>
                                        <a:gd name="T79" fmla="*/ 42 h 93"/>
                                        <a:gd name="T80" fmla="*/ 2 w 103"/>
                                        <a:gd name="T81" fmla="*/ 44 h 93"/>
                                        <a:gd name="T82" fmla="*/ 2 w 103"/>
                                        <a:gd name="T83" fmla="*/ 48 h 93"/>
                                        <a:gd name="T84" fmla="*/ 7 w 103"/>
                                        <a:gd name="T85" fmla="*/ 52 h 93"/>
                                        <a:gd name="T86" fmla="*/ 7 w 103"/>
                                        <a:gd name="T87" fmla="*/ 57 h 93"/>
                                        <a:gd name="T88" fmla="*/ 2 w 103"/>
                                        <a:gd name="T89" fmla="*/ 61 h 93"/>
                                        <a:gd name="T90" fmla="*/ 2 w 103"/>
                                        <a:gd name="T91" fmla="*/ 65 h 93"/>
                                        <a:gd name="T92" fmla="*/ 9 w 103"/>
                                        <a:gd name="T93" fmla="*/ 67 h 93"/>
                                        <a:gd name="T94" fmla="*/ 10 w 103"/>
                                        <a:gd name="T95" fmla="*/ 71 h 93"/>
                                        <a:gd name="T96" fmla="*/ 6 w 103"/>
                                        <a:gd name="T97" fmla="*/ 77 h 93"/>
                                        <a:gd name="T98" fmla="*/ 8 w 103"/>
                                        <a:gd name="T99" fmla="*/ 80 h 93"/>
                                        <a:gd name="T100" fmla="*/ 15 w 103"/>
                                        <a:gd name="T101" fmla="*/ 81 h 93"/>
                                        <a:gd name="T102" fmla="*/ 17 w 103"/>
                                        <a:gd name="T103" fmla="*/ 8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3" h="93">
                                          <a:moveTo>
                                            <a:pt x="17" y="84"/>
                                          </a:moveTo>
                                          <a:cubicBezTo>
                                            <a:pt x="16" y="91"/>
                                            <a:pt x="16" y="91"/>
                                            <a:pt x="16" y="91"/>
                                          </a:cubicBezTo>
                                          <a:cubicBezTo>
                                            <a:pt x="16" y="92"/>
                                            <a:pt x="16" y="92"/>
                                            <a:pt x="16" y="93"/>
                                          </a:cubicBezTo>
                                          <a:cubicBezTo>
                                            <a:pt x="19" y="89"/>
                                            <a:pt x="22" y="86"/>
                                            <a:pt x="26" y="84"/>
                                          </a:cubicBezTo>
                                          <a:cubicBezTo>
                                            <a:pt x="26" y="82"/>
                                            <a:pt x="26" y="81"/>
                                            <a:pt x="27" y="79"/>
                                          </a:cubicBezTo>
                                          <a:cubicBezTo>
                                            <a:pt x="21" y="73"/>
                                            <a:pt x="17" y="64"/>
                                            <a:pt x="17" y="54"/>
                                          </a:cubicBezTo>
                                          <a:cubicBezTo>
                                            <a:pt x="17" y="34"/>
                                            <a:pt x="34" y="17"/>
                                            <a:pt x="55" y="17"/>
                                          </a:cubicBezTo>
                                          <a:cubicBezTo>
                                            <a:pt x="68" y="17"/>
                                            <a:pt x="80" y="25"/>
                                            <a:pt x="87" y="36"/>
                                          </a:cubicBezTo>
                                          <a:cubicBezTo>
                                            <a:pt x="92" y="33"/>
                                            <a:pt x="97" y="31"/>
                                            <a:pt x="103" y="29"/>
                                          </a:cubicBezTo>
                                          <a:cubicBezTo>
                                            <a:pt x="102" y="29"/>
                                            <a:pt x="102" y="29"/>
                                            <a:pt x="101" y="29"/>
                                          </a:cubicBezTo>
                                          <a:cubicBezTo>
                                            <a:pt x="94" y="28"/>
                                            <a:pt x="94" y="28"/>
                                            <a:pt x="94" y="28"/>
                                          </a:cubicBezTo>
                                          <a:cubicBezTo>
                                            <a:pt x="93" y="28"/>
                                            <a:pt x="91" y="27"/>
                                            <a:pt x="92" y="25"/>
                                          </a:cubicBezTo>
                                          <a:cubicBezTo>
                                            <a:pt x="94" y="18"/>
                                            <a:pt x="94" y="18"/>
                                            <a:pt x="94" y="18"/>
                                          </a:cubicBezTo>
                                          <a:cubicBezTo>
                                            <a:pt x="94" y="16"/>
                                            <a:pt x="93" y="15"/>
                                            <a:pt x="91" y="16"/>
                                          </a:cubicBezTo>
                                          <a:cubicBezTo>
                                            <a:pt x="84" y="17"/>
                                            <a:pt x="84" y="17"/>
                                            <a:pt x="84" y="17"/>
                                          </a:cubicBezTo>
                                          <a:cubicBezTo>
                                            <a:pt x="83" y="18"/>
                                            <a:pt x="81" y="17"/>
                                            <a:pt x="81" y="15"/>
                                          </a:cubicBezTo>
                                          <a:cubicBezTo>
                                            <a:pt x="80" y="8"/>
                                            <a:pt x="80" y="8"/>
                                            <a:pt x="80" y="8"/>
                                          </a:cubicBezTo>
                                          <a:cubicBezTo>
                                            <a:pt x="80" y="6"/>
                                            <a:pt x="79" y="5"/>
                                            <a:pt x="77" y="6"/>
                                          </a:cubicBezTo>
                                          <a:cubicBezTo>
                                            <a:pt x="71" y="10"/>
                                            <a:pt x="71" y="10"/>
                                            <a:pt x="71" y="10"/>
                                          </a:cubicBezTo>
                                          <a:cubicBezTo>
                                            <a:pt x="70" y="11"/>
                                            <a:pt x="68" y="10"/>
                                            <a:pt x="67" y="9"/>
                                          </a:cubicBezTo>
                                          <a:cubicBezTo>
                                            <a:pt x="65" y="2"/>
                                            <a:pt x="65" y="2"/>
                                            <a:pt x="65" y="2"/>
                                          </a:cubicBezTo>
                                          <a:cubicBezTo>
                                            <a:pt x="64" y="0"/>
                                            <a:pt x="62" y="0"/>
                                            <a:pt x="61" y="2"/>
                                          </a:cubicBezTo>
                                          <a:cubicBezTo>
                                            <a:pt x="57" y="7"/>
                                            <a:pt x="57" y="7"/>
                                            <a:pt x="57" y="7"/>
                                          </a:cubicBezTo>
                                          <a:cubicBezTo>
                                            <a:pt x="56" y="8"/>
                                            <a:pt x="54" y="8"/>
                                            <a:pt x="53" y="7"/>
                                          </a:cubicBezTo>
                                          <a:cubicBezTo>
                                            <a:pt x="48" y="2"/>
                                            <a:pt x="48" y="2"/>
                                            <a:pt x="48" y="2"/>
                                          </a:cubicBezTo>
                                          <a:cubicBezTo>
                                            <a:pt x="47" y="0"/>
                                            <a:pt x="45" y="0"/>
                                            <a:pt x="45" y="2"/>
                                          </a:cubicBezTo>
                                          <a:cubicBezTo>
                                            <a:pt x="42" y="9"/>
                                            <a:pt x="42" y="9"/>
                                            <a:pt x="42" y="9"/>
                                          </a:cubicBezTo>
                                          <a:cubicBezTo>
                                            <a:pt x="41" y="10"/>
                                            <a:pt x="39" y="11"/>
                                            <a:pt x="38" y="10"/>
                                          </a:cubicBezTo>
                                          <a:cubicBezTo>
                                            <a:pt x="32" y="6"/>
                                            <a:pt x="32" y="6"/>
                                            <a:pt x="32" y="6"/>
                                          </a:cubicBezTo>
                                          <a:cubicBezTo>
                                            <a:pt x="30" y="5"/>
                                            <a:pt x="29" y="6"/>
                                            <a:pt x="29" y="8"/>
                                          </a:cubicBezTo>
                                          <a:cubicBezTo>
                                            <a:pt x="28" y="15"/>
                                            <a:pt x="28" y="15"/>
                                            <a:pt x="28" y="15"/>
                                          </a:cubicBezTo>
                                          <a:cubicBezTo>
                                            <a:pt x="28" y="17"/>
                                            <a:pt x="27" y="18"/>
                                            <a:pt x="25" y="17"/>
                                          </a:cubicBezTo>
                                          <a:cubicBezTo>
                                            <a:pt x="18" y="16"/>
                                            <a:pt x="18" y="16"/>
                                            <a:pt x="18" y="16"/>
                                          </a:cubicBezTo>
                                          <a:cubicBezTo>
                                            <a:pt x="16" y="15"/>
                                            <a:pt x="15" y="16"/>
                                            <a:pt x="16" y="18"/>
                                          </a:cubicBezTo>
                                          <a:cubicBezTo>
                                            <a:pt x="17" y="25"/>
                                            <a:pt x="17" y="25"/>
                                            <a:pt x="17" y="25"/>
                                          </a:cubicBezTo>
                                          <a:cubicBezTo>
                                            <a:pt x="18" y="27"/>
                                            <a:pt x="17" y="28"/>
                                            <a:pt x="15" y="28"/>
                                          </a:cubicBezTo>
                                          <a:cubicBezTo>
                                            <a:pt x="8" y="29"/>
                                            <a:pt x="8" y="29"/>
                                            <a:pt x="8" y="29"/>
                                          </a:cubicBezTo>
                                          <a:cubicBezTo>
                                            <a:pt x="6" y="29"/>
                                            <a:pt x="5" y="30"/>
                                            <a:pt x="6" y="32"/>
                                          </a:cubicBezTo>
                                          <a:cubicBezTo>
                                            <a:pt x="10" y="38"/>
                                            <a:pt x="10" y="38"/>
                                            <a:pt x="10" y="38"/>
                                          </a:cubicBezTo>
                                          <a:cubicBezTo>
                                            <a:pt x="11" y="39"/>
                                            <a:pt x="10" y="41"/>
                                            <a:pt x="9" y="42"/>
                                          </a:cubicBezTo>
                                          <a:cubicBezTo>
                                            <a:pt x="2" y="44"/>
                                            <a:pt x="2" y="44"/>
                                            <a:pt x="2" y="44"/>
                                          </a:cubicBezTo>
                                          <a:cubicBezTo>
                                            <a:pt x="1" y="45"/>
                                            <a:pt x="0" y="47"/>
                                            <a:pt x="2" y="48"/>
                                          </a:cubicBezTo>
                                          <a:cubicBezTo>
                                            <a:pt x="7" y="52"/>
                                            <a:pt x="7" y="52"/>
                                            <a:pt x="7" y="52"/>
                                          </a:cubicBezTo>
                                          <a:cubicBezTo>
                                            <a:pt x="8" y="54"/>
                                            <a:pt x="8" y="55"/>
                                            <a:pt x="7" y="57"/>
                                          </a:cubicBezTo>
                                          <a:cubicBezTo>
                                            <a:pt x="2" y="61"/>
                                            <a:pt x="2" y="61"/>
                                            <a:pt x="2" y="61"/>
                                          </a:cubicBezTo>
                                          <a:cubicBezTo>
                                            <a:pt x="0" y="62"/>
                                            <a:pt x="1" y="64"/>
                                            <a:pt x="2" y="65"/>
                                          </a:cubicBezTo>
                                          <a:cubicBezTo>
                                            <a:pt x="9" y="67"/>
                                            <a:pt x="9" y="67"/>
                                            <a:pt x="9" y="67"/>
                                          </a:cubicBezTo>
                                          <a:cubicBezTo>
                                            <a:pt x="10" y="68"/>
                                            <a:pt x="11" y="70"/>
                                            <a:pt x="10" y="71"/>
                                          </a:cubicBezTo>
                                          <a:cubicBezTo>
                                            <a:pt x="6" y="77"/>
                                            <a:pt x="6" y="77"/>
                                            <a:pt x="6" y="77"/>
                                          </a:cubicBezTo>
                                          <a:cubicBezTo>
                                            <a:pt x="5" y="79"/>
                                            <a:pt x="6" y="80"/>
                                            <a:pt x="8" y="80"/>
                                          </a:cubicBezTo>
                                          <a:cubicBezTo>
                                            <a:pt x="15" y="81"/>
                                            <a:pt x="15" y="81"/>
                                            <a:pt x="15" y="81"/>
                                          </a:cubicBezTo>
                                          <a:cubicBezTo>
                                            <a:pt x="17" y="81"/>
                                            <a:pt x="18" y="82"/>
                                            <a:pt x="17"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5" name="Freeform 772">
                                    <a:extLst/>
                                  </wps:cNvPr>
                                  <wps:cNvSpPr>
                                    <a:spLocks/>
                                  </wps:cNvSpPr>
                                  <wps:spPr bwMode="auto">
                                    <a:xfrm>
                                      <a:off x="3471361" y="1000076"/>
                                      <a:ext cx="663575" cy="393700"/>
                                    </a:xfrm>
                                    <a:custGeom>
                                      <a:avLst/>
                                      <a:gdLst>
                                        <a:gd name="T0" fmla="*/ 154 w 177"/>
                                        <a:gd name="T1" fmla="*/ 52 h 105"/>
                                        <a:gd name="T2" fmla="*/ 101 w 177"/>
                                        <a:gd name="T3" fmla="*/ 0 h 105"/>
                                        <a:gd name="T4" fmla="*/ 56 w 177"/>
                                        <a:gd name="T5" fmla="*/ 25 h 105"/>
                                        <a:gd name="T6" fmla="*/ 46 w 177"/>
                                        <a:gd name="T7" fmla="*/ 23 h 105"/>
                                        <a:gd name="T8" fmla="*/ 16 w 177"/>
                                        <a:gd name="T9" fmla="*/ 52 h 105"/>
                                        <a:gd name="T10" fmla="*/ 16 w 177"/>
                                        <a:gd name="T11" fmla="*/ 54 h 105"/>
                                        <a:gd name="T12" fmla="*/ 0 w 177"/>
                                        <a:gd name="T13" fmla="*/ 79 h 105"/>
                                        <a:gd name="T14" fmla="*/ 26 w 177"/>
                                        <a:gd name="T15" fmla="*/ 105 h 105"/>
                                        <a:gd name="T16" fmla="*/ 151 w 177"/>
                                        <a:gd name="T17" fmla="*/ 105 h 105"/>
                                        <a:gd name="T18" fmla="*/ 177 w 177"/>
                                        <a:gd name="T19" fmla="*/ 79 h 105"/>
                                        <a:gd name="T20" fmla="*/ 154 w 177"/>
                                        <a:gd name="T2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05">
                                          <a:moveTo>
                                            <a:pt x="154" y="52"/>
                                          </a:moveTo>
                                          <a:cubicBezTo>
                                            <a:pt x="154" y="23"/>
                                            <a:pt x="130" y="0"/>
                                            <a:pt x="101" y="0"/>
                                          </a:cubicBezTo>
                                          <a:cubicBezTo>
                                            <a:pt x="82" y="0"/>
                                            <a:pt x="66" y="10"/>
                                            <a:pt x="56" y="25"/>
                                          </a:cubicBezTo>
                                          <a:cubicBezTo>
                                            <a:pt x="53" y="23"/>
                                            <a:pt x="49" y="23"/>
                                            <a:pt x="46" y="23"/>
                                          </a:cubicBezTo>
                                          <a:cubicBezTo>
                                            <a:pt x="29" y="23"/>
                                            <a:pt x="16" y="36"/>
                                            <a:pt x="16" y="52"/>
                                          </a:cubicBezTo>
                                          <a:cubicBezTo>
                                            <a:pt x="16" y="53"/>
                                            <a:pt x="16" y="53"/>
                                            <a:pt x="16" y="54"/>
                                          </a:cubicBezTo>
                                          <a:cubicBezTo>
                                            <a:pt x="7" y="58"/>
                                            <a:pt x="0" y="67"/>
                                            <a:pt x="0" y="79"/>
                                          </a:cubicBezTo>
                                          <a:cubicBezTo>
                                            <a:pt x="0" y="93"/>
                                            <a:pt x="12" y="105"/>
                                            <a:pt x="26" y="105"/>
                                          </a:cubicBezTo>
                                          <a:cubicBezTo>
                                            <a:pt x="151" y="105"/>
                                            <a:pt x="151" y="105"/>
                                            <a:pt x="151" y="105"/>
                                          </a:cubicBezTo>
                                          <a:cubicBezTo>
                                            <a:pt x="165" y="105"/>
                                            <a:pt x="177" y="93"/>
                                            <a:pt x="177" y="79"/>
                                          </a:cubicBezTo>
                                          <a:cubicBezTo>
                                            <a:pt x="177" y="65"/>
                                            <a:pt x="167" y="54"/>
                                            <a:pt x="154" y="5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6" name="Freeform 773">
                                    <a:extLst/>
                                  </wps:cNvPr>
                                  <wps:cNvSpPr>
                                    <a:spLocks/>
                                  </wps:cNvSpPr>
                                  <wps:spPr bwMode="auto">
                                    <a:xfrm>
                                      <a:off x="3582486" y="1412826"/>
                                      <a:ext cx="26988" cy="44450"/>
                                    </a:xfrm>
                                    <a:custGeom>
                                      <a:avLst/>
                                      <a:gdLst>
                                        <a:gd name="T0" fmla="*/ 0 w 7"/>
                                        <a:gd name="T1" fmla="*/ 8 h 12"/>
                                        <a:gd name="T2" fmla="*/ 4 w 7"/>
                                        <a:gd name="T3" fmla="*/ 12 h 12"/>
                                        <a:gd name="T4" fmla="*/ 7 w 7"/>
                                        <a:gd name="T5" fmla="*/ 8 h 12"/>
                                        <a:gd name="T6" fmla="*/ 4 w 7"/>
                                        <a:gd name="T7" fmla="*/ 0 h 12"/>
                                        <a:gd name="T8" fmla="*/ 0 w 7"/>
                                        <a:gd name="T9" fmla="*/ 8 h 12"/>
                                      </a:gdLst>
                                      <a:ahLst/>
                                      <a:cxnLst>
                                        <a:cxn ang="0">
                                          <a:pos x="T0" y="T1"/>
                                        </a:cxn>
                                        <a:cxn ang="0">
                                          <a:pos x="T2" y="T3"/>
                                        </a:cxn>
                                        <a:cxn ang="0">
                                          <a:pos x="T4" y="T5"/>
                                        </a:cxn>
                                        <a:cxn ang="0">
                                          <a:pos x="T6" y="T7"/>
                                        </a:cxn>
                                        <a:cxn ang="0">
                                          <a:pos x="T8" y="T9"/>
                                        </a:cxn>
                                      </a:cxnLst>
                                      <a:rect l="0" t="0" r="r" b="b"/>
                                      <a:pathLst>
                                        <a:path w="7" h="12">
                                          <a:moveTo>
                                            <a:pt x="0" y="8"/>
                                          </a:moveTo>
                                          <a:cubicBezTo>
                                            <a:pt x="0" y="10"/>
                                            <a:pt x="1" y="12"/>
                                            <a:pt x="4" y="12"/>
                                          </a:cubicBezTo>
                                          <a:cubicBezTo>
                                            <a:pt x="6" y="12"/>
                                            <a:pt x="7" y="10"/>
                                            <a:pt x="7" y="8"/>
                                          </a:cubicBezTo>
                                          <a:cubicBezTo>
                                            <a:pt x="7" y="6"/>
                                            <a:pt x="4" y="0"/>
                                            <a:pt x="4" y="0"/>
                                          </a:cubicBezTo>
                                          <a:cubicBezTo>
                                            <a:pt x="4" y="0"/>
                                            <a:pt x="0" y="6"/>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7" name="Freeform 774">
                                    <a:extLst/>
                                  </wps:cNvPr>
                                  <wps:cNvSpPr>
                                    <a:spLocks/>
                                  </wps:cNvSpPr>
                                  <wps:spPr bwMode="auto">
                                    <a:xfrm>
                                      <a:off x="3647574" y="1412826"/>
                                      <a:ext cx="25400" cy="44450"/>
                                    </a:xfrm>
                                    <a:custGeom>
                                      <a:avLst/>
                                      <a:gdLst>
                                        <a:gd name="T0" fmla="*/ 0 w 7"/>
                                        <a:gd name="T1" fmla="*/ 8 h 12"/>
                                        <a:gd name="T2" fmla="*/ 4 w 7"/>
                                        <a:gd name="T3" fmla="*/ 12 h 12"/>
                                        <a:gd name="T4" fmla="*/ 7 w 7"/>
                                        <a:gd name="T5" fmla="*/ 8 h 12"/>
                                        <a:gd name="T6" fmla="*/ 4 w 7"/>
                                        <a:gd name="T7" fmla="*/ 0 h 12"/>
                                        <a:gd name="T8" fmla="*/ 0 w 7"/>
                                        <a:gd name="T9" fmla="*/ 8 h 12"/>
                                      </a:gdLst>
                                      <a:ahLst/>
                                      <a:cxnLst>
                                        <a:cxn ang="0">
                                          <a:pos x="T0" y="T1"/>
                                        </a:cxn>
                                        <a:cxn ang="0">
                                          <a:pos x="T2" y="T3"/>
                                        </a:cxn>
                                        <a:cxn ang="0">
                                          <a:pos x="T4" y="T5"/>
                                        </a:cxn>
                                        <a:cxn ang="0">
                                          <a:pos x="T6" y="T7"/>
                                        </a:cxn>
                                        <a:cxn ang="0">
                                          <a:pos x="T8" y="T9"/>
                                        </a:cxn>
                                      </a:cxnLst>
                                      <a:rect l="0" t="0" r="r" b="b"/>
                                      <a:pathLst>
                                        <a:path w="7" h="12">
                                          <a:moveTo>
                                            <a:pt x="0" y="8"/>
                                          </a:moveTo>
                                          <a:cubicBezTo>
                                            <a:pt x="0" y="10"/>
                                            <a:pt x="1" y="12"/>
                                            <a:pt x="4" y="12"/>
                                          </a:cubicBezTo>
                                          <a:cubicBezTo>
                                            <a:pt x="6" y="12"/>
                                            <a:pt x="7" y="10"/>
                                            <a:pt x="7" y="8"/>
                                          </a:cubicBezTo>
                                          <a:cubicBezTo>
                                            <a:pt x="7" y="6"/>
                                            <a:pt x="4" y="0"/>
                                            <a:pt x="4" y="0"/>
                                          </a:cubicBezTo>
                                          <a:cubicBezTo>
                                            <a:pt x="4" y="0"/>
                                            <a:pt x="0" y="6"/>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7" name="Freeform 775">
                                    <a:extLst/>
                                  </wps:cNvPr>
                                  <wps:cNvSpPr>
                                    <a:spLocks/>
                                  </wps:cNvSpPr>
                                  <wps:spPr bwMode="auto">
                                    <a:xfrm>
                                      <a:off x="3711074" y="1412826"/>
                                      <a:ext cx="25400" cy="44450"/>
                                    </a:xfrm>
                                    <a:custGeom>
                                      <a:avLst/>
                                      <a:gdLst>
                                        <a:gd name="T0" fmla="*/ 0 w 7"/>
                                        <a:gd name="T1" fmla="*/ 8 h 12"/>
                                        <a:gd name="T2" fmla="*/ 4 w 7"/>
                                        <a:gd name="T3" fmla="*/ 12 h 12"/>
                                        <a:gd name="T4" fmla="*/ 7 w 7"/>
                                        <a:gd name="T5" fmla="*/ 8 h 12"/>
                                        <a:gd name="T6" fmla="*/ 4 w 7"/>
                                        <a:gd name="T7" fmla="*/ 0 h 12"/>
                                        <a:gd name="T8" fmla="*/ 0 w 7"/>
                                        <a:gd name="T9" fmla="*/ 8 h 12"/>
                                      </a:gdLst>
                                      <a:ahLst/>
                                      <a:cxnLst>
                                        <a:cxn ang="0">
                                          <a:pos x="T0" y="T1"/>
                                        </a:cxn>
                                        <a:cxn ang="0">
                                          <a:pos x="T2" y="T3"/>
                                        </a:cxn>
                                        <a:cxn ang="0">
                                          <a:pos x="T4" y="T5"/>
                                        </a:cxn>
                                        <a:cxn ang="0">
                                          <a:pos x="T6" y="T7"/>
                                        </a:cxn>
                                        <a:cxn ang="0">
                                          <a:pos x="T8" y="T9"/>
                                        </a:cxn>
                                      </a:cxnLst>
                                      <a:rect l="0" t="0" r="r" b="b"/>
                                      <a:pathLst>
                                        <a:path w="7" h="12">
                                          <a:moveTo>
                                            <a:pt x="0" y="8"/>
                                          </a:moveTo>
                                          <a:cubicBezTo>
                                            <a:pt x="0" y="10"/>
                                            <a:pt x="1" y="12"/>
                                            <a:pt x="4" y="12"/>
                                          </a:cubicBezTo>
                                          <a:cubicBezTo>
                                            <a:pt x="6" y="12"/>
                                            <a:pt x="7" y="10"/>
                                            <a:pt x="7" y="8"/>
                                          </a:cubicBezTo>
                                          <a:cubicBezTo>
                                            <a:pt x="7" y="6"/>
                                            <a:pt x="4" y="0"/>
                                            <a:pt x="4" y="0"/>
                                          </a:cubicBezTo>
                                          <a:cubicBezTo>
                                            <a:pt x="4" y="0"/>
                                            <a:pt x="0" y="6"/>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 name="Freeform 776">
                                    <a:extLst/>
                                  </wps:cNvPr>
                                  <wps:cNvSpPr>
                                    <a:spLocks/>
                                  </wps:cNvSpPr>
                                  <wps:spPr bwMode="auto">
                                    <a:xfrm>
                                      <a:off x="3774574" y="1412826"/>
                                      <a:ext cx="26988" cy="44450"/>
                                    </a:xfrm>
                                    <a:custGeom>
                                      <a:avLst/>
                                      <a:gdLst>
                                        <a:gd name="T0" fmla="*/ 0 w 7"/>
                                        <a:gd name="T1" fmla="*/ 8 h 12"/>
                                        <a:gd name="T2" fmla="*/ 4 w 7"/>
                                        <a:gd name="T3" fmla="*/ 12 h 12"/>
                                        <a:gd name="T4" fmla="*/ 7 w 7"/>
                                        <a:gd name="T5" fmla="*/ 8 h 12"/>
                                        <a:gd name="T6" fmla="*/ 4 w 7"/>
                                        <a:gd name="T7" fmla="*/ 0 h 12"/>
                                        <a:gd name="T8" fmla="*/ 0 w 7"/>
                                        <a:gd name="T9" fmla="*/ 8 h 12"/>
                                      </a:gdLst>
                                      <a:ahLst/>
                                      <a:cxnLst>
                                        <a:cxn ang="0">
                                          <a:pos x="T0" y="T1"/>
                                        </a:cxn>
                                        <a:cxn ang="0">
                                          <a:pos x="T2" y="T3"/>
                                        </a:cxn>
                                        <a:cxn ang="0">
                                          <a:pos x="T4" y="T5"/>
                                        </a:cxn>
                                        <a:cxn ang="0">
                                          <a:pos x="T6" y="T7"/>
                                        </a:cxn>
                                        <a:cxn ang="0">
                                          <a:pos x="T8" y="T9"/>
                                        </a:cxn>
                                      </a:cxnLst>
                                      <a:rect l="0" t="0" r="r" b="b"/>
                                      <a:pathLst>
                                        <a:path w="7" h="12">
                                          <a:moveTo>
                                            <a:pt x="0" y="8"/>
                                          </a:moveTo>
                                          <a:cubicBezTo>
                                            <a:pt x="0" y="10"/>
                                            <a:pt x="1" y="12"/>
                                            <a:pt x="4" y="12"/>
                                          </a:cubicBezTo>
                                          <a:cubicBezTo>
                                            <a:pt x="6" y="12"/>
                                            <a:pt x="7" y="10"/>
                                            <a:pt x="7" y="8"/>
                                          </a:cubicBezTo>
                                          <a:cubicBezTo>
                                            <a:pt x="7" y="6"/>
                                            <a:pt x="4" y="0"/>
                                            <a:pt x="4" y="0"/>
                                          </a:cubicBezTo>
                                          <a:cubicBezTo>
                                            <a:pt x="4" y="0"/>
                                            <a:pt x="0" y="6"/>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777">
                                    <a:extLst/>
                                  </wps:cNvPr>
                                  <wps:cNvSpPr>
                                    <a:spLocks/>
                                  </wps:cNvSpPr>
                                  <wps:spPr bwMode="auto">
                                    <a:xfrm>
                                      <a:off x="3838074" y="1412826"/>
                                      <a:ext cx="26988" cy="44450"/>
                                    </a:xfrm>
                                    <a:custGeom>
                                      <a:avLst/>
                                      <a:gdLst>
                                        <a:gd name="T0" fmla="*/ 0 w 7"/>
                                        <a:gd name="T1" fmla="*/ 8 h 12"/>
                                        <a:gd name="T2" fmla="*/ 4 w 7"/>
                                        <a:gd name="T3" fmla="*/ 12 h 12"/>
                                        <a:gd name="T4" fmla="*/ 7 w 7"/>
                                        <a:gd name="T5" fmla="*/ 8 h 12"/>
                                        <a:gd name="T6" fmla="*/ 4 w 7"/>
                                        <a:gd name="T7" fmla="*/ 0 h 12"/>
                                        <a:gd name="T8" fmla="*/ 0 w 7"/>
                                        <a:gd name="T9" fmla="*/ 8 h 12"/>
                                      </a:gdLst>
                                      <a:ahLst/>
                                      <a:cxnLst>
                                        <a:cxn ang="0">
                                          <a:pos x="T0" y="T1"/>
                                        </a:cxn>
                                        <a:cxn ang="0">
                                          <a:pos x="T2" y="T3"/>
                                        </a:cxn>
                                        <a:cxn ang="0">
                                          <a:pos x="T4" y="T5"/>
                                        </a:cxn>
                                        <a:cxn ang="0">
                                          <a:pos x="T6" y="T7"/>
                                        </a:cxn>
                                        <a:cxn ang="0">
                                          <a:pos x="T8" y="T9"/>
                                        </a:cxn>
                                      </a:cxnLst>
                                      <a:rect l="0" t="0" r="r" b="b"/>
                                      <a:pathLst>
                                        <a:path w="7" h="12">
                                          <a:moveTo>
                                            <a:pt x="0" y="8"/>
                                          </a:moveTo>
                                          <a:cubicBezTo>
                                            <a:pt x="0" y="10"/>
                                            <a:pt x="1" y="12"/>
                                            <a:pt x="4" y="12"/>
                                          </a:cubicBezTo>
                                          <a:cubicBezTo>
                                            <a:pt x="6" y="12"/>
                                            <a:pt x="7" y="10"/>
                                            <a:pt x="7" y="8"/>
                                          </a:cubicBezTo>
                                          <a:cubicBezTo>
                                            <a:pt x="7" y="6"/>
                                            <a:pt x="4" y="0"/>
                                            <a:pt x="4" y="0"/>
                                          </a:cubicBezTo>
                                          <a:cubicBezTo>
                                            <a:pt x="4" y="0"/>
                                            <a:pt x="0" y="6"/>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778">
                                    <a:extLst/>
                                  </wps:cNvPr>
                                  <wps:cNvSpPr>
                                    <a:spLocks/>
                                  </wps:cNvSpPr>
                                  <wps:spPr bwMode="auto">
                                    <a:xfrm>
                                      <a:off x="3901574" y="1412826"/>
                                      <a:ext cx="26988" cy="44450"/>
                                    </a:xfrm>
                                    <a:custGeom>
                                      <a:avLst/>
                                      <a:gdLst>
                                        <a:gd name="T0" fmla="*/ 0 w 7"/>
                                        <a:gd name="T1" fmla="*/ 8 h 12"/>
                                        <a:gd name="T2" fmla="*/ 3 w 7"/>
                                        <a:gd name="T3" fmla="*/ 12 h 12"/>
                                        <a:gd name="T4" fmla="*/ 7 w 7"/>
                                        <a:gd name="T5" fmla="*/ 8 h 12"/>
                                        <a:gd name="T6" fmla="*/ 3 w 7"/>
                                        <a:gd name="T7" fmla="*/ 0 h 12"/>
                                        <a:gd name="T8" fmla="*/ 0 w 7"/>
                                        <a:gd name="T9" fmla="*/ 8 h 12"/>
                                      </a:gdLst>
                                      <a:ahLst/>
                                      <a:cxnLst>
                                        <a:cxn ang="0">
                                          <a:pos x="T0" y="T1"/>
                                        </a:cxn>
                                        <a:cxn ang="0">
                                          <a:pos x="T2" y="T3"/>
                                        </a:cxn>
                                        <a:cxn ang="0">
                                          <a:pos x="T4" y="T5"/>
                                        </a:cxn>
                                        <a:cxn ang="0">
                                          <a:pos x="T6" y="T7"/>
                                        </a:cxn>
                                        <a:cxn ang="0">
                                          <a:pos x="T8" y="T9"/>
                                        </a:cxn>
                                      </a:cxnLst>
                                      <a:rect l="0" t="0" r="r" b="b"/>
                                      <a:pathLst>
                                        <a:path w="7" h="12">
                                          <a:moveTo>
                                            <a:pt x="0" y="8"/>
                                          </a:moveTo>
                                          <a:cubicBezTo>
                                            <a:pt x="0" y="10"/>
                                            <a:pt x="1" y="12"/>
                                            <a:pt x="3" y="12"/>
                                          </a:cubicBezTo>
                                          <a:cubicBezTo>
                                            <a:pt x="6" y="12"/>
                                            <a:pt x="7" y="10"/>
                                            <a:pt x="7" y="8"/>
                                          </a:cubicBezTo>
                                          <a:cubicBezTo>
                                            <a:pt x="7" y="6"/>
                                            <a:pt x="3" y="0"/>
                                            <a:pt x="3" y="0"/>
                                          </a:cubicBezTo>
                                          <a:cubicBezTo>
                                            <a:pt x="3" y="0"/>
                                            <a:pt x="0" y="6"/>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779">
                                    <a:extLst/>
                                  </wps:cNvPr>
                                  <wps:cNvSpPr>
                                    <a:spLocks/>
                                  </wps:cNvSpPr>
                                  <wps:spPr bwMode="auto">
                                    <a:xfrm>
                                      <a:off x="3966661" y="1412826"/>
                                      <a:ext cx="25400" cy="44450"/>
                                    </a:xfrm>
                                    <a:custGeom>
                                      <a:avLst/>
                                      <a:gdLst>
                                        <a:gd name="T0" fmla="*/ 0 w 7"/>
                                        <a:gd name="T1" fmla="*/ 8 h 12"/>
                                        <a:gd name="T2" fmla="*/ 3 w 7"/>
                                        <a:gd name="T3" fmla="*/ 12 h 12"/>
                                        <a:gd name="T4" fmla="*/ 7 w 7"/>
                                        <a:gd name="T5" fmla="*/ 8 h 12"/>
                                        <a:gd name="T6" fmla="*/ 3 w 7"/>
                                        <a:gd name="T7" fmla="*/ 0 h 12"/>
                                        <a:gd name="T8" fmla="*/ 0 w 7"/>
                                        <a:gd name="T9" fmla="*/ 8 h 12"/>
                                      </a:gdLst>
                                      <a:ahLst/>
                                      <a:cxnLst>
                                        <a:cxn ang="0">
                                          <a:pos x="T0" y="T1"/>
                                        </a:cxn>
                                        <a:cxn ang="0">
                                          <a:pos x="T2" y="T3"/>
                                        </a:cxn>
                                        <a:cxn ang="0">
                                          <a:pos x="T4" y="T5"/>
                                        </a:cxn>
                                        <a:cxn ang="0">
                                          <a:pos x="T6" y="T7"/>
                                        </a:cxn>
                                        <a:cxn ang="0">
                                          <a:pos x="T8" y="T9"/>
                                        </a:cxn>
                                      </a:cxnLst>
                                      <a:rect l="0" t="0" r="r" b="b"/>
                                      <a:pathLst>
                                        <a:path w="7" h="12">
                                          <a:moveTo>
                                            <a:pt x="0" y="8"/>
                                          </a:moveTo>
                                          <a:cubicBezTo>
                                            <a:pt x="0" y="10"/>
                                            <a:pt x="1" y="12"/>
                                            <a:pt x="3" y="12"/>
                                          </a:cubicBezTo>
                                          <a:cubicBezTo>
                                            <a:pt x="6" y="12"/>
                                            <a:pt x="7" y="10"/>
                                            <a:pt x="7" y="8"/>
                                          </a:cubicBezTo>
                                          <a:cubicBezTo>
                                            <a:pt x="7" y="6"/>
                                            <a:pt x="3" y="0"/>
                                            <a:pt x="3" y="0"/>
                                          </a:cubicBezTo>
                                          <a:cubicBezTo>
                                            <a:pt x="3" y="0"/>
                                            <a:pt x="0" y="6"/>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780">
                                    <a:extLst/>
                                  </wps:cNvPr>
                                  <wps:cNvSpPr>
                                    <a:spLocks/>
                                  </wps:cNvSpPr>
                                  <wps:spPr bwMode="auto">
                                    <a:xfrm>
                                      <a:off x="3612649" y="1468388"/>
                                      <a:ext cx="30163" cy="41275"/>
                                    </a:xfrm>
                                    <a:custGeom>
                                      <a:avLst/>
                                      <a:gdLst>
                                        <a:gd name="T0" fmla="*/ 0 w 8"/>
                                        <a:gd name="T1" fmla="*/ 8 h 11"/>
                                        <a:gd name="T2" fmla="*/ 4 w 8"/>
                                        <a:gd name="T3" fmla="*/ 11 h 11"/>
                                        <a:gd name="T4" fmla="*/ 8 w 8"/>
                                        <a:gd name="T5" fmla="*/ 8 h 11"/>
                                        <a:gd name="T6" fmla="*/ 4 w 8"/>
                                        <a:gd name="T7" fmla="*/ 0 h 11"/>
                                        <a:gd name="T8" fmla="*/ 0 w 8"/>
                                        <a:gd name="T9" fmla="*/ 8 h 11"/>
                                      </a:gdLst>
                                      <a:ahLst/>
                                      <a:cxnLst>
                                        <a:cxn ang="0">
                                          <a:pos x="T0" y="T1"/>
                                        </a:cxn>
                                        <a:cxn ang="0">
                                          <a:pos x="T2" y="T3"/>
                                        </a:cxn>
                                        <a:cxn ang="0">
                                          <a:pos x="T4" y="T5"/>
                                        </a:cxn>
                                        <a:cxn ang="0">
                                          <a:pos x="T6" y="T7"/>
                                        </a:cxn>
                                        <a:cxn ang="0">
                                          <a:pos x="T8" y="T9"/>
                                        </a:cxn>
                                      </a:cxnLst>
                                      <a:rect l="0" t="0" r="r" b="b"/>
                                      <a:pathLst>
                                        <a:path w="8" h="11">
                                          <a:moveTo>
                                            <a:pt x="0" y="8"/>
                                          </a:moveTo>
                                          <a:cubicBezTo>
                                            <a:pt x="0" y="10"/>
                                            <a:pt x="2" y="11"/>
                                            <a:pt x="4" y="11"/>
                                          </a:cubicBezTo>
                                          <a:cubicBezTo>
                                            <a:pt x="6" y="11"/>
                                            <a:pt x="8" y="10"/>
                                            <a:pt x="8" y="8"/>
                                          </a:cubicBezTo>
                                          <a:cubicBezTo>
                                            <a:pt x="8" y="5"/>
                                            <a:pt x="4" y="0"/>
                                            <a:pt x="4" y="0"/>
                                          </a:cubicBezTo>
                                          <a:cubicBezTo>
                                            <a:pt x="4" y="0"/>
                                            <a:pt x="0" y="5"/>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4" name="Freeform 781">
                                    <a:extLst/>
                                  </wps:cNvPr>
                                  <wps:cNvSpPr>
                                    <a:spLocks/>
                                  </wps:cNvSpPr>
                                  <wps:spPr bwMode="auto">
                                    <a:xfrm>
                                      <a:off x="3677736" y="1468388"/>
                                      <a:ext cx="28575" cy="41275"/>
                                    </a:xfrm>
                                    <a:custGeom>
                                      <a:avLst/>
                                      <a:gdLst>
                                        <a:gd name="T0" fmla="*/ 0 w 8"/>
                                        <a:gd name="T1" fmla="*/ 8 h 11"/>
                                        <a:gd name="T2" fmla="*/ 4 w 8"/>
                                        <a:gd name="T3" fmla="*/ 11 h 11"/>
                                        <a:gd name="T4" fmla="*/ 8 w 8"/>
                                        <a:gd name="T5" fmla="*/ 8 h 11"/>
                                        <a:gd name="T6" fmla="*/ 4 w 8"/>
                                        <a:gd name="T7" fmla="*/ 0 h 11"/>
                                        <a:gd name="T8" fmla="*/ 0 w 8"/>
                                        <a:gd name="T9" fmla="*/ 8 h 11"/>
                                      </a:gdLst>
                                      <a:ahLst/>
                                      <a:cxnLst>
                                        <a:cxn ang="0">
                                          <a:pos x="T0" y="T1"/>
                                        </a:cxn>
                                        <a:cxn ang="0">
                                          <a:pos x="T2" y="T3"/>
                                        </a:cxn>
                                        <a:cxn ang="0">
                                          <a:pos x="T4" y="T5"/>
                                        </a:cxn>
                                        <a:cxn ang="0">
                                          <a:pos x="T6" y="T7"/>
                                        </a:cxn>
                                        <a:cxn ang="0">
                                          <a:pos x="T8" y="T9"/>
                                        </a:cxn>
                                      </a:cxnLst>
                                      <a:rect l="0" t="0" r="r" b="b"/>
                                      <a:pathLst>
                                        <a:path w="8" h="11">
                                          <a:moveTo>
                                            <a:pt x="0" y="8"/>
                                          </a:moveTo>
                                          <a:cubicBezTo>
                                            <a:pt x="0" y="10"/>
                                            <a:pt x="2" y="11"/>
                                            <a:pt x="4" y="11"/>
                                          </a:cubicBezTo>
                                          <a:cubicBezTo>
                                            <a:pt x="6" y="11"/>
                                            <a:pt x="8" y="10"/>
                                            <a:pt x="8" y="8"/>
                                          </a:cubicBezTo>
                                          <a:cubicBezTo>
                                            <a:pt x="8" y="5"/>
                                            <a:pt x="4" y="0"/>
                                            <a:pt x="4" y="0"/>
                                          </a:cubicBezTo>
                                          <a:cubicBezTo>
                                            <a:pt x="4" y="0"/>
                                            <a:pt x="0" y="5"/>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782">
                                    <a:extLst/>
                                  </wps:cNvPr>
                                  <wps:cNvSpPr>
                                    <a:spLocks/>
                                  </wps:cNvSpPr>
                                  <wps:spPr bwMode="auto">
                                    <a:xfrm>
                                      <a:off x="3741236" y="1468388"/>
                                      <a:ext cx="30163" cy="41275"/>
                                    </a:xfrm>
                                    <a:custGeom>
                                      <a:avLst/>
                                      <a:gdLst>
                                        <a:gd name="T0" fmla="*/ 0 w 8"/>
                                        <a:gd name="T1" fmla="*/ 8 h 11"/>
                                        <a:gd name="T2" fmla="*/ 4 w 8"/>
                                        <a:gd name="T3" fmla="*/ 11 h 11"/>
                                        <a:gd name="T4" fmla="*/ 8 w 8"/>
                                        <a:gd name="T5" fmla="*/ 8 h 11"/>
                                        <a:gd name="T6" fmla="*/ 4 w 8"/>
                                        <a:gd name="T7" fmla="*/ 0 h 11"/>
                                        <a:gd name="T8" fmla="*/ 0 w 8"/>
                                        <a:gd name="T9" fmla="*/ 8 h 11"/>
                                      </a:gdLst>
                                      <a:ahLst/>
                                      <a:cxnLst>
                                        <a:cxn ang="0">
                                          <a:pos x="T0" y="T1"/>
                                        </a:cxn>
                                        <a:cxn ang="0">
                                          <a:pos x="T2" y="T3"/>
                                        </a:cxn>
                                        <a:cxn ang="0">
                                          <a:pos x="T4" y="T5"/>
                                        </a:cxn>
                                        <a:cxn ang="0">
                                          <a:pos x="T6" y="T7"/>
                                        </a:cxn>
                                        <a:cxn ang="0">
                                          <a:pos x="T8" y="T9"/>
                                        </a:cxn>
                                      </a:cxnLst>
                                      <a:rect l="0" t="0" r="r" b="b"/>
                                      <a:pathLst>
                                        <a:path w="8" h="11">
                                          <a:moveTo>
                                            <a:pt x="0" y="8"/>
                                          </a:moveTo>
                                          <a:cubicBezTo>
                                            <a:pt x="0" y="10"/>
                                            <a:pt x="2" y="11"/>
                                            <a:pt x="4" y="11"/>
                                          </a:cubicBezTo>
                                          <a:cubicBezTo>
                                            <a:pt x="6" y="11"/>
                                            <a:pt x="8" y="10"/>
                                            <a:pt x="8" y="8"/>
                                          </a:cubicBezTo>
                                          <a:cubicBezTo>
                                            <a:pt x="8" y="5"/>
                                            <a:pt x="4" y="0"/>
                                            <a:pt x="4" y="0"/>
                                          </a:cubicBezTo>
                                          <a:cubicBezTo>
                                            <a:pt x="4" y="0"/>
                                            <a:pt x="0" y="5"/>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783">
                                    <a:extLst/>
                                  </wps:cNvPr>
                                  <wps:cNvSpPr>
                                    <a:spLocks/>
                                  </wps:cNvSpPr>
                                  <wps:spPr bwMode="auto">
                                    <a:xfrm>
                                      <a:off x="3804736" y="1468388"/>
                                      <a:ext cx="30163" cy="41275"/>
                                    </a:xfrm>
                                    <a:custGeom>
                                      <a:avLst/>
                                      <a:gdLst>
                                        <a:gd name="T0" fmla="*/ 0 w 8"/>
                                        <a:gd name="T1" fmla="*/ 8 h 11"/>
                                        <a:gd name="T2" fmla="*/ 4 w 8"/>
                                        <a:gd name="T3" fmla="*/ 11 h 11"/>
                                        <a:gd name="T4" fmla="*/ 8 w 8"/>
                                        <a:gd name="T5" fmla="*/ 8 h 11"/>
                                        <a:gd name="T6" fmla="*/ 4 w 8"/>
                                        <a:gd name="T7" fmla="*/ 0 h 11"/>
                                        <a:gd name="T8" fmla="*/ 0 w 8"/>
                                        <a:gd name="T9" fmla="*/ 8 h 11"/>
                                      </a:gdLst>
                                      <a:ahLst/>
                                      <a:cxnLst>
                                        <a:cxn ang="0">
                                          <a:pos x="T0" y="T1"/>
                                        </a:cxn>
                                        <a:cxn ang="0">
                                          <a:pos x="T2" y="T3"/>
                                        </a:cxn>
                                        <a:cxn ang="0">
                                          <a:pos x="T4" y="T5"/>
                                        </a:cxn>
                                        <a:cxn ang="0">
                                          <a:pos x="T6" y="T7"/>
                                        </a:cxn>
                                        <a:cxn ang="0">
                                          <a:pos x="T8" y="T9"/>
                                        </a:cxn>
                                      </a:cxnLst>
                                      <a:rect l="0" t="0" r="r" b="b"/>
                                      <a:pathLst>
                                        <a:path w="8" h="11">
                                          <a:moveTo>
                                            <a:pt x="0" y="8"/>
                                          </a:moveTo>
                                          <a:cubicBezTo>
                                            <a:pt x="0" y="10"/>
                                            <a:pt x="2" y="11"/>
                                            <a:pt x="4" y="11"/>
                                          </a:cubicBezTo>
                                          <a:cubicBezTo>
                                            <a:pt x="6" y="11"/>
                                            <a:pt x="8" y="10"/>
                                            <a:pt x="8" y="8"/>
                                          </a:cubicBezTo>
                                          <a:cubicBezTo>
                                            <a:pt x="8" y="5"/>
                                            <a:pt x="4" y="0"/>
                                            <a:pt x="4" y="0"/>
                                          </a:cubicBezTo>
                                          <a:cubicBezTo>
                                            <a:pt x="4" y="0"/>
                                            <a:pt x="0" y="5"/>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Freeform 784">
                                    <a:extLst/>
                                  </wps:cNvPr>
                                  <wps:cNvSpPr>
                                    <a:spLocks/>
                                  </wps:cNvSpPr>
                                  <wps:spPr bwMode="auto">
                                    <a:xfrm>
                                      <a:off x="3868236" y="1468388"/>
                                      <a:ext cx="30163" cy="41275"/>
                                    </a:xfrm>
                                    <a:custGeom>
                                      <a:avLst/>
                                      <a:gdLst>
                                        <a:gd name="T0" fmla="*/ 0 w 8"/>
                                        <a:gd name="T1" fmla="*/ 8 h 11"/>
                                        <a:gd name="T2" fmla="*/ 4 w 8"/>
                                        <a:gd name="T3" fmla="*/ 11 h 11"/>
                                        <a:gd name="T4" fmla="*/ 8 w 8"/>
                                        <a:gd name="T5" fmla="*/ 8 h 11"/>
                                        <a:gd name="T6" fmla="*/ 4 w 8"/>
                                        <a:gd name="T7" fmla="*/ 0 h 11"/>
                                        <a:gd name="T8" fmla="*/ 0 w 8"/>
                                        <a:gd name="T9" fmla="*/ 8 h 11"/>
                                      </a:gdLst>
                                      <a:ahLst/>
                                      <a:cxnLst>
                                        <a:cxn ang="0">
                                          <a:pos x="T0" y="T1"/>
                                        </a:cxn>
                                        <a:cxn ang="0">
                                          <a:pos x="T2" y="T3"/>
                                        </a:cxn>
                                        <a:cxn ang="0">
                                          <a:pos x="T4" y="T5"/>
                                        </a:cxn>
                                        <a:cxn ang="0">
                                          <a:pos x="T6" y="T7"/>
                                        </a:cxn>
                                        <a:cxn ang="0">
                                          <a:pos x="T8" y="T9"/>
                                        </a:cxn>
                                      </a:cxnLst>
                                      <a:rect l="0" t="0" r="r" b="b"/>
                                      <a:pathLst>
                                        <a:path w="8" h="11">
                                          <a:moveTo>
                                            <a:pt x="0" y="8"/>
                                          </a:moveTo>
                                          <a:cubicBezTo>
                                            <a:pt x="0" y="10"/>
                                            <a:pt x="2" y="11"/>
                                            <a:pt x="4" y="11"/>
                                          </a:cubicBezTo>
                                          <a:cubicBezTo>
                                            <a:pt x="6" y="11"/>
                                            <a:pt x="8" y="10"/>
                                            <a:pt x="8" y="8"/>
                                          </a:cubicBezTo>
                                          <a:cubicBezTo>
                                            <a:pt x="8" y="5"/>
                                            <a:pt x="4" y="0"/>
                                            <a:pt x="4" y="0"/>
                                          </a:cubicBezTo>
                                          <a:cubicBezTo>
                                            <a:pt x="4" y="0"/>
                                            <a:pt x="0" y="5"/>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785">
                                    <a:extLst/>
                                  </wps:cNvPr>
                                  <wps:cNvSpPr>
                                    <a:spLocks/>
                                  </wps:cNvSpPr>
                                  <wps:spPr bwMode="auto">
                                    <a:xfrm>
                                      <a:off x="3931736" y="1468388"/>
                                      <a:ext cx="30163" cy="41275"/>
                                    </a:xfrm>
                                    <a:custGeom>
                                      <a:avLst/>
                                      <a:gdLst>
                                        <a:gd name="T0" fmla="*/ 0 w 8"/>
                                        <a:gd name="T1" fmla="*/ 8 h 11"/>
                                        <a:gd name="T2" fmla="*/ 4 w 8"/>
                                        <a:gd name="T3" fmla="*/ 11 h 11"/>
                                        <a:gd name="T4" fmla="*/ 8 w 8"/>
                                        <a:gd name="T5" fmla="*/ 8 h 11"/>
                                        <a:gd name="T6" fmla="*/ 4 w 8"/>
                                        <a:gd name="T7" fmla="*/ 0 h 11"/>
                                        <a:gd name="T8" fmla="*/ 0 w 8"/>
                                        <a:gd name="T9" fmla="*/ 8 h 11"/>
                                      </a:gdLst>
                                      <a:ahLst/>
                                      <a:cxnLst>
                                        <a:cxn ang="0">
                                          <a:pos x="T0" y="T1"/>
                                        </a:cxn>
                                        <a:cxn ang="0">
                                          <a:pos x="T2" y="T3"/>
                                        </a:cxn>
                                        <a:cxn ang="0">
                                          <a:pos x="T4" y="T5"/>
                                        </a:cxn>
                                        <a:cxn ang="0">
                                          <a:pos x="T6" y="T7"/>
                                        </a:cxn>
                                        <a:cxn ang="0">
                                          <a:pos x="T8" y="T9"/>
                                        </a:cxn>
                                      </a:cxnLst>
                                      <a:rect l="0" t="0" r="r" b="b"/>
                                      <a:pathLst>
                                        <a:path w="8" h="11">
                                          <a:moveTo>
                                            <a:pt x="0" y="8"/>
                                          </a:moveTo>
                                          <a:cubicBezTo>
                                            <a:pt x="0" y="10"/>
                                            <a:pt x="2" y="11"/>
                                            <a:pt x="4" y="11"/>
                                          </a:cubicBezTo>
                                          <a:cubicBezTo>
                                            <a:pt x="6" y="11"/>
                                            <a:pt x="8" y="10"/>
                                            <a:pt x="8" y="8"/>
                                          </a:cubicBezTo>
                                          <a:cubicBezTo>
                                            <a:pt x="8" y="5"/>
                                            <a:pt x="4" y="0"/>
                                            <a:pt x="4" y="0"/>
                                          </a:cubicBezTo>
                                          <a:cubicBezTo>
                                            <a:pt x="4" y="0"/>
                                            <a:pt x="0" y="5"/>
                                            <a:pt x="0"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19" name="Freeform 309">
                                  <a:extLst/>
                                </wps:cNvPr>
                                <wps:cNvSpPr>
                                  <a:spLocks noEditPoints="1"/>
                                </wps:cNvSpPr>
                                <wps:spPr bwMode="auto">
                                  <a:xfrm>
                                    <a:off x="2742271" y="0"/>
                                    <a:ext cx="3431955" cy="3263267"/>
                                  </a:xfrm>
                                  <a:custGeom>
                                    <a:avLst/>
                                    <a:gdLst>
                                      <a:gd name="T0" fmla="*/ 484 w 500"/>
                                      <a:gd name="T1" fmla="*/ 0 h 475"/>
                                      <a:gd name="T2" fmla="*/ 15 w 500"/>
                                      <a:gd name="T3" fmla="*/ 0 h 475"/>
                                      <a:gd name="T4" fmla="*/ 0 w 500"/>
                                      <a:gd name="T5" fmla="*/ 16 h 475"/>
                                      <a:gd name="T6" fmla="*/ 0 w 500"/>
                                      <a:gd name="T7" fmla="*/ 458 h 475"/>
                                      <a:gd name="T8" fmla="*/ 15 w 500"/>
                                      <a:gd name="T9" fmla="*/ 475 h 475"/>
                                      <a:gd name="T10" fmla="*/ 484 w 500"/>
                                      <a:gd name="T11" fmla="*/ 475 h 475"/>
                                      <a:gd name="T12" fmla="*/ 500 w 500"/>
                                      <a:gd name="T13" fmla="*/ 458 h 475"/>
                                      <a:gd name="T14" fmla="*/ 500 w 500"/>
                                      <a:gd name="T15" fmla="*/ 16 h 475"/>
                                      <a:gd name="T16" fmla="*/ 484 w 500"/>
                                      <a:gd name="T17" fmla="*/ 0 h 475"/>
                                      <a:gd name="T18" fmla="*/ 385 w 500"/>
                                      <a:gd name="T19" fmla="*/ 36 h 475"/>
                                      <a:gd name="T20" fmla="*/ 406 w 500"/>
                                      <a:gd name="T21" fmla="*/ 59 h 475"/>
                                      <a:gd name="T22" fmla="*/ 385 w 500"/>
                                      <a:gd name="T23" fmla="*/ 82 h 475"/>
                                      <a:gd name="T24" fmla="*/ 364 w 500"/>
                                      <a:gd name="T25" fmla="*/ 59 h 475"/>
                                      <a:gd name="T26" fmla="*/ 385 w 500"/>
                                      <a:gd name="T27" fmla="*/ 36 h 475"/>
                                      <a:gd name="T28" fmla="*/ 323 w 500"/>
                                      <a:gd name="T29" fmla="*/ 36 h 475"/>
                                      <a:gd name="T30" fmla="*/ 344 w 500"/>
                                      <a:gd name="T31" fmla="*/ 59 h 475"/>
                                      <a:gd name="T32" fmla="*/ 323 w 500"/>
                                      <a:gd name="T33" fmla="*/ 82 h 475"/>
                                      <a:gd name="T34" fmla="*/ 302 w 500"/>
                                      <a:gd name="T35" fmla="*/ 59 h 475"/>
                                      <a:gd name="T36" fmla="*/ 323 w 500"/>
                                      <a:gd name="T37" fmla="*/ 36 h 475"/>
                                      <a:gd name="T38" fmla="*/ 468 w 500"/>
                                      <a:gd name="T39" fmla="*/ 441 h 475"/>
                                      <a:gd name="T40" fmla="*/ 31 w 500"/>
                                      <a:gd name="T41" fmla="*/ 441 h 475"/>
                                      <a:gd name="T42" fmla="*/ 31 w 500"/>
                                      <a:gd name="T43" fmla="*/ 118 h 475"/>
                                      <a:gd name="T44" fmla="*/ 468 w 500"/>
                                      <a:gd name="T45" fmla="*/ 118 h 475"/>
                                      <a:gd name="T46" fmla="*/ 468 w 500"/>
                                      <a:gd name="T47" fmla="*/ 441 h 475"/>
                                      <a:gd name="T48" fmla="*/ 447 w 500"/>
                                      <a:gd name="T49" fmla="*/ 82 h 475"/>
                                      <a:gd name="T50" fmla="*/ 426 w 500"/>
                                      <a:gd name="T51" fmla="*/ 59 h 475"/>
                                      <a:gd name="T52" fmla="*/ 447 w 500"/>
                                      <a:gd name="T53" fmla="*/ 36 h 475"/>
                                      <a:gd name="T54" fmla="*/ 468 w 500"/>
                                      <a:gd name="T55" fmla="*/ 59 h 475"/>
                                      <a:gd name="T56" fmla="*/ 447 w 500"/>
                                      <a:gd name="T57" fmla="*/ 82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0" h="475">
                                        <a:moveTo>
                                          <a:pt x="484" y="0"/>
                                        </a:moveTo>
                                        <a:cubicBezTo>
                                          <a:pt x="15" y="0"/>
                                          <a:pt x="15" y="0"/>
                                          <a:pt x="15" y="0"/>
                                        </a:cubicBezTo>
                                        <a:cubicBezTo>
                                          <a:pt x="7" y="0"/>
                                          <a:pt x="0" y="7"/>
                                          <a:pt x="0" y="16"/>
                                        </a:cubicBezTo>
                                        <a:cubicBezTo>
                                          <a:pt x="0" y="458"/>
                                          <a:pt x="0" y="458"/>
                                          <a:pt x="0" y="458"/>
                                        </a:cubicBezTo>
                                        <a:cubicBezTo>
                                          <a:pt x="0" y="467"/>
                                          <a:pt x="7" y="475"/>
                                          <a:pt x="15" y="475"/>
                                        </a:cubicBezTo>
                                        <a:cubicBezTo>
                                          <a:pt x="484" y="475"/>
                                          <a:pt x="484" y="475"/>
                                          <a:pt x="484" y="475"/>
                                        </a:cubicBezTo>
                                        <a:cubicBezTo>
                                          <a:pt x="493" y="475"/>
                                          <a:pt x="500" y="467"/>
                                          <a:pt x="500" y="458"/>
                                        </a:cubicBezTo>
                                        <a:cubicBezTo>
                                          <a:pt x="500" y="16"/>
                                          <a:pt x="500" y="16"/>
                                          <a:pt x="500" y="16"/>
                                        </a:cubicBezTo>
                                        <a:cubicBezTo>
                                          <a:pt x="500" y="7"/>
                                          <a:pt x="493" y="0"/>
                                          <a:pt x="484" y="0"/>
                                        </a:cubicBezTo>
                                        <a:close/>
                                        <a:moveTo>
                                          <a:pt x="385" y="36"/>
                                        </a:moveTo>
                                        <a:cubicBezTo>
                                          <a:pt x="397" y="36"/>
                                          <a:pt x="406" y="46"/>
                                          <a:pt x="406" y="59"/>
                                        </a:cubicBezTo>
                                        <a:cubicBezTo>
                                          <a:pt x="406" y="71"/>
                                          <a:pt x="397" y="82"/>
                                          <a:pt x="385" y="82"/>
                                        </a:cubicBezTo>
                                        <a:cubicBezTo>
                                          <a:pt x="373" y="82"/>
                                          <a:pt x="364" y="71"/>
                                          <a:pt x="364" y="59"/>
                                        </a:cubicBezTo>
                                        <a:cubicBezTo>
                                          <a:pt x="364" y="46"/>
                                          <a:pt x="373" y="36"/>
                                          <a:pt x="385" y="36"/>
                                        </a:cubicBezTo>
                                        <a:close/>
                                        <a:moveTo>
                                          <a:pt x="323" y="36"/>
                                        </a:moveTo>
                                        <a:cubicBezTo>
                                          <a:pt x="334" y="36"/>
                                          <a:pt x="344" y="46"/>
                                          <a:pt x="344" y="59"/>
                                        </a:cubicBezTo>
                                        <a:cubicBezTo>
                                          <a:pt x="344" y="71"/>
                                          <a:pt x="334" y="82"/>
                                          <a:pt x="323" y="82"/>
                                        </a:cubicBezTo>
                                        <a:cubicBezTo>
                                          <a:pt x="311" y="82"/>
                                          <a:pt x="302" y="71"/>
                                          <a:pt x="302" y="59"/>
                                        </a:cubicBezTo>
                                        <a:cubicBezTo>
                                          <a:pt x="302" y="46"/>
                                          <a:pt x="311" y="36"/>
                                          <a:pt x="323" y="36"/>
                                        </a:cubicBezTo>
                                        <a:close/>
                                        <a:moveTo>
                                          <a:pt x="468" y="441"/>
                                        </a:moveTo>
                                        <a:cubicBezTo>
                                          <a:pt x="31" y="441"/>
                                          <a:pt x="31" y="441"/>
                                          <a:pt x="31" y="441"/>
                                        </a:cubicBezTo>
                                        <a:cubicBezTo>
                                          <a:pt x="31" y="118"/>
                                          <a:pt x="31" y="118"/>
                                          <a:pt x="31" y="118"/>
                                        </a:cubicBezTo>
                                        <a:cubicBezTo>
                                          <a:pt x="468" y="118"/>
                                          <a:pt x="468" y="118"/>
                                          <a:pt x="468" y="118"/>
                                        </a:cubicBezTo>
                                        <a:lnTo>
                                          <a:pt x="468" y="441"/>
                                        </a:lnTo>
                                        <a:close/>
                                        <a:moveTo>
                                          <a:pt x="447" y="82"/>
                                        </a:moveTo>
                                        <a:cubicBezTo>
                                          <a:pt x="436" y="82"/>
                                          <a:pt x="426" y="71"/>
                                          <a:pt x="426" y="59"/>
                                        </a:cubicBezTo>
                                        <a:cubicBezTo>
                                          <a:pt x="426" y="46"/>
                                          <a:pt x="436" y="36"/>
                                          <a:pt x="447" y="36"/>
                                        </a:cubicBezTo>
                                        <a:cubicBezTo>
                                          <a:pt x="459" y="36"/>
                                          <a:pt x="468" y="46"/>
                                          <a:pt x="468" y="59"/>
                                        </a:cubicBezTo>
                                        <a:cubicBezTo>
                                          <a:pt x="468" y="71"/>
                                          <a:pt x="459" y="82"/>
                                          <a:pt x="447" y="8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5EF2D78B" id="Group 230" o:spid="_x0000_s1026" alt="An icon showing a web browser page with sun and raining clouds" style="width:36.35pt;height:34.55pt;mso-position-horizontal-relative:char;mso-position-vertical-relative:line" coordorigin="27422" coordsize="4617,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">
                      <v:rect id="Rectangle 280" o:spid="_x0000_s1027" style="position:absolute;left:27474;top:115;width:4395;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" fillcolor="white [3212]" stroked="f" strokeweight="1pt"/>
                      <v:group id="Group 281" o:spid="_x0000_s1028" style="position:absolute;left:27422;width:4618;height:4390" coordorigin="27422" coordsize="34319,3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82" o:spid="_x0000_s1029" style="position:absolute;left:34142;top:8762;width:22139;height:19457" coordorigin="34142,8762" coordsize="7207,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770" o:spid="_x0000_s1030" style="position:absolute;left:34935;top:9556;width:2366;height:2016;visibility:visible;mso-wrap-style:square;v-text-anchor:top" coordsize="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" path="m34,c15,,,15,,33v,8,2,15,7,21c11,40,24,30,40,30v3,,5,,8,1c52,25,57,20,63,16,57,6,46,,34,xe" filled="f" stroked="f">
                            <v:path arrowok="t" o:connecttype="custom" o:connectlocs="127655,0;0,123207;26282,201612;150183,112007;180219,115740;236538,59737;127655,0" o:connectangles="0,0,0,0,0,0,0"/>
                          </v:shape>
                          <v:shape id="Freeform 771" o:spid="_x0000_s1031" style="position:absolute;left:34142;top:8762;width:3873;height:3493;visibility:visible;mso-wrap-style:square;v-text-anchor:top" coordsize="1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" path="m17,84v-1,7,-1,7,-1,7c16,92,16,92,16,93v3,-4,6,-7,10,-9c26,82,26,81,27,79,21,73,17,64,17,54,17,34,34,17,55,17v13,,25,8,32,19c92,33,97,31,103,29v-1,,-1,,-2,c94,28,94,28,94,28v-1,,-3,-1,-2,-3c94,18,94,18,94,18v,-2,-1,-3,-3,-2c84,17,84,17,84,17v-1,1,-3,,-3,-2c80,8,80,8,80,8,80,6,79,5,77,6v-6,4,-6,4,-6,4c70,11,68,10,67,9,65,2,65,2,65,2,64,,62,,61,2,57,7,57,7,57,7v-1,1,-3,1,-4,c48,2,48,2,48,2,47,,45,,45,2,42,9,42,9,42,9v-1,1,-3,2,-4,1c32,6,32,6,32,6,30,5,29,6,29,8v-1,7,-1,7,-1,7c28,17,27,18,25,17,18,16,18,16,18,16v-2,-1,-3,,-2,2c17,25,17,25,17,25v1,2,,3,-2,3c8,29,8,29,8,29v-2,,-3,1,-2,3c10,38,10,38,10,38v1,1,,3,-1,4c2,44,2,44,2,44v-1,1,-2,3,,4c7,52,7,52,7,52v1,2,1,3,,5c2,61,2,61,2,61v-2,1,-1,3,,4c9,67,9,67,9,67v1,1,2,3,1,4c6,77,6,77,6,77v-1,2,,3,2,3c15,81,15,81,15,81v2,,3,1,2,3xe" filled="f" stroked="f">
                            <v:path arrowok="t" o:connecttype="custom" o:connectlocs="63932,315452;60171,341739;60171,349250;97778,315452;101538,296675;63932,202790;206837,63841;327179,135194;387350,108906;379829,108906;353504,105151;345983,93884;353504,67597;342222,60086;315897,63841;304615,56331;300854,30043;289572,22532;267008,37554;251966,33798;244444,7511;229401,7511;214359,26288;199316,26288;180513,7511;169231,7511;157949,33798;142906,37554;120342,22532;109060,30043;105299,56331;94017,63841;67692,60086;60171,67597;63932,93884;56410,105151;30085,108906;22564,120172;37607,142704;33846,157726;7521,165237;7521,180258;26325,195280;26325,214056;7521,229078;7521,244099;33846,251610;37607,266632;22564,289164;30085,300430;56410,304185;63932,315452" o:connectangles="0,0,0,0,0,0,0,0,0,0,0,0,0,0,0,0,0,0,0,0,0,0,0,0,0,0,0,0,0,0,0,0,0,0,0,0,0,0,0,0,0,0,0,0,0,0,0,0,0,0,0,0"/>
                          </v:shape>
                          <v:shape id="Freeform 772" o:spid="_x0000_s1032" style="position:absolute;left:34713;top:10000;width:6636;height:3937;visibility:visible;mso-wrap-style:square;v-text-anchor:top" coordsize="17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" path="m154,52c154,23,130,,101,,82,,66,10,56,25,53,23,49,23,46,23,29,23,16,36,16,52v,1,,1,,2c7,58,,67,,79v,14,12,26,26,26c151,105,151,105,151,105v14,,26,-12,26,-26c177,65,167,54,154,52xe" filled="f" stroked="f">
                            <v:path arrowok="t" o:connecttype="custom" o:connectlocs="577348,194975;378650,0;209945,93738;172455,86239;59984,194975;59984,202474;0,296212;97474,393700;566101,393700;663575,296212;577348,194975" o:connectangles="0,0,0,0,0,0,0,0,0,0,0"/>
                          </v:shape>
                          <v:shape id="Freeform 773" o:spid="_x0000_s1033" style="position:absolute;left:35824;top:14128;width:270;height:444;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" path="m,8v,2,1,4,4,4c6,12,7,10,7,8,7,6,4,,4,,4,,,6,,8xe" filled="f" stroked="f">
                            <v:path arrowok="t" o:connecttype="custom" o:connectlocs="0,29633;15422,44450;26988,29633;15422,0;0,29633" o:connectangles="0,0,0,0,0"/>
                          </v:shape>
                          <v:shape id="Freeform 774" o:spid="_x0000_s1034" style="position:absolute;left:36475;top:14128;width:254;height:444;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" path="m,8v,2,1,4,4,4c6,12,7,10,7,8,7,6,4,,4,,4,,,6,,8xe" filled="f" stroked="f">
                            <v:path arrowok="t" o:connecttype="custom" o:connectlocs="0,29633;14514,44450;25400,29633;14514,0;0,29633" o:connectangles="0,0,0,0,0"/>
                          </v:shape>
                          <v:shape id="Freeform 775" o:spid="_x0000_s1035" style="position:absolute;left:37110;top:14128;width:254;height:444;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" path="m,8v,2,1,4,4,4c6,12,7,10,7,8,7,6,4,,4,,4,,,6,,8xe" filled="f" stroked="f">
                            <v:path arrowok="t" o:connecttype="custom" o:connectlocs="0,29633;14514,44450;25400,29633;14514,0;0,29633" o:connectangles="0,0,0,0,0"/>
                          </v:shape>
                          <v:shape id="Freeform 776" o:spid="_x0000_s1036" style="position:absolute;left:37745;top:14128;width:270;height:444;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" path="m,8v,2,1,4,4,4c6,12,7,10,7,8,7,6,4,,4,,4,,,6,,8xe" filled="f" stroked="f">
                            <v:path arrowok="t" o:connecttype="custom" o:connectlocs="0,29633;15422,44450;26988,29633;15422,0;0,29633" o:connectangles="0,0,0,0,0"/>
                          </v:shape>
                          <v:shape id="Freeform 777" o:spid="_x0000_s1037" style="position:absolute;left:38380;top:14128;width:270;height:444;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" path="m,8v,2,1,4,4,4c6,12,7,10,7,8,7,6,4,,4,,4,,,6,,8xe" filled="f" stroked="f">
                            <v:path arrowok="t" o:connecttype="custom" o:connectlocs="0,29633;15422,44450;26988,29633;15422,0;0,29633" o:connectangles="0,0,0,0,0"/>
                          </v:shape>
                          <v:shape id="Freeform 778" o:spid="_x0000_s1038" style="position:absolute;left:39015;top:14128;width:270;height:444;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" path="m,8v,2,1,4,3,4c6,12,7,10,7,8,7,6,3,,3,,3,,,6,,8xe" filled="f" stroked="f">
                            <v:path arrowok="t" o:connecttype="custom" o:connectlocs="0,29633;11566,44450;26988,29633;11566,0;0,29633" o:connectangles="0,0,0,0,0"/>
                          </v:shape>
                          <v:shape id="Freeform 779" o:spid="_x0000_s1039" style="position:absolute;left:39666;top:14128;width:254;height:444;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" path="m,8v,2,1,4,3,4c6,12,7,10,7,8,7,6,3,,3,,3,,,6,,8xe" filled="f" stroked="f">
                            <v:path arrowok="t" o:connecttype="custom" o:connectlocs="0,29633;10886,44450;25400,29633;10886,0;0,29633" o:connectangles="0,0,0,0,0"/>
                          </v:shape>
                          <v:shape id="Freeform 780" o:spid="_x0000_s1040" style="position:absolute;left:36126;top:14683;width:302;height:413;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" path="m,8v,2,2,3,4,3c6,11,8,10,8,8,8,5,4,,4,,4,,,5,,8xe" filled="f" stroked="f">
                            <v:path arrowok="t" o:connecttype="custom" o:connectlocs="0,30018;15082,41275;30163,30018;15082,0;0,30018" o:connectangles="0,0,0,0,0"/>
                          </v:shape>
                          <v:shape id="Freeform 781" o:spid="_x0000_s1041" style="position:absolute;left:36777;top:14683;width:286;height:413;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" path="m,8v,2,2,3,4,3c6,11,8,10,8,8,8,5,4,,4,,4,,,5,,8xe" filled="f" stroked="f">
                            <v:path arrowok="t" o:connecttype="custom" o:connectlocs="0,30018;14288,41275;28575,30018;14288,0;0,30018" o:connectangles="0,0,0,0,0"/>
                          </v:shape>
                          <v:shape id="Freeform 782" o:spid="_x0000_s1042" style="position:absolute;left:37412;top:14683;width:301;height:413;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" path="m,8v,2,2,3,4,3c6,11,8,10,8,8,8,5,4,,4,,4,,,5,,8xe" filled="f" stroked="f">
                            <v:path arrowok="t" o:connecttype="custom" o:connectlocs="0,30018;15082,41275;30163,30018;15082,0;0,30018" o:connectangles="0,0,0,0,0"/>
                          </v:shape>
                          <v:shape id="Freeform 783" o:spid="_x0000_s1043" style="position:absolute;left:38047;top:14683;width:301;height:413;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" path="m,8v,2,2,3,4,3c6,11,8,10,8,8,8,5,4,,4,,4,,,5,,8xe" filled="f" stroked="f">
                            <v:path arrowok="t" o:connecttype="custom" o:connectlocs="0,30018;15082,41275;30163,30018;15082,0;0,30018" o:connectangles="0,0,0,0,0"/>
                          </v:shape>
                          <v:shape id="Freeform 784" o:spid="_x0000_s1044" style="position:absolute;left:38682;top:14683;width:301;height:413;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" path="m,8v,2,2,3,4,3c6,11,8,10,8,8,8,5,4,,4,,4,,,5,,8xe" filled="f" stroked="f">
                            <v:path arrowok="t" o:connecttype="custom" o:connectlocs="0,30018;15082,41275;30163,30018;15082,0;0,30018" o:connectangles="0,0,0,0,0"/>
                          </v:shape>
                          <v:shape id="Freeform 785" o:spid="_x0000_s1045" style="position:absolute;left:39317;top:14683;width:301;height:413;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" path="m,8v,2,2,3,4,3c6,11,8,10,8,8,8,5,4,,4,,4,,,5,,8xe" filled="f" stroked="f">
                            <v:path arrowok="t" o:connecttype="custom" o:connectlocs="0,30018;15082,41275;30163,30018;15082,0;0,30018" o:connectangles="0,0,0,0,0"/>
                          </v:shape>
                        </v:group>
                        <v:shape id="Freeform 309" o:spid="_x0000_s1046" style="position:absolute;left:27422;width:34320;height:32632;visibility:visible;mso-wrap-style:square;v-text-anchor:top" coordsize="50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" path="m484,c15,,15,,15,,7,,,7,,16,,458,,458,,458v,9,7,17,15,17c484,475,484,475,484,475v9,,16,-8,16,-17c500,16,500,16,500,16,500,7,493,,484,xm385,36v12,,21,10,21,23c406,71,397,82,385,82,373,82,364,71,364,59v,-13,9,-23,21,-23xm323,36v11,,21,10,21,23c344,71,334,82,323,82,311,82,302,71,302,59v,-13,9,-23,21,-23xm468,441v-437,,-437,,-437,c31,118,31,118,31,118v437,,437,,437,l468,441xm447,82c436,82,426,71,426,59v,-13,10,-23,21,-23c459,36,468,46,468,59v,12,-9,23,-21,23xe" filled="f" stroked="f">
                          <v:path arrowok="t" o:connecttype="custom" o:connectlocs="3322132,0;102959,0;0,109921;0,3146476;102959,3263267;3322132,3263267;3431955,3146476;3431955,109921;3322132,0;2642605,247321;2786747,405332;2642605,563343;2498463,405332;2642605,247321;2217043,247321;2361185,405332;2217043,563343;2072901,405332;2217043,247321;3212310,3029686;212781,3029686;212781,810664;3212310,810664;3212310,3029686;3068168,563343;2924026,405332;3068168,247321;3212310,405332;3068168,563343" o:connectangles="0,0,0,0,0,0,0,0,0,0,0,0,0,0,0,0,0,0,0,0,0,0,0,0,0,0,0,0,0"/>
                          <o:lock v:ext="edit" verticies="t"/>
                        </v:shape>
                      </v:group>
                      <w10:anchorlock/>
                    </v:group>
                  </w:pict>
                </mc:Fallback>
              </mc:AlternateContent>
            </w:r>
          </w:p>
          <w:p w14:paraId="77FEBDA0" w14:textId="77777777" w:rsidR="005215C4" w:rsidRPr="001F0C2F" w:rsidRDefault="005215C4" w:rsidP="00EC0483">
            <w:pPr>
              <w:spacing w:before="120"/>
              <w:jc w:val="center"/>
              <w:rPr>
                <w:b/>
              </w:rPr>
            </w:pPr>
            <w:r w:rsidRPr="001F0C2F">
              <w:rPr>
                <w:b/>
              </w:rPr>
              <w:t xml:space="preserve">Data service providers </w:t>
            </w:r>
          </w:p>
          <w:p w14:paraId="082B51B1" w14:textId="69DA5514" w:rsidR="005215C4" w:rsidRPr="001F0C2F" w:rsidRDefault="005215C4" w:rsidP="00BC5F28">
            <w:pPr>
              <w:jc w:val="center"/>
              <w:rPr>
                <w:b/>
              </w:rPr>
            </w:pPr>
            <w:r w:rsidRPr="001F0C2F">
              <w:rPr>
                <w:sz w:val="20"/>
              </w:rPr>
              <w:t>Geography, weather, air and ground risk</w:t>
            </w:r>
          </w:p>
        </w:tc>
        <w:tc>
          <w:tcPr>
            <w:tcW w:w="4466" w:type="dxa"/>
          </w:tcPr>
          <w:p w14:paraId="77473758" w14:textId="77777777" w:rsidR="005215C4" w:rsidRPr="001F0C2F" w:rsidRDefault="005215C4" w:rsidP="00BC5F28">
            <w:pPr>
              <w:jc w:val="center"/>
              <w:rPr>
                <w:b/>
              </w:rPr>
            </w:pPr>
            <w:r w:rsidRPr="001F0C2F">
              <w:rPr>
                <w:caps/>
                <w:noProof/>
                <w:color w:val="008089" w:themeColor="accent2"/>
                <w:sz w:val="24"/>
              </w:rPr>
              <mc:AlternateContent>
                <mc:Choice Requires="wpg">
                  <w:drawing>
                    <wp:inline distT="0" distB="0" distL="0" distR="0" wp14:anchorId="383CE6E3" wp14:editId="17313DF7">
                      <wp:extent cx="1189990" cy="380224"/>
                      <wp:effectExtent l="0" t="19050" r="10160" b="1270"/>
                      <wp:docPr id="406" name="Group 4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9990" cy="380224"/>
                                <a:chOff x="0" y="0"/>
                                <a:chExt cx="1425493" cy="455459"/>
                              </a:xfrm>
                            </wpg:grpSpPr>
                            <wps:wsp>
                              <wps:cNvPr id="333" name="Freeform 236">
                                <a:extLst/>
                              </wps:cNvPr>
                              <wps:cNvSpPr>
                                <a:spLocks noEditPoints="1"/>
                              </wps:cNvSpPr>
                              <wps:spPr bwMode="auto">
                                <a:xfrm rot="3600000">
                                  <a:off x="1098550" y="3339"/>
                                  <a:ext cx="330281" cy="323604"/>
                                </a:xfrm>
                                <a:custGeom>
                                  <a:avLst/>
                                  <a:gdLst>
                                    <a:gd name="T0" fmla="*/ 180 w 307"/>
                                    <a:gd name="T1" fmla="*/ 88 h 268"/>
                                    <a:gd name="T2" fmla="*/ 306 w 307"/>
                                    <a:gd name="T3" fmla="*/ 88 h 268"/>
                                    <a:gd name="T4" fmla="*/ 305 w 307"/>
                                    <a:gd name="T5" fmla="*/ 137 h 268"/>
                                    <a:gd name="T6" fmla="*/ 183 w 307"/>
                                    <a:gd name="T7" fmla="*/ 141 h 268"/>
                                    <a:gd name="T8" fmla="*/ 174 w 307"/>
                                    <a:gd name="T9" fmla="*/ 226 h 268"/>
                                    <a:gd name="T10" fmla="*/ 222 w 307"/>
                                    <a:gd name="T11" fmla="*/ 233 h 268"/>
                                    <a:gd name="T12" fmla="*/ 219 w 307"/>
                                    <a:gd name="T13" fmla="*/ 262 h 268"/>
                                    <a:gd name="T14" fmla="*/ 88 w 307"/>
                                    <a:gd name="T15" fmla="*/ 263 h 268"/>
                                    <a:gd name="T16" fmla="*/ 85 w 307"/>
                                    <a:gd name="T17" fmla="*/ 234 h 268"/>
                                    <a:gd name="T18" fmla="*/ 134 w 307"/>
                                    <a:gd name="T19" fmla="*/ 226 h 268"/>
                                    <a:gd name="T20" fmla="*/ 124 w 307"/>
                                    <a:gd name="T21" fmla="*/ 142 h 268"/>
                                    <a:gd name="T22" fmla="*/ 2 w 307"/>
                                    <a:gd name="T23" fmla="*/ 138 h 268"/>
                                    <a:gd name="T24" fmla="*/ 1 w 307"/>
                                    <a:gd name="T25" fmla="*/ 89 h 268"/>
                                    <a:gd name="T26" fmla="*/ 127 w 307"/>
                                    <a:gd name="T27" fmla="*/ 89 h 268"/>
                                    <a:gd name="T28" fmla="*/ 152 w 307"/>
                                    <a:gd name="T29" fmla="*/ 26 h 268"/>
                                    <a:gd name="T30" fmla="*/ 151 w 307"/>
                                    <a:gd name="T31" fmla="*/ 7 h 268"/>
                                    <a:gd name="T32" fmla="*/ 154 w 307"/>
                                    <a:gd name="T33" fmla="*/ 7 h 268"/>
                                    <a:gd name="T34" fmla="*/ 154 w 307"/>
                                    <a:gd name="T35" fmla="*/ 25 h 268"/>
                                    <a:gd name="T36" fmla="*/ 180 w 307"/>
                                    <a:gd name="T37" fmla="*/ 88 h 268"/>
                                    <a:gd name="T38" fmla="*/ 162 w 307"/>
                                    <a:gd name="T39" fmla="*/ 11 h 268"/>
                                    <a:gd name="T40" fmla="*/ 220 w 307"/>
                                    <a:gd name="T41" fmla="*/ 11 h 268"/>
                                    <a:gd name="T42" fmla="*/ 162 w 307"/>
                                    <a:gd name="T43" fmla="*/ 11 h 268"/>
                                    <a:gd name="T44" fmla="*/ 143 w 307"/>
                                    <a:gd name="T45" fmla="*/ 11 h 268"/>
                                    <a:gd name="T46" fmla="*/ 85 w 307"/>
                                    <a:gd name="T47" fmla="*/ 11 h 268"/>
                                    <a:gd name="T48" fmla="*/ 143 w 307"/>
                                    <a:gd name="T49" fmla="*/ 1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7" h="268">
                                      <a:moveTo>
                                        <a:pt x="180" y="88"/>
                                      </a:moveTo>
                                      <a:cubicBezTo>
                                        <a:pt x="222" y="88"/>
                                        <a:pt x="264" y="88"/>
                                        <a:pt x="306" y="88"/>
                                      </a:cubicBezTo>
                                      <a:cubicBezTo>
                                        <a:pt x="307" y="106"/>
                                        <a:pt x="306" y="119"/>
                                        <a:pt x="305" y="137"/>
                                      </a:cubicBezTo>
                                      <a:cubicBezTo>
                                        <a:pt x="264" y="138"/>
                                        <a:pt x="224" y="140"/>
                                        <a:pt x="183" y="141"/>
                                      </a:cubicBezTo>
                                      <a:cubicBezTo>
                                        <a:pt x="185" y="176"/>
                                        <a:pt x="183" y="191"/>
                                        <a:pt x="174" y="226"/>
                                      </a:cubicBezTo>
                                      <a:cubicBezTo>
                                        <a:pt x="190" y="228"/>
                                        <a:pt x="206" y="231"/>
                                        <a:pt x="222" y="233"/>
                                      </a:cubicBezTo>
                                      <a:cubicBezTo>
                                        <a:pt x="221" y="243"/>
                                        <a:pt x="220" y="252"/>
                                        <a:pt x="219" y="262"/>
                                      </a:cubicBezTo>
                                      <a:cubicBezTo>
                                        <a:pt x="157" y="267"/>
                                        <a:pt x="151" y="268"/>
                                        <a:pt x="88" y="263"/>
                                      </a:cubicBezTo>
                                      <a:cubicBezTo>
                                        <a:pt x="87" y="253"/>
                                        <a:pt x="86" y="244"/>
                                        <a:pt x="85" y="234"/>
                                      </a:cubicBezTo>
                                      <a:cubicBezTo>
                                        <a:pt x="102" y="232"/>
                                        <a:pt x="118" y="229"/>
                                        <a:pt x="134" y="226"/>
                                      </a:cubicBezTo>
                                      <a:cubicBezTo>
                                        <a:pt x="125" y="192"/>
                                        <a:pt x="122" y="177"/>
                                        <a:pt x="124" y="142"/>
                                      </a:cubicBezTo>
                                      <a:cubicBezTo>
                                        <a:pt x="83" y="141"/>
                                        <a:pt x="43" y="139"/>
                                        <a:pt x="2" y="138"/>
                                      </a:cubicBezTo>
                                      <a:cubicBezTo>
                                        <a:pt x="1" y="120"/>
                                        <a:pt x="0" y="107"/>
                                        <a:pt x="1" y="89"/>
                                      </a:cubicBezTo>
                                      <a:cubicBezTo>
                                        <a:pt x="43" y="89"/>
                                        <a:pt x="85" y="89"/>
                                        <a:pt x="127" y="89"/>
                                      </a:cubicBezTo>
                                      <a:cubicBezTo>
                                        <a:pt x="121" y="48"/>
                                        <a:pt x="136" y="27"/>
                                        <a:pt x="152" y="26"/>
                                      </a:cubicBezTo>
                                      <a:cubicBezTo>
                                        <a:pt x="151" y="7"/>
                                        <a:pt x="151" y="7"/>
                                        <a:pt x="151" y="7"/>
                                      </a:cubicBezTo>
                                      <a:cubicBezTo>
                                        <a:pt x="151" y="6"/>
                                        <a:pt x="154" y="6"/>
                                        <a:pt x="154" y="7"/>
                                      </a:cubicBezTo>
                                      <a:cubicBezTo>
                                        <a:pt x="154" y="25"/>
                                        <a:pt x="154" y="25"/>
                                        <a:pt x="154" y="25"/>
                                      </a:cubicBezTo>
                                      <a:cubicBezTo>
                                        <a:pt x="170" y="26"/>
                                        <a:pt x="186" y="47"/>
                                        <a:pt x="180" y="88"/>
                                      </a:cubicBezTo>
                                      <a:close/>
                                      <a:moveTo>
                                        <a:pt x="162" y="11"/>
                                      </a:moveTo>
                                      <a:cubicBezTo>
                                        <a:pt x="162" y="0"/>
                                        <a:pt x="220" y="0"/>
                                        <a:pt x="220" y="11"/>
                                      </a:cubicBezTo>
                                      <a:cubicBezTo>
                                        <a:pt x="220" y="23"/>
                                        <a:pt x="162" y="23"/>
                                        <a:pt x="162" y="11"/>
                                      </a:cubicBezTo>
                                      <a:close/>
                                      <a:moveTo>
                                        <a:pt x="143" y="11"/>
                                      </a:moveTo>
                                      <a:cubicBezTo>
                                        <a:pt x="143" y="23"/>
                                        <a:pt x="85" y="23"/>
                                        <a:pt x="85" y="11"/>
                                      </a:cubicBezTo>
                                      <a:cubicBezTo>
                                        <a:pt x="85" y="0"/>
                                        <a:pt x="143" y="0"/>
                                        <a:pt x="143" y="11"/>
                                      </a:cubicBezTo>
                                      <a:close/>
                                    </a:path>
                                  </a:pathLst>
                                </a:custGeom>
                                <a:solidFill>
                                  <a:srgbClr val="7030A0"/>
                                </a:solidFill>
                                <a:ln>
                                  <a:noFill/>
                                </a:ln>
                              </wps:spPr>
                              <wps:bodyPr vert="horz" wrap="square" lIns="91440" tIns="45720" rIns="91440" bIns="45720" numCol="1" anchor="t" anchorCtr="0" compatLnSpc="1">
                                <a:prstTxWarp prst="textNoShape">
                                  <a:avLst/>
                                </a:prstTxWarp>
                              </wps:bodyPr>
                            </wps:wsp>
                            <wpg:grpSp>
                              <wpg:cNvPr id="405" name="Group 405"/>
                              <wpg:cNvGrpSpPr/>
                              <wpg:grpSpPr>
                                <a:xfrm>
                                  <a:off x="0" y="3339"/>
                                  <a:ext cx="965835" cy="452120"/>
                                  <a:chOff x="44450" y="0"/>
                                  <a:chExt cx="965844" cy="452232"/>
                                </a:xfrm>
                              </wpg:grpSpPr>
                              <wps:wsp>
                                <wps:cNvPr id="332" name="Freeform 181">
                                  <a:extLst/>
                                </wps:cNvPr>
                                <wps:cNvSpPr>
                                  <a:spLocks noEditPoints="1"/>
                                </wps:cNvSpPr>
                                <wps:spPr bwMode="auto">
                                  <a:xfrm>
                                    <a:off x="44450" y="266700"/>
                                    <a:ext cx="463624" cy="169815"/>
                                  </a:xfrm>
                                  <a:custGeom>
                                    <a:avLst/>
                                    <a:gdLst>
                                      <a:gd name="T0" fmla="*/ 75 w 364"/>
                                      <a:gd name="T1" fmla="*/ 15 h 133"/>
                                      <a:gd name="T2" fmla="*/ 1 w 364"/>
                                      <a:gd name="T3" fmla="*/ 5 h 133"/>
                                      <a:gd name="T4" fmla="*/ 2 w 364"/>
                                      <a:gd name="T5" fmla="*/ 0 h 133"/>
                                      <a:gd name="T6" fmla="*/ 120 w 364"/>
                                      <a:gd name="T7" fmla="*/ 15 h 133"/>
                                      <a:gd name="T8" fmla="*/ 243 w 364"/>
                                      <a:gd name="T9" fmla="*/ 15 h 133"/>
                                      <a:gd name="T10" fmla="*/ 243 w 364"/>
                                      <a:gd name="T11" fmla="*/ 21 h 133"/>
                                      <a:gd name="T12" fmla="*/ 182 w 364"/>
                                      <a:gd name="T13" fmla="*/ 21 h 133"/>
                                      <a:gd name="T14" fmla="*/ 240 w 364"/>
                                      <a:gd name="T15" fmla="*/ 30 h 133"/>
                                      <a:gd name="T16" fmla="*/ 238 w 364"/>
                                      <a:gd name="T17" fmla="*/ 35 h 133"/>
                                      <a:gd name="T18" fmla="*/ 126 w 364"/>
                                      <a:gd name="T19" fmla="*/ 21 h 133"/>
                                      <a:gd name="T20" fmla="*/ 126 w 364"/>
                                      <a:gd name="T21" fmla="*/ 26 h 133"/>
                                      <a:gd name="T22" fmla="*/ 196 w 364"/>
                                      <a:gd name="T23" fmla="*/ 72 h 133"/>
                                      <a:gd name="T24" fmla="*/ 289 w 364"/>
                                      <a:gd name="T25" fmla="*/ 80 h 133"/>
                                      <a:gd name="T26" fmla="*/ 334 w 364"/>
                                      <a:gd name="T27" fmla="*/ 40 h 133"/>
                                      <a:gd name="T28" fmla="*/ 316 w 364"/>
                                      <a:gd name="T29" fmla="*/ 26 h 133"/>
                                      <a:gd name="T30" fmla="*/ 322 w 364"/>
                                      <a:gd name="T31" fmla="*/ 21 h 133"/>
                                      <a:gd name="T32" fmla="*/ 340 w 364"/>
                                      <a:gd name="T33" fmla="*/ 34 h 133"/>
                                      <a:gd name="T34" fmla="*/ 353 w 364"/>
                                      <a:gd name="T35" fmla="*/ 20 h 133"/>
                                      <a:gd name="T36" fmla="*/ 359 w 364"/>
                                      <a:gd name="T37" fmla="*/ 23 h 133"/>
                                      <a:gd name="T38" fmla="*/ 348 w 364"/>
                                      <a:gd name="T39" fmla="*/ 40 h 133"/>
                                      <a:gd name="T40" fmla="*/ 364 w 364"/>
                                      <a:gd name="T41" fmla="*/ 53 h 133"/>
                                      <a:gd name="T42" fmla="*/ 359 w 364"/>
                                      <a:gd name="T43" fmla="*/ 59 h 133"/>
                                      <a:gd name="T44" fmla="*/ 344 w 364"/>
                                      <a:gd name="T45" fmla="*/ 47 h 133"/>
                                      <a:gd name="T46" fmla="*/ 301 w 364"/>
                                      <a:gd name="T47" fmla="*/ 107 h 133"/>
                                      <a:gd name="T48" fmla="*/ 195 w 364"/>
                                      <a:gd name="T49" fmla="*/ 122 h 133"/>
                                      <a:gd name="T50" fmla="*/ 62 w 364"/>
                                      <a:gd name="T51" fmla="*/ 127 h 133"/>
                                      <a:gd name="T52" fmla="*/ 63 w 364"/>
                                      <a:gd name="T53" fmla="*/ 70 h 133"/>
                                      <a:gd name="T54" fmla="*/ 121 w 364"/>
                                      <a:gd name="T55" fmla="*/ 26 h 133"/>
                                      <a:gd name="T56" fmla="*/ 122 w 364"/>
                                      <a:gd name="T57" fmla="*/ 20 h 133"/>
                                      <a:gd name="T58" fmla="*/ 0 w 364"/>
                                      <a:gd name="T59" fmla="*/ 21 h 133"/>
                                      <a:gd name="T60" fmla="*/ 0 w 364"/>
                                      <a:gd name="T61" fmla="*/ 15 h 133"/>
                                      <a:gd name="T62" fmla="*/ 75 w 364"/>
                                      <a:gd name="T63" fmla="*/ 15 h 133"/>
                                      <a:gd name="T64" fmla="*/ 183 w 364"/>
                                      <a:gd name="T65" fmla="*/ 71 h 133"/>
                                      <a:gd name="T66" fmla="*/ 125 w 364"/>
                                      <a:gd name="T67" fmla="*/ 33 h 133"/>
                                      <a:gd name="T68" fmla="*/ 73 w 364"/>
                                      <a:gd name="T69" fmla="*/ 71 h 133"/>
                                      <a:gd name="T70" fmla="*/ 183 w 364"/>
                                      <a:gd name="T71" fmla="*/ 7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64" h="133">
                                        <a:moveTo>
                                          <a:pt x="75" y="15"/>
                                        </a:moveTo>
                                        <a:cubicBezTo>
                                          <a:pt x="1" y="5"/>
                                          <a:pt x="1" y="5"/>
                                          <a:pt x="1" y="5"/>
                                        </a:cubicBezTo>
                                        <a:cubicBezTo>
                                          <a:pt x="2" y="0"/>
                                          <a:pt x="2" y="0"/>
                                          <a:pt x="2" y="0"/>
                                        </a:cubicBezTo>
                                        <a:cubicBezTo>
                                          <a:pt x="120" y="15"/>
                                          <a:pt x="120" y="15"/>
                                          <a:pt x="120" y="15"/>
                                        </a:cubicBezTo>
                                        <a:cubicBezTo>
                                          <a:pt x="243" y="15"/>
                                          <a:pt x="243" y="15"/>
                                          <a:pt x="243" y="15"/>
                                        </a:cubicBezTo>
                                        <a:cubicBezTo>
                                          <a:pt x="243" y="21"/>
                                          <a:pt x="243" y="21"/>
                                          <a:pt x="243" y="21"/>
                                        </a:cubicBezTo>
                                        <a:cubicBezTo>
                                          <a:pt x="182" y="21"/>
                                          <a:pt x="182" y="21"/>
                                          <a:pt x="182" y="21"/>
                                        </a:cubicBezTo>
                                        <a:cubicBezTo>
                                          <a:pt x="240" y="30"/>
                                          <a:pt x="240" y="30"/>
                                          <a:pt x="240" y="30"/>
                                        </a:cubicBezTo>
                                        <a:cubicBezTo>
                                          <a:pt x="238" y="35"/>
                                          <a:pt x="238" y="35"/>
                                          <a:pt x="238" y="35"/>
                                        </a:cubicBezTo>
                                        <a:cubicBezTo>
                                          <a:pt x="126" y="21"/>
                                          <a:pt x="126" y="21"/>
                                          <a:pt x="126" y="21"/>
                                        </a:cubicBezTo>
                                        <a:cubicBezTo>
                                          <a:pt x="126" y="26"/>
                                          <a:pt x="126" y="26"/>
                                          <a:pt x="126" y="26"/>
                                        </a:cubicBezTo>
                                        <a:cubicBezTo>
                                          <a:pt x="157" y="29"/>
                                          <a:pt x="175" y="43"/>
                                          <a:pt x="196" y="72"/>
                                        </a:cubicBezTo>
                                        <a:cubicBezTo>
                                          <a:pt x="227" y="74"/>
                                          <a:pt x="255" y="77"/>
                                          <a:pt x="289" y="80"/>
                                        </a:cubicBezTo>
                                        <a:cubicBezTo>
                                          <a:pt x="334" y="40"/>
                                          <a:pt x="334" y="40"/>
                                          <a:pt x="334" y="40"/>
                                        </a:cubicBezTo>
                                        <a:cubicBezTo>
                                          <a:pt x="316" y="26"/>
                                          <a:pt x="316" y="26"/>
                                          <a:pt x="316" y="26"/>
                                        </a:cubicBezTo>
                                        <a:cubicBezTo>
                                          <a:pt x="322" y="21"/>
                                          <a:pt x="322" y="21"/>
                                          <a:pt x="322" y="21"/>
                                        </a:cubicBezTo>
                                        <a:cubicBezTo>
                                          <a:pt x="340" y="34"/>
                                          <a:pt x="340" y="34"/>
                                          <a:pt x="340" y="34"/>
                                        </a:cubicBezTo>
                                        <a:cubicBezTo>
                                          <a:pt x="353" y="20"/>
                                          <a:pt x="353" y="20"/>
                                          <a:pt x="353" y="20"/>
                                        </a:cubicBezTo>
                                        <a:cubicBezTo>
                                          <a:pt x="359" y="23"/>
                                          <a:pt x="359" y="23"/>
                                          <a:pt x="359" y="23"/>
                                        </a:cubicBezTo>
                                        <a:cubicBezTo>
                                          <a:pt x="348" y="40"/>
                                          <a:pt x="348" y="40"/>
                                          <a:pt x="348" y="40"/>
                                        </a:cubicBezTo>
                                        <a:cubicBezTo>
                                          <a:pt x="364" y="53"/>
                                          <a:pt x="364" y="53"/>
                                          <a:pt x="364" y="53"/>
                                        </a:cubicBezTo>
                                        <a:cubicBezTo>
                                          <a:pt x="359" y="59"/>
                                          <a:pt x="359" y="59"/>
                                          <a:pt x="359" y="59"/>
                                        </a:cubicBezTo>
                                        <a:cubicBezTo>
                                          <a:pt x="344" y="47"/>
                                          <a:pt x="344" y="47"/>
                                          <a:pt x="344" y="47"/>
                                        </a:cubicBezTo>
                                        <a:cubicBezTo>
                                          <a:pt x="332" y="64"/>
                                          <a:pt x="303" y="106"/>
                                          <a:pt x="301" y="107"/>
                                        </a:cubicBezTo>
                                        <a:cubicBezTo>
                                          <a:pt x="262" y="115"/>
                                          <a:pt x="247" y="117"/>
                                          <a:pt x="195" y="122"/>
                                        </a:cubicBezTo>
                                        <a:cubicBezTo>
                                          <a:pt x="180" y="124"/>
                                          <a:pt x="107" y="133"/>
                                          <a:pt x="62" y="127"/>
                                        </a:cubicBezTo>
                                        <a:cubicBezTo>
                                          <a:pt x="5" y="118"/>
                                          <a:pt x="23" y="83"/>
                                          <a:pt x="63" y="70"/>
                                        </a:cubicBezTo>
                                        <a:cubicBezTo>
                                          <a:pt x="72" y="46"/>
                                          <a:pt x="87" y="29"/>
                                          <a:pt x="121" y="26"/>
                                        </a:cubicBezTo>
                                        <a:cubicBezTo>
                                          <a:pt x="122" y="20"/>
                                          <a:pt x="122" y="20"/>
                                          <a:pt x="122" y="20"/>
                                        </a:cubicBezTo>
                                        <a:cubicBezTo>
                                          <a:pt x="0" y="21"/>
                                          <a:pt x="0" y="21"/>
                                          <a:pt x="0" y="21"/>
                                        </a:cubicBezTo>
                                        <a:cubicBezTo>
                                          <a:pt x="0" y="15"/>
                                          <a:pt x="0" y="15"/>
                                          <a:pt x="0" y="15"/>
                                        </a:cubicBezTo>
                                        <a:cubicBezTo>
                                          <a:pt x="75" y="15"/>
                                          <a:pt x="75" y="15"/>
                                          <a:pt x="75" y="15"/>
                                        </a:cubicBezTo>
                                        <a:close/>
                                        <a:moveTo>
                                          <a:pt x="183" y="71"/>
                                        </a:moveTo>
                                        <a:cubicBezTo>
                                          <a:pt x="173" y="50"/>
                                          <a:pt x="150" y="34"/>
                                          <a:pt x="125" y="33"/>
                                        </a:cubicBezTo>
                                        <a:cubicBezTo>
                                          <a:pt x="100" y="31"/>
                                          <a:pt x="77" y="46"/>
                                          <a:pt x="73" y="71"/>
                                        </a:cubicBezTo>
                                        <a:cubicBezTo>
                                          <a:pt x="73" y="72"/>
                                          <a:pt x="174" y="71"/>
                                          <a:pt x="183" y="71"/>
                                        </a:cubicBezTo>
                                        <a:close/>
                                      </a:path>
                                    </a:pathLst>
                                  </a:custGeom>
                                  <a:solidFill>
                                    <a:srgbClr val="7030A0"/>
                                  </a:solidFill>
                                  <a:ln>
                                    <a:noFill/>
                                  </a:ln>
                                </wps:spPr>
                                <wps:bodyPr vert="horz" wrap="square" lIns="91440" tIns="45720" rIns="91440" bIns="45720" numCol="1" anchor="t" anchorCtr="0" compatLnSpc="1">
                                  <a:prstTxWarp prst="textNoShape">
                                    <a:avLst/>
                                  </a:prstTxWarp>
                                </wps:bodyPr>
                              </wps:wsp>
                              <wpg:grpSp>
                                <wpg:cNvPr id="334" name="Group 171">
                                  <a:extLst/>
                                </wpg:cNvPr>
                                <wpg:cNvGrpSpPr/>
                                <wpg:grpSpPr>
                                  <a:xfrm flipH="1">
                                    <a:off x="393700" y="0"/>
                                    <a:ext cx="616594" cy="452232"/>
                                    <a:chOff x="2615782" y="72664"/>
                                    <a:chExt cx="616594" cy="452231"/>
                                  </a:xfrm>
                                </wpg:grpSpPr>
                                <wps:wsp>
                                  <wps:cNvPr id="335" name="Freeform 108">
                                    <a:extLst/>
                                  </wps:cNvPr>
                                  <wps:cNvSpPr>
                                    <a:spLocks noEditPoints="1"/>
                                  </wps:cNvSpPr>
                                  <wps:spPr bwMode="auto">
                                    <a:xfrm>
                                      <a:off x="2843768" y="72664"/>
                                      <a:ext cx="388608" cy="245165"/>
                                    </a:xfrm>
                                    <a:custGeom>
                                      <a:avLst/>
                                      <a:gdLst>
                                        <a:gd name="T0" fmla="*/ 108 w 477"/>
                                        <a:gd name="T1" fmla="*/ 7 h 301"/>
                                        <a:gd name="T2" fmla="*/ 255 w 477"/>
                                        <a:gd name="T3" fmla="*/ 50 h 301"/>
                                        <a:gd name="T4" fmla="*/ 169 w 477"/>
                                        <a:gd name="T5" fmla="*/ 80 h 301"/>
                                        <a:gd name="T6" fmla="*/ 81 w 477"/>
                                        <a:gd name="T7" fmla="*/ 21 h 301"/>
                                        <a:gd name="T8" fmla="*/ 108 w 477"/>
                                        <a:gd name="T9" fmla="*/ 7 h 301"/>
                                        <a:gd name="T10" fmla="*/ 0 w 477"/>
                                        <a:gd name="T11" fmla="*/ 83 h 301"/>
                                        <a:gd name="T12" fmla="*/ 34 w 477"/>
                                        <a:gd name="T13" fmla="*/ 145 h 301"/>
                                        <a:gd name="T14" fmla="*/ 42 w 477"/>
                                        <a:gd name="T15" fmla="*/ 168 h 301"/>
                                        <a:gd name="T16" fmla="*/ 191 w 477"/>
                                        <a:gd name="T17" fmla="*/ 151 h 301"/>
                                        <a:gd name="T18" fmla="*/ 165 w 477"/>
                                        <a:gd name="T19" fmla="*/ 287 h 301"/>
                                        <a:gd name="T20" fmla="*/ 205 w 477"/>
                                        <a:gd name="T21" fmla="*/ 279 h 301"/>
                                        <a:gd name="T22" fmla="*/ 283 w 477"/>
                                        <a:gd name="T23" fmla="*/ 121 h 301"/>
                                        <a:gd name="T24" fmla="*/ 462 w 477"/>
                                        <a:gd name="T25" fmla="*/ 65 h 301"/>
                                        <a:gd name="T26" fmla="*/ 469 w 477"/>
                                        <a:gd name="T27" fmla="*/ 44 h 301"/>
                                        <a:gd name="T28" fmla="*/ 360 w 477"/>
                                        <a:gd name="T29" fmla="*/ 28 h 301"/>
                                        <a:gd name="T30" fmla="*/ 112 w 477"/>
                                        <a:gd name="T31" fmla="*/ 110 h 301"/>
                                        <a:gd name="T32" fmla="*/ 82 w 477"/>
                                        <a:gd name="T33" fmla="*/ 105 h 301"/>
                                        <a:gd name="T34" fmla="*/ 24 w 477"/>
                                        <a:gd name="T35" fmla="*/ 83 h 301"/>
                                        <a:gd name="T36" fmla="*/ 0 w 477"/>
                                        <a:gd name="T37" fmla="*/ 8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7" h="301">
                                          <a:moveTo>
                                            <a:pt x="108" y="7"/>
                                          </a:moveTo>
                                          <a:cubicBezTo>
                                            <a:pt x="255" y="50"/>
                                            <a:pt x="255" y="50"/>
                                            <a:pt x="255" y="50"/>
                                          </a:cubicBezTo>
                                          <a:cubicBezTo>
                                            <a:pt x="169" y="80"/>
                                            <a:pt x="169" y="80"/>
                                            <a:pt x="169" y="80"/>
                                          </a:cubicBezTo>
                                          <a:cubicBezTo>
                                            <a:pt x="81" y="21"/>
                                            <a:pt x="81" y="21"/>
                                            <a:pt x="81" y="21"/>
                                          </a:cubicBezTo>
                                          <a:cubicBezTo>
                                            <a:pt x="75" y="11"/>
                                            <a:pt x="95" y="0"/>
                                            <a:pt x="108" y="7"/>
                                          </a:cubicBezTo>
                                          <a:close/>
                                          <a:moveTo>
                                            <a:pt x="0" y="83"/>
                                          </a:moveTo>
                                          <a:cubicBezTo>
                                            <a:pt x="34" y="145"/>
                                            <a:pt x="34" y="145"/>
                                            <a:pt x="34" y="145"/>
                                          </a:cubicBezTo>
                                          <a:cubicBezTo>
                                            <a:pt x="19" y="155"/>
                                            <a:pt x="19" y="169"/>
                                            <a:pt x="42" y="168"/>
                                          </a:cubicBezTo>
                                          <a:cubicBezTo>
                                            <a:pt x="65" y="168"/>
                                            <a:pt x="158" y="161"/>
                                            <a:pt x="191" y="151"/>
                                          </a:cubicBezTo>
                                          <a:cubicBezTo>
                                            <a:pt x="165" y="287"/>
                                            <a:pt x="165" y="287"/>
                                            <a:pt x="165" y="287"/>
                                          </a:cubicBezTo>
                                          <a:cubicBezTo>
                                            <a:pt x="162" y="301"/>
                                            <a:pt x="202" y="292"/>
                                            <a:pt x="205" y="279"/>
                                          </a:cubicBezTo>
                                          <a:cubicBezTo>
                                            <a:pt x="283" y="121"/>
                                            <a:pt x="283" y="121"/>
                                            <a:pt x="283" y="121"/>
                                          </a:cubicBezTo>
                                          <a:cubicBezTo>
                                            <a:pt x="462" y="65"/>
                                            <a:pt x="462" y="65"/>
                                            <a:pt x="462" y="65"/>
                                          </a:cubicBezTo>
                                          <a:cubicBezTo>
                                            <a:pt x="471" y="62"/>
                                            <a:pt x="477" y="51"/>
                                            <a:pt x="469" y="44"/>
                                          </a:cubicBezTo>
                                          <a:cubicBezTo>
                                            <a:pt x="467" y="42"/>
                                            <a:pt x="389" y="19"/>
                                            <a:pt x="360" y="28"/>
                                          </a:cubicBezTo>
                                          <a:cubicBezTo>
                                            <a:pt x="112" y="110"/>
                                            <a:pt x="112" y="110"/>
                                            <a:pt x="112" y="110"/>
                                          </a:cubicBezTo>
                                          <a:cubicBezTo>
                                            <a:pt x="102" y="113"/>
                                            <a:pt x="93" y="108"/>
                                            <a:pt x="82" y="105"/>
                                          </a:cubicBezTo>
                                          <a:cubicBezTo>
                                            <a:pt x="24" y="83"/>
                                            <a:pt x="24" y="83"/>
                                            <a:pt x="24" y="83"/>
                                          </a:cubicBezTo>
                                          <a:cubicBezTo>
                                            <a:pt x="15" y="80"/>
                                            <a:pt x="8" y="81"/>
                                            <a:pt x="0" y="83"/>
                                          </a:cubicBezTo>
                                          <a:close/>
                                        </a:path>
                                      </a:pathLst>
                                    </a:custGeom>
                                    <a:solidFill>
                                      <a:srgbClr val="7030A0"/>
                                    </a:solidFill>
                                    <a:ln>
                                      <a:noFill/>
                                    </a:ln>
                                    <a:extLst/>
                                  </wps:spPr>
                                  <wps:bodyPr vert="horz" wrap="square" lIns="91440" tIns="45720" rIns="91440" bIns="45720" numCol="1" anchor="t" anchorCtr="0" compatLnSpc="1">
                                    <a:prstTxWarp prst="textNoShape">
                                      <a:avLst/>
                                    </a:prstTxWarp>
                                  </wps:bodyPr>
                                </wps:wsp>
                                <wpg:grpSp>
                                  <wpg:cNvPr id="397" name="Group 397">
                                    <a:extLst/>
                                  </wpg:cNvPr>
                                  <wpg:cNvGrpSpPr/>
                                  <wpg:grpSpPr>
                                    <a:xfrm>
                                      <a:off x="2615782" y="195247"/>
                                      <a:ext cx="174016" cy="329648"/>
                                      <a:chOff x="2615782" y="195247"/>
                                      <a:chExt cx="575960" cy="1091075"/>
                                    </a:xfrm>
                                  </wpg:grpSpPr>
                                  <wps:wsp>
                                    <wps:cNvPr id="398" name="Rectangle 398">
                                      <a:extLst/>
                                    </wps:cNvPr>
                                    <wps:cNvSpPr/>
                                    <wps:spPr>
                                      <a:xfrm>
                                        <a:off x="2788886" y="589510"/>
                                        <a:ext cx="229751" cy="69681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 name="Arrow: Pentagon 399">
                                      <a:extLst/>
                                    </wps:cNvPr>
                                    <wps:cNvSpPr/>
                                    <wps:spPr>
                                      <a:xfrm rot="5400000">
                                        <a:off x="2731605" y="235716"/>
                                        <a:ext cx="344313" cy="575960"/>
                                      </a:xfrm>
                                      <a:prstGeom prst="homePlate">
                                        <a:avLst>
                                          <a:gd name="adj" fmla="val 74936"/>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0" name="Arrow: Pentagon 400">
                                      <a:extLst/>
                                    </wps:cNvPr>
                                    <wps:cNvSpPr/>
                                    <wps:spPr>
                                      <a:xfrm rot="5400000">
                                        <a:off x="2731604" y="255557"/>
                                        <a:ext cx="344313" cy="340353"/>
                                      </a:xfrm>
                                      <a:prstGeom prst="homePlate">
                                        <a:avLst>
                                          <a:gd name="adj" fmla="val 86597"/>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1" name="Oval 401">
                                      <a:extLst/>
                                    </wps:cNvPr>
                                    <wps:cNvSpPr/>
                                    <wps:spPr>
                                      <a:xfrm>
                                        <a:off x="2862400" y="195247"/>
                                        <a:ext cx="82720" cy="74613"/>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2" name="Right Triangle 402">
                                      <a:extLst/>
                                    </wps:cNvPr>
                                    <wps:cNvSpPr/>
                                    <wps:spPr>
                                      <a:xfrm rot="10800000">
                                        <a:off x="2668251" y="425734"/>
                                        <a:ext cx="104602" cy="9916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 name="Right Triangle 403">
                                      <a:extLst/>
                                    </wps:cNvPr>
                                    <wps:cNvSpPr/>
                                    <wps:spPr>
                                      <a:xfrm rot="10800000" flipH="1">
                                        <a:off x="3041923" y="425734"/>
                                        <a:ext cx="104602" cy="9916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4" name="Rectangle 404">
                                      <a:extLst/>
                                    </wps:cNvPr>
                                    <wps:cNvSpPr/>
                                    <wps:spPr>
                                      <a:xfrm>
                                        <a:off x="2817182" y="425734"/>
                                        <a:ext cx="179524" cy="991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wgp>
                        </a:graphicData>
                      </a:graphic>
                    </wp:inline>
                  </w:drawing>
                </mc:Choice>
                <mc:Fallback>
                  <w:pict>
                    <v:group w14:anchorId="69FC94C0" id="Group 406" o:spid="_x0000_s1026" style="width:93.7pt;height:29.95pt;mso-position-horizontal-relative:char;mso-position-vertical-relative:line" coordsize="14254,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">
                      <v:shape id="Freeform 236" o:spid="_x0000_s1027" style="position:absolute;left:10985;top:33;width:3302;height:3236;rotation:60;visibility:visible;mso-wrap-style:square;v-text-anchor:top" coordsize="30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" path="m180,88v42,,84,,126,c307,106,306,119,305,137v-41,1,-81,3,-122,4c185,176,183,191,174,226v16,2,32,5,48,7c221,243,220,252,219,262v-62,5,-68,6,-131,1c87,253,86,244,85,234v17,-2,33,-5,49,-8c125,192,122,177,124,142,83,141,43,139,2,138,1,120,,107,1,89v42,,84,,126,c121,48,136,27,152,26,151,7,151,7,151,7v,-1,3,-1,3,c154,25,154,25,154,25v16,1,32,22,26,63xm162,11v,-11,58,-11,58,c220,23,162,23,162,11xm143,11v,12,-58,12,-58,c85,,143,,143,11xe" fillcolor="#7030a0" stroked="f">
                        <v:path arrowok="t" o:connecttype="custom" o:connectlocs="193650,106258;329205,106258;328129,165424;196878,170254;187195,272890;238835,281342;235608,316359;94673,317567;91446,282550;144162,272890;133403,171462;2152,166632;1076,107466;136631,107466;163527,31394;162451,8452;165678,8452;165678,30187;193650,106258;174285,13282;236683,13282;174285,13282;153844,13282;91446,13282;153844,13282" o:connectangles="0,0,0,0,0,0,0,0,0,0,0,0,0,0,0,0,0,0,0,0,0,0,0,0,0"/>
                        <o:lock v:ext="edit" verticies="t"/>
                      </v:shape>
                      <v:group id="Group 405" o:spid="_x0000_s1028" style="position:absolute;top:33;width:9658;height:4521" coordorigin="444" coordsize="9658,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181" o:spid="_x0000_s1029" style="position:absolute;left:444;top:2667;width:4636;height:1698;visibility:visible;mso-wrap-style:square;v-text-anchor:top" coordsize="36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" path="m75,15c1,5,1,5,1,5,2,,2,,2,,120,15,120,15,120,15v123,,123,,123,c243,21,243,21,243,21v-61,,-61,,-61,c240,30,240,30,240,30v-2,5,-2,5,-2,5c126,21,126,21,126,21v,5,,5,,5c157,29,175,43,196,72v31,2,59,5,93,8c334,40,334,40,334,40,316,26,316,26,316,26v6,-5,6,-5,6,-5c340,34,340,34,340,34,353,20,353,20,353,20v6,3,6,3,6,3c348,40,348,40,348,40v16,13,16,13,16,13c359,59,359,59,359,59,344,47,344,47,344,47v-12,17,-41,59,-43,60c262,115,247,117,195,122v-15,2,-88,11,-133,5c5,118,23,83,63,70,72,46,87,29,121,26v1,-6,1,-6,1,-6c,21,,21,,21,,15,,15,,15v75,,75,,75,xm183,71c173,50,150,34,125,33,100,31,77,46,73,71v,1,101,,110,xe" fillcolor="#7030a0" stroked="f">
                          <v:path arrowok="t" o:connecttype="custom" o:connectlocs="95527,19152;1274,6384;2547,0;152843,19152;309507,19152;309507,26813;231812,26813;305686,38304;303139,44688;160485,26813;160485,33197;249644,91930;368097,102144;425413,51072;402487,33197;410129,26813;433055,43411;449613,25536;457256,29367;443245,51072;463624,67671;457256,75331;438150,60010;383381,136618;248370,155770;78969,162154;80243,89376;154117,33197;155390,25536;0,26813;0,19152;95527,19152;233086,90653;159212,42135;92980,90653;233086,90653" o:connectangles="0,0,0,0,0,0,0,0,0,0,0,0,0,0,0,0,0,0,0,0,0,0,0,0,0,0,0,0,0,0,0,0,0,0,0,0"/>
                          <o:lock v:ext="edit" verticies="t"/>
                        </v:shape>
                        <v:group id="Group 171" o:spid="_x0000_s1030" style="position:absolute;left:3937;width:6165;height:4522;flip:x" coordorigin="26157,726" coordsize="6165,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">
                          <v:shape id="Freeform 108" o:spid="_x0000_s1031" style="position:absolute;left:28437;top:726;width:3886;height:2452;visibility:visible;mso-wrap-style:square;v-text-anchor:top" coordsize="47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" path="m108,7c255,50,255,50,255,50,169,80,169,80,169,80,81,21,81,21,81,21,75,11,95,,108,7xm,83v34,62,34,62,34,62c19,155,19,169,42,168v23,,116,-7,149,-17c165,287,165,287,165,287v-3,14,37,5,40,-8c283,121,283,121,283,121,462,65,462,65,462,65v9,-3,15,-14,7,-21c467,42,389,19,360,28,112,110,112,110,112,110v-10,3,-19,-2,-30,-5c24,83,24,83,24,83,15,80,8,81,,83xe" fillcolor="#7030a0" stroked="f">
                            <v:path arrowok="t" o:connecttype="custom" o:connectlocs="87987,5702;207746,40725;137683,65160;65990,17105;87987,5702;0,67604;27700,118103;34217,136836;155606,122990;134424,233762;167012,227246;230558,98555;376388,52943;382090,35838;293289,22806;91245,89595;66805,85523;19553,67604;0,67604" o:connectangles="0,0,0,0,0,0,0,0,0,0,0,0,0,0,0,0,0,0,0"/>
                            <o:lock v:ext="edit" verticies="t"/>
                          </v:shape>
                          <v:group id="Group 397" o:spid="_x0000_s1032" style="position:absolute;left:26157;top:1952;width:1740;height:3296" coordorigin="26157,1952" coordsize="5759,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398" o:spid="_x0000_s1033" style="position:absolute;left:27888;top:5895;width:2298;height:6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" fillcolor="#7030a0"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99" o:spid="_x0000_s1034" type="#_x0000_t15" style="position:absolute;left:27315;top:2357;width:3443;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" adj="5414" fillcolor="#7030a0" strokecolor="#7030a0" strokeweight="1pt"/>
                            <v:shape id="Arrow: Pentagon 400" o:spid="_x0000_s1035" type="#_x0000_t15" style="position:absolute;left:27315;top:2555;width:3443;height:34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" adj="3110" fillcolor="#7030a0" strokecolor="#7030a0" strokeweight="1pt"/>
                            <v:oval id="Oval 401" o:spid="_x0000_s1036" style="position:absolute;left:28624;top:1952;width:827;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" fillcolor="#7030a0" strokecolor="#7030a0" strokeweight="1pt">
                              <v:stroke joinstyle="miter"/>
                            </v:oval>
                            <v:shapetype id="_x0000_t6" coordsize="21600,21600" o:spt="6" path="m,l,21600r21600,xe">
                              <v:stroke joinstyle="miter"/>
                              <v:path gradientshapeok="t" o:connecttype="custom" o:connectlocs="0,0;0,10800;0,21600;10800,21600;21600,21600;10800,10800" textboxrect="1800,12600,12600,19800"/>
                            </v:shapetype>
                            <v:shape id="Right Triangle 402" o:spid="_x0000_s1037" type="#_x0000_t6" style="position:absolute;left:26682;top:4257;width:1046;height:9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" fillcolor="white [3212]" stroked="f" strokeweight="1pt"/>
                            <v:shape id="Right Triangle 403" o:spid="_x0000_s1038" type="#_x0000_t6" style="position:absolute;left:30419;top:4257;width:1046;height:99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" fillcolor="white [3212]" stroked="f" strokeweight="1pt"/>
                            <v:rect id="Rectangle 404" o:spid="_x0000_s1039" style="position:absolute;left:28171;top:4257;width:179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" fillcolor="white [3212]" stroked="f" strokeweight="1pt"/>
                          </v:group>
                        </v:group>
                      </v:group>
                      <w10:anchorlock/>
                    </v:group>
                  </w:pict>
                </mc:Fallback>
              </mc:AlternateContent>
            </w:r>
            <w:r w:rsidRPr="001F0C2F">
              <w:rPr>
                <w:b/>
              </w:rPr>
              <w:t xml:space="preserve"> </w:t>
            </w:r>
          </w:p>
          <w:p w14:paraId="0F4CE35C" w14:textId="197D4EDD" w:rsidR="005215C4" w:rsidRPr="001F0C2F" w:rsidRDefault="005215C4" w:rsidP="00EC0483">
            <w:pPr>
              <w:spacing w:before="120"/>
              <w:jc w:val="center"/>
              <w:rPr>
                <w:b/>
              </w:rPr>
            </w:pPr>
            <w:r w:rsidRPr="001F0C2F">
              <w:rPr>
                <w:b/>
              </w:rPr>
              <w:t>Crewed Aviation</w:t>
            </w:r>
          </w:p>
          <w:p w14:paraId="572211BC" w14:textId="05D3B9ED" w:rsidR="005215C4" w:rsidRPr="001F0C2F" w:rsidRDefault="005215C4" w:rsidP="00BC5F28">
            <w:pPr>
              <w:jc w:val="center"/>
              <w:rPr>
                <w:highlight w:val="yellow"/>
              </w:rPr>
            </w:pPr>
            <w:r w:rsidRPr="001F0C2F">
              <w:rPr>
                <w:sz w:val="20"/>
              </w:rPr>
              <w:t>Flight plans, tracking data and notices</w:t>
            </w:r>
            <w:r w:rsidR="00500C42" w:rsidRPr="001F0C2F">
              <w:rPr>
                <w:sz w:val="20"/>
              </w:rPr>
              <w:t>, and airspace management including emergency management</w:t>
            </w:r>
          </w:p>
        </w:tc>
      </w:tr>
    </w:tbl>
    <w:p w14:paraId="6ECD663E" w14:textId="77777777" w:rsidR="00EC0483" w:rsidRPr="001F0C2F" w:rsidRDefault="00EC0483" w:rsidP="008B5C80">
      <w:pPr>
        <w:spacing w:before="0" w:after="0"/>
        <w:jc w:val="center"/>
      </w:pPr>
      <w:r w:rsidRPr="001F0C2F">
        <w:rPr>
          <w:noProof/>
        </w:rPr>
        <mc:AlternateContent>
          <mc:Choice Requires="wps">
            <w:drawing>
              <wp:inline distT="0" distB="0" distL="0" distR="0" wp14:anchorId="6C80A4F9" wp14:editId="5722E899">
                <wp:extent cx="369315" cy="322665"/>
                <wp:effectExtent l="0" t="0" r="0" b="1270"/>
                <wp:docPr id="533" name="Arrow: Down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315" cy="322665"/>
                        </a:xfrm>
                        <a:prstGeom prst="downArrow">
                          <a:avLst/>
                        </a:prstGeom>
                        <a:solidFill>
                          <a:srgbClr val="0B7C8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0F0ACA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0" o:spid="_x0000_s1026" type="#_x0000_t67" style="width:29.1pt;height:2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" adj="10800" fillcolor="#0b7c87" stroked="f" strokeweight="1pt">
                <w10:anchorlock/>
              </v:shape>
            </w:pict>
          </mc:Fallback>
        </mc:AlternateContent>
      </w:r>
    </w:p>
    <w:p w14:paraId="6B76EEBB" w14:textId="45CBA582" w:rsidR="00BC5F28" w:rsidRPr="001F0C2F" w:rsidRDefault="00BC5F28" w:rsidP="00EC0483">
      <w:pPr>
        <w:pStyle w:val="Heading3"/>
        <w:spacing w:before="120"/>
        <w:jc w:val="center"/>
        <w:rPr>
          <w:caps/>
          <w:color w:val="008089" w:themeColor="accent2"/>
          <w:sz w:val="24"/>
        </w:rPr>
      </w:pPr>
      <w:r w:rsidRPr="001F0C2F">
        <w:rPr>
          <w:caps/>
          <w:color w:val="008089" w:themeColor="accent2"/>
          <w:sz w:val="24"/>
        </w:rPr>
        <w:t>UTM Ecosystem</w:t>
      </w:r>
      <w:r w:rsidR="00EC0483" w:rsidRPr="001F0C2F">
        <w:rPr>
          <w:caps/>
          <w:color w:val="008089" w:themeColor="accent2"/>
          <w:sz w:val="24"/>
        </w:rPr>
        <w:t>: The operator journey</w:t>
      </w:r>
    </w:p>
    <w:tbl>
      <w:tblPr>
        <w:tblStyle w:val="TableGrid"/>
        <w:tblW w:w="0" w:type="auto"/>
        <w:tblBorders>
          <w:top w:val="thinThickLargeGap" w:sz="24" w:space="0" w:color="008089" w:themeColor="accent2"/>
          <w:left w:val="thinThickLargeGap" w:sz="24" w:space="0" w:color="008089" w:themeColor="accent2"/>
          <w:bottom w:val="thickThinLargeGap" w:sz="24" w:space="0" w:color="008089" w:themeColor="accent2"/>
          <w:right w:val="thickThinLargeGap" w:sz="24" w:space="0" w:color="008089" w:themeColor="accent2"/>
          <w:insideH w:val="none" w:sz="0" w:space="0" w:color="auto"/>
          <w:insideV w:val="none" w:sz="0" w:space="0" w:color="auto"/>
        </w:tblBorders>
        <w:tblCellMar>
          <w:left w:w="85" w:type="dxa"/>
          <w:right w:w="85" w:type="dxa"/>
        </w:tblCellMar>
        <w:tblLook w:val="04A0" w:firstRow="1" w:lastRow="0" w:firstColumn="1" w:lastColumn="0" w:noHBand="0" w:noVBand="1"/>
      </w:tblPr>
      <w:tblGrid>
        <w:gridCol w:w="1467"/>
        <w:gridCol w:w="1468"/>
        <w:gridCol w:w="1468"/>
        <w:gridCol w:w="1470"/>
        <w:gridCol w:w="1471"/>
        <w:gridCol w:w="1469"/>
        <w:gridCol w:w="1469"/>
        <w:gridCol w:w="1469"/>
        <w:gridCol w:w="1469"/>
        <w:gridCol w:w="1470"/>
      </w:tblGrid>
      <w:tr w:rsidR="009A27DB" w:rsidRPr="001F0C2F" w14:paraId="4066506A" w14:textId="77777777" w:rsidTr="009A27DB">
        <w:tc>
          <w:tcPr>
            <w:tcW w:w="1467" w:type="dxa"/>
            <w:shd w:val="clear" w:color="auto" w:fill="D7E5FA" w:themeFill="text2" w:themeFillTint="1A"/>
          </w:tcPr>
          <w:p w14:paraId="2A25A023" w14:textId="18D70076" w:rsidR="00BC5F28" w:rsidRPr="001F0C2F" w:rsidRDefault="00BC5F28" w:rsidP="002F1849">
            <w:pPr>
              <w:spacing w:before="40" w:after="40"/>
              <w:jc w:val="center"/>
              <w:rPr>
                <w:color w:val="008089" w:themeColor="accent2"/>
                <w:sz w:val="20"/>
                <w:highlight w:val="yellow"/>
              </w:rPr>
            </w:pPr>
            <w:r w:rsidRPr="001F0C2F">
              <w:rPr>
                <w:b/>
                <w:bCs/>
                <w:color w:val="081E3E" w:themeColor="accent1"/>
                <w:sz w:val="20"/>
              </w:rPr>
              <w:t>MANAGE</w:t>
            </w:r>
          </w:p>
        </w:tc>
        <w:tc>
          <w:tcPr>
            <w:tcW w:w="1468" w:type="dxa"/>
            <w:vAlign w:val="bottom"/>
          </w:tcPr>
          <w:p w14:paraId="007D37BC" w14:textId="64A67BCB" w:rsidR="00BC5F28" w:rsidRPr="001F0C2F" w:rsidRDefault="00BC5F28" w:rsidP="002F1849">
            <w:pPr>
              <w:spacing w:before="40" w:after="40"/>
              <w:jc w:val="center"/>
              <w:rPr>
                <w:color w:val="008089" w:themeColor="accent2"/>
                <w:sz w:val="20"/>
                <w:highlight w:val="yellow"/>
              </w:rPr>
            </w:pPr>
            <w:r w:rsidRPr="001F0C2F">
              <w:rPr>
                <w:b/>
                <w:bCs/>
                <w:color w:val="008089" w:themeColor="accent2"/>
                <w:sz w:val="20"/>
              </w:rPr>
              <w:t>REGISTER</w:t>
            </w:r>
          </w:p>
        </w:tc>
        <w:tc>
          <w:tcPr>
            <w:tcW w:w="1468" w:type="dxa"/>
            <w:vAlign w:val="bottom"/>
          </w:tcPr>
          <w:p w14:paraId="5ECFD2AE" w14:textId="61E7FFAC" w:rsidR="00BC5F28" w:rsidRPr="001F0C2F" w:rsidRDefault="00BC5F28" w:rsidP="002F1849">
            <w:pPr>
              <w:spacing w:before="40" w:after="40"/>
              <w:jc w:val="center"/>
              <w:rPr>
                <w:color w:val="008089" w:themeColor="accent2"/>
                <w:sz w:val="20"/>
                <w:highlight w:val="yellow"/>
              </w:rPr>
            </w:pPr>
            <w:r w:rsidRPr="001F0C2F">
              <w:rPr>
                <w:b/>
                <w:bCs/>
                <w:color w:val="008089" w:themeColor="accent2"/>
                <w:sz w:val="20"/>
              </w:rPr>
              <w:t>PLAN</w:t>
            </w:r>
          </w:p>
        </w:tc>
        <w:tc>
          <w:tcPr>
            <w:tcW w:w="1470" w:type="dxa"/>
            <w:vAlign w:val="bottom"/>
          </w:tcPr>
          <w:p w14:paraId="65D23D91" w14:textId="1C485D07" w:rsidR="00BC5F28" w:rsidRPr="001F0C2F" w:rsidRDefault="00BC5F28" w:rsidP="002F1849">
            <w:pPr>
              <w:spacing w:before="40" w:after="40"/>
              <w:jc w:val="center"/>
              <w:rPr>
                <w:color w:val="008089" w:themeColor="accent2"/>
                <w:sz w:val="20"/>
                <w:highlight w:val="yellow"/>
              </w:rPr>
            </w:pPr>
            <w:r w:rsidRPr="001F0C2F">
              <w:rPr>
                <w:b/>
                <w:bCs/>
                <w:color w:val="008089" w:themeColor="accent2"/>
                <w:sz w:val="20"/>
              </w:rPr>
              <w:t>COORDINATE</w:t>
            </w:r>
          </w:p>
        </w:tc>
        <w:tc>
          <w:tcPr>
            <w:tcW w:w="1471" w:type="dxa"/>
            <w:vAlign w:val="bottom"/>
          </w:tcPr>
          <w:p w14:paraId="4D90DF9B" w14:textId="1F258C78" w:rsidR="00BC5F28" w:rsidRPr="001F0C2F" w:rsidRDefault="00BC5F28" w:rsidP="002F1849">
            <w:pPr>
              <w:spacing w:before="40" w:after="40"/>
              <w:jc w:val="center"/>
              <w:rPr>
                <w:color w:val="008089" w:themeColor="accent2"/>
                <w:sz w:val="20"/>
                <w:highlight w:val="yellow"/>
              </w:rPr>
            </w:pPr>
            <w:r w:rsidRPr="001F0C2F">
              <w:rPr>
                <w:b/>
                <w:bCs/>
                <w:color w:val="008089" w:themeColor="accent2"/>
                <w:sz w:val="20"/>
              </w:rPr>
              <w:t>AUTHORISE</w:t>
            </w:r>
          </w:p>
        </w:tc>
        <w:tc>
          <w:tcPr>
            <w:tcW w:w="1469" w:type="dxa"/>
            <w:vAlign w:val="bottom"/>
          </w:tcPr>
          <w:p w14:paraId="49DF27C8" w14:textId="7E8A9089" w:rsidR="00BC5F28" w:rsidRPr="001F0C2F" w:rsidRDefault="00BC5F28" w:rsidP="002F1849">
            <w:pPr>
              <w:spacing w:before="40" w:after="40"/>
              <w:jc w:val="center"/>
              <w:rPr>
                <w:color w:val="008089" w:themeColor="accent2"/>
                <w:sz w:val="20"/>
                <w:highlight w:val="yellow"/>
              </w:rPr>
            </w:pPr>
            <w:r w:rsidRPr="001F0C2F">
              <w:rPr>
                <w:b/>
                <w:bCs/>
                <w:color w:val="008089" w:themeColor="accent2"/>
                <w:sz w:val="20"/>
              </w:rPr>
              <w:t>MONITOR</w:t>
            </w:r>
          </w:p>
        </w:tc>
        <w:tc>
          <w:tcPr>
            <w:tcW w:w="1469" w:type="dxa"/>
            <w:vAlign w:val="bottom"/>
          </w:tcPr>
          <w:p w14:paraId="110601C5" w14:textId="24D7D9C6" w:rsidR="00BC5F28" w:rsidRPr="001F0C2F" w:rsidRDefault="00BC5F28" w:rsidP="002F1849">
            <w:pPr>
              <w:spacing w:before="40" w:after="40"/>
              <w:jc w:val="center"/>
              <w:rPr>
                <w:color w:val="008089" w:themeColor="accent2"/>
                <w:sz w:val="20"/>
                <w:highlight w:val="yellow"/>
              </w:rPr>
            </w:pPr>
            <w:r w:rsidRPr="001F0C2F">
              <w:rPr>
                <w:b/>
                <w:bCs/>
                <w:color w:val="008089" w:themeColor="accent2"/>
                <w:sz w:val="20"/>
              </w:rPr>
              <w:t>INFORM</w:t>
            </w:r>
          </w:p>
        </w:tc>
        <w:tc>
          <w:tcPr>
            <w:tcW w:w="1469" w:type="dxa"/>
            <w:vAlign w:val="bottom"/>
          </w:tcPr>
          <w:p w14:paraId="2E7E9B70" w14:textId="07CA3A1B" w:rsidR="00BC5F28" w:rsidRPr="001F0C2F" w:rsidRDefault="00BC5F28" w:rsidP="002F1849">
            <w:pPr>
              <w:spacing w:before="40" w:after="40"/>
              <w:jc w:val="center"/>
              <w:rPr>
                <w:color w:val="008089" w:themeColor="accent2"/>
                <w:sz w:val="20"/>
                <w:highlight w:val="yellow"/>
              </w:rPr>
            </w:pPr>
            <w:r w:rsidRPr="001F0C2F">
              <w:rPr>
                <w:b/>
                <w:bCs/>
                <w:color w:val="008089" w:themeColor="accent2"/>
                <w:sz w:val="20"/>
              </w:rPr>
              <w:t>ADAPT</w:t>
            </w:r>
          </w:p>
        </w:tc>
        <w:tc>
          <w:tcPr>
            <w:tcW w:w="1469" w:type="dxa"/>
            <w:vAlign w:val="bottom"/>
          </w:tcPr>
          <w:p w14:paraId="4A1DEC5B" w14:textId="7423C19F" w:rsidR="00BC5F28" w:rsidRPr="001F0C2F" w:rsidRDefault="00BC5F28" w:rsidP="002F1849">
            <w:pPr>
              <w:spacing w:before="40" w:after="40"/>
              <w:jc w:val="center"/>
              <w:rPr>
                <w:color w:val="008089" w:themeColor="accent2"/>
                <w:sz w:val="20"/>
                <w:highlight w:val="yellow"/>
              </w:rPr>
            </w:pPr>
            <w:r w:rsidRPr="001F0C2F">
              <w:rPr>
                <w:b/>
                <w:bCs/>
                <w:color w:val="008089" w:themeColor="accent2"/>
                <w:sz w:val="20"/>
              </w:rPr>
              <w:t>REPORT</w:t>
            </w:r>
          </w:p>
        </w:tc>
        <w:tc>
          <w:tcPr>
            <w:tcW w:w="1470" w:type="dxa"/>
            <w:shd w:val="clear" w:color="auto" w:fill="D7E5FA" w:themeFill="text2" w:themeFillTint="1A"/>
            <w:vAlign w:val="bottom"/>
          </w:tcPr>
          <w:p w14:paraId="790142A3" w14:textId="1AC7EA39" w:rsidR="00BC5F28" w:rsidRPr="001F0C2F" w:rsidRDefault="00BC5F28" w:rsidP="002F1849">
            <w:pPr>
              <w:spacing w:before="40" w:after="40"/>
              <w:jc w:val="center"/>
              <w:rPr>
                <w:color w:val="008089" w:themeColor="accent2"/>
                <w:sz w:val="20"/>
                <w:highlight w:val="yellow"/>
              </w:rPr>
            </w:pPr>
            <w:r w:rsidRPr="001F0C2F">
              <w:rPr>
                <w:b/>
                <w:bCs/>
                <w:color w:val="081E3E" w:themeColor="accent1"/>
                <w:sz w:val="20"/>
              </w:rPr>
              <w:t>INVESTIGATE</w:t>
            </w:r>
          </w:p>
        </w:tc>
      </w:tr>
      <w:tr w:rsidR="009A27DB" w:rsidRPr="001F0C2F" w14:paraId="5E1552BF" w14:textId="77777777" w:rsidTr="009A27DB">
        <w:tc>
          <w:tcPr>
            <w:tcW w:w="1467" w:type="dxa"/>
            <w:shd w:val="clear" w:color="auto" w:fill="D7E5FA" w:themeFill="text2" w:themeFillTint="1A"/>
          </w:tcPr>
          <w:p w14:paraId="7633B92E" w14:textId="6BEE6F52" w:rsidR="00BC5F28" w:rsidRPr="001F0C2F" w:rsidRDefault="00BC5F28" w:rsidP="002F1849">
            <w:pPr>
              <w:spacing w:before="40" w:after="40"/>
              <w:jc w:val="center"/>
              <w:rPr>
                <w:bCs/>
              </w:rPr>
            </w:pPr>
            <w:r w:rsidRPr="001F0C2F">
              <w:rPr>
                <w:bCs/>
                <w:noProof/>
              </w:rPr>
              <mc:AlternateContent>
                <mc:Choice Requires="wpg">
                  <w:drawing>
                    <wp:inline distT="0" distB="0" distL="0" distR="0" wp14:anchorId="35318CA8" wp14:editId="71421470">
                      <wp:extent cx="635000" cy="633637"/>
                      <wp:effectExtent l="19050" t="19050" r="12700" b="14605"/>
                      <wp:docPr id="60" name="Group 22" descr="An icon with a man leaning against a cog">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5000" cy="633637"/>
                                <a:chOff x="0" y="0"/>
                                <a:chExt cx="592208" cy="590814"/>
                              </a:xfrm>
                            </wpg:grpSpPr>
                            <wpg:grpSp>
                              <wpg:cNvPr id="61" name="Group 61">
                                <a:extLst/>
                              </wpg:cNvPr>
                              <wpg:cNvGrpSpPr/>
                              <wpg:grpSpPr>
                                <a:xfrm>
                                  <a:off x="52469" y="82551"/>
                                  <a:ext cx="433213" cy="443976"/>
                                  <a:chOff x="52469" y="82551"/>
                                  <a:chExt cx="1148045" cy="1176567"/>
                                </a:xfrm>
                              </wpg:grpSpPr>
                              <wpg:grpSp>
                                <wpg:cNvPr id="62" name="Group 62">
                                  <a:extLst/>
                                </wpg:cNvPr>
                                <wpg:cNvGrpSpPr/>
                                <wpg:grpSpPr>
                                  <a:xfrm>
                                    <a:off x="52469" y="106094"/>
                                    <a:ext cx="1121551" cy="1153024"/>
                                    <a:chOff x="52469" y="106094"/>
                                    <a:chExt cx="1724024" cy="1979613"/>
                                  </a:xfrm>
                                  <a:solidFill>
                                    <a:schemeClr val="tx2"/>
                                  </a:solidFill>
                                </wpg:grpSpPr>
                                <wps:wsp>
                                  <wps:cNvPr id="63" name="Oval 63">
                                    <a:extLst/>
                                  </wps:cNvPr>
                                  <wps:cNvSpPr>
                                    <a:spLocks noChangeArrowheads="1"/>
                                  </wps:cNvSpPr>
                                  <wps:spPr bwMode="auto">
                                    <a:xfrm>
                                      <a:off x="460456" y="106094"/>
                                      <a:ext cx="307975" cy="382588"/>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265">
                                    <a:extLst/>
                                  </wps:cNvPr>
                                  <wps:cNvSpPr>
                                    <a:spLocks noEditPoints="1"/>
                                  </wps:cNvSpPr>
                                  <wps:spPr bwMode="auto">
                                    <a:xfrm>
                                      <a:off x="52469" y="522019"/>
                                      <a:ext cx="1106487" cy="1563688"/>
                                    </a:xfrm>
                                    <a:custGeom>
                                      <a:avLst/>
                                      <a:gdLst>
                                        <a:gd name="T0" fmla="*/ 294 w 295"/>
                                        <a:gd name="T1" fmla="*/ 64 h 417"/>
                                        <a:gd name="T2" fmla="*/ 293 w 295"/>
                                        <a:gd name="T3" fmla="*/ 63 h 417"/>
                                        <a:gd name="T4" fmla="*/ 278 w 295"/>
                                        <a:gd name="T5" fmla="*/ 52 h 417"/>
                                        <a:gd name="T6" fmla="*/ 219 w 295"/>
                                        <a:gd name="T7" fmla="*/ 8 h 417"/>
                                        <a:gd name="T8" fmla="*/ 205 w 295"/>
                                        <a:gd name="T9" fmla="*/ 3 h 417"/>
                                        <a:gd name="T10" fmla="*/ 184 w 295"/>
                                        <a:gd name="T11" fmla="*/ 2 h 417"/>
                                        <a:gd name="T12" fmla="*/ 181 w 295"/>
                                        <a:gd name="T13" fmla="*/ 27 h 417"/>
                                        <a:gd name="T14" fmla="*/ 164 w 295"/>
                                        <a:gd name="T15" fmla="*/ 103 h 417"/>
                                        <a:gd name="T16" fmla="*/ 163 w 295"/>
                                        <a:gd name="T17" fmla="*/ 18 h 417"/>
                                        <a:gd name="T18" fmla="*/ 142 w 295"/>
                                        <a:gd name="T19" fmla="*/ 0 h 417"/>
                                        <a:gd name="T20" fmla="*/ 140 w 295"/>
                                        <a:gd name="T21" fmla="*/ 22 h 417"/>
                                        <a:gd name="T22" fmla="*/ 109 w 295"/>
                                        <a:gd name="T23" fmla="*/ 44 h 417"/>
                                        <a:gd name="T24" fmla="*/ 98 w 295"/>
                                        <a:gd name="T25" fmla="*/ 17 h 417"/>
                                        <a:gd name="T26" fmla="*/ 115 w 295"/>
                                        <a:gd name="T27" fmla="*/ 1 h 417"/>
                                        <a:gd name="T28" fmla="*/ 93 w 295"/>
                                        <a:gd name="T29" fmla="*/ 4 h 417"/>
                                        <a:gd name="T30" fmla="*/ 7 w 295"/>
                                        <a:gd name="T31" fmla="*/ 87 h 417"/>
                                        <a:gd name="T32" fmla="*/ 6 w 295"/>
                                        <a:gd name="T33" fmla="*/ 87 h 417"/>
                                        <a:gd name="T34" fmla="*/ 3 w 295"/>
                                        <a:gd name="T35" fmla="*/ 117 h 417"/>
                                        <a:gd name="T36" fmla="*/ 3 w 295"/>
                                        <a:gd name="T37" fmla="*/ 118 h 417"/>
                                        <a:gd name="T38" fmla="*/ 6 w 295"/>
                                        <a:gd name="T39" fmla="*/ 122 h 417"/>
                                        <a:gd name="T40" fmla="*/ 14 w 295"/>
                                        <a:gd name="T41" fmla="*/ 139 h 417"/>
                                        <a:gd name="T42" fmla="*/ 49 w 295"/>
                                        <a:gd name="T43" fmla="*/ 207 h 417"/>
                                        <a:gd name="T44" fmla="*/ 79 w 295"/>
                                        <a:gd name="T45" fmla="*/ 219 h 417"/>
                                        <a:gd name="T46" fmla="*/ 85 w 295"/>
                                        <a:gd name="T47" fmla="*/ 221 h 417"/>
                                        <a:gd name="T48" fmla="*/ 147 w 295"/>
                                        <a:gd name="T49" fmla="*/ 417 h 417"/>
                                        <a:gd name="T50" fmla="*/ 137 w 295"/>
                                        <a:gd name="T51" fmla="*/ 268 h 417"/>
                                        <a:gd name="T52" fmla="*/ 218 w 295"/>
                                        <a:gd name="T53" fmla="*/ 81 h 417"/>
                                        <a:gd name="T54" fmla="*/ 228 w 295"/>
                                        <a:gd name="T55" fmla="*/ 77 h 417"/>
                                        <a:gd name="T56" fmla="*/ 184 w 295"/>
                                        <a:gd name="T57" fmla="*/ 110 h 417"/>
                                        <a:gd name="T58" fmla="*/ 218 w 295"/>
                                        <a:gd name="T59" fmla="*/ 81 h 417"/>
                                        <a:gd name="T60" fmla="*/ 74 w 295"/>
                                        <a:gd name="T61" fmla="*/ 135 h 417"/>
                                        <a:gd name="T62" fmla="*/ 58 w 295"/>
                                        <a:gd name="T63" fmla="*/ 107 h 417"/>
                                        <a:gd name="T64" fmla="*/ 81 w 295"/>
                                        <a:gd name="T65" fmla="*/ 147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5" h="417">
                                          <a:moveTo>
                                            <a:pt x="292" y="102"/>
                                          </a:moveTo>
                                          <a:cubicBezTo>
                                            <a:pt x="293" y="85"/>
                                            <a:pt x="295" y="59"/>
                                            <a:pt x="294" y="64"/>
                                          </a:cubicBezTo>
                                          <a:cubicBezTo>
                                            <a:pt x="294" y="64"/>
                                            <a:pt x="294" y="64"/>
                                            <a:pt x="294" y="64"/>
                                          </a:cubicBezTo>
                                          <a:cubicBezTo>
                                            <a:pt x="293" y="63"/>
                                            <a:pt x="293" y="63"/>
                                            <a:pt x="293" y="63"/>
                                          </a:cubicBezTo>
                                          <a:cubicBezTo>
                                            <a:pt x="288" y="60"/>
                                            <a:pt x="288" y="60"/>
                                            <a:pt x="288" y="60"/>
                                          </a:cubicBezTo>
                                          <a:cubicBezTo>
                                            <a:pt x="278" y="52"/>
                                            <a:pt x="278" y="52"/>
                                            <a:pt x="278" y="52"/>
                                          </a:cubicBezTo>
                                          <a:cubicBezTo>
                                            <a:pt x="259" y="38"/>
                                            <a:pt x="259" y="38"/>
                                            <a:pt x="259" y="38"/>
                                          </a:cubicBezTo>
                                          <a:cubicBezTo>
                                            <a:pt x="219" y="8"/>
                                            <a:pt x="219" y="8"/>
                                            <a:pt x="219" y="8"/>
                                          </a:cubicBezTo>
                                          <a:cubicBezTo>
                                            <a:pt x="215" y="5"/>
                                            <a:pt x="210" y="4"/>
                                            <a:pt x="206" y="3"/>
                                          </a:cubicBezTo>
                                          <a:cubicBezTo>
                                            <a:pt x="205" y="3"/>
                                            <a:pt x="205" y="3"/>
                                            <a:pt x="205" y="3"/>
                                          </a:cubicBezTo>
                                          <a:cubicBezTo>
                                            <a:pt x="198" y="2"/>
                                            <a:pt x="191" y="2"/>
                                            <a:pt x="185" y="1"/>
                                          </a:cubicBezTo>
                                          <a:cubicBezTo>
                                            <a:pt x="184" y="2"/>
                                            <a:pt x="184" y="2"/>
                                            <a:pt x="184" y="2"/>
                                          </a:cubicBezTo>
                                          <a:cubicBezTo>
                                            <a:pt x="202" y="17"/>
                                            <a:pt x="202" y="17"/>
                                            <a:pt x="202" y="17"/>
                                          </a:cubicBezTo>
                                          <a:cubicBezTo>
                                            <a:pt x="181" y="27"/>
                                            <a:pt x="181" y="27"/>
                                            <a:pt x="181" y="27"/>
                                          </a:cubicBezTo>
                                          <a:cubicBezTo>
                                            <a:pt x="191" y="44"/>
                                            <a:pt x="191" y="44"/>
                                            <a:pt x="191" y="44"/>
                                          </a:cubicBezTo>
                                          <a:cubicBezTo>
                                            <a:pt x="164" y="103"/>
                                            <a:pt x="164" y="103"/>
                                            <a:pt x="164" y="103"/>
                                          </a:cubicBezTo>
                                          <a:cubicBezTo>
                                            <a:pt x="160" y="22"/>
                                            <a:pt x="160" y="22"/>
                                            <a:pt x="160" y="22"/>
                                          </a:cubicBezTo>
                                          <a:cubicBezTo>
                                            <a:pt x="163" y="18"/>
                                            <a:pt x="163" y="18"/>
                                            <a:pt x="163" y="18"/>
                                          </a:cubicBezTo>
                                          <a:cubicBezTo>
                                            <a:pt x="158" y="0"/>
                                            <a:pt x="158" y="0"/>
                                            <a:pt x="158" y="0"/>
                                          </a:cubicBezTo>
                                          <a:cubicBezTo>
                                            <a:pt x="142" y="0"/>
                                            <a:pt x="142" y="0"/>
                                            <a:pt x="142" y="0"/>
                                          </a:cubicBezTo>
                                          <a:cubicBezTo>
                                            <a:pt x="137" y="18"/>
                                            <a:pt x="137" y="18"/>
                                            <a:pt x="137" y="18"/>
                                          </a:cubicBezTo>
                                          <a:cubicBezTo>
                                            <a:pt x="140" y="22"/>
                                            <a:pt x="140" y="22"/>
                                            <a:pt x="140" y="22"/>
                                          </a:cubicBezTo>
                                          <a:cubicBezTo>
                                            <a:pt x="136" y="103"/>
                                            <a:pt x="136" y="103"/>
                                            <a:pt x="136" y="103"/>
                                          </a:cubicBezTo>
                                          <a:cubicBezTo>
                                            <a:pt x="109" y="44"/>
                                            <a:pt x="109" y="44"/>
                                            <a:pt x="109" y="44"/>
                                          </a:cubicBezTo>
                                          <a:cubicBezTo>
                                            <a:pt x="119" y="27"/>
                                            <a:pt x="119" y="27"/>
                                            <a:pt x="119" y="27"/>
                                          </a:cubicBezTo>
                                          <a:cubicBezTo>
                                            <a:pt x="98" y="17"/>
                                            <a:pt x="98" y="17"/>
                                            <a:pt x="98" y="17"/>
                                          </a:cubicBezTo>
                                          <a:cubicBezTo>
                                            <a:pt x="116" y="2"/>
                                            <a:pt x="116" y="2"/>
                                            <a:pt x="116" y="2"/>
                                          </a:cubicBezTo>
                                          <a:cubicBezTo>
                                            <a:pt x="115" y="1"/>
                                            <a:pt x="115" y="1"/>
                                            <a:pt x="115" y="1"/>
                                          </a:cubicBezTo>
                                          <a:cubicBezTo>
                                            <a:pt x="109" y="2"/>
                                            <a:pt x="102" y="2"/>
                                            <a:pt x="95" y="3"/>
                                          </a:cubicBezTo>
                                          <a:cubicBezTo>
                                            <a:pt x="95" y="3"/>
                                            <a:pt x="94" y="3"/>
                                            <a:pt x="93" y="4"/>
                                          </a:cubicBezTo>
                                          <a:cubicBezTo>
                                            <a:pt x="87" y="4"/>
                                            <a:pt x="81" y="7"/>
                                            <a:pt x="76" y="12"/>
                                          </a:cubicBezTo>
                                          <a:cubicBezTo>
                                            <a:pt x="7" y="87"/>
                                            <a:pt x="7" y="87"/>
                                            <a:pt x="7" y="87"/>
                                          </a:cubicBezTo>
                                          <a:cubicBezTo>
                                            <a:pt x="6" y="87"/>
                                            <a:pt x="6" y="87"/>
                                            <a:pt x="6" y="87"/>
                                          </a:cubicBezTo>
                                          <a:cubicBezTo>
                                            <a:pt x="6" y="87"/>
                                            <a:pt x="6" y="87"/>
                                            <a:pt x="6" y="87"/>
                                          </a:cubicBezTo>
                                          <a:cubicBezTo>
                                            <a:pt x="0" y="147"/>
                                            <a:pt x="5" y="104"/>
                                            <a:pt x="3" y="117"/>
                                          </a:cubicBezTo>
                                          <a:cubicBezTo>
                                            <a:pt x="3" y="117"/>
                                            <a:pt x="3" y="117"/>
                                            <a:pt x="3" y="117"/>
                                          </a:cubicBezTo>
                                          <a:cubicBezTo>
                                            <a:pt x="3" y="117"/>
                                            <a:pt x="3" y="117"/>
                                            <a:pt x="3" y="117"/>
                                          </a:cubicBezTo>
                                          <a:cubicBezTo>
                                            <a:pt x="3" y="118"/>
                                            <a:pt x="3" y="118"/>
                                            <a:pt x="3" y="118"/>
                                          </a:cubicBezTo>
                                          <a:cubicBezTo>
                                            <a:pt x="4" y="119"/>
                                            <a:pt x="4" y="119"/>
                                            <a:pt x="4" y="119"/>
                                          </a:cubicBezTo>
                                          <a:cubicBezTo>
                                            <a:pt x="6" y="122"/>
                                            <a:pt x="6" y="122"/>
                                            <a:pt x="6" y="122"/>
                                          </a:cubicBezTo>
                                          <a:cubicBezTo>
                                            <a:pt x="8" y="128"/>
                                            <a:pt x="8" y="128"/>
                                            <a:pt x="8" y="128"/>
                                          </a:cubicBezTo>
                                          <a:cubicBezTo>
                                            <a:pt x="14" y="139"/>
                                            <a:pt x="14" y="139"/>
                                            <a:pt x="14" y="139"/>
                                          </a:cubicBezTo>
                                          <a:cubicBezTo>
                                            <a:pt x="26" y="162"/>
                                            <a:pt x="26" y="162"/>
                                            <a:pt x="26" y="162"/>
                                          </a:cubicBezTo>
                                          <a:cubicBezTo>
                                            <a:pt x="49" y="207"/>
                                            <a:pt x="49" y="207"/>
                                            <a:pt x="49" y="207"/>
                                          </a:cubicBezTo>
                                          <a:cubicBezTo>
                                            <a:pt x="59" y="202"/>
                                            <a:pt x="69" y="196"/>
                                            <a:pt x="80" y="191"/>
                                          </a:cubicBezTo>
                                          <a:cubicBezTo>
                                            <a:pt x="80" y="200"/>
                                            <a:pt x="79" y="210"/>
                                            <a:pt x="79" y="219"/>
                                          </a:cubicBezTo>
                                          <a:cubicBezTo>
                                            <a:pt x="79" y="220"/>
                                            <a:pt x="79" y="220"/>
                                            <a:pt x="79" y="221"/>
                                          </a:cubicBezTo>
                                          <a:cubicBezTo>
                                            <a:pt x="81" y="221"/>
                                            <a:pt x="83" y="221"/>
                                            <a:pt x="85" y="221"/>
                                          </a:cubicBezTo>
                                          <a:cubicBezTo>
                                            <a:pt x="91" y="417"/>
                                            <a:pt x="91" y="417"/>
                                            <a:pt x="91" y="417"/>
                                          </a:cubicBezTo>
                                          <a:cubicBezTo>
                                            <a:pt x="147" y="417"/>
                                            <a:pt x="147" y="417"/>
                                            <a:pt x="147" y="417"/>
                                          </a:cubicBezTo>
                                          <a:cubicBezTo>
                                            <a:pt x="148" y="393"/>
                                            <a:pt x="148" y="361"/>
                                            <a:pt x="148" y="329"/>
                                          </a:cubicBezTo>
                                          <a:cubicBezTo>
                                            <a:pt x="141" y="310"/>
                                            <a:pt x="137" y="290"/>
                                            <a:pt x="137" y="268"/>
                                          </a:cubicBezTo>
                                          <a:cubicBezTo>
                                            <a:pt x="137" y="180"/>
                                            <a:pt x="205" y="108"/>
                                            <a:pt x="292" y="102"/>
                                          </a:cubicBezTo>
                                          <a:close/>
                                          <a:moveTo>
                                            <a:pt x="218" y="81"/>
                                          </a:moveTo>
                                          <a:cubicBezTo>
                                            <a:pt x="217" y="77"/>
                                            <a:pt x="217" y="72"/>
                                            <a:pt x="217" y="67"/>
                                          </a:cubicBezTo>
                                          <a:cubicBezTo>
                                            <a:pt x="228" y="77"/>
                                            <a:pt x="228" y="77"/>
                                            <a:pt x="228" y="77"/>
                                          </a:cubicBezTo>
                                          <a:cubicBezTo>
                                            <a:pt x="233" y="81"/>
                                            <a:pt x="233" y="81"/>
                                            <a:pt x="233" y="81"/>
                                          </a:cubicBezTo>
                                          <a:cubicBezTo>
                                            <a:pt x="184" y="110"/>
                                            <a:pt x="184" y="110"/>
                                            <a:pt x="184" y="110"/>
                                          </a:cubicBezTo>
                                          <a:cubicBezTo>
                                            <a:pt x="179" y="103"/>
                                            <a:pt x="179" y="103"/>
                                            <a:pt x="179" y="103"/>
                                          </a:cubicBezTo>
                                          <a:lnTo>
                                            <a:pt x="218" y="81"/>
                                          </a:lnTo>
                                          <a:close/>
                                          <a:moveTo>
                                            <a:pt x="81" y="147"/>
                                          </a:moveTo>
                                          <a:cubicBezTo>
                                            <a:pt x="74" y="135"/>
                                            <a:pt x="74" y="135"/>
                                            <a:pt x="74" y="135"/>
                                          </a:cubicBezTo>
                                          <a:cubicBezTo>
                                            <a:pt x="61" y="114"/>
                                            <a:pt x="61" y="114"/>
                                            <a:pt x="61" y="114"/>
                                          </a:cubicBezTo>
                                          <a:cubicBezTo>
                                            <a:pt x="58" y="107"/>
                                            <a:pt x="58" y="107"/>
                                            <a:pt x="58" y="107"/>
                                          </a:cubicBezTo>
                                          <a:cubicBezTo>
                                            <a:pt x="83" y="77"/>
                                            <a:pt x="83" y="77"/>
                                            <a:pt x="83" y="77"/>
                                          </a:cubicBezTo>
                                          <a:cubicBezTo>
                                            <a:pt x="82" y="100"/>
                                            <a:pt x="81" y="123"/>
                                            <a:pt x="81" y="14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266">
                                    <a:extLst/>
                                  </wps:cNvPr>
                                  <wps:cNvSpPr>
                                    <a:spLocks/>
                                  </wps:cNvSpPr>
                                  <wps:spPr bwMode="auto">
                                    <a:xfrm>
                                      <a:off x="641431" y="1826944"/>
                                      <a:ext cx="217487" cy="258763"/>
                                    </a:xfrm>
                                    <a:custGeom>
                                      <a:avLst/>
                                      <a:gdLst>
                                        <a:gd name="T0" fmla="*/ 0 w 58"/>
                                        <a:gd name="T1" fmla="*/ 0 h 69"/>
                                        <a:gd name="T2" fmla="*/ 2 w 58"/>
                                        <a:gd name="T3" fmla="*/ 69 h 69"/>
                                        <a:gd name="T4" fmla="*/ 58 w 58"/>
                                        <a:gd name="T5" fmla="*/ 69 h 69"/>
                                        <a:gd name="T6" fmla="*/ 58 w 58"/>
                                        <a:gd name="T7" fmla="*/ 62 h 69"/>
                                        <a:gd name="T8" fmla="*/ 0 w 58"/>
                                        <a:gd name="T9" fmla="*/ 0 h 69"/>
                                      </a:gdLst>
                                      <a:ahLst/>
                                      <a:cxnLst>
                                        <a:cxn ang="0">
                                          <a:pos x="T0" y="T1"/>
                                        </a:cxn>
                                        <a:cxn ang="0">
                                          <a:pos x="T2" y="T3"/>
                                        </a:cxn>
                                        <a:cxn ang="0">
                                          <a:pos x="T4" y="T5"/>
                                        </a:cxn>
                                        <a:cxn ang="0">
                                          <a:pos x="T6" y="T7"/>
                                        </a:cxn>
                                        <a:cxn ang="0">
                                          <a:pos x="T8" y="T9"/>
                                        </a:cxn>
                                      </a:cxnLst>
                                      <a:rect l="0" t="0" r="r" b="b"/>
                                      <a:pathLst>
                                        <a:path w="58" h="69">
                                          <a:moveTo>
                                            <a:pt x="0" y="0"/>
                                          </a:moveTo>
                                          <a:cubicBezTo>
                                            <a:pt x="2" y="69"/>
                                            <a:pt x="2" y="69"/>
                                            <a:pt x="2" y="69"/>
                                          </a:cubicBezTo>
                                          <a:cubicBezTo>
                                            <a:pt x="58" y="69"/>
                                            <a:pt x="58" y="69"/>
                                            <a:pt x="58" y="69"/>
                                          </a:cubicBezTo>
                                          <a:cubicBezTo>
                                            <a:pt x="58" y="67"/>
                                            <a:pt x="58" y="64"/>
                                            <a:pt x="58" y="62"/>
                                          </a:cubicBezTo>
                                          <a:cubicBezTo>
                                            <a:pt x="34" y="47"/>
                                            <a:pt x="14" y="25"/>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267">
                                    <a:extLst/>
                                  </wps:cNvPr>
                                  <wps:cNvSpPr>
                                    <a:spLocks/>
                                  </wps:cNvSpPr>
                                  <wps:spPr bwMode="auto">
                                    <a:xfrm>
                                      <a:off x="1135143" y="945882"/>
                                      <a:ext cx="188912" cy="150813"/>
                                    </a:xfrm>
                                    <a:custGeom>
                                      <a:avLst/>
                                      <a:gdLst>
                                        <a:gd name="T0" fmla="*/ 104 w 119"/>
                                        <a:gd name="T1" fmla="*/ 0 h 95"/>
                                        <a:gd name="T2" fmla="*/ 83 w 119"/>
                                        <a:gd name="T3" fmla="*/ 0 h 95"/>
                                        <a:gd name="T4" fmla="*/ 34 w 119"/>
                                        <a:gd name="T5" fmla="*/ 0 h 95"/>
                                        <a:gd name="T6" fmla="*/ 15 w 119"/>
                                        <a:gd name="T7" fmla="*/ 0 h 95"/>
                                        <a:gd name="T8" fmla="*/ 0 w 119"/>
                                        <a:gd name="T9" fmla="*/ 95 h 95"/>
                                        <a:gd name="T10" fmla="*/ 34 w 119"/>
                                        <a:gd name="T11" fmla="*/ 95 h 95"/>
                                        <a:gd name="T12" fmla="*/ 83 w 119"/>
                                        <a:gd name="T13" fmla="*/ 95 h 95"/>
                                        <a:gd name="T14" fmla="*/ 119 w 119"/>
                                        <a:gd name="T15" fmla="*/ 95 h 95"/>
                                        <a:gd name="T16" fmla="*/ 104 w 119"/>
                                        <a:gd name="T1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95">
                                          <a:moveTo>
                                            <a:pt x="104" y="0"/>
                                          </a:moveTo>
                                          <a:lnTo>
                                            <a:pt x="83" y="0"/>
                                          </a:lnTo>
                                          <a:lnTo>
                                            <a:pt x="34" y="0"/>
                                          </a:lnTo>
                                          <a:lnTo>
                                            <a:pt x="15" y="0"/>
                                          </a:lnTo>
                                          <a:lnTo>
                                            <a:pt x="0" y="95"/>
                                          </a:lnTo>
                                          <a:lnTo>
                                            <a:pt x="34" y="95"/>
                                          </a:lnTo>
                                          <a:lnTo>
                                            <a:pt x="83" y="95"/>
                                          </a:lnTo>
                                          <a:lnTo>
                                            <a:pt x="119" y="95"/>
                                          </a:lnTo>
                                          <a:lnTo>
                                            <a:pt x="10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268">
                                    <a:extLst/>
                                  </wps:cNvPr>
                                  <wps:cNvSpPr>
                                    <a:spLocks/>
                                  </wps:cNvSpPr>
                                  <wps:spPr bwMode="auto">
                                    <a:xfrm>
                                      <a:off x="881143" y="976044"/>
                                      <a:ext cx="212725" cy="209550"/>
                                    </a:xfrm>
                                    <a:custGeom>
                                      <a:avLst/>
                                      <a:gdLst>
                                        <a:gd name="T0" fmla="*/ 75 w 134"/>
                                        <a:gd name="T1" fmla="*/ 0 h 132"/>
                                        <a:gd name="T2" fmla="*/ 59 w 134"/>
                                        <a:gd name="T3" fmla="*/ 10 h 132"/>
                                        <a:gd name="T4" fmla="*/ 16 w 134"/>
                                        <a:gd name="T5" fmla="*/ 33 h 132"/>
                                        <a:gd name="T6" fmla="*/ 0 w 134"/>
                                        <a:gd name="T7" fmla="*/ 43 h 132"/>
                                        <a:gd name="T8" fmla="*/ 33 w 134"/>
                                        <a:gd name="T9" fmla="*/ 132 h 132"/>
                                        <a:gd name="T10" fmla="*/ 64 w 134"/>
                                        <a:gd name="T11" fmla="*/ 116 h 132"/>
                                        <a:gd name="T12" fmla="*/ 106 w 134"/>
                                        <a:gd name="T13" fmla="*/ 90 h 132"/>
                                        <a:gd name="T14" fmla="*/ 134 w 134"/>
                                        <a:gd name="T15" fmla="*/ 73 h 132"/>
                                        <a:gd name="T16" fmla="*/ 75 w 134"/>
                                        <a:gd name="T17"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2">
                                          <a:moveTo>
                                            <a:pt x="75" y="0"/>
                                          </a:moveTo>
                                          <a:lnTo>
                                            <a:pt x="59" y="10"/>
                                          </a:lnTo>
                                          <a:lnTo>
                                            <a:pt x="16" y="33"/>
                                          </a:lnTo>
                                          <a:lnTo>
                                            <a:pt x="0" y="43"/>
                                          </a:lnTo>
                                          <a:lnTo>
                                            <a:pt x="33" y="132"/>
                                          </a:lnTo>
                                          <a:lnTo>
                                            <a:pt x="64" y="116"/>
                                          </a:lnTo>
                                          <a:lnTo>
                                            <a:pt x="106" y="90"/>
                                          </a:lnTo>
                                          <a:lnTo>
                                            <a:pt x="134" y="73"/>
                                          </a:lnTo>
                                          <a:lnTo>
                                            <a:pt x="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269">
                                    <a:extLst/>
                                  </wps:cNvPr>
                                  <wps:cNvSpPr>
                                    <a:spLocks/>
                                  </wps:cNvSpPr>
                                  <wps:spPr bwMode="auto">
                                    <a:xfrm>
                                      <a:off x="685881" y="1149082"/>
                                      <a:ext cx="214312" cy="217488"/>
                                    </a:xfrm>
                                    <a:custGeom>
                                      <a:avLst/>
                                      <a:gdLst>
                                        <a:gd name="T0" fmla="*/ 45 w 135"/>
                                        <a:gd name="T1" fmla="*/ 0 h 137"/>
                                        <a:gd name="T2" fmla="*/ 35 w 135"/>
                                        <a:gd name="T3" fmla="*/ 19 h 137"/>
                                        <a:gd name="T4" fmla="*/ 12 w 135"/>
                                        <a:gd name="T5" fmla="*/ 61 h 137"/>
                                        <a:gd name="T6" fmla="*/ 0 w 135"/>
                                        <a:gd name="T7" fmla="*/ 78 h 137"/>
                                        <a:gd name="T8" fmla="*/ 76 w 135"/>
                                        <a:gd name="T9" fmla="*/ 137 h 137"/>
                                        <a:gd name="T10" fmla="*/ 92 w 135"/>
                                        <a:gd name="T11" fmla="*/ 109 h 137"/>
                                        <a:gd name="T12" fmla="*/ 118 w 135"/>
                                        <a:gd name="T13" fmla="*/ 66 h 137"/>
                                        <a:gd name="T14" fmla="*/ 135 w 135"/>
                                        <a:gd name="T15" fmla="*/ 35 h 137"/>
                                        <a:gd name="T16" fmla="*/ 45 w 135"/>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137">
                                          <a:moveTo>
                                            <a:pt x="45" y="0"/>
                                          </a:moveTo>
                                          <a:lnTo>
                                            <a:pt x="35" y="19"/>
                                          </a:lnTo>
                                          <a:lnTo>
                                            <a:pt x="12" y="61"/>
                                          </a:lnTo>
                                          <a:lnTo>
                                            <a:pt x="0" y="78"/>
                                          </a:lnTo>
                                          <a:lnTo>
                                            <a:pt x="76" y="137"/>
                                          </a:lnTo>
                                          <a:lnTo>
                                            <a:pt x="92" y="109"/>
                                          </a:lnTo>
                                          <a:lnTo>
                                            <a:pt x="118" y="66"/>
                                          </a:lnTo>
                                          <a:lnTo>
                                            <a:pt x="135" y="35"/>
                                          </a:lnTo>
                                          <a:lnTo>
                                            <a:pt x="4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 name="Freeform 270">
                                    <a:extLst/>
                                  </wps:cNvPr>
                                  <wps:cNvSpPr>
                                    <a:spLocks/>
                                  </wps:cNvSpPr>
                                  <wps:spPr bwMode="auto">
                                    <a:xfrm>
                                      <a:off x="633493" y="1399907"/>
                                      <a:ext cx="149225" cy="187325"/>
                                    </a:xfrm>
                                    <a:custGeom>
                                      <a:avLst/>
                                      <a:gdLst>
                                        <a:gd name="T0" fmla="*/ 0 w 94"/>
                                        <a:gd name="T1" fmla="*/ 14 h 118"/>
                                        <a:gd name="T2" fmla="*/ 0 w 94"/>
                                        <a:gd name="T3" fmla="*/ 36 h 118"/>
                                        <a:gd name="T4" fmla="*/ 0 w 94"/>
                                        <a:gd name="T5" fmla="*/ 85 h 118"/>
                                        <a:gd name="T6" fmla="*/ 0 w 94"/>
                                        <a:gd name="T7" fmla="*/ 104 h 118"/>
                                        <a:gd name="T8" fmla="*/ 94 w 94"/>
                                        <a:gd name="T9" fmla="*/ 118 h 118"/>
                                        <a:gd name="T10" fmla="*/ 94 w 94"/>
                                        <a:gd name="T11" fmla="*/ 85 h 118"/>
                                        <a:gd name="T12" fmla="*/ 94 w 94"/>
                                        <a:gd name="T13" fmla="*/ 36 h 118"/>
                                        <a:gd name="T14" fmla="*/ 94 w 94"/>
                                        <a:gd name="T15" fmla="*/ 0 h 118"/>
                                        <a:gd name="T16" fmla="*/ 0 w 94"/>
                                        <a:gd name="T17" fmla="*/ 14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118">
                                          <a:moveTo>
                                            <a:pt x="0" y="14"/>
                                          </a:moveTo>
                                          <a:lnTo>
                                            <a:pt x="0" y="36"/>
                                          </a:lnTo>
                                          <a:lnTo>
                                            <a:pt x="0" y="85"/>
                                          </a:lnTo>
                                          <a:lnTo>
                                            <a:pt x="0" y="104"/>
                                          </a:lnTo>
                                          <a:lnTo>
                                            <a:pt x="94" y="118"/>
                                          </a:lnTo>
                                          <a:lnTo>
                                            <a:pt x="94" y="85"/>
                                          </a:lnTo>
                                          <a:lnTo>
                                            <a:pt x="94" y="36"/>
                                          </a:lnTo>
                                          <a:lnTo>
                                            <a:pt x="94" y="0"/>
                                          </a:lnTo>
                                          <a:lnTo>
                                            <a:pt x="0" y="1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271">
                                    <a:extLst/>
                                  </wps:cNvPr>
                                  <wps:cNvSpPr>
                                    <a:spLocks/>
                                  </wps:cNvSpPr>
                                  <wps:spPr bwMode="auto">
                                    <a:xfrm>
                                      <a:off x="663656" y="1625332"/>
                                      <a:ext cx="212725" cy="217488"/>
                                    </a:xfrm>
                                    <a:custGeom>
                                      <a:avLst/>
                                      <a:gdLst>
                                        <a:gd name="T0" fmla="*/ 0 w 134"/>
                                        <a:gd name="T1" fmla="*/ 61 h 137"/>
                                        <a:gd name="T2" fmla="*/ 12 w 134"/>
                                        <a:gd name="T3" fmla="*/ 78 h 137"/>
                                        <a:gd name="T4" fmla="*/ 35 w 134"/>
                                        <a:gd name="T5" fmla="*/ 120 h 137"/>
                                        <a:gd name="T6" fmla="*/ 45 w 134"/>
                                        <a:gd name="T7" fmla="*/ 137 h 137"/>
                                        <a:gd name="T8" fmla="*/ 134 w 134"/>
                                        <a:gd name="T9" fmla="*/ 104 h 137"/>
                                        <a:gd name="T10" fmla="*/ 118 w 134"/>
                                        <a:gd name="T11" fmla="*/ 73 h 137"/>
                                        <a:gd name="T12" fmla="*/ 92 w 134"/>
                                        <a:gd name="T13" fmla="*/ 31 h 137"/>
                                        <a:gd name="T14" fmla="*/ 75 w 134"/>
                                        <a:gd name="T15" fmla="*/ 0 h 137"/>
                                        <a:gd name="T16" fmla="*/ 0 w 134"/>
                                        <a:gd name="T17" fmla="*/ 6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7">
                                          <a:moveTo>
                                            <a:pt x="0" y="61"/>
                                          </a:moveTo>
                                          <a:lnTo>
                                            <a:pt x="12" y="78"/>
                                          </a:lnTo>
                                          <a:lnTo>
                                            <a:pt x="35" y="120"/>
                                          </a:lnTo>
                                          <a:lnTo>
                                            <a:pt x="45" y="137"/>
                                          </a:lnTo>
                                          <a:lnTo>
                                            <a:pt x="134" y="104"/>
                                          </a:lnTo>
                                          <a:lnTo>
                                            <a:pt x="118" y="73"/>
                                          </a:lnTo>
                                          <a:lnTo>
                                            <a:pt x="92" y="31"/>
                                          </a:lnTo>
                                          <a:lnTo>
                                            <a:pt x="75" y="0"/>
                                          </a:lnTo>
                                          <a:lnTo>
                                            <a:pt x="0" y="6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272">
                                    <a:extLst/>
                                  </wps:cNvPr>
                                  <wps:cNvSpPr>
                                    <a:spLocks/>
                                  </wps:cNvSpPr>
                                  <wps:spPr bwMode="auto">
                                    <a:xfrm>
                                      <a:off x="839868" y="1823769"/>
                                      <a:ext cx="217487" cy="209550"/>
                                    </a:xfrm>
                                    <a:custGeom>
                                      <a:avLst/>
                                      <a:gdLst>
                                        <a:gd name="T0" fmla="*/ 0 w 137"/>
                                        <a:gd name="T1" fmla="*/ 90 h 132"/>
                                        <a:gd name="T2" fmla="*/ 16 w 137"/>
                                        <a:gd name="T3" fmla="*/ 99 h 132"/>
                                        <a:gd name="T4" fmla="*/ 59 w 137"/>
                                        <a:gd name="T5" fmla="*/ 123 h 132"/>
                                        <a:gd name="T6" fmla="*/ 78 w 137"/>
                                        <a:gd name="T7" fmla="*/ 132 h 132"/>
                                        <a:gd name="T8" fmla="*/ 137 w 137"/>
                                        <a:gd name="T9" fmla="*/ 59 h 132"/>
                                        <a:gd name="T10" fmla="*/ 106 w 137"/>
                                        <a:gd name="T11" fmla="*/ 42 h 132"/>
                                        <a:gd name="T12" fmla="*/ 64 w 137"/>
                                        <a:gd name="T13" fmla="*/ 17 h 132"/>
                                        <a:gd name="T14" fmla="*/ 35 w 137"/>
                                        <a:gd name="T15" fmla="*/ 0 h 132"/>
                                        <a:gd name="T16" fmla="*/ 0 w 137"/>
                                        <a:gd name="T17" fmla="*/ 9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 h="132">
                                          <a:moveTo>
                                            <a:pt x="0" y="90"/>
                                          </a:moveTo>
                                          <a:lnTo>
                                            <a:pt x="16" y="99"/>
                                          </a:lnTo>
                                          <a:lnTo>
                                            <a:pt x="59" y="123"/>
                                          </a:lnTo>
                                          <a:lnTo>
                                            <a:pt x="78" y="132"/>
                                          </a:lnTo>
                                          <a:lnTo>
                                            <a:pt x="137" y="59"/>
                                          </a:lnTo>
                                          <a:lnTo>
                                            <a:pt x="106" y="42"/>
                                          </a:lnTo>
                                          <a:lnTo>
                                            <a:pt x="64" y="17"/>
                                          </a:lnTo>
                                          <a:lnTo>
                                            <a:pt x="35" y="0"/>
                                          </a:lnTo>
                                          <a:lnTo>
                                            <a:pt x="0"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 name="Freeform 273">
                                    <a:extLst/>
                                  </wps:cNvPr>
                                  <wps:cNvSpPr>
                                    <a:spLocks/>
                                  </wps:cNvSpPr>
                                  <wps:spPr bwMode="auto">
                                    <a:xfrm>
                                      <a:off x="1090693" y="1939657"/>
                                      <a:ext cx="187325" cy="146050"/>
                                    </a:xfrm>
                                    <a:custGeom>
                                      <a:avLst/>
                                      <a:gdLst>
                                        <a:gd name="T0" fmla="*/ 14 w 118"/>
                                        <a:gd name="T1" fmla="*/ 92 h 92"/>
                                        <a:gd name="T2" fmla="*/ 33 w 118"/>
                                        <a:gd name="T3" fmla="*/ 92 h 92"/>
                                        <a:gd name="T4" fmla="*/ 83 w 118"/>
                                        <a:gd name="T5" fmla="*/ 92 h 92"/>
                                        <a:gd name="T6" fmla="*/ 102 w 118"/>
                                        <a:gd name="T7" fmla="*/ 92 h 92"/>
                                        <a:gd name="T8" fmla="*/ 118 w 118"/>
                                        <a:gd name="T9" fmla="*/ 0 h 92"/>
                                        <a:gd name="T10" fmla="*/ 83 w 118"/>
                                        <a:gd name="T11" fmla="*/ 0 h 92"/>
                                        <a:gd name="T12" fmla="*/ 33 w 118"/>
                                        <a:gd name="T13" fmla="*/ 0 h 92"/>
                                        <a:gd name="T14" fmla="*/ 0 w 118"/>
                                        <a:gd name="T15" fmla="*/ 0 h 92"/>
                                        <a:gd name="T16" fmla="*/ 14 w 118"/>
                                        <a:gd name="T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8" h="92">
                                          <a:moveTo>
                                            <a:pt x="14" y="92"/>
                                          </a:moveTo>
                                          <a:lnTo>
                                            <a:pt x="33" y="92"/>
                                          </a:lnTo>
                                          <a:lnTo>
                                            <a:pt x="83" y="92"/>
                                          </a:lnTo>
                                          <a:lnTo>
                                            <a:pt x="102" y="92"/>
                                          </a:lnTo>
                                          <a:lnTo>
                                            <a:pt x="118" y="0"/>
                                          </a:lnTo>
                                          <a:lnTo>
                                            <a:pt x="83" y="0"/>
                                          </a:lnTo>
                                          <a:lnTo>
                                            <a:pt x="33" y="0"/>
                                          </a:lnTo>
                                          <a:lnTo>
                                            <a:pt x="0" y="0"/>
                                          </a:lnTo>
                                          <a:lnTo>
                                            <a:pt x="14" y="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 name="Freeform 274">
                                    <a:extLst/>
                                  </wps:cNvPr>
                                  <wps:cNvSpPr>
                                    <a:spLocks/>
                                  </wps:cNvSpPr>
                                  <wps:spPr bwMode="auto">
                                    <a:xfrm>
                                      <a:off x="1316118" y="1845994"/>
                                      <a:ext cx="217487" cy="209550"/>
                                    </a:xfrm>
                                    <a:custGeom>
                                      <a:avLst/>
                                      <a:gdLst>
                                        <a:gd name="T0" fmla="*/ 59 w 137"/>
                                        <a:gd name="T1" fmla="*/ 132 h 132"/>
                                        <a:gd name="T2" fmla="*/ 78 w 137"/>
                                        <a:gd name="T3" fmla="*/ 123 h 132"/>
                                        <a:gd name="T4" fmla="*/ 120 w 137"/>
                                        <a:gd name="T5" fmla="*/ 99 h 132"/>
                                        <a:gd name="T6" fmla="*/ 137 w 137"/>
                                        <a:gd name="T7" fmla="*/ 90 h 132"/>
                                        <a:gd name="T8" fmla="*/ 101 w 137"/>
                                        <a:gd name="T9" fmla="*/ 0 h 132"/>
                                        <a:gd name="T10" fmla="*/ 73 w 137"/>
                                        <a:gd name="T11" fmla="*/ 17 h 132"/>
                                        <a:gd name="T12" fmla="*/ 31 w 137"/>
                                        <a:gd name="T13" fmla="*/ 43 h 132"/>
                                        <a:gd name="T14" fmla="*/ 0 w 137"/>
                                        <a:gd name="T15" fmla="*/ 59 h 132"/>
                                        <a:gd name="T16" fmla="*/ 59 w 137"/>
                                        <a:gd name="T17"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 h="132">
                                          <a:moveTo>
                                            <a:pt x="59" y="132"/>
                                          </a:moveTo>
                                          <a:lnTo>
                                            <a:pt x="78" y="123"/>
                                          </a:lnTo>
                                          <a:lnTo>
                                            <a:pt x="120" y="99"/>
                                          </a:lnTo>
                                          <a:lnTo>
                                            <a:pt x="137" y="90"/>
                                          </a:lnTo>
                                          <a:lnTo>
                                            <a:pt x="101" y="0"/>
                                          </a:lnTo>
                                          <a:lnTo>
                                            <a:pt x="73" y="17"/>
                                          </a:lnTo>
                                          <a:lnTo>
                                            <a:pt x="31" y="43"/>
                                          </a:lnTo>
                                          <a:lnTo>
                                            <a:pt x="0" y="59"/>
                                          </a:lnTo>
                                          <a:lnTo>
                                            <a:pt x="59" y="1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 name="Freeform 275">
                                    <a:extLst/>
                                  </wps:cNvPr>
                                  <wps:cNvSpPr>
                                    <a:spLocks/>
                                  </wps:cNvSpPr>
                                  <wps:spPr bwMode="auto">
                                    <a:xfrm>
                                      <a:off x="1514556" y="1666607"/>
                                      <a:ext cx="209550" cy="217488"/>
                                    </a:xfrm>
                                    <a:custGeom>
                                      <a:avLst/>
                                      <a:gdLst>
                                        <a:gd name="T0" fmla="*/ 87 w 132"/>
                                        <a:gd name="T1" fmla="*/ 137 h 137"/>
                                        <a:gd name="T2" fmla="*/ 97 w 132"/>
                                        <a:gd name="T3" fmla="*/ 120 h 137"/>
                                        <a:gd name="T4" fmla="*/ 123 w 132"/>
                                        <a:gd name="T5" fmla="*/ 75 h 137"/>
                                        <a:gd name="T6" fmla="*/ 132 w 132"/>
                                        <a:gd name="T7" fmla="*/ 59 h 137"/>
                                        <a:gd name="T8" fmla="*/ 59 w 132"/>
                                        <a:gd name="T9" fmla="*/ 0 h 137"/>
                                        <a:gd name="T10" fmla="*/ 40 w 132"/>
                                        <a:gd name="T11" fmla="*/ 28 h 137"/>
                                        <a:gd name="T12" fmla="*/ 17 w 132"/>
                                        <a:gd name="T13" fmla="*/ 73 h 137"/>
                                        <a:gd name="T14" fmla="*/ 0 w 132"/>
                                        <a:gd name="T15" fmla="*/ 101 h 137"/>
                                        <a:gd name="T16" fmla="*/ 87 w 132"/>
                                        <a:gd name="T17"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137">
                                          <a:moveTo>
                                            <a:pt x="87" y="137"/>
                                          </a:moveTo>
                                          <a:lnTo>
                                            <a:pt x="97" y="120"/>
                                          </a:lnTo>
                                          <a:lnTo>
                                            <a:pt x="123" y="75"/>
                                          </a:lnTo>
                                          <a:lnTo>
                                            <a:pt x="132" y="59"/>
                                          </a:lnTo>
                                          <a:lnTo>
                                            <a:pt x="59" y="0"/>
                                          </a:lnTo>
                                          <a:lnTo>
                                            <a:pt x="40" y="28"/>
                                          </a:lnTo>
                                          <a:lnTo>
                                            <a:pt x="17" y="73"/>
                                          </a:lnTo>
                                          <a:lnTo>
                                            <a:pt x="0" y="101"/>
                                          </a:lnTo>
                                          <a:lnTo>
                                            <a:pt x="87" y="13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276">
                                    <a:extLst/>
                                  </wps:cNvPr>
                                  <wps:cNvSpPr>
                                    <a:spLocks/>
                                  </wps:cNvSpPr>
                                  <wps:spPr bwMode="auto">
                                    <a:xfrm>
                                      <a:off x="1627268" y="1444357"/>
                                      <a:ext cx="149225" cy="188913"/>
                                    </a:xfrm>
                                    <a:custGeom>
                                      <a:avLst/>
                                      <a:gdLst>
                                        <a:gd name="T0" fmla="*/ 94 w 94"/>
                                        <a:gd name="T1" fmla="*/ 104 h 119"/>
                                        <a:gd name="T2" fmla="*/ 94 w 94"/>
                                        <a:gd name="T3" fmla="*/ 85 h 119"/>
                                        <a:gd name="T4" fmla="*/ 94 w 94"/>
                                        <a:gd name="T5" fmla="*/ 36 h 119"/>
                                        <a:gd name="T6" fmla="*/ 94 w 94"/>
                                        <a:gd name="T7" fmla="*/ 15 h 119"/>
                                        <a:gd name="T8" fmla="*/ 0 w 94"/>
                                        <a:gd name="T9" fmla="*/ 0 h 119"/>
                                        <a:gd name="T10" fmla="*/ 0 w 94"/>
                                        <a:gd name="T11" fmla="*/ 36 h 119"/>
                                        <a:gd name="T12" fmla="*/ 0 w 94"/>
                                        <a:gd name="T13" fmla="*/ 85 h 119"/>
                                        <a:gd name="T14" fmla="*/ 0 w 94"/>
                                        <a:gd name="T15" fmla="*/ 119 h 119"/>
                                        <a:gd name="T16" fmla="*/ 94 w 94"/>
                                        <a:gd name="T17"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119">
                                          <a:moveTo>
                                            <a:pt x="94" y="104"/>
                                          </a:moveTo>
                                          <a:lnTo>
                                            <a:pt x="94" y="85"/>
                                          </a:lnTo>
                                          <a:lnTo>
                                            <a:pt x="94" y="36"/>
                                          </a:lnTo>
                                          <a:lnTo>
                                            <a:pt x="94" y="15"/>
                                          </a:lnTo>
                                          <a:lnTo>
                                            <a:pt x="0" y="0"/>
                                          </a:lnTo>
                                          <a:lnTo>
                                            <a:pt x="0" y="36"/>
                                          </a:lnTo>
                                          <a:lnTo>
                                            <a:pt x="0" y="85"/>
                                          </a:lnTo>
                                          <a:lnTo>
                                            <a:pt x="0" y="119"/>
                                          </a:lnTo>
                                          <a:lnTo>
                                            <a:pt x="94" y="10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277">
                                    <a:extLst/>
                                  </wps:cNvPr>
                                  <wps:cNvSpPr>
                                    <a:spLocks/>
                                  </wps:cNvSpPr>
                                  <wps:spPr bwMode="auto">
                                    <a:xfrm>
                                      <a:off x="1536781" y="1190357"/>
                                      <a:ext cx="209550" cy="217488"/>
                                    </a:xfrm>
                                    <a:custGeom>
                                      <a:avLst/>
                                      <a:gdLst>
                                        <a:gd name="T0" fmla="*/ 132 w 132"/>
                                        <a:gd name="T1" fmla="*/ 75 h 137"/>
                                        <a:gd name="T2" fmla="*/ 123 w 132"/>
                                        <a:gd name="T3" fmla="*/ 59 h 137"/>
                                        <a:gd name="T4" fmla="*/ 97 w 132"/>
                                        <a:gd name="T5" fmla="*/ 16 h 137"/>
                                        <a:gd name="T6" fmla="*/ 88 w 132"/>
                                        <a:gd name="T7" fmla="*/ 0 h 137"/>
                                        <a:gd name="T8" fmla="*/ 0 w 132"/>
                                        <a:gd name="T9" fmla="*/ 33 h 137"/>
                                        <a:gd name="T10" fmla="*/ 17 w 132"/>
                                        <a:gd name="T11" fmla="*/ 64 h 137"/>
                                        <a:gd name="T12" fmla="*/ 40 w 132"/>
                                        <a:gd name="T13" fmla="*/ 106 h 137"/>
                                        <a:gd name="T14" fmla="*/ 59 w 132"/>
                                        <a:gd name="T15" fmla="*/ 137 h 137"/>
                                        <a:gd name="T16" fmla="*/ 132 w 132"/>
                                        <a:gd name="T17" fmla="*/ 75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137">
                                          <a:moveTo>
                                            <a:pt x="132" y="75"/>
                                          </a:moveTo>
                                          <a:lnTo>
                                            <a:pt x="123" y="59"/>
                                          </a:lnTo>
                                          <a:lnTo>
                                            <a:pt x="97" y="16"/>
                                          </a:lnTo>
                                          <a:lnTo>
                                            <a:pt x="88" y="0"/>
                                          </a:lnTo>
                                          <a:lnTo>
                                            <a:pt x="0" y="33"/>
                                          </a:lnTo>
                                          <a:lnTo>
                                            <a:pt x="17" y="64"/>
                                          </a:lnTo>
                                          <a:lnTo>
                                            <a:pt x="40" y="106"/>
                                          </a:lnTo>
                                          <a:lnTo>
                                            <a:pt x="59" y="137"/>
                                          </a:lnTo>
                                          <a:lnTo>
                                            <a:pt x="132" y="7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 name="Freeform 278">
                                    <a:extLst/>
                                  </wps:cNvPr>
                                  <wps:cNvSpPr>
                                    <a:spLocks/>
                                  </wps:cNvSpPr>
                                  <wps:spPr bwMode="auto">
                                    <a:xfrm>
                                      <a:off x="1357393" y="998269"/>
                                      <a:ext cx="212725" cy="211138"/>
                                    </a:xfrm>
                                    <a:custGeom>
                                      <a:avLst/>
                                      <a:gdLst>
                                        <a:gd name="T0" fmla="*/ 134 w 134"/>
                                        <a:gd name="T1" fmla="*/ 45 h 133"/>
                                        <a:gd name="T2" fmla="*/ 118 w 134"/>
                                        <a:gd name="T3" fmla="*/ 33 h 133"/>
                                        <a:gd name="T4" fmla="*/ 75 w 134"/>
                                        <a:gd name="T5" fmla="*/ 10 h 133"/>
                                        <a:gd name="T6" fmla="*/ 59 w 134"/>
                                        <a:gd name="T7" fmla="*/ 0 h 133"/>
                                        <a:gd name="T8" fmla="*/ 0 w 134"/>
                                        <a:gd name="T9" fmla="*/ 74 h 133"/>
                                        <a:gd name="T10" fmla="*/ 28 w 134"/>
                                        <a:gd name="T11" fmla="*/ 90 h 133"/>
                                        <a:gd name="T12" fmla="*/ 71 w 134"/>
                                        <a:gd name="T13" fmla="*/ 116 h 133"/>
                                        <a:gd name="T14" fmla="*/ 101 w 134"/>
                                        <a:gd name="T15" fmla="*/ 133 h 133"/>
                                        <a:gd name="T16" fmla="*/ 134 w 134"/>
                                        <a:gd name="T17" fmla="*/ 45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3">
                                          <a:moveTo>
                                            <a:pt x="134" y="45"/>
                                          </a:moveTo>
                                          <a:lnTo>
                                            <a:pt x="118" y="33"/>
                                          </a:lnTo>
                                          <a:lnTo>
                                            <a:pt x="75" y="10"/>
                                          </a:lnTo>
                                          <a:lnTo>
                                            <a:pt x="59" y="0"/>
                                          </a:lnTo>
                                          <a:lnTo>
                                            <a:pt x="0" y="74"/>
                                          </a:lnTo>
                                          <a:lnTo>
                                            <a:pt x="28" y="90"/>
                                          </a:lnTo>
                                          <a:lnTo>
                                            <a:pt x="71" y="116"/>
                                          </a:lnTo>
                                          <a:lnTo>
                                            <a:pt x="101" y="133"/>
                                          </a:lnTo>
                                          <a:lnTo>
                                            <a:pt x="134" y="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279">
                                    <a:extLst/>
                                  </wps:cNvPr>
                                  <wps:cNvSpPr>
                                    <a:spLocks noEditPoints="1"/>
                                  </wps:cNvSpPr>
                                  <wps:spPr bwMode="auto">
                                    <a:xfrm>
                                      <a:off x="735093" y="1039544"/>
                                      <a:ext cx="944562" cy="952500"/>
                                    </a:xfrm>
                                    <a:custGeom>
                                      <a:avLst/>
                                      <a:gdLst>
                                        <a:gd name="T0" fmla="*/ 126 w 252"/>
                                        <a:gd name="T1" fmla="*/ 254 h 254"/>
                                        <a:gd name="T2" fmla="*/ 0 w 252"/>
                                        <a:gd name="T3" fmla="*/ 127 h 254"/>
                                        <a:gd name="T4" fmla="*/ 126 w 252"/>
                                        <a:gd name="T5" fmla="*/ 0 h 254"/>
                                        <a:gd name="T6" fmla="*/ 252 w 252"/>
                                        <a:gd name="T7" fmla="*/ 127 h 254"/>
                                        <a:gd name="T8" fmla="*/ 126 w 252"/>
                                        <a:gd name="T9" fmla="*/ 254 h 254"/>
                                        <a:gd name="T10" fmla="*/ 126 w 252"/>
                                        <a:gd name="T11" fmla="*/ 38 h 254"/>
                                        <a:gd name="T12" fmla="*/ 38 w 252"/>
                                        <a:gd name="T13" fmla="*/ 127 h 254"/>
                                        <a:gd name="T14" fmla="*/ 126 w 252"/>
                                        <a:gd name="T15" fmla="*/ 216 h 254"/>
                                        <a:gd name="T16" fmla="*/ 214 w 252"/>
                                        <a:gd name="T17" fmla="*/ 127 h 254"/>
                                        <a:gd name="T18" fmla="*/ 126 w 252"/>
                                        <a:gd name="T19" fmla="*/ 3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 h="254">
                                          <a:moveTo>
                                            <a:pt x="126" y="254"/>
                                          </a:moveTo>
                                          <a:cubicBezTo>
                                            <a:pt x="56" y="254"/>
                                            <a:pt x="0" y="197"/>
                                            <a:pt x="0" y="127"/>
                                          </a:cubicBezTo>
                                          <a:cubicBezTo>
                                            <a:pt x="0" y="57"/>
                                            <a:pt x="56" y="0"/>
                                            <a:pt x="126" y="0"/>
                                          </a:cubicBezTo>
                                          <a:cubicBezTo>
                                            <a:pt x="195" y="0"/>
                                            <a:pt x="252" y="57"/>
                                            <a:pt x="252" y="127"/>
                                          </a:cubicBezTo>
                                          <a:cubicBezTo>
                                            <a:pt x="252" y="197"/>
                                            <a:pt x="195" y="254"/>
                                            <a:pt x="126" y="254"/>
                                          </a:cubicBezTo>
                                          <a:close/>
                                          <a:moveTo>
                                            <a:pt x="126" y="38"/>
                                          </a:moveTo>
                                          <a:cubicBezTo>
                                            <a:pt x="77" y="38"/>
                                            <a:pt x="38" y="78"/>
                                            <a:pt x="38" y="127"/>
                                          </a:cubicBezTo>
                                          <a:cubicBezTo>
                                            <a:pt x="38" y="176"/>
                                            <a:pt x="77" y="216"/>
                                            <a:pt x="126" y="216"/>
                                          </a:cubicBezTo>
                                          <a:cubicBezTo>
                                            <a:pt x="174" y="216"/>
                                            <a:pt x="214" y="176"/>
                                            <a:pt x="214" y="127"/>
                                          </a:cubicBezTo>
                                          <a:cubicBezTo>
                                            <a:pt x="214" y="78"/>
                                            <a:pt x="174" y="38"/>
                                            <a:pt x="126" y="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Oval 82">
                                    <a:extLst/>
                                  </wps:cNvPr>
                                  <wps:cNvSpPr>
                                    <a:spLocks noChangeArrowheads="1"/>
                                  </wps:cNvSpPr>
                                  <wps:spPr bwMode="auto">
                                    <a:xfrm>
                                      <a:off x="1004968" y="1317357"/>
                                      <a:ext cx="401637" cy="401638"/>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83" name="Group 83">
                                  <a:extLst/>
                                </wpg:cNvPr>
                                <wpg:cNvGrpSpPr/>
                                <wpg:grpSpPr>
                                  <a:xfrm>
                                    <a:off x="632946" y="82551"/>
                                    <a:ext cx="567568" cy="708247"/>
                                    <a:chOff x="632946" y="82551"/>
                                    <a:chExt cx="295285" cy="368475"/>
                                  </a:xfrm>
                                </wpg:grpSpPr>
                                <wps:wsp>
                                  <wps:cNvPr id="84" name="Rectangle 84">
                                    <a:extLst/>
                                  </wps:cNvPr>
                                  <wps:cNvSpPr/>
                                  <wps:spPr>
                                    <a:xfrm>
                                      <a:off x="643434" y="100285"/>
                                      <a:ext cx="272939" cy="3364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Freeform 171">
                                    <a:extLst/>
                                  </wps:cNvPr>
                                  <wps:cNvSpPr>
                                    <a:spLocks noEditPoints="1"/>
                                  </wps:cNvSpPr>
                                  <wps:spPr bwMode="auto">
                                    <a:xfrm>
                                      <a:off x="632946" y="82551"/>
                                      <a:ext cx="295285" cy="368475"/>
                                    </a:xfrm>
                                    <a:custGeom>
                                      <a:avLst/>
                                      <a:gdLst>
                                        <a:gd name="T0" fmla="*/ 75 w 99"/>
                                        <a:gd name="T1" fmla="*/ 111 h 124"/>
                                        <a:gd name="T2" fmla="*/ 59 w 99"/>
                                        <a:gd name="T3" fmla="*/ 111 h 124"/>
                                        <a:gd name="T4" fmla="*/ 50 w 99"/>
                                        <a:gd name="T5" fmla="*/ 81 h 124"/>
                                        <a:gd name="T6" fmla="*/ 75 w 99"/>
                                        <a:gd name="T7" fmla="*/ 96 h 124"/>
                                        <a:gd name="T8" fmla="*/ 69 w 99"/>
                                        <a:gd name="T9" fmla="*/ 78 h 124"/>
                                        <a:gd name="T10" fmla="*/ 70 w 99"/>
                                        <a:gd name="T11" fmla="*/ 82 h 124"/>
                                        <a:gd name="T12" fmla="*/ 67 w 99"/>
                                        <a:gd name="T13" fmla="*/ 85 h 124"/>
                                        <a:gd name="T14" fmla="*/ 63 w 99"/>
                                        <a:gd name="T15" fmla="*/ 82 h 124"/>
                                        <a:gd name="T16" fmla="*/ 65 w 99"/>
                                        <a:gd name="T17" fmla="*/ 78 h 124"/>
                                        <a:gd name="T18" fmla="*/ 67 w 99"/>
                                        <a:gd name="T19" fmla="*/ 72 h 124"/>
                                        <a:gd name="T20" fmla="*/ 67 w 99"/>
                                        <a:gd name="T21" fmla="*/ 89 h 124"/>
                                        <a:gd name="T22" fmla="*/ 67 w 99"/>
                                        <a:gd name="T23" fmla="*/ 72 h 124"/>
                                        <a:gd name="T24" fmla="*/ 92 w 99"/>
                                        <a:gd name="T25" fmla="*/ 117 h 124"/>
                                        <a:gd name="T26" fmla="*/ 6 w 99"/>
                                        <a:gd name="T27" fmla="*/ 7 h 124"/>
                                        <a:gd name="T28" fmla="*/ 95 w 99"/>
                                        <a:gd name="T29" fmla="*/ 124 h 124"/>
                                        <a:gd name="T30" fmla="*/ 0 w 99"/>
                                        <a:gd name="T31" fmla="*/ 124 h 124"/>
                                        <a:gd name="T32" fmla="*/ 0 w 99"/>
                                        <a:gd name="T33" fmla="*/ 3 h 124"/>
                                        <a:gd name="T34" fmla="*/ 3 w 99"/>
                                        <a:gd name="T35" fmla="*/ 0 h 124"/>
                                        <a:gd name="T36" fmla="*/ 99 w 99"/>
                                        <a:gd name="T37" fmla="*/ 0 h 124"/>
                                        <a:gd name="T38" fmla="*/ 99 w 99"/>
                                        <a:gd name="T39" fmla="*/ 120 h 124"/>
                                        <a:gd name="T40" fmla="*/ 95 w 99"/>
                                        <a:gd name="T41" fmla="*/ 124 h 124"/>
                                        <a:gd name="T42" fmla="*/ 79 w 99"/>
                                        <a:gd name="T43" fmla="*/ 30 h 124"/>
                                        <a:gd name="T44" fmla="*/ 20 w 99"/>
                                        <a:gd name="T45" fmla="*/ 34 h 124"/>
                                        <a:gd name="T46" fmla="*/ 20 w 99"/>
                                        <a:gd name="T47" fmla="*/ 40 h 124"/>
                                        <a:gd name="T48" fmla="*/ 79 w 99"/>
                                        <a:gd name="T49" fmla="*/ 44 h 124"/>
                                        <a:gd name="T50" fmla="*/ 20 w 99"/>
                                        <a:gd name="T51" fmla="*/ 40 h 124"/>
                                        <a:gd name="T52" fmla="*/ 79 w 99"/>
                                        <a:gd name="T53" fmla="*/ 50 h 124"/>
                                        <a:gd name="T54" fmla="*/ 20 w 99"/>
                                        <a:gd name="T55" fmla="*/ 54 h 124"/>
                                        <a:gd name="T56" fmla="*/ 29 w 99"/>
                                        <a:gd name="T57" fmla="*/ 17 h 124"/>
                                        <a:gd name="T58" fmla="*/ 69 w 99"/>
                                        <a:gd name="T59" fmla="*/ 21 h 124"/>
                                        <a:gd name="T60" fmla="*/ 29 w 99"/>
                                        <a:gd name="T61" fmla="*/ 17 h 124"/>
                                        <a:gd name="T62" fmla="*/ 45 w 99"/>
                                        <a:gd name="T63" fmla="*/ 97 h 124"/>
                                        <a:gd name="T64" fmla="*/ 20 w 99"/>
                                        <a:gd name="T65" fmla="*/ 10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124">
                                          <a:moveTo>
                                            <a:pt x="75" y="96"/>
                                          </a:moveTo>
                                          <a:cubicBezTo>
                                            <a:pt x="75" y="111"/>
                                            <a:pt x="75" y="111"/>
                                            <a:pt x="75" y="111"/>
                                          </a:cubicBezTo>
                                          <a:cubicBezTo>
                                            <a:pt x="67" y="108"/>
                                            <a:pt x="67" y="108"/>
                                            <a:pt x="67" y="108"/>
                                          </a:cubicBezTo>
                                          <a:cubicBezTo>
                                            <a:pt x="59" y="111"/>
                                            <a:pt x="59" y="111"/>
                                            <a:pt x="59" y="111"/>
                                          </a:cubicBezTo>
                                          <a:cubicBezTo>
                                            <a:pt x="59" y="108"/>
                                            <a:pt x="59" y="99"/>
                                            <a:pt x="59" y="96"/>
                                          </a:cubicBezTo>
                                          <a:cubicBezTo>
                                            <a:pt x="52" y="93"/>
                                            <a:pt x="50" y="86"/>
                                            <a:pt x="50" y="81"/>
                                          </a:cubicBezTo>
                                          <a:cubicBezTo>
                                            <a:pt x="50" y="59"/>
                                            <a:pt x="84" y="58"/>
                                            <a:pt x="84" y="81"/>
                                          </a:cubicBezTo>
                                          <a:cubicBezTo>
                                            <a:pt x="84" y="88"/>
                                            <a:pt x="81" y="93"/>
                                            <a:pt x="75" y="96"/>
                                          </a:cubicBezTo>
                                          <a:close/>
                                          <a:moveTo>
                                            <a:pt x="67" y="74"/>
                                          </a:moveTo>
                                          <a:cubicBezTo>
                                            <a:pt x="69" y="78"/>
                                            <a:pt x="69" y="78"/>
                                            <a:pt x="69" y="78"/>
                                          </a:cubicBezTo>
                                          <a:cubicBezTo>
                                            <a:pt x="73" y="79"/>
                                            <a:pt x="73" y="79"/>
                                            <a:pt x="73" y="79"/>
                                          </a:cubicBezTo>
                                          <a:cubicBezTo>
                                            <a:pt x="70" y="82"/>
                                            <a:pt x="70" y="82"/>
                                            <a:pt x="70" y="82"/>
                                          </a:cubicBezTo>
                                          <a:cubicBezTo>
                                            <a:pt x="71" y="86"/>
                                            <a:pt x="71" y="86"/>
                                            <a:pt x="71" y="86"/>
                                          </a:cubicBezTo>
                                          <a:cubicBezTo>
                                            <a:pt x="67" y="85"/>
                                            <a:pt x="67" y="85"/>
                                            <a:pt x="67" y="85"/>
                                          </a:cubicBezTo>
                                          <a:cubicBezTo>
                                            <a:pt x="63" y="86"/>
                                            <a:pt x="63" y="86"/>
                                            <a:pt x="63" y="86"/>
                                          </a:cubicBezTo>
                                          <a:cubicBezTo>
                                            <a:pt x="63" y="82"/>
                                            <a:pt x="63" y="82"/>
                                            <a:pt x="63" y="82"/>
                                          </a:cubicBezTo>
                                          <a:cubicBezTo>
                                            <a:pt x="61" y="79"/>
                                            <a:pt x="61" y="79"/>
                                            <a:pt x="61" y="79"/>
                                          </a:cubicBezTo>
                                          <a:cubicBezTo>
                                            <a:pt x="65" y="78"/>
                                            <a:pt x="65" y="78"/>
                                            <a:pt x="65" y="78"/>
                                          </a:cubicBezTo>
                                          <a:cubicBezTo>
                                            <a:pt x="67" y="74"/>
                                            <a:pt x="67" y="74"/>
                                            <a:pt x="67" y="74"/>
                                          </a:cubicBezTo>
                                          <a:close/>
                                          <a:moveTo>
                                            <a:pt x="67" y="72"/>
                                          </a:moveTo>
                                          <a:cubicBezTo>
                                            <a:pt x="72" y="72"/>
                                            <a:pt x="75" y="76"/>
                                            <a:pt x="75" y="81"/>
                                          </a:cubicBezTo>
                                          <a:cubicBezTo>
                                            <a:pt x="75" y="85"/>
                                            <a:pt x="72" y="89"/>
                                            <a:pt x="67" y="89"/>
                                          </a:cubicBezTo>
                                          <a:cubicBezTo>
                                            <a:pt x="62" y="89"/>
                                            <a:pt x="58" y="85"/>
                                            <a:pt x="58" y="81"/>
                                          </a:cubicBezTo>
                                          <a:cubicBezTo>
                                            <a:pt x="58" y="76"/>
                                            <a:pt x="62" y="72"/>
                                            <a:pt x="67" y="72"/>
                                          </a:cubicBezTo>
                                          <a:close/>
                                          <a:moveTo>
                                            <a:pt x="6" y="117"/>
                                          </a:moveTo>
                                          <a:cubicBezTo>
                                            <a:pt x="92" y="117"/>
                                            <a:pt x="92" y="117"/>
                                            <a:pt x="92" y="117"/>
                                          </a:cubicBezTo>
                                          <a:cubicBezTo>
                                            <a:pt x="92" y="7"/>
                                            <a:pt x="92" y="7"/>
                                            <a:pt x="92" y="7"/>
                                          </a:cubicBezTo>
                                          <a:cubicBezTo>
                                            <a:pt x="6" y="7"/>
                                            <a:pt x="6" y="7"/>
                                            <a:pt x="6" y="7"/>
                                          </a:cubicBezTo>
                                          <a:cubicBezTo>
                                            <a:pt x="6" y="117"/>
                                            <a:pt x="6" y="117"/>
                                            <a:pt x="6" y="117"/>
                                          </a:cubicBezTo>
                                          <a:close/>
                                          <a:moveTo>
                                            <a:pt x="95" y="124"/>
                                          </a:moveTo>
                                          <a:cubicBezTo>
                                            <a:pt x="3" y="124"/>
                                            <a:pt x="3" y="124"/>
                                            <a:pt x="3" y="124"/>
                                          </a:cubicBezTo>
                                          <a:cubicBezTo>
                                            <a:pt x="0" y="124"/>
                                            <a:pt x="0" y="124"/>
                                            <a:pt x="0" y="124"/>
                                          </a:cubicBezTo>
                                          <a:cubicBezTo>
                                            <a:pt x="0" y="120"/>
                                            <a:pt x="0" y="120"/>
                                            <a:pt x="0" y="120"/>
                                          </a:cubicBezTo>
                                          <a:cubicBezTo>
                                            <a:pt x="0" y="3"/>
                                            <a:pt x="0" y="3"/>
                                            <a:pt x="0" y="3"/>
                                          </a:cubicBezTo>
                                          <a:cubicBezTo>
                                            <a:pt x="0" y="0"/>
                                            <a:pt x="0" y="0"/>
                                            <a:pt x="0" y="0"/>
                                          </a:cubicBezTo>
                                          <a:cubicBezTo>
                                            <a:pt x="3" y="0"/>
                                            <a:pt x="3" y="0"/>
                                            <a:pt x="3" y="0"/>
                                          </a:cubicBezTo>
                                          <a:cubicBezTo>
                                            <a:pt x="95" y="0"/>
                                            <a:pt x="95" y="0"/>
                                            <a:pt x="95" y="0"/>
                                          </a:cubicBezTo>
                                          <a:cubicBezTo>
                                            <a:pt x="99" y="0"/>
                                            <a:pt x="99" y="0"/>
                                            <a:pt x="99" y="0"/>
                                          </a:cubicBezTo>
                                          <a:cubicBezTo>
                                            <a:pt x="99" y="3"/>
                                            <a:pt x="99" y="3"/>
                                            <a:pt x="99" y="3"/>
                                          </a:cubicBezTo>
                                          <a:cubicBezTo>
                                            <a:pt x="99" y="120"/>
                                            <a:pt x="99" y="120"/>
                                            <a:pt x="99" y="120"/>
                                          </a:cubicBezTo>
                                          <a:cubicBezTo>
                                            <a:pt x="99" y="124"/>
                                            <a:pt x="99" y="124"/>
                                            <a:pt x="99" y="124"/>
                                          </a:cubicBezTo>
                                          <a:cubicBezTo>
                                            <a:pt x="95" y="124"/>
                                            <a:pt x="95" y="124"/>
                                            <a:pt x="95" y="124"/>
                                          </a:cubicBezTo>
                                          <a:close/>
                                          <a:moveTo>
                                            <a:pt x="20" y="30"/>
                                          </a:moveTo>
                                          <a:cubicBezTo>
                                            <a:pt x="79" y="30"/>
                                            <a:pt x="79" y="30"/>
                                            <a:pt x="79" y="30"/>
                                          </a:cubicBezTo>
                                          <a:cubicBezTo>
                                            <a:pt x="79" y="34"/>
                                            <a:pt x="79" y="34"/>
                                            <a:pt x="79" y="34"/>
                                          </a:cubicBezTo>
                                          <a:cubicBezTo>
                                            <a:pt x="20" y="34"/>
                                            <a:pt x="20" y="34"/>
                                            <a:pt x="20" y="34"/>
                                          </a:cubicBezTo>
                                          <a:cubicBezTo>
                                            <a:pt x="20" y="30"/>
                                            <a:pt x="20" y="30"/>
                                            <a:pt x="20" y="30"/>
                                          </a:cubicBezTo>
                                          <a:close/>
                                          <a:moveTo>
                                            <a:pt x="20" y="40"/>
                                          </a:moveTo>
                                          <a:cubicBezTo>
                                            <a:pt x="79" y="40"/>
                                            <a:pt x="79" y="40"/>
                                            <a:pt x="79" y="40"/>
                                          </a:cubicBezTo>
                                          <a:cubicBezTo>
                                            <a:pt x="79" y="44"/>
                                            <a:pt x="79" y="44"/>
                                            <a:pt x="79" y="44"/>
                                          </a:cubicBezTo>
                                          <a:cubicBezTo>
                                            <a:pt x="20" y="44"/>
                                            <a:pt x="20" y="44"/>
                                            <a:pt x="20" y="44"/>
                                          </a:cubicBezTo>
                                          <a:cubicBezTo>
                                            <a:pt x="20" y="40"/>
                                            <a:pt x="20" y="40"/>
                                            <a:pt x="20" y="40"/>
                                          </a:cubicBezTo>
                                          <a:close/>
                                          <a:moveTo>
                                            <a:pt x="20" y="50"/>
                                          </a:moveTo>
                                          <a:cubicBezTo>
                                            <a:pt x="79" y="50"/>
                                            <a:pt x="79" y="50"/>
                                            <a:pt x="79" y="50"/>
                                          </a:cubicBezTo>
                                          <a:cubicBezTo>
                                            <a:pt x="79" y="54"/>
                                            <a:pt x="79" y="54"/>
                                            <a:pt x="79" y="54"/>
                                          </a:cubicBezTo>
                                          <a:cubicBezTo>
                                            <a:pt x="20" y="54"/>
                                            <a:pt x="20" y="54"/>
                                            <a:pt x="20" y="54"/>
                                          </a:cubicBezTo>
                                          <a:cubicBezTo>
                                            <a:pt x="20" y="50"/>
                                            <a:pt x="20" y="50"/>
                                            <a:pt x="20" y="50"/>
                                          </a:cubicBezTo>
                                          <a:close/>
                                          <a:moveTo>
                                            <a:pt x="29" y="17"/>
                                          </a:moveTo>
                                          <a:cubicBezTo>
                                            <a:pt x="69" y="17"/>
                                            <a:pt x="69" y="17"/>
                                            <a:pt x="69" y="17"/>
                                          </a:cubicBezTo>
                                          <a:cubicBezTo>
                                            <a:pt x="69" y="21"/>
                                            <a:pt x="69" y="21"/>
                                            <a:pt x="69" y="21"/>
                                          </a:cubicBezTo>
                                          <a:cubicBezTo>
                                            <a:pt x="29" y="21"/>
                                            <a:pt x="29" y="21"/>
                                            <a:pt x="29" y="21"/>
                                          </a:cubicBezTo>
                                          <a:cubicBezTo>
                                            <a:pt x="29" y="17"/>
                                            <a:pt x="29" y="17"/>
                                            <a:pt x="29" y="17"/>
                                          </a:cubicBezTo>
                                          <a:close/>
                                          <a:moveTo>
                                            <a:pt x="20" y="97"/>
                                          </a:moveTo>
                                          <a:cubicBezTo>
                                            <a:pt x="45" y="97"/>
                                            <a:pt x="45" y="97"/>
                                            <a:pt x="45" y="97"/>
                                          </a:cubicBezTo>
                                          <a:cubicBezTo>
                                            <a:pt x="45" y="101"/>
                                            <a:pt x="45" y="101"/>
                                            <a:pt x="45" y="101"/>
                                          </a:cubicBezTo>
                                          <a:cubicBezTo>
                                            <a:pt x="20" y="101"/>
                                            <a:pt x="20" y="101"/>
                                            <a:pt x="20" y="101"/>
                                          </a:cubicBezTo>
                                          <a:cubicBezTo>
                                            <a:pt x="20" y="97"/>
                                            <a:pt x="20" y="97"/>
                                            <a:pt x="20" y="97"/>
                                          </a:cubicBezTo>
                                          <a:close/>
                                        </a:path>
                                      </a:pathLst>
                                    </a:custGeom>
                                    <a:solidFill>
                                      <a:schemeClr val="tx2"/>
                                    </a:solidFill>
                                    <a:ln>
                                      <a:noFill/>
                                    </a:ln>
                                    <a:extLst/>
                                  </wps:spPr>
                                  <wps:bodyPr vert="horz" wrap="square" lIns="91440" tIns="45720" rIns="91440" bIns="45720" numCol="1" anchor="t" anchorCtr="0" compatLnSpc="1">
                                    <a:prstTxWarp prst="textNoShape">
                                      <a:avLst/>
                                    </a:prstTxWarp>
                                  </wps:bodyPr>
                                </wps:wsp>
                              </wpg:grpSp>
                            </wpg:grpSp>
                            <wps:wsp>
                              <wps:cNvPr id="86" name="Oval 86">
                                <a:extLst/>
                              </wps:cNvPr>
                              <wps:cNvSpPr/>
                              <wps:spPr>
                                <a:xfrm>
                                  <a:off x="0" y="0"/>
                                  <a:ext cx="592208" cy="590814"/>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9E92531" id="Group 22" o:spid="_x0000_s1026" alt="An icon with a man leaning against a cog" style="width:50pt;height:49.9pt;mso-position-horizontal-relative:char;mso-position-vertical-relative:line" coordsize="592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">
                      <v:group id="Group 61" o:spid="_x0000_s1027" style="position:absolute;left:524;top:825;width:4332;height:4440" coordorigin="524,825" coordsize="11480,1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28" style="position:absolute;left:524;top:1060;width:11216;height:11531" coordorigin="524,1060" coordsize="17240,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29" style="position:absolute;left:4604;top:1060;width:3080;height:3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shape id="Freeform 265" o:spid="_x0000_s1030" style="position:absolute;left:524;top:5220;width:11065;height:15637;visibility:visible;mso-wrap-style:square;v-text-anchor:top" coordsize="29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" path="m292,102v1,-17,3,-43,2,-38c294,64,294,64,294,64v-1,-1,-1,-1,-1,-1c288,60,288,60,288,60,278,52,278,52,278,52,259,38,259,38,259,38,219,8,219,8,219,8,215,5,210,4,206,3v-1,,-1,,-1,c198,2,191,2,185,1v-1,1,-1,1,-1,1c202,17,202,17,202,17,181,27,181,27,181,27v10,17,10,17,10,17c164,103,164,103,164,103,160,22,160,22,160,22v3,-4,3,-4,3,-4c158,,158,,158,,142,,142,,142,v-5,18,-5,18,-5,18c140,22,140,22,140,22v-4,81,-4,81,-4,81c109,44,109,44,109,44,119,27,119,27,119,27,98,17,98,17,98,17,116,2,116,2,116,2,115,1,115,1,115,1,109,2,102,2,95,3v,,-1,,-2,1c87,4,81,7,76,12,7,87,7,87,7,87v-1,,-1,,-1,c6,87,6,87,6,87,,147,5,104,3,117v,,,,,c3,117,3,117,3,117v,1,,1,,1c4,119,4,119,4,119v2,3,2,3,2,3c8,128,8,128,8,128v6,11,6,11,6,11c26,162,26,162,26,162v23,45,23,45,23,45c59,202,69,196,80,191v,9,-1,19,-1,28c79,220,79,220,79,221v2,,4,,6,c91,417,91,417,91,417v56,,56,,56,c148,393,148,361,148,329v-7,-19,-11,-39,-11,-61c137,180,205,108,292,102xm218,81v-1,-4,-1,-9,-1,-14c228,77,228,77,228,77v5,4,5,4,5,4c184,110,184,110,184,110v-5,-7,-5,-7,-5,-7l218,81xm81,147c74,135,74,135,74,135,61,114,61,114,61,114v-3,-7,-3,-7,-3,-7c83,77,83,77,83,77v-1,23,-2,46,-2,70xe" filled="f" stroked="f">
                            <v:path arrowok="t" o:connecttype="custom" o:connectlocs="1102736,239990;1098985,236241;1042723,194992;821426,29999;768915,11250;690148,7500;678895,101246;615132,386235;611381,67497;532614,0;525112,82497;408838,164993;367579,63747;431342,3750;348825,14999;26256,326237;22505,326237;11252,438733;11252,442482;22505,457482;52511,521229;183789,776219;296313,821217;318818,828717;551368,1563688;513860,1004960;817675,303738;855183,288739;690148,412484;817675,303738;277559,506230;217547,401234;303815,551228" o:connectangles="0,0,0,0,0,0,0,0,0,0,0,0,0,0,0,0,0,0,0,0,0,0,0,0,0,0,0,0,0,0,0,0,0"/>
                            <o:lock v:ext="edit" verticies="t"/>
                          </v:shape>
                          <v:shape id="Freeform 266" o:spid="_x0000_s1031" style="position:absolute;left:6414;top:18269;width:2175;height:2588;visibility:visible;mso-wrap-style:square;v-text-anchor:top" coordsize="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" path="m,c2,69,2,69,2,69v56,,56,,56,c58,67,58,64,58,62,34,47,14,25,,xe" filled="f" stroked="f">
                            <v:path arrowok="t" o:connecttype="custom" o:connectlocs="0,0;7500,258763;217487,258763;217487,232512;0,0" o:connectangles="0,0,0,0,0"/>
                          </v:shape>
                          <v:shape id="Freeform 267" o:spid="_x0000_s1032" style="position:absolute;left:11351;top:9458;width:1889;height:1508;visibility:visible;mso-wrap-style:square;v-text-anchor:top" coordsize="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" path="m104,l83,,34,,15,,,95r34,l83,95r36,l104,xe" filled="f" stroked="f">
                            <v:path arrowok="t" o:connecttype="custom" o:connectlocs="165100,0;131762,0;53975,0;23812,0;0,150813;53975,150813;131762,150813;188912,150813;165100,0" o:connectangles="0,0,0,0,0,0,0,0,0"/>
                          </v:shape>
                          <v:shape id="Freeform 268" o:spid="_x0000_s1033" style="position:absolute;left:8811;top:9760;width:2127;height:2095;visibility:visible;mso-wrap-style:square;v-text-anchor:top" coordsize="1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" path="m75,l59,10,16,33,,43r33,89l64,116,106,90,134,73,75,xe" filled="f" stroked="f">
                            <v:path arrowok="t" o:connecttype="custom" o:connectlocs="119063,0;93663,15875;25400,52388;0,68263;52388,209550;101600,184150;168275,142875;212725,115888;119063,0" o:connectangles="0,0,0,0,0,0,0,0,0"/>
                          </v:shape>
                          <v:shape id="Freeform 269" o:spid="_x0000_s1034" style="position:absolute;left:6858;top:11490;width:2143;height:2175;visibility:visible;mso-wrap-style:square;v-text-anchor:top" coordsize="13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" path="m45,l35,19,12,61,,78r76,59l92,109,118,66,135,35,45,xe" filled="f" stroked="f">
                            <v:path arrowok="t" o:connecttype="custom" o:connectlocs="71437,0;55562,30163;19050,96838;0,123825;120650,217488;146050,173038;187325,104775;214312,55563;71437,0" o:connectangles="0,0,0,0,0,0,0,0,0"/>
                          </v:shape>
                          <v:shape id="Freeform 270" o:spid="_x0000_s1035" style="position:absolute;left:6334;top:13999;width:1493;height:1873;visibility:visible;mso-wrap-style:square;v-text-anchor:top" coordsize="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" path="m,14l,36,,85r,19l94,118r,-33l94,36,94,,,14xe" filled="f" stroked="f">
                            <v:path arrowok="t" o:connecttype="custom" o:connectlocs="0,22225;0,57150;0,134938;0,165100;149225,187325;149225,134938;149225,57150;149225,0;0,22225" o:connectangles="0,0,0,0,0,0,0,0,0"/>
                          </v:shape>
                          <v:shape id="Freeform 271" o:spid="_x0000_s1036" style="position:absolute;left:6636;top:16253;width:2127;height:2175;visibility:visible;mso-wrap-style:square;v-text-anchor:top" coordsize="1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" path="m,61l12,78r23,42l45,137r89,-33l118,73,92,31,75,,,61xe" filled="f" stroked="f">
                            <v:path arrowok="t" o:connecttype="custom" o:connectlocs="0,96838;19050,123825;55563,190500;71438,217488;212725,165100;187325,115888;146050,49213;119063,0;0,96838" o:connectangles="0,0,0,0,0,0,0,0,0"/>
                          </v:shape>
                          <v:shape id="Freeform 272" o:spid="_x0000_s1037" style="position:absolute;left:8398;top:18237;width:2175;height:2096;visibility:visible;mso-wrap-style:square;v-text-anchor:top" coordsize="1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" path="m,90r16,9l59,123r19,9l137,59,106,42,64,17,35,,,90xe" filled="f" stroked="f">
                            <v:path arrowok="t" o:connecttype="custom" o:connectlocs="0,142875;25400,157163;93662,195263;123825,209550;217487,93663;168275,66675;101600,26988;55562,0;0,142875" o:connectangles="0,0,0,0,0,0,0,0,0"/>
                          </v:shape>
                          <v:shape id="Freeform 273" o:spid="_x0000_s1038" style="position:absolute;left:10906;top:19396;width:1874;height:1461;visibility:visible;mso-wrap-style:square;v-text-anchor:top" coordsize="1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" path="m14,92r19,l83,92r19,l118,,83,,33,,,,14,92xe" filled="f" stroked="f">
                            <v:path arrowok="t" o:connecttype="custom" o:connectlocs="22225,146050;52388,146050;131763,146050;161925,146050;187325,0;131763,0;52388,0;0,0;22225,146050" o:connectangles="0,0,0,0,0,0,0,0,0"/>
                          </v:shape>
                          <v:shape id="Freeform 274" o:spid="_x0000_s1039" style="position:absolute;left:13161;top:18459;width:2175;height:2096;visibility:visible;mso-wrap-style:square;v-text-anchor:top" coordsize="1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" path="m59,132r19,-9l120,99r17,-9l101,,73,17,31,43,,59r59,73xe" filled="f" stroked="f">
                            <v:path arrowok="t" o:connecttype="custom" o:connectlocs="93662,209550;123825,195263;190500,157163;217487,142875;160337,0;115887,26988;49212,68263;0,93663;93662,209550" o:connectangles="0,0,0,0,0,0,0,0,0"/>
                          </v:shape>
                          <v:shape id="Freeform 275" o:spid="_x0000_s1040" style="position:absolute;left:15145;top:16666;width:2096;height:2174;visibility:visible;mso-wrap-style:square;v-text-anchor:top" coordsize="1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" path="m87,137l97,120,123,75r9,-16l59,,40,28,17,73,,101r87,36xe" filled="f" stroked="f">
                            <v:path arrowok="t" o:connecttype="custom" o:connectlocs="138113,217488;153988,190500;195263,119063;209550,93663;93663,0;63500,44450;26988,115888;0,160338;138113,217488" o:connectangles="0,0,0,0,0,0,0,0,0"/>
                          </v:shape>
                          <v:shape id="Freeform 276" o:spid="_x0000_s1041" style="position:absolute;left:16272;top:14443;width:1492;height:1889;visibility:visible;mso-wrap-style:square;v-text-anchor:top" coordsize="9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" path="m94,104r,-19l94,36r,-21l,,,36,,85r,34l94,104xe" filled="f" stroked="f">
                            <v:path arrowok="t" o:connecttype="custom" o:connectlocs="149225,165100;149225,134938;149225,57150;149225,23813;0,0;0,57150;0,134938;0,188913;149225,165100" o:connectangles="0,0,0,0,0,0,0,0,0"/>
                          </v:shape>
                          <v:shape id="Freeform 277" o:spid="_x0000_s1042" style="position:absolute;left:15367;top:11903;width:2096;height:2175;visibility:visible;mso-wrap-style:square;v-text-anchor:top" coordsize="1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" path="m132,75l123,59,97,16,88,,,33,17,64r23,42l59,137,132,75xe" filled="f" stroked="f">
                            <v:path arrowok="t" o:connecttype="custom" o:connectlocs="209550,119063;195263,93663;153988,25400;139700,0;0,52388;26988,101600;63500,168275;93663,217488;209550,119063" o:connectangles="0,0,0,0,0,0,0,0,0"/>
                          </v:shape>
                          <v:shape id="Freeform 278" o:spid="_x0000_s1043" style="position:absolute;left:13573;top:9982;width:2128;height:2112;visibility:visible;mso-wrap-style:square;v-text-anchor:top" coordsize="13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" path="m134,45l118,33,75,10,59,,,74,28,90r43,26l101,133,134,45xe" filled="f" stroked="f">
                            <v:path arrowok="t" o:connecttype="custom" o:connectlocs="212725,71438;187325,52388;119063,15875;93663,0;0,117475;44450,142875;112713,184150;160338,211138;212725,71438" o:connectangles="0,0,0,0,0,0,0,0,0"/>
                          </v:shape>
                          <v:shape id="Freeform 279" o:spid="_x0000_s1044" style="position:absolute;left:7350;top:10395;width:9446;height:9525;visibility:visible;mso-wrap-style:square;v-text-anchor:top" coordsize="2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" path="m126,254c56,254,,197,,127,,57,56,,126,v69,,126,57,126,127c252,197,195,254,126,254xm126,38c77,38,38,78,38,127v,49,39,89,88,89c174,216,214,176,214,127,214,78,174,38,126,38xe" filled="f" stroked="f">
                            <v:path arrowok="t" o:connecttype="custom" o:connectlocs="472281,952500;0,476250;472281,0;944562,476250;472281,952500;472281,142500;142434,476250;472281,810000;802128,476250;472281,142500" o:connectangles="0,0,0,0,0,0,0,0,0,0"/>
                            <o:lock v:ext="edit" verticies="t"/>
                          </v:shape>
                          <v:oval id="Oval 82" o:spid="_x0000_s1045" style="position:absolute;left:10049;top:13173;width:4017;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group>
                        <v:group id="Group 83" o:spid="_x0000_s1046" style="position:absolute;left:6329;top:825;width:5676;height:7082" coordorigin="6329,825" coordsize="2952,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4" o:spid="_x0000_s1047" style="position:absolute;left:6434;top:1002;width:2729;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" fillcolor="white [3212]" stroked="f" strokeweight="1pt"/>
                          <v:shape id="Freeform 171" o:spid="_x0000_s1048" style="position:absolute;left:6329;top:825;width:2953;height:3685;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" path="m75,96v,15,,15,,15c67,108,67,108,67,108v-8,3,-8,3,-8,3c59,108,59,99,59,96,52,93,50,86,50,81v,-22,34,-23,34,c84,88,81,93,75,96xm67,74v2,4,2,4,2,4c73,79,73,79,73,79v-3,3,-3,3,-3,3c71,86,71,86,71,86,67,85,67,85,67,85v-4,1,-4,1,-4,1c63,82,63,82,63,82,61,79,61,79,61,79v4,-1,4,-1,4,-1c67,74,67,74,67,74xm67,72v5,,8,4,8,9c75,85,72,89,67,89v-5,,-9,-4,-9,-8c58,76,62,72,67,72xm6,117v86,,86,,86,c92,7,92,7,92,7,6,7,6,7,6,7v,110,,110,,110xm95,124v-92,,-92,,-92,c,124,,124,,124v,-4,,-4,,-4c,3,,3,,3,,,,,,,3,,3,,3,,95,,95,,95,v4,,4,,4,c99,3,99,3,99,3v,117,,117,,117c99,124,99,124,99,124v-4,,-4,,-4,xm20,30v59,,59,,59,c79,34,79,34,79,34v-59,,-59,,-59,c20,30,20,30,20,30xm20,40v59,,59,,59,c79,44,79,44,79,44v-59,,-59,,-59,c20,40,20,40,20,40xm20,50v59,,59,,59,c79,54,79,54,79,54v-59,,-59,,-59,c20,50,20,50,20,50xm29,17v40,,40,,40,c69,21,69,21,69,21v-40,,-40,,-40,c29,17,29,17,29,17xm20,97v25,,25,,25,c45,101,45,101,45,101v-25,,-25,,-25,c20,97,20,97,20,97xe" fillcolor="#081e3e [3215]" stroked="f">
                            <v:path arrowok="t" o:connecttype="custom" o:connectlocs="223701,329845;175978,329845;149134,240697;223701,285271;205805,231783;208787,243669;199839,252584;187909,243669;193874,231783;199839,213953;199839,264470;199839,213953;274406,347674;17896,20801;283354,368475;0,368475;0,8915;8948,0;295285,0;295285,356589;283354,368475;235631,89147;59654,101033;59654,118863;235631,130749;59654,118863;235631,148579;59654,160465;86498,50517;205805,62403;86498,50517;134220,288243;59654,300129" o:connectangles="0,0,0,0,0,0,0,0,0,0,0,0,0,0,0,0,0,0,0,0,0,0,0,0,0,0,0,0,0,0,0,0,0"/>
                            <o:lock v:ext="edit" verticies="t"/>
                          </v:shape>
                        </v:group>
                      </v:group>
                      <v:oval id="Oval 86" o:spid="_x0000_s1049" style="position:absolute;width:5922;height:5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" filled="f" strokecolor="#081e3e [3215]" strokeweight="3pt">
                        <v:stroke joinstyle="miter"/>
                      </v:oval>
                      <w10:anchorlock/>
                    </v:group>
                  </w:pict>
                </mc:Fallback>
              </mc:AlternateContent>
            </w:r>
          </w:p>
        </w:tc>
        <w:tc>
          <w:tcPr>
            <w:tcW w:w="1468" w:type="dxa"/>
          </w:tcPr>
          <w:p w14:paraId="395413C5" w14:textId="7395D845" w:rsidR="00BC5F28" w:rsidRPr="001F0C2F" w:rsidRDefault="00BC5F28" w:rsidP="002F1849">
            <w:pPr>
              <w:spacing w:before="40" w:after="40"/>
              <w:jc w:val="center"/>
            </w:pPr>
            <w:r w:rsidRPr="001F0C2F">
              <w:rPr>
                <w:noProof/>
              </w:rPr>
              <mc:AlternateContent>
                <mc:Choice Requires="wpg">
                  <w:drawing>
                    <wp:inline distT="0" distB="0" distL="0" distR="0" wp14:anchorId="5696B7F7" wp14:editId="0F170B3F">
                      <wp:extent cx="634649" cy="633156"/>
                      <wp:effectExtent l="19050" t="19050" r="13335" b="14605"/>
                      <wp:docPr id="87" name="Group 63" descr="An icon with a person using a laptop">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4649" cy="633156"/>
                                <a:chOff x="0" y="0"/>
                                <a:chExt cx="845342" cy="843353"/>
                              </a:xfrm>
                            </wpg:grpSpPr>
                            <wpg:grpSp>
                              <wpg:cNvPr id="88" name="Group 88">
                                <a:extLst/>
                              </wpg:cNvPr>
                              <wpg:cNvGrpSpPr/>
                              <wpg:grpSpPr>
                                <a:xfrm>
                                  <a:off x="103612" y="174191"/>
                                  <a:ext cx="733251" cy="556919"/>
                                  <a:chOff x="103612" y="174191"/>
                                  <a:chExt cx="733251" cy="556919"/>
                                </a:xfrm>
                              </wpg:grpSpPr>
                              <wps:wsp>
                                <wps:cNvPr id="89" name="Freeform 642">
                                  <a:extLst/>
                                </wps:cNvPr>
                                <wps:cNvSpPr>
                                  <a:spLocks noEditPoints="1"/>
                                </wps:cNvSpPr>
                                <wps:spPr bwMode="auto">
                                  <a:xfrm>
                                    <a:off x="284334" y="174191"/>
                                    <a:ext cx="552529" cy="341605"/>
                                  </a:xfrm>
                                  <a:custGeom>
                                    <a:avLst/>
                                    <a:gdLst>
                                      <a:gd name="T0" fmla="*/ 168 w 204"/>
                                      <a:gd name="T1" fmla="*/ 10 h 126"/>
                                      <a:gd name="T2" fmla="*/ 36 w 204"/>
                                      <a:gd name="T3" fmla="*/ 98 h 126"/>
                                      <a:gd name="T4" fmla="*/ 47 w 204"/>
                                      <a:gd name="T5" fmla="*/ 80 h 126"/>
                                      <a:gd name="T6" fmla="*/ 53 w 204"/>
                                      <a:gd name="T7" fmla="*/ 60 h 126"/>
                                      <a:gd name="T8" fmla="*/ 73 w 204"/>
                                      <a:gd name="T9" fmla="*/ 83 h 126"/>
                                      <a:gd name="T10" fmla="*/ 53 w 204"/>
                                      <a:gd name="T11" fmla="*/ 86 h 126"/>
                                      <a:gd name="T12" fmla="*/ 158 w 204"/>
                                      <a:gd name="T13" fmla="*/ 20 h 126"/>
                                      <a:gd name="T14" fmla="*/ 95 w 204"/>
                                      <a:gd name="T15" fmla="*/ 24 h 126"/>
                                      <a:gd name="T16" fmla="*/ 158 w 204"/>
                                      <a:gd name="T17" fmla="*/ 20 h 126"/>
                                      <a:gd name="T18" fmla="*/ 95 w 204"/>
                                      <a:gd name="T19" fmla="*/ 44 h 126"/>
                                      <a:gd name="T20" fmla="*/ 158 w 204"/>
                                      <a:gd name="T21" fmla="*/ 48 h 126"/>
                                      <a:gd name="T22" fmla="*/ 158 w 204"/>
                                      <a:gd name="T23" fmla="*/ 32 h 126"/>
                                      <a:gd name="T24" fmla="*/ 95 w 204"/>
                                      <a:gd name="T25" fmla="*/ 36 h 126"/>
                                      <a:gd name="T26" fmla="*/ 158 w 204"/>
                                      <a:gd name="T27" fmla="*/ 32 h 126"/>
                                      <a:gd name="T28" fmla="*/ 183 w 204"/>
                                      <a:gd name="T29" fmla="*/ 115 h 126"/>
                                      <a:gd name="T30" fmla="*/ 193 w 204"/>
                                      <a:gd name="T31" fmla="*/ 115 h 126"/>
                                      <a:gd name="T32" fmla="*/ 61 w 204"/>
                                      <a:gd name="T33" fmla="*/ 118 h 126"/>
                                      <a:gd name="T34" fmla="*/ 71 w 204"/>
                                      <a:gd name="T35" fmla="*/ 116 h 126"/>
                                      <a:gd name="T36" fmla="*/ 61 w 204"/>
                                      <a:gd name="T37" fmla="*/ 118 h 126"/>
                                      <a:gd name="T38" fmla="*/ 46 w 204"/>
                                      <a:gd name="T39" fmla="*/ 118 h 126"/>
                                      <a:gd name="T40" fmla="*/ 36 w 204"/>
                                      <a:gd name="T41" fmla="*/ 116 h 126"/>
                                      <a:gd name="T42" fmla="*/ 49 w 204"/>
                                      <a:gd name="T43" fmla="*/ 118 h 126"/>
                                      <a:gd name="T44" fmla="*/ 58 w 204"/>
                                      <a:gd name="T45" fmla="*/ 116 h 126"/>
                                      <a:gd name="T46" fmla="*/ 49 w 204"/>
                                      <a:gd name="T47" fmla="*/ 118 h 126"/>
                                      <a:gd name="T48" fmla="*/ 126 w 204"/>
                                      <a:gd name="T49" fmla="*/ 115 h 126"/>
                                      <a:gd name="T50" fmla="*/ 78 w 204"/>
                                      <a:gd name="T51" fmla="*/ 118 h 126"/>
                                      <a:gd name="T52" fmla="*/ 23 w 204"/>
                                      <a:gd name="T53" fmla="*/ 0 h 126"/>
                                      <a:gd name="T54" fmla="*/ 180 w 204"/>
                                      <a:gd name="T55" fmla="*/ 104 h 126"/>
                                      <a:gd name="T56" fmla="*/ 204 w 204"/>
                                      <a:gd name="T57" fmla="*/ 115 h 126"/>
                                      <a:gd name="T58" fmla="*/ 193 w 204"/>
                                      <a:gd name="T59" fmla="*/ 126 h 126"/>
                                      <a:gd name="T60" fmla="*/ 0 w 204"/>
                                      <a:gd name="T61" fmla="*/ 115 h 126"/>
                                      <a:gd name="T62" fmla="*/ 11 w 204"/>
                                      <a:gd name="T63" fmla="*/ 104 h 126"/>
                                      <a:gd name="T64" fmla="*/ 23 w 204"/>
                                      <a:gd name="T6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126">
                                        <a:moveTo>
                                          <a:pt x="36" y="10"/>
                                        </a:moveTo>
                                        <a:cubicBezTo>
                                          <a:pt x="168" y="10"/>
                                          <a:pt x="168" y="10"/>
                                          <a:pt x="168" y="10"/>
                                        </a:cubicBezTo>
                                        <a:cubicBezTo>
                                          <a:pt x="168" y="98"/>
                                          <a:pt x="168" y="98"/>
                                          <a:pt x="168" y="98"/>
                                        </a:cubicBezTo>
                                        <a:cubicBezTo>
                                          <a:pt x="36" y="98"/>
                                          <a:pt x="36" y="98"/>
                                          <a:pt x="36" y="98"/>
                                        </a:cubicBezTo>
                                        <a:cubicBezTo>
                                          <a:pt x="36" y="10"/>
                                          <a:pt x="36" y="10"/>
                                          <a:pt x="36" y="10"/>
                                        </a:cubicBezTo>
                                        <a:close/>
                                        <a:moveTo>
                                          <a:pt x="47" y="80"/>
                                        </a:moveTo>
                                        <a:cubicBezTo>
                                          <a:pt x="66" y="66"/>
                                          <a:pt x="66" y="66"/>
                                          <a:pt x="66" y="66"/>
                                        </a:cubicBezTo>
                                        <a:cubicBezTo>
                                          <a:pt x="53" y="60"/>
                                          <a:pt x="53" y="60"/>
                                          <a:pt x="53" y="60"/>
                                        </a:cubicBezTo>
                                        <a:cubicBezTo>
                                          <a:pt x="85" y="53"/>
                                          <a:pt x="85" y="53"/>
                                          <a:pt x="85" y="53"/>
                                        </a:cubicBezTo>
                                        <a:cubicBezTo>
                                          <a:pt x="73" y="83"/>
                                          <a:pt x="73" y="83"/>
                                          <a:pt x="73" y="83"/>
                                        </a:cubicBezTo>
                                        <a:cubicBezTo>
                                          <a:pt x="69" y="70"/>
                                          <a:pt x="69" y="70"/>
                                          <a:pt x="69" y="70"/>
                                        </a:cubicBezTo>
                                        <a:cubicBezTo>
                                          <a:pt x="53" y="86"/>
                                          <a:pt x="53" y="86"/>
                                          <a:pt x="53" y="86"/>
                                        </a:cubicBezTo>
                                        <a:cubicBezTo>
                                          <a:pt x="50" y="89"/>
                                          <a:pt x="45" y="81"/>
                                          <a:pt x="47" y="80"/>
                                        </a:cubicBezTo>
                                        <a:close/>
                                        <a:moveTo>
                                          <a:pt x="158" y="20"/>
                                        </a:moveTo>
                                        <a:cubicBezTo>
                                          <a:pt x="95" y="20"/>
                                          <a:pt x="95" y="20"/>
                                          <a:pt x="95" y="20"/>
                                        </a:cubicBezTo>
                                        <a:cubicBezTo>
                                          <a:pt x="95" y="24"/>
                                          <a:pt x="95" y="24"/>
                                          <a:pt x="95" y="24"/>
                                        </a:cubicBezTo>
                                        <a:cubicBezTo>
                                          <a:pt x="158" y="24"/>
                                          <a:pt x="158" y="24"/>
                                          <a:pt x="158" y="24"/>
                                        </a:cubicBezTo>
                                        <a:cubicBezTo>
                                          <a:pt x="158" y="20"/>
                                          <a:pt x="158" y="20"/>
                                          <a:pt x="158" y="20"/>
                                        </a:cubicBezTo>
                                        <a:close/>
                                        <a:moveTo>
                                          <a:pt x="158" y="44"/>
                                        </a:moveTo>
                                        <a:cubicBezTo>
                                          <a:pt x="95" y="44"/>
                                          <a:pt x="95" y="44"/>
                                          <a:pt x="95" y="44"/>
                                        </a:cubicBezTo>
                                        <a:cubicBezTo>
                                          <a:pt x="95" y="48"/>
                                          <a:pt x="95" y="48"/>
                                          <a:pt x="95" y="48"/>
                                        </a:cubicBezTo>
                                        <a:cubicBezTo>
                                          <a:pt x="158" y="48"/>
                                          <a:pt x="158" y="48"/>
                                          <a:pt x="158" y="48"/>
                                        </a:cubicBezTo>
                                        <a:cubicBezTo>
                                          <a:pt x="158" y="44"/>
                                          <a:pt x="158" y="44"/>
                                          <a:pt x="158" y="44"/>
                                        </a:cubicBezTo>
                                        <a:close/>
                                        <a:moveTo>
                                          <a:pt x="158" y="32"/>
                                        </a:moveTo>
                                        <a:cubicBezTo>
                                          <a:pt x="95" y="32"/>
                                          <a:pt x="95" y="32"/>
                                          <a:pt x="95" y="32"/>
                                        </a:cubicBezTo>
                                        <a:cubicBezTo>
                                          <a:pt x="95" y="36"/>
                                          <a:pt x="95" y="36"/>
                                          <a:pt x="95" y="36"/>
                                        </a:cubicBezTo>
                                        <a:cubicBezTo>
                                          <a:pt x="158" y="36"/>
                                          <a:pt x="158" y="36"/>
                                          <a:pt x="158" y="36"/>
                                        </a:cubicBezTo>
                                        <a:cubicBezTo>
                                          <a:pt x="158" y="32"/>
                                          <a:pt x="158" y="32"/>
                                          <a:pt x="158" y="32"/>
                                        </a:cubicBezTo>
                                        <a:close/>
                                        <a:moveTo>
                                          <a:pt x="188" y="120"/>
                                        </a:moveTo>
                                        <a:cubicBezTo>
                                          <a:pt x="186" y="120"/>
                                          <a:pt x="183" y="117"/>
                                          <a:pt x="183" y="115"/>
                                        </a:cubicBezTo>
                                        <a:cubicBezTo>
                                          <a:pt x="183" y="112"/>
                                          <a:pt x="186" y="110"/>
                                          <a:pt x="188" y="110"/>
                                        </a:cubicBezTo>
                                        <a:cubicBezTo>
                                          <a:pt x="191" y="110"/>
                                          <a:pt x="193" y="112"/>
                                          <a:pt x="193" y="115"/>
                                        </a:cubicBezTo>
                                        <a:cubicBezTo>
                                          <a:pt x="193" y="117"/>
                                          <a:pt x="191" y="120"/>
                                          <a:pt x="188" y="120"/>
                                        </a:cubicBezTo>
                                        <a:close/>
                                        <a:moveTo>
                                          <a:pt x="61" y="118"/>
                                        </a:moveTo>
                                        <a:cubicBezTo>
                                          <a:pt x="71" y="118"/>
                                          <a:pt x="71" y="118"/>
                                          <a:pt x="71" y="118"/>
                                        </a:cubicBezTo>
                                        <a:cubicBezTo>
                                          <a:pt x="71" y="116"/>
                                          <a:pt x="71" y="116"/>
                                          <a:pt x="71" y="116"/>
                                        </a:cubicBezTo>
                                        <a:cubicBezTo>
                                          <a:pt x="61" y="116"/>
                                          <a:pt x="61" y="116"/>
                                          <a:pt x="61" y="116"/>
                                        </a:cubicBezTo>
                                        <a:cubicBezTo>
                                          <a:pt x="61" y="118"/>
                                          <a:pt x="61" y="118"/>
                                          <a:pt x="61" y="118"/>
                                        </a:cubicBezTo>
                                        <a:close/>
                                        <a:moveTo>
                                          <a:pt x="36" y="118"/>
                                        </a:moveTo>
                                        <a:cubicBezTo>
                                          <a:pt x="46" y="118"/>
                                          <a:pt x="46" y="118"/>
                                          <a:pt x="46" y="118"/>
                                        </a:cubicBezTo>
                                        <a:cubicBezTo>
                                          <a:pt x="46" y="116"/>
                                          <a:pt x="46" y="116"/>
                                          <a:pt x="46" y="116"/>
                                        </a:cubicBezTo>
                                        <a:cubicBezTo>
                                          <a:pt x="36" y="116"/>
                                          <a:pt x="36" y="116"/>
                                          <a:pt x="36" y="116"/>
                                        </a:cubicBezTo>
                                        <a:cubicBezTo>
                                          <a:pt x="36" y="118"/>
                                          <a:pt x="36" y="118"/>
                                          <a:pt x="36" y="118"/>
                                        </a:cubicBezTo>
                                        <a:close/>
                                        <a:moveTo>
                                          <a:pt x="49" y="118"/>
                                        </a:moveTo>
                                        <a:cubicBezTo>
                                          <a:pt x="58" y="118"/>
                                          <a:pt x="58" y="118"/>
                                          <a:pt x="58" y="118"/>
                                        </a:cubicBezTo>
                                        <a:cubicBezTo>
                                          <a:pt x="58" y="116"/>
                                          <a:pt x="58" y="116"/>
                                          <a:pt x="58" y="116"/>
                                        </a:cubicBezTo>
                                        <a:cubicBezTo>
                                          <a:pt x="49" y="116"/>
                                          <a:pt x="49" y="116"/>
                                          <a:pt x="49" y="116"/>
                                        </a:cubicBezTo>
                                        <a:cubicBezTo>
                                          <a:pt x="49" y="118"/>
                                          <a:pt x="49" y="118"/>
                                          <a:pt x="49" y="118"/>
                                        </a:cubicBezTo>
                                        <a:close/>
                                        <a:moveTo>
                                          <a:pt x="78" y="115"/>
                                        </a:moveTo>
                                        <a:cubicBezTo>
                                          <a:pt x="126" y="115"/>
                                          <a:pt x="126" y="115"/>
                                          <a:pt x="126" y="115"/>
                                        </a:cubicBezTo>
                                        <a:cubicBezTo>
                                          <a:pt x="126" y="118"/>
                                          <a:pt x="126" y="118"/>
                                          <a:pt x="126" y="118"/>
                                        </a:cubicBezTo>
                                        <a:cubicBezTo>
                                          <a:pt x="78" y="118"/>
                                          <a:pt x="78" y="118"/>
                                          <a:pt x="78" y="118"/>
                                        </a:cubicBezTo>
                                        <a:cubicBezTo>
                                          <a:pt x="78" y="115"/>
                                          <a:pt x="78" y="115"/>
                                          <a:pt x="78" y="115"/>
                                        </a:cubicBezTo>
                                        <a:close/>
                                        <a:moveTo>
                                          <a:pt x="23" y="0"/>
                                        </a:moveTo>
                                        <a:cubicBezTo>
                                          <a:pt x="180" y="0"/>
                                          <a:pt x="180" y="0"/>
                                          <a:pt x="180" y="0"/>
                                        </a:cubicBezTo>
                                        <a:cubicBezTo>
                                          <a:pt x="180" y="104"/>
                                          <a:pt x="180" y="104"/>
                                          <a:pt x="180" y="104"/>
                                        </a:cubicBezTo>
                                        <a:cubicBezTo>
                                          <a:pt x="193" y="104"/>
                                          <a:pt x="193" y="104"/>
                                          <a:pt x="193" y="104"/>
                                        </a:cubicBezTo>
                                        <a:cubicBezTo>
                                          <a:pt x="199" y="104"/>
                                          <a:pt x="204" y="109"/>
                                          <a:pt x="204" y="115"/>
                                        </a:cubicBezTo>
                                        <a:cubicBezTo>
                                          <a:pt x="204" y="115"/>
                                          <a:pt x="204" y="115"/>
                                          <a:pt x="204" y="115"/>
                                        </a:cubicBezTo>
                                        <a:cubicBezTo>
                                          <a:pt x="204" y="121"/>
                                          <a:pt x="199" y="126"/>
                                          <a:pt x="193" y="126"/>
                                        </a:cubicBezTo>
                                        <a:cubicBezTo>
                                          <a:pt x="11" y="126"/>
                                          <a:pt x="11" y="126"/>
                                          <a:pt x="11" y="126"/>
                                        </a:cubicBezTo>
                                        <a:cubicBezTo>
                                          <a:pt x="5" y="126"/>
                                          <a:pt x="0" y="121"/>
                                          <a:pt x="0" y="115"/>
                                        </a:cubicBezTo>
                                        <a:cubicBezTo>
                                          <a:pt x="0" y="115"/>
                                          <a:pt x="0" y="115"/>
                                          <a:pt x="0" y="115"/>
                                        </a:cubicBezTo>
                                        <a:cubicBezTo>
                                          <a:pt x="0" y="109"/>
                                          <a:pt x="5" y="104"/>
                                          <a:pt x="11" y="104"/>
                                        </a:cubicBezTo>
                                        <a:cubicBezTo>
                                          <a:pt x="23" y="104"/>
                                          <a:pt x="23" y="104"/>
                                          <a:pt x="23" y="104"/>
                                        </a:cubicBezTo>
                                        <a:cubicBezTo>
                                          <a:pt x="23" y="0"/>
                                          <a:pt x="23" y="0"/>
                                          <a:pt x="23" y="0"/>
                                        </a:cubicBezTo>
                                        <a:close/>
                                      </a:path>
                                    </a:pathLst>
                                  </a:custGeom>
                                  <a:solidFill>
                                    <a:schemeClr val="tx1"/>
                                  </a:solidFill>
                                  <a:ln>
                                    <a:noFill/>
                                  </a:ln>
                                </wps:spPr>
                                <wps:bodyPr vert="horz" wrap="square" lIns="91440" tIns="45720" rIns="91440" bIns="45720" numCol="1" anchor="t" anchorCtr="0" compatLnSpc="1">
                                  <a:prstTxWarp prst="textNoShape">
                                    <a:avLst/>
                                  </a:prstTxWarp>
                                </wps:bodyPr>
                              </wps:wsp>
                              <wpg:grpSp>
                                <wpg:cNvPr id="90" name="Group 90">
                                  <a:extLst/>
                                </wpg:cNvPr>
                                <wpg:cNvGrpSpPr/>
                                <wpg:grpSpPr>
                                  <a:xfrm>
                                    <a:off x="103612" y="284365"/>
                                    <a:ext cx="266057" cy="446745"/>
                                    <a:chOff x="103612" y="284365"/>
                                    <a:chExt cx="331769" cy="557087"/>
                                  </a:xfrm>
                                </wpg:grpSpPr>
                                <wps:wsp>
                                  <wps:cNvPr id="91" name="Rectangle 91">
                                    <a:extLst/>
                                  </wps:cNvPr>
                                  <wps:cNvSpPr/>
                                  <wps:spPr>
                                    <a:xfrm>
                                      <a:off x="135496" y="483610"/>
                                      <a:ext cx="289212" cy="35784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val 92">
                                    <a:extLst/>
                                  </wps:cNvPr>
                                  <wps:cNvSpPr/>
                                  <wps:spPr>
                                    <a:xfrm>
                                      <a:off x="103612" y="443208"/>
                                      <a:ext cx="323850" cy="189432"/>
                                    </a:xfrm>
                                    <a:prstGeom prst="ellipse">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Oval 93">
                                    <a:extLst/>
                                  </wps:cNvPr>
                                  <wps:cNvSpPr/>
                                  <wps:spPr>
                                    <a:xfrm>
                                      <a:off x="111531" y="284365"/>
                                      <a:ext cx="323850" cy="321052"/>
                                    </a:xfrm>
                                    <a:prstGeom prst="ellipse">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4" name="Oval 94">
                                <a:extLst/>
                              </wps:cNvPr>
                              <wps:cNvSpPr/>
                              <wps:spPr>
                                <a:xfrm>
                                  <a:off x="0" y="0"/>
                                  <a:ext cx="845342" cy="84335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79C3E67" id="Group 63" o:spid="_x0000_s1026" alt="An icon with a person using a laptop" style="width:49.95pt;height:49.85pt;mso-position-horizontal-relative:char;mso-position-vertical-relative:line" coordsize="8453,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">
                      <v:group id="Group 88" o:spid="_x0000_s1027" style="position:absolute;left:1036;top:1741;width:7332;height:5570" coordorigin="1036,1741" coordsize="7332,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642" o:spid="_x0000_s1028" style="position:absolute;left:2843;top:1741;width:5525;height:3416;visibility:visible;mso-wrap-style:square;v-text-anchor:top" coordsize="20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" path="m36,10v132,,132,,132,c168,98,168,98,168,98,36,98,36,98,36,98v,-88,,-88,,-88xm47,80c66,66,66,66,66,66,53,60,53,60,53,60,85,53,85,53,85,53,73,83,73,83,73,83,69,70,69,70,69,70,53,86,53,86,53,86v-3,3,-8,-5,-6,-6xm158,20v-63,,-63,,-63,c95,24,95,24,95,24v63,,63,,63,c158,20,158,20,158,20xm158,44v-63,,-63,,-63,c95,48,95,48,95,48v63,,63,,63,c158,44,158,44,158,44xm158,32v-63,,-63,,-63,c95,36,95,36,95,36v63,,63,,63,c158,32,158,32,158,32xm188,120v-2,,-5,-3,-5,-5c183,112,186,110,188,110v3,,5,2,5,5c193,117,191,120,188,120xm61,118v10,,10,,10,c71,116,71,116,71,116v-10,,-10,,-10,c61,118,61,118,61,118xm36,118v10,,10,,10,c46,116,46,116,46,116v-10,,-10,,-10,c36,118,36,118,36,118xm49,118v9,,9,,9,c58,116,58,116,58,116v-9,,-9,,-9,c49,118,49,118,49,118xm78,115v48,,48,,48,c126,118,126,118,126,118v-48,,-48,,-48,c78,115,78,115,78,115xm23,c180,,180,,180,v,104,,104,,104c193,104,193,104,193,104v6,,11,5,11,11c204,115,204,115,204,115v,6,-5,11,-11,11c11,126,11,126,11,126,5,126,,121,,115v,,,,,c,109,5,104,11,104v12,,12,,12,c23,,23,,23,xe" fillcolor="black [3213]" stroked="f">
                          <v:path arrowok="t" o:connecttype="custom" o:connectlocs="455024,27112;97505,265693;127298,216892;143549,162669;197719,225026;143549,233159;427939,54223;257305,65068;427939,54223;257305,119291;427939,130135;427939,86757;257305,97601;427939,86757;495651,311782;522736,311782;165217,319916;192302,314493;165217,319916;124590,319916;97505,314493;132715,319916;157092,314493;132715,319916;341268,311782;211261,319916;62295,0;487526,281960;552529,311782;522736,341605;0,311782;29793,281960;62295,0" o:connectangles="0,0,0,0,0,0,0,0,0,0,0,0,0,0,0,0,0,0,0,0,0,0,0,0,0,0,0,0,0,0,0,0,0"/>
                          <o:lock v:ext="edit" verticies="t"/>
                        </v:shape>
                        <v:group id="Group 90" o:spid="_x0000_s1029" style="position:absolute;left:1036;top:2843;width:2660;height:4468" coordorigin="1036,2843" coordsize="3317,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030" style="position:absolute;left:1354;top:4836;width:2893;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" fillcolor="black [3213]" stroked="f" strokeweight="1pt"/>
                          <v:oval id="Oval 92" o:spid="_x0000_s1031" style="position:absolute;left:1036;top:4432;width:3238;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" fillcolor="white [3212]" stroked="f" strokeweight="3pt">
                            <v:stroke joinstyle="miter"/>
                          </v:oval>
                          <v:oval id="Oval 93" o:spid="_x0000_s1032" style="position:absolute;left:1115;top:2843;width:3238;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" fillcolor="black [3213]" stroked="f" strokeweight="3pt">
                            <v:stroke joinstyle="miter"/>
                          </v:oval>
                        </v:group>
                      </v:group>
                      <v:oval id="Oval 94" o:spid="_x0000_s1033"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" filled="f" strokecolor="#008089 [3205]" strokeweight="3pt">
                        <v:stroke joinstyle="miter"/>
                      </v:oval>
                      <w10:anchorlock/>
                    </v:group>
                  </w:pict>
                </mc:Fallback>
              </mc:AlternateContent>
            </w:r>
          </w:p>
        </w:tc>
        <w:tc>
          <w:tcPr>
            <w:tcW w:w="1468" w:type="dxa"/>
          </w:tcPr>
          <w:p w14:paraId="6987425B" w14:textId="01EE9095" w:rsidR="00BC5F28" w:rsidRPr="001F0C2F" w:rsidRDefault="00BC5F28" w:rsidP="002F1849">
            <w:pPr>
              <w:spacing w:before="40" w:after="40"/>
              <w:jc w:val="center"/>
            </w:pPr>
            <w:r w:rsidRPr="001F0C2F">
              <w:rPr>
                <w:noProof/>
              </w:rPr>
              <mc:AlternateContent>
                <mc:Choice Requires="wpg">
                  <w:drawing>
                    <wp:inline distT="0" distB="0" distL="0" distR="0" wp14:anchorId="382D58A8" wp14:editId="02171B6D">
                      <wp:extent cx="645224" cy="633156"/>
                      <wp:effectExtent l="19050" t="19050" r="2540" b="14605"/>
                      <wp:docPr id="95" name="Group 56" descr="An icon showing a map with a route planned">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5224" cy="633156"/>
                                <a:chOff x="0" y="0"/>
                                <a:chExt cx="859427" cy="843354"/>
                              </a:xfrm>
                            </wpg:grpSpPr>
                            <pic:pic xmlns:pic="http://schemas.openxmlformats.org/drawingml/2006/picture">
                              <pic:nvPicPr>
                                <pic:cNvPr id="96" name="Picture 96" descr="Icon&#10;&#10;Description automatically generated">
                                  <a:extLst/>
                                </pic:cNvPr>
                                <pic:cNvPicPr>
                                  <a:picLocks noChangeAspect="1"/>
                                </pic:cNvPicPr>
                              </pic:nvPicPr>
                              <pic:blipFill>
                                <a:blip r:embed="rId39"/>
                                <a:stretch>
                                  <a:fillRect/>
                                </a:stretch>
                              </pic:blipFill>
                              <pic:spPr>
                                <a:xfrm>
                                  <a:off x="8559" y="1"/>
                                  <a:ext cx="850868" cy="843353"/>
                                </a:xfrm>
                                <a:prstGeom prst="rect">
                                  <a:avLst/>
                                </a:prstGeom>
                                <a:ln>
                                  <a:noFill/>
                                </a:ln>
                              </pic:spPr>
                            </pic:pic>
                            <wps:wsp>
                              <wps:cNvPr id="97" name="Oval 97">
                                <a:extLst/>
                              </wps:cNvPr>
                              <wps:cNvSpPr/>
                              <wps:spPr>
                                <a:xfrm>
                                  <a:off x="0" y="0"/>
                                  <a:ext cx="845342" cy="84335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435E9BE" id="Group 56" o:spid="_x0000_s1026" alt="An icon showing a map with a route planned" style="width:50.8pt;height:49.85pt;mso-position-horizontal-relative:char;mso-position-vertical-relative:line" coordsize="8594,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alt="Icon&#10;&#10;Description automatically generated" style="position:absolute;left:85;width:8509;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">
                        <v:imagedata r:id="rId40" o:title="Icon&#10;&#10;Description automatically generated"/>
                      </v:shape>
                      <v:oval id="Oval 97" o:spid="_x0000_s1028"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" filled="f" strokecolor="#008089 [3205]" strokeweight="3pt">
                        <v:stroke joinstyle="miter"/>
                      </v:oval>
                      <w10:anchorlock/>
                    </v:group>
                  </w:pict>
                </mc:Fallback>
              </mc:AlternateContent>
            </w:r>
          </w:p>
        </w:tc>
        <w:tc>
          <w:tcPr>
            <w:tcW w:w="1470" w:type="dxa"/>
          </w:tcPr>
          <w:p w14:paraId="05099C71" w14:textId="2058BCC0" w:rsidR="00BC5F28" w:rsidRPr="001F0C2F" w:rsidRDefault="00BC5F28" w:rsidP="002F1849">
            <w:pPr>
              <w:spacing w:before="40" w:after="40"/>
              <w:jc w:val="center"/>
            </w:pPr>
            <w:r w:rsidRPr="001F0C2F">
              <w:rPr>
                <w:noProof/>
              </w:rPr>
              <mc:AlternateContent>
                <mc:Choice Requires="wpg">
                  <w:drawing>
                    <wp:inline distT="0" distB="0" distL="0" distR="0" wp14:anchorId="074DC228" wp14:editId="4B83C62A">
                      <wp:extent cx="634649" cy="633156"/>
                      <wp:effectExtent l="19050" t="19050" r="13335" b="14605"/>
                      <wp:docPr id="98" name="Group 8" descr="An icon showing two maps each with a route planned, and arrows showing the two maps need to be coordinated">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4649" cy="633156"/>
                                <a:chOff x="0" y="0"/>
                                <a:chExt cx="634649" cy="633156"/>
                              </a:xfrm>
                            </wpg:grpSpPr>
                            <wps:wsp>
                              <wps:cNvPr id="99" name="Oval 99">
                                <a:extLst/>
                              </wps:cNvPr>
                              <wps:cNvSpPr/>
                              <wps:spPr>
                                <a:xfrm>
                                  <a:off x="0" y="0"/>
                                  <a:ext cx="634649" cy="633156"/>
                                </a:xfrm>
                                <a:prstGeom prst="ellipse">
                                  <a:avLst/>
                                </a:prstGeom>
                                <a:solidFill>
                                  <a:schemeClr val="bg1"/>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 name="Picture 100" descr="Icon&#10;&#10;Description automatically generated">
                                  <a:extLst/>
                                </pic:cNvPr>
                                <pic:cNvPicPr>
                                  <a:picLocks noChangeAspect="1"/>
                                </pic:cNvPicPr>
                              </pic:nvPicPr>
                              <pic:blipFill>
                                <a:blip r:embed="rId39"/>
                                <a:stretch>
                                  <a:fillRect/>
                                </a:stretch>
                              </pic:blipFill>
                              <pic:spPr>
                                <a:xfrm>
                                  <a:off x="56001" y="258635"/>
                                  <a:ext cx="308090" cy="305368"/>
                                </a:xfrm>
                                <a:prstGeom prst="rect">
                                  <a:avLst/>
                                </a:prstGeom>
                              </pic:spPr>
                            </pic:pic>
                            <pic:pic xmlns:pic="http://schemas.openxmlformats.org/drawingml/2006/picture">
                              <pic:nvPicPr>
                                <pic:cNvPr id="101" name="Picture 101" descr="Icon&#10;&#10;Description automatically generated">
                                  <a:extLst/>
                                </pic:cNvPr>
                                <pic:cNvPicPr>
                                  <a:picLocks noChangeAspect="1"/>
                                </pic:cNvPicPr>
                              </pic:nvPicPr>
                              <pic:blipFill>
                                <a:blip r:embed="rId39"/>
                                <a:stretch>
                                  <a:fillRect/>
                                </a:stretch>
                              </pic:blipFill>
                              <pic:spPr>
                                <a:xfrm flipH="1">
                                  <a:off x="252883" y="58854"/>
                                  <a:ext cx="308090" cy="305368"/>
                                </a:xfrm>
                                <a:prstGeom prst="rect">
                                  <a:avLst/>
                                </a:prstGeom>
                              </pic:spPr>
                            </pic:pic>
                            <wpg:grpSp>
                              <wpg:cNvPr id="102" name="Group 102">
                                <a:extLst/>
                              </wpg:cNvPr>
                              <wpg:cNvGrpSpPr/>
                              <wpg:grpSpPr>
                                <a:xfrm>
                                  <a:off x="202274" y="238227"/>
                                  <a:ext cx="241999" cy="166166"/>
                                  <a:chOff x="202274" y="238227"/>
                                  <a:chExt cx="688975" cy="473076"/>
                                </a:xfrm>
                                <a:solidFill>
                                  <a:schemeClr val="accent6"/>
                                </a:solidFill>
                              </wpg:grpSpPr>
                              <wps:wsp>
                                <wps:cNvPr id="103" name="Freeform 212">
                                  <a:extLst/>
                                </wps:cNvPr>
                                <wps:cNvSpPr>
                                  <a:spLocks/>
                                </wps:cNvSpPr>
                                <wps:spPr bwMode="auto">
                                  <a:xfrm>
                                    <a:off x="516599" y="241402"/>
                                    <a:ext cx="374650" cy="469901"/>
                                  </a:xfrm>
                                  <a:custGeom>
                                    <a:avLst/>
                                    <a:gdLst>
                                      <a:gd name="T0" fmla="*/ 96 w 100"/>
                                      <a:gd name="T1" fmla="*/ 85 h 125"/>
                                      <a:gd name="T2" fmla="*/ 66 w 100"/>
                                      <a:gd name="T3" fmla="*/ 122 h 125"/>
                                      <a:gd name="T4" fmla="*/ 56 w 100"/>
                                      <a:gd name="T5" fmla="*/ 122 h 125"/>
                                      <a:gd name="T6" fmla="*/ 26 w 100"/>
                                      <a:gd name="T7" fmla="*/ 85 h 125"/>
                                      <a:gd name="T8" fmla="*/ 31 w 100"/>
                                      <a:gd name="T9" fmla="*/ 75 h 125"/>
                                      <a:gd name="T10" fmla="*/ 49 w 100"/>
                                      <a:gd name="T11" fmla="*/ 75 h 125"/>
                                      <a:gd name="T12" fmla="*/ 49 w 100"/>
                                      <a:gd name="T13" fmla="*/ 26 h 125"/>
                                      <a:gd name="T14" fmla="*/ 0 w 100"/>
                                      <a:gd name="T15" fmla="*/ 26 h 125"/>
                                      <a:gd name="T16" fmla="*/ 0 w 100"/>
                                      <a:gd name="T17" fmla="*/ 0 h 125"/>
                                      <a:gd name="T18" fmla="*/ 61 w 100"/>
                                      <a:gd name="T19" fmla="*/ 0 h 125"/>
                                      <a:gd name="T20" fmla="*/ 73 w 100"/>
                                      <a:gd name="T21" fmla="*/ 14 h 125"/>
                                      <a:gd name="T22" fmla="*/ 73 w 100"/>
                                      <a:gd name="T23" fmla="*/ 75 h 125"/>
                                      <a:gd name="T24" fmla="*/ 92 w 100"/>
                                      <a:gd name="T25" fmla="*/ 75 h 125"/>
                                      <a:gd name="T26" fmla="*/ 96 w 100"/>
                                      <a:gd name="T27" fmla="*/ 85 h 125"/>
                                      <a:gd name="T28" fmla="*/ 96 w 100"/>
                                      <a:gd name="T29" fmla="*/ 8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0" h="125">
                                        <a:moveTo>
                                          <a:pt x="96" y="85"/>
                                        </a:moveTo>
                                        <a:cubicBezTo>
                                          <a:pt x="66" y="122"/>
                                          <a:pt x="66" y="122"/>
                                          <a:pt x="66" y="122"/>
                                        </a:cubicBezTo>
                                        <a:cubicBezTo>
                                          <a:pt x="63" y="125"/>
                                          <a:pt x="59" y="125"/>
                                          <a:pt x="56" y="122"/>
                                        </a:cubicBezTo>
                                        <a:cubicBezTo>
                                          <a:pt x="26" y="85"/>
                                          <a:pt x="26" y="85"/>
                                          <a:pt x="26" y="85"/>
                                        </a:cubicBezTo>
                                        <a:cubicBezTo>
                                          <a:pt x="23" y="81"/>
                                          <a:pt x="26" y="75"/>
                                          <a:pt x="31" y="75"/>
                                        </a:cubicBezTo>
                                        <a:cubicBezTo>
                                          <a:pt x="49" y="75"/>
                                          <a:pt x="49" y="75"/>
                                          <a:pt x="49" y="75"/>
                                        </a:cubicBezTo>
                                        <a:cubicBezTo>
                                          <a:pt x="49" y="26"/>
                                          <a:pt x="49" y="26"/>
                                          <a:pt x="49" y="26"/>
                                        </a:cubicBezTo>
                                        <a:cubicBezTo>
                                          <a:pt x="0" y="26"/>
                                          <a:pt x="0" y="26"/>
                                          <a:pt x="0" y="26"/>
                                        </a:cubicBezTo>
                                        <a:cubicBezTo>
                                          <a:pt x="0" y="0"/>
                                          <a:pt x="0" y="0"/>
                                          <a:pt x="0" y="0"/>
                                        </a:cubicBezTo>
                                        <a:cubicBezTo>
                                          <a:pt x="61" y="0"/>
                                          <a:pt x="61" y="0"/>
                                          <a:pt x="61" y="0"/>
                                        </a:cubicBezTo>
                                        <a:cubicBezTo>
                                          <a:pt x="72" y="0"/>
                                          <a:pt x="73" y="7"/>
                                          <a:pt x="73" y="14"/>
                                        </a:cubicBezTo>
                                        <a:cubicBezTo>
                                          <a:pt x="73" y="75"/>
                                          <a:pt x="73" y="75"/>
                                          <a:pt x="73" y="75"/>
                                        </a:cubicBezTo>
                                        <a:cubicBezTo>
                                          <a:pt x="92" y="75"/>
                                          <a:pt x="92" y="75"/>
                                          <a:pt x="92" y="75"/>
                                        </a:cubicBezTo>
                                        <a:cubicBezTo>
                                          <a:pt x="97" y="75"/>
                                          <a:pt x="100" y="81"/>
                                          <a:pt x="96" y="85"/>
                                        </a:cubicBezTo>
                                        <a:cubicBezTo>
                                          <a:pt x="96" y="85"/>
                                          <a:pt x="97" y="84"/>
                                          <a:pt x="96" y="8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 name="Freeform 213">
                                  <a:extLst/>
                                </wps:cNvPr>
                                <wps:cNvSpPr>
                                  <a:spLocks/>
                                </wps:cNvSpPr>
                                <wps:spPr bwMode="auto">
                                  <a:xfrm>
                                    <a:off x="202274" y="238227"/>
                                    <a:ext cx="369887" cy="468313"/>
                                  </a:xfrm>
                                  <a:custGeom>
                                    <a:avLst/>
                                    <a:gdLst>
                                      <a:gd name="T0" fmla="*/ 3 w 99"/>
                                      <a:gd name="T1" fmla="*/ 39 h 125"/>
                                      <a:gd name="T2" fmla="*/ 33 w 99"/>
                                      <a:gd name="T3" fmla="*/ 3 h 125"/>
                                      <a:gd name="T4" fmla="*/ 43 w 99"/>
                                      <a:gd name="T5" fmla="*/ 3 h 125"/>
                                      <a:gd name="T6" fmla="*/ 73 w 99"/>
                                      <a:gd name="T7" fmla="*/ 39 h 125"/>
                                      <a:gd name="T8" fmla="*/ 68 w 99"/>
                                      <a:gd name="T9" fmla="*/ 49 h 125"/>
                                      <a:gd name="T10" fmla="*/ 50 w 99"/>
                                      <a:gd name="T11" fmla="*/ 49 h 125"/>
                                      <a:gd name="T12" fmla="*/ 50 w 99"/>
                                      <a:gd name="T13" fmla="*/ 98 h 125"/>
                                      <a:gd name="T14" fmla="*/ 99 w 99"/>
                                      <a:gd name="T15" fmla="*/ 98 h 125"/>
                                      <a:gd name="T16" fmla="*/ 99 w 99"/>
                                      <a:gd name="T17" fmla="*/ 125 h 125"/>
                                      <a:gd name="T18" fmla="*/ 38 w 99"/>
                                      <a:gd name="T19" fmla="*/ 125 h 125"/>
                                      <a:gd name="T20" fmla="*/ 26 w 99"/>
                                      <a:gd name="T21" fmla="*/ 110 h 125"/>
                                      <a:gd name="T22" fmla="*/ 26 w 99"/>
                                      <a:gd name="T23" fmla="*/ 49 h 125"/>
                                      <a:gd name="T24" fmla="*/ 7 w 99"/>
                                      <a:gd name="T25" fmla="*/ 49 h 125"/>
                                      <a:gd name="T26" fmla="*/ 3 w 99"/>
                                      <a:gd name="T27" fmla="*/ 39 h 125"/>
                                      <a:gd name="T28" fmla="*/ 3 w 99"/>
                                      <a:gd name="T29" fmla="*/ 3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125">
                                        <a:moveTo>
                                          <a:pt x="3" y="39"/>
                                        </a:moveTo>
                                        <a:cubicBezTo>
                                          <a:pt x="33" y="3"/>
                                          <a:pt x="33" y="3"/>
                                          <a:pt x="33" y="3"/>
                                        </a:cubicBezTo>
                                        <a:cubicBezTo>
                                          <a:pt x="36" y="0"/>
                                          <a:pt x="40" y="0"/>
                                          <a:pt x="43" y="3"/>
                                        </a:cubicBezTo>
                                        <a:cubicBezTo>
                                          <a:pt x="73" y="39"/>
                                          <a:pt x="73" y="39"/>
                                          <a:pt x="73" y="39"/>
                                        </a:cubicBezTo>
                                        <a:cubicBezTo>
                                          <a:pt x="76" y="43"/>
                                          <a:pt x="73" y="49"/>
                                          <a:pt x="68" y="49"/>
                                        </a:cubicBezTo>
                                        <a:cubicBezTo>
                                          <a:pt x="50" y="49"/>
                                          <a:pt x="50" y="49"/>
                                          <a:pt x="50" y="49"/>
                                        </a:cubicBezTo>
                                        <a:cubicBezTo>
                                          <a:pt x="50" y="98"/>
                                          <a:pt x="50" y="98"/>
                                          <a:pt x="50" y="98"/>
                                        </a:cubicBezTo>
                                        <a:cubicBezTo>
                                          <a:pt x="99" y="98"/>
                                          <a:pt x="99" y="98"/>
                                          <a:pt x="99" y="98"/>
                                        </a:cubicBezTo>
                                        <a:cubicBezTo>
                                          <a:pt x="99" y="125"/>
                                          <a:pt x="99" y="125"/>
                                          <a:pt x="99" y="125"/>
                                        </a:cubicBezTo>
                                        <a:cubicBezTo>
                                          <a:pt x="38" y="125"/>
                                          <a:pt x="38" y="125"/>
                                          <a:pt x="38" y="125"/>
                                        </a:cubicBezTo>
                                        <a:cubicBezTo>
                                          <a:pt x="27" y="125"/>
                                          <a:pt x="26" y="117"/>
                                          <a:pt x="26" y="110"/>
                                        </a:cubicBezTo>
                                        <a:cubicBezTo>
                                          <a:pt x="26" y="49"/>
                                          <a:pt x="26" y="49"/>
                                          <a:pt x="26" y="49"/>
                                        </a:cubicBezTo>
                                        <a:cubicBezTo>
                                          <a:pt x="7" y="49"/>
                                          <a:pt x="7" y="49"/>
                                          <a:pt x="7" y="49"/>
                                        </a:cubicBezTo>
                                        <a:cubicBezTo>
                                          <a:pt x="2" y="49"/>
                                          <a:pt x="0" y="43"/>
                                          <a:pt x="3" y="39"/>
                                        </a:cubicBezTo>
                                        <a:cubicBezTo>
                                          <a:pt x="3" y="39"/>
                                          <a:pt x="2" y="41"/>
                                          <a:pt x="3" y="3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37E81A7F" id="Group 8" o:spid="_x0000_s1026" alt="An icon showing two maps each with a route planned, and arrows showing the two maps need to be coordinated" style="width:49.95pt;height:49.85pt;mso-position-horizontal-relative:char;mso-position-vertical-relative:line" coordsize="6346,6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">
                      <v:oval id="Oval 99" o:spid="_x0000_s1027" style="position:absolute;width:6346;height: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" fillcolor="white [3212]" strokecolor="#008089 [3205]" strokeweight="3pt">
                        <v:stroke joinstyle="miter"/>
                      </v:oval>
                      <v:shape id="Picture 100" o:spid="_x0000_s1028" type="#_x0000_t75" alt="Icon&#10;&#10;Description automatically generated" style="position:absolute;left:560;top:2586;width:3080;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">
                        <v:imagedata r:id="rId40" o:title="Icon&#10;&#10;Description automatically generated"/>
                      </v:shape>
                      <v:shape id="Picture 101" o:spid="_x0000_s1029" type="#_x0000_t75" alt="Icon&#10;&#10;Description automatically generated" style="position:absolute;left:2528;top:588;width:3081;height:30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">
                        <v:imagedata r:id="rId40" o:title="Icon&#10;&#10;Description automatically generated"/>
                      </v:shape>
                      <v:group id="Group 102" o:spid="_x0000_s1030" style="position:absolute;left:2022;top:2382;width:2420;height:1661" coordorigin="2022,2382" coordsize="6889,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12" o:spid="_x0000_s1031" style="position:absolute;left:5165;top:2414;width:3747;height:4699;visibility:visible;mso-wrap-style:square;v-text-anchor:top" coordsize="1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" path="m96,85c66,122,66,122,66,122v-3,3,-7,3,-10,c26,85,26,85,26,85v-3,-4,,-10,5,-10c49,75,49,75,49,75v,-49,,-49,,-49c,26,,26,,26,,,,,,,61,,61,,61,,72,,73,7,73,14v,61,,61,,61c92,75,92,75,92,75v5,,8,6,4,10c96,85,97,84,96,85xe" filled="f" stroked="f">
                          <v:path arrowok="t" o:connecttype="custom" o:connectlocs="359664,319533;247269,458623;209804,458623;97409,319533;116142,281941;183579,281941;183579,97739;0,97739;0,0;228537,0;273495,52629;273495,281941;344678,281941;359664,319533;359664,319533" o:connectangles="0,0,0,0,0,0,0,0,0,0,0,0,0,0,0"/>
                        </v:shape>
                        <v:shape id="Freeform 213" o:spid="_x0000_s1032" style="position:absolute;left:2022;top:2382;width:3699;height:4683;visibility:visible;mso-wrap-style:square;v-text-anchor:top" coordsize="9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" path="m3,39c33,3,33,3,33,3,36,,40,,43,3,73,39,73,39,73,39v3,4,,10,-5,10c50,49,50,49,50,49v,49,,49,,49c99,98,99,98,99,98v,27,,27,,27c38,125,38,125,38,125v-11,,-12,-8,-12,-15c26,49,26,49,26,49,7,49,7,49,7,49,2,49,,43,3,39v,,-1,2,,xe" filled="f" stroked="f">
                          <v:path arrowok="t" o:connecttype="custom" o:connectlocs="11209,146114;123296,11240;160658,11240;272745,146114;254064,183579;186812,183579;186812,367157;369887,367157;369887,468313;141977,468313;97142,412115;97142,183579;26154,183579;11209,146114;11209,146114" o:connectangles="0,0,0,0,0,0,0,0,0,0,0,0,0,0,0"/>
                        </v:shape>
                      </v:group>
                      <w10:anchorlock/>
                    </v:group>
                  </w:pict>
                </mc:Fallback>
              </mc:AlternateContent>
            </w:r>
          </w:p>
        </w:tc>
        <w:tc>
          <w:tcPr>
            <w:tcW w:w="1471" w:type="dxa"/>
          </w:tcPr>
          <w:p w14:paraId="5CC3466F" w14:textId="4ACB1B1E" w:rsidR="00BC5F28" w:rsidRPr="001F0C2F" w:rsidRDefault="00BC5F28" w:rsidP="002F1849">
            <w:pPr>
              <w:spacing w:before="40" w:after="40"/>
              <w:jc w:val="center"/>
            </w:pPr>
            <w:r w:rsidRPr="001F0C2F">
              <w:rPr>
                <w:noProof/>
              </w:rPr>
              <mc:AlternateContent>
                <mc:Choice Requires="wpg">
                  <w:drawing>
                    <wp:inline distT="0" distB="0" distL="0" distR="0" wp14:anchorId="6CDC1D8B" wp14:editId="1956217D">
                      <wp:extent cx="634649" cy="633156"/>
                      <wp:effectExtent l="19050" t="19050" r="13335" b="14605"/>
                      <wp:docPr id="105" name="Group 64" descr="An icon showing a map with a route planned, with a certificate of approval over the top">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4649" cy="633156"/>
                                <a:chOff x="0" y="0"/>
                                <a:chExt cx="845342" cy="843353"/>
                              </a:xfrm>
                            </wpg:grpSpPr>
                            <wpg:grpSp>
                              <wpg:cNvPr id="106" name="Group 106">
                                <a:extLst/>
                              </wpg:cNvPr>
                              <wpg:cNvGrpSpPr/>
                              <wpg:grpSpPr>
                                <a:xfrm>
                                  <a:off x="104406" y="164330"/>
                                  <a:ext cx="679374" cy="541952"/>
                                  <a:chOff x="104406" y="164330"/>
                                  <a:chExt cx="679374" cy="541952"/>
                                </a:xfrm>
                              </wpg:grpSpPr>
                              <pic:pic xmlns:pic="http://schemas.openxmlformats.org/drawingml/2006/picture">
                                <pic:nvPicPr>
                                  <pic:cNvPr id="107" name="Picture 107" descr="Icon&#10;&#10;Description automatically generated">
                                    <a:extLst/>
                                  </pic:cNvPr>
                                  <pic:cNvPicPr>
                                    <a:picLocks noChangeAspect="1"/>
                                  </pic:cNvPicPr>
                                </pic:nvPicPr>
                                <pic:blipFill rotWithShape="1">
                                  <a:blip r:embed="rId41"/>
                                  <a:srcRect l="12625" t="27570" r="12486" b="20700"/>
                                  <a:stretch/>
                                </pic:blipFill>
                                <pic:spPr>
                                  <a:xfrm>
                                    <a:off x="145605" y="164330"/>
                                    <a:ext cx="638175" cy="435769"/>
                                  </a:xfrm>
                                  <a:prstGeom prst="rect">
                                    <a:avLst/>
                                  </a:prstGeom>
                                </pic:spPr>
                              </pic:pic>
                              <wpg:grpSp>
                                <wpg:cNvPr id="108" name="Group 108">
                                  <a:extLst/>
                                </wpg:cNvPr>
                                <wpg:cNvGrpSpPr/>
                                <wpg:grpSpPr>
                                  <a:xfrm>
                                    <a:off x="104406" y="337807"/>
                                    <a:ext cx="295285" cy="368475"/>
                                    <a:chOff x="104406" y="337807"/>
                                    <a:chExt cx="283028" cy="353179"/>
                                  </a:xfrm>
                                </wpg:grpSpPr>
                                <wps:wsp>
                                  <wps:cNvPr id="109" name="Rectangle 109">
                                    <a:extLst/>
                                  </wps:cNvPr>
                                  <wps:cNvSpPr/>
                                  <wps:spPr>
                                    <a:xfrm>
                                      <a:off x="114459" y="354805"/>
                                      <a:ext cx="261610" cy="3224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Freeform 171">
                                    <a:extLst/>
                                  </wps:cNvPr>
                                  <wps:cNvSpPr>
                                    <a:spLocks noEditPoints="1"/>
                                  </wps:cNvSpPr>
                                  <wps:spPr bwMode="auto">
                                    <a:xfrm>
                                      <a:off x="104406" y="337807"/>
                                      <a:ext cx="283028" cy="353179"/>
                                    </a:xfrm>
                                    <a:custGeom>
                                      <a:avLst/>
                                      <a:gdLst>
                                        <a:gd name="T0" fmla="*/ 75 w 99"/>
                                        <a:gd name="T1" fmla="*/ 111 h 124"/>
                                        <a:gd name="T2" fmla="*/ 59 w 99"/>
                                        <a:gd name="T3" fmla="*/ 111 h 124"/>
                                        <a:gd name="T4" fmla="*/ 50 w 99"/>
                                        <a:gd name="T5" fmla="*/ 81 h 124"/>
                                        <a:gd name="T6" fmla="*/ 75 w 99"/>
                                        <a:gd name="T7" fmla="*/ 96 h 124"/>
                                        <a:gd name="T8" fmla="*/ 69 w 99"/>
                                        <a:gd name="T9" fmla="*/ 78 h 124"/>
                                        <a:gd name="T10" fmla="*/ 70 w 99"/>
                                        <a:gd name="T11" fmla="*/ 82 h 124"/>
                                        <a:gd name="T12" fmla="*/ 67 w 99"/>
                                        <a:gd name="T13" fmla="*/ 85 h 124"/>
                                        <a:gd name="T14" fmla="*/ 63 w 99"/>
                                        <a:gd name="T15" fmla="*/ 82 h 124"/>
                                        <a:gd name="T16" fmla="*/ 65 w 99"/>
                                        <a:gd name="T17" fmla="*/ 78 h 124"/>
                                        <a:gd name="T18" fmla="*/ 67 w 99"/>
                                        <a:gd name="T19" fmla="*/ 72 h 124"/>
                                        <a:gd name="T20" fmla="*/ 67 w 99"/>
                                        <a:gd name="T21" fmla="*/ 89 h 124"/>
                                        <a:gd name="T22" fmla="*/ 67 w 99"/>
                                        <a:gd name="T23" fmla="*/ 72 h 124"/>
                                        <a:gd name="T24" fmla="*/ 92 w 99"/>
                                        <a:gd name="T25" fmla="*/ 117 h 124"/>
                                        <a:gd name="T26" fmla="*/ 6 w 99"/>
                                        <a:gd name="T27" fmla="*/ 7 h 124"/>
                                        <a:gd name="T28" fmla="*/ 95 w 99"/>
                                        <a:gd name="T29" fmla="*/ 124 h 124"/>
                                        <a:gd name="T30" fmla="*/ 0 w 99"/>
                                        <a:gd name="T31" fmla="*/ 124 h 124"/>
                                        <a:gd name="T32" fmla="*/ 0 w 99"/>
                                        <a:gd name="T33" fmla="*/ 3 h 124"/>
                                        <a:gd name="T34" fmla="*/ 3 w 99"/>
                                        <a:gd name="T35" fmla="*/ 0 h 124"/>
                                        <a:gd name="T36" fmla="*/ 99 w 99"/>
                                        <a:gd name="T37" fmla="*/ 0 h 124"/>
                                        <a:gd name="T38" fmla="*/ 99 w 99"/>
                                        <a:gd name="T39" fmla="*/ 120 h 124"/>
                                        <a:gd name="T40" fmla="*/ 95 w 99"/>
                                        <a:gd name="T41" fmla="*/ 124 h 124"/>
                                        <a:gd name="T42" fmla="*/ 79 w 99"/>
                                        <a:gd name="T43" fmla="*/ 30 h 124"/>
                                        <a:gd name="T44" fmla="*/ 20 w 99"/>
                                        <a:gd name="T45" fmla="*/ 34 h 124"/>
                                        <a:gd name="T46" fmla="*/ 20 w 99"/>
                                        <a:gd name="T47" fmla="*/ 40 h 124"/>
                                        <a:gd name="T48" fmla="*/ 79 w 99"/>
                                        <a:gd name="T49" fmla="*/ 44 h 124"/>
                                        <a:gd name="T50" fmla="*/ 20 w 99"/>
                                        <a:gd name="T51" fmla="*/ 40 h 124"/>
                                        <a:gd name="T52" fmla="*/ 79 w 99"/>
                                        <a:gd name="T53" fmla="*/ 50 h 124"/>
                                        <a:gd name="T54" fmla="*/ 20 w 99"/>
                                        <a:gd name="T55" fmla="*/ 54 h 124"/>
                                        <a:gd name="T56" fmla="*/ 29 w 99"/>
                                        <a:gd name="T57" fmla="*/ 17 h 124"/>
                                        <a:gd name="T58" fmla="*/ 69 w 99"/>
                                        <a:gd name="T59" fmla="*/ 21 h 124"/>
                                        <a:gd name="T60" fmla="*/ 29 w 99"/>
                                        <a:gd name="T61" fmla="*/ 17 h 124"/>
                                        <a:gd name="T62" fmla="*/ 45 w 99"/>
                                        <a:gd name="T63" fmla="*/ 97 h 124"/>
                                        <a:gd name="T64" fmla="*/ 20 w 99"/>
                                        <a:gd name="T65" fmla="*/ 10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124">
                                          <a:moveTo>
                                            <a:pt x="75" y="96"/>
                                          </a:moveTo>
                                          <a:cubicBezTo>
                                            <a:pt x="75" y="111"/>
                                            <a:pt x="75" y="111"/>
                                            <a:pt x="75" y="111"/>
                                          </a:cubicBezTo>
                                          <a:cubicBezTo>
                                            <a:pt x="67" y="108"/>
                                            <a:pt x="67" y="108"/>
                                            <a:pt x="67" y="108"/>
                                          </a:cubicBezTo>
                                          <a:cubicBezTo>
                                            <a:pt x="59" y="111"/>
                                            <a:pt x="59" y="111"/>
                                            <a:pt x="59" y="111"/>
                                          </a:cubicBezTo>
                                          <a:cubicBezTo>
                                            <a:pt x="59" y="108"/>
                                            <a:pt x="59" y="99"/>
                                            <a:pt x="59" y="96"/>
                                          </a:cubicBezTo>
                                          <a:cubicBezTo>
                                            <a:pt x="52" y="93"/>
                                            <a:pt x="50" y="86"/>
                                            <a:pt x="50" y="81"/>
                                          </a:cubicBezTo>
                                          <a:cubicBezTo>
                                            <a:pt x="50" y="59"/>
                                            <a:pt x="84" y="58"/>
                                            <a:pt x="84" y="81"/>
                                          </a:cubicBezTo>
                                          <a:cubicBezTo>
                                            <a:pt x="84" y="88"/>
                                            <a:pt x="81" y="93"/>
                                            <a:pt x="75" y="96"/>
                                          </a:cubicBezTo>
                                          <a:close/>
                                          <a:moveTo>
                                            <a:pt x="67" y="74"/>
                                          </a:moveTo>
                                          <a:cubicBezTo>
                                            <a:pt x="69" y="78"/>
                                            <a:pt x="69" y="78"/>
                                            <a:pt x="69" y="78"/>
                                          </a:cubicBezTo>
                                          <a:cubicBezTo>
                                            <a:pt x="73" y="79"/>
                                            <a:pt x="73" y="79"/>
                                            <a:pt x="73" y="79"/>
                                          </a:cubicBezTo>
                                          <a:cubicBezTo>
                                            <a:pt x="70" y="82"/>
                                            <a:pt x="70" y="82"/>
                                            <a:pt x="70" y="82"/>
                                          </a:cubicBezTo>
                                          <a:cubicBezTo>
                                            <a:pt x="71" y="86"/>
                                            <a:pt x="71" y="86"/>
                                            <a:pt x="71" y="86"/>
                                          </a:cubicBezTo>
                                          <a:cubicBezTo>
                                            <a:pt x="67" y="85"/>
                                            <a:pt x="67" y="85"/>
                                            <a:pt x="67" y="85"/>
                                          </a:cubicBezTo>
                                          <a:cubicBezTo>
                                            <a:pt x="63" y="86"/>
                                            <a:pt x="63" y="86"/>
                                            <a:pt x="63" y="86"/>
                                          </a:cubicBezTo>
                                          <a:cubicBezTo>
                                            <a:pt x="63" y="82"/>
                                            <a:pt x="63" y="82"/>
                                            <a:pt x="63" y="82"/>
                                          </a:cubicBezTo>
                                          <a:cubicBezTo>
                                            <a:pt x="61" y="79"/>
                                            <a:pt x="61" y="79"/>
                                            <a:pt x="61" y="79"/>
                                          </a:cubicBezTo>
                                          <a:cubicBezTo>
                                            <a:pt x="65" y="78"/>
                                            <a:pt x="65" y="78"/>
                                            <a:pt x="65" y="78"/>
                                          </a:cubicBezTo>
                                          <a:cubicBezTo>
                                            <a:pt x="67" y="74"/>
                                            <a:pt x="67" y="74"/>
                                            <a:pt x="67" y="74"/>
                                          </a:cubicBezTo>
                                          <a:close/>
                                          <a:moveTo>
                                            <a:pt x="67" y="72"/>
                                          </a:moveTo>
                                          <a:cubicBezTo>
                                            <a:pt x="72" y="72"/>
                                            <a:pt x="75" y="76"/>
                                            <a:pt x="75" y="81"/>
                                          </a:cubicBezTo>
                                          <a:cubicBezTo>
                                            <a:pt x="75" y="85"/>
                                            <a:pt x="72" y="89"/>
                                            <a:pt x="67" y="89"/>
                                          </a:cubicBezTo>
                                          <a:cubicBezTo>
                                            <a:pt x="62" y="89"/>
                                            <a:pt x="58" y="85"/>
                                            <a:pt x="58" y="81"/>
                                          </a:cubicBezTo>
                                          <a:cubicBezTo>
                                            <a:pt x="58" y="76"/>
                                            <a:pt x="62" y="72"/>
                                            <a:pt x="67" y="72"/>
                                          </a:cubicBezTo>
                                          <a:close/>
                                          <a:moveTo>
                                            <a:pt x="6" y="117"/>
                                          </a:moveTo>
                                          <a:cubicBezTo>
                                            <a:pt x="92" y="117"/>
                                            <a:pt x="92" y="117"/>
                                            <a:pt x="92" y="117"/>
                                          </a:cubicBezTo>
                                          <a:cubicBezTo>
                                            <a:pt x="92" y="7"/>
                                            <a:pt x="92" y="7"/>
                                            <a:pt x="92" y="7"/>
                                          </a:cubicBezTo>
                                          <a:cubicBezTo>
                                            <a:pt x="6" y="7"/>
                                            <a:pt x="6" y="7"/>
                                            <a:pt x="6" y="7"/>
                                          </a:cubicBezTo>
                                          <a:cubicBezTo>
                                            <a:pt x="6" y="117"/>
                                            <a:pt x="6" y="117"/>
                                            <a:pt x="6" y="117"/>
                                          </a:cubicBezTo>
                                          <a:close/>
                                          <a:moveTo>
                                            <a:pt x="95" y="124"/>
                                          </a:moveTo>
                                          <a:cubicBezTo>
                                            <a:pt x="3" y="124"/>
                                            <a:pt x="3" y="124"/>
                                            <a:pt x="3" y="124"/>
                                          </a:cubicBezTo>
                                          <a:cubicBezTo>
                                            <a:pt x="0" y="124"/>
                                            <a:pt x="0" y="124"/>
                                            <a:pt x="0" y="124"/>
                                          </a:cubicBezTo>
                                          <a:cubicBezTo>
                                            <a:pt x="0" y="120"/>
                                            <a:pt x="0" y="120"/>
                                            <a:pt x="0" y="120"/>
                                          </a:cubicBezTo>
                                          <a:cubicBezTo>
                                            <a:pt x="0" y="3"/>
                                            <a:pt x="0" y="3"/>
                                            <a:pt x="0" y="3"/>
                                          </a:cubicBezTo>
                                          <a:cubicBezTo>
                                            <a:pt x="0" y="0"/>
                                            <a:pt x="0" y="0"/>
                                            <a:pt x="0" y="0"/>
                                          </a:cubicBezTo>
                                          <a:cubicBezTo>
                                            <a:pt x="3" y="0"/>
                                            <a:pt x="3" y="0"/>
                                            <a:pt x="3" y="0"/>
                                          </a:cubicBezTo>
                                          <a:cubicBezTo>
                                            <a:pt x="95" y="0"/>
                                            <a:pt x="95" y="0"/>
                                            <a:pt x="95" y="0"/>
                                          </a:cubicBezTo>
                                          <a:cubicBezTo>
                                            <a:pt x="99" y="0"/>
                                            <a:pt x="99" y="0"/>
                                            <a:pt x="99" y="0"/>
                                          </a:cubicBezTo>
                                          <a:cubicBezTo>
                                            <a:pt x="99" y="3"/>
                                            <a:pt x="99" y="3"/>
                                            <a:pt x="99" y="3"/>
                                          </a:cubicBezTo>
                                          <a:cubicBezTo>
                                            <a:pt x="99" y="120"/>
                                            <a:pt x="99" y="120"/>
                                            <a:pt x="99" y="120"/>
                                          </a:cubicBezTo>
                                          <a:cubicBezTo>
                                            <a:pt x="99" y="124"/>
                                            <a:pt x="99" y="124"/>
                                            <a:pt x="99" y="124"/>
                                          </a:cubicBezTo>
                                          <a:cubicBezTo>
                                            <a:pt x="95" y="124"/>
                                            <a:pt x="95" y="124"/>
                                            <a:pt x="95" y="124"/>
                                          </a:cubicBezTo>
                                          <a:close/>
                                          <a:moveTo>
                                            <a:pt x="20" y="30"/>
                                          </a:moveTo>
                                          <a:cubicBezTo>
                                            <a:pt x="79" y="30"/>
                                            <a:pt x="79" y="30"/>
                                            <a:pt x="79" y="30"/>
                                          </a:cubicBezTo>
                                          <a:cubicBezTo>
                                            <a:pt x="79" y="34"/>
                                            <a:pt x="79" y="34"/>
                                            <a:pt x="79" y="34"/>
                                          </a:cubicBezTo>
                                          <a:cubicBezTo>
                                            <a:pt x="20" y="34"/>
                                            <a:pt x="20" y="34"/>
                                            <a:pt x="20" y="34"/>
                                          </a:cubicBezTo>
                                          <a:cubicBezTo>
                                            <a:pt x="20" y="30"/>
                                            <a:pt x="20" y="30"/>
                                            <a:pt x="20" y="30"/>
                                          </a:cubicBezTo>
                                          <a:close/>
                                          <a:moveTo>
                                            <a:pt x="20" y="40"/>
                                          </a:moveTo>
                                          <a:cubicBezTo>
                                            <a:pt x="79" y="40"/>
                                            <a:pt x="79" y="40"/>
                                            <a:pt x="79" y="40"/>
                                          </a:cubicBezTo>
                                          <a:cubicBezTo>
                                            <a:pt x="79" y="44"/>
                                            <a:pt x="79" y="44"/>
                                            <a:pt x="79" y="44"/>
                                          </a:cubicBezTo>
                                          <a:cubicBezTo>
                                            <a:pt x="20" y="44"/>
                                            <a:pt x="20" y="44"/>
                                            <a:pt x="20" y="44"/>
                                          </a:cubicBezTo>
                                          <a:cubicBezTo>
                                            <a:pt x="20" y="40"/>
                                            <a:pt x="20" y="40"/>
                                            <a:pt x="20" y="40"/>
                                          </a:cubicBezTo>
                                          <a:close/>
                                          <a:moveTo>
                                            <a:pt x="20" y="50"/>
                                          </a:moveTo>
                                          <a:cubicBezTo>
                                            <a:pt x="79" y="50"/>
                                            <a:pt x="79" y="50"/>
                                            <a:pt x="79" y="50"/>
                                          </a:cubicBezTo>
                                          <a:cubicBezTo>
                                            <a:pt x="79" y="54"/>
                                            <a:pt x="79" y="54"/>
                                            <a:pt x="79" y="54"/>
                                          </a:cubicBezTo>
                                          <a:cubicBezTo>
                                            <a:pt x="20" y="54"/>
                                            <a:pt x="20" y="54"/>
                                            <a:pt x="20" y="54"/>
                                          </a:cubicBezTo>
                                          <a:cubicBezTo>
                                            <a:pt x="20" y="50"/>
                                            <a:pt x="20" y="50"/>
                                            <a:pt x="20" y="50"/>
                                          </a:cubicBezTo>
                                          <a:close/>
                                          <a:moveTo>
                                            <a:pt x="29" y="17"/>
                                          </a:moveTo>
                                          <a:cubicBezTo>
                                            <a:pt x="69" y="17"/>
                                            <a:pt x="69" y="17"/>
                                            <a:pt x="69" y="17"/>
                                          </a:cubicBezTo>
                                          <a:cubicBezTo>
                                            <a:pt x="69" y="21"/>
                                            <a:pt x="69" y="21"/>
                                            <a:pt x="69" y="21"/>
                                          </a:cubicBezTo>
                                          <a:cubicBezTo>
                                            <a:pt x="29" y="21"/>
                                            <a:pt x="29" y="21"/>
                                            <a:pt x="29" y="21"/>
                                          </a:cubicBezTo>
                                          <a:cubicBezTo>
                                            <a:pt x="29" y="17"/>
                                            <a:pt x="29" y="17"/>
                                            <a:pt x="29" y="17"/>
                                          </a:cubicBezTo>
                                          <a:close/>
                                          <a:moveTo>
                                            <a:pt x="20" y="97"/>
                                          </a:moveTo>
                                          <a:cubicBezTo>
                                            <a:pt x="45" y="97"/>
                                            <a:pt x="45" y="97"/>
                                            <a:pt x="45" y="97"/>
                                          </a:cubicBezTo>
                                          <a:cubicBezTo>
                                            <a:pt x="45" y="101"/>
                                            <a:pt x="45" y="101"/>
                                            <a:pt x="45" y="101"/>
                                          </a:cubicBezTo>
                                          <a:cubicBezTo>
                                            <a:pt x="20" y="101"/>
                                            <a:pt x="20" y="101"/>
                                            <a:pt x="20" y="101"/>
                                          </a:cubicBezTo>
                                          <a:cubicBezTo>
                                            <a:pt x="20" y="97"/>
                                            <a:pt x="20" y="97"/>
                                            <a:pt x="20" y="97"/>
                                          </a:cubicBezTo>
                                          <a:close/>
                                        </a:path>
                                      </a:pathLst>
                                    </a:custGeom>
                                    <a:solidFill>
                                      <a:schemeClr val="accent6"/>
                                    </a:solidFill>
                                    <a:ln>
                                      <a:noFill/>
                                    </a:ln>
                                    <a:extLst/>
                                  </wps:spPr>
                                  <wps:bodyPr vert="horz" wrap="square" lIns="91440" tIns="45720" rIns="91440" bIns="45720" numCol="1" anchor="t" anchorCtr="0" compatLnSpc="1">
                                    <a:prstTxWarp prst="textNoShape">
                                      <a:avLst/>
                                    </a:prstTxWarp>
                                  </wps:bodyPr>
                                </wps:wsp>
                              </wpg:grpSp>
                            </wpg:grpSp>
                            <wps:wsp>
                              <wps:cNvPr id="111" name="Oval 111">
                                <a:extLst/>
                              </wps:cNvPr>
                              <wps:cNvSpPr/>
                              <wps:spPr>
                                <a:xfrm>
                                  <a:off x="0" y="0"/>
                                  <a:ext cx="845342" cy="84335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79B4FDC" id="Group 64" o:spid="_x0000_s1026" alt="An icon showing a map with a route planned, with a certificate of approval over the top" style="width:49.95pt;height:49.85pt;mso-position-horizontal-relative:char;mso-position-vertical-relative:line" coordsize="8453,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">
                      <v:group id="Group 106" o:spid="_x0000_s1027" style="position:absolute;left:1044;top:1643;width:6793;height:5419" coordorigin="1044,1643" coordsize="6793,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7" o:spid="_x0000_s1028" type="#_x0000_t75" alt="Icon&#10;&#10;Description automatically generated" style="position:absolute;left:1456;top:1643;width:6381;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">
                          <v:imagedata r:id="rId42" o:title="Icon&#10;&#10;Description automatically generated" croptop="18068f" cropbottom="13566f" cropleft="8274f" cropright="8183f"/>
                        </v:shape>
                        <v:group id="Group 108" o:spid="_x0000_s1029" style="position:absolute;left:1044;top:3378;width:2952;height:3684" coordorigin="1044,3378" coordsize="2830,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9" o:spid="_x0000_s1030" style="position:absolute;left:1144;top:3548;width:2616;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" fillcolor="white [3212]" stroked="f" strokeweight="1pt"/>
                          <v:shape id="Freeform 171" o:spid="_x0000_s1031" style="position:absolute;left:1044;top:3378;width:2830;height:3531;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" path="m75,96v,15,,15,,15c67,108,67,108,67,108v-8,3,-8,3,-8,3c59,108,59,99,59,96,52,93,50,86,50,81v,-22,34,-23,34,c84,88,81,93,75,96xm67,74v2,4,2,4,2,4c73,79,73,79,73,79v-3,3,-3,3,-3,3c71,86,71,86,71,86,67,85,67,85,67,85v-4,1,-4,1,-4,1c63,82,63,82,63,82,61,79,61,79,61,79v4,-1,4,-1,4,-1c67,74,67,74,67,74xm67,72v5,,8,4,8,9c75,85,72,89,67,89v-5,,-9,-4,-9,-8c58,76,62,72,67,72xm6,117v86,,86,,86,c92,7,92,7,92,7,6,7,6,7,6,7v,110,,110,,110xm95,124v-92,,-92,,-92,c,124,,124,,124v,-4,,-4,,-4c,3,,3,,3,,,,,,,3,,3,,3,,95,,95,,95,v4,,4,,4,c99,3,99,3,99,3v,117,,117,,117c99,124,99,124,99,124v-4,,-4,,-4,xm20,30v59,,59,,59,c79,34,79,34,79,34v-59,,-59,,-59,c20,30,20,30,20,30xm20,40v59,,59,,59,c79,44,79,44,79,44v-59,,-59,,-59,c20,40,20,40,20,40xm20,50v59,,59,,59,c79,54,79,54,79,54v-59,,-59,,-59,c20,50,20,50,20,50xm29,17v40,,40,,40,c69,21,69,21,69,21v-40,,-40,,-40,c29,17,29,17,29,17xm20,97v25,,25,,25,c45,101,45,101,45,101v-25,,-25,,-25,c20,97,20,97,20,97xe" fillcolor="#6fc197 [3209]" stroked="f">
                            <v:path arrowok="t" o:connecttype="custom" o:connectlocs="214415,316152;168673,316152;142943,230706;214415,273429;197262,222161;200121,233554;191544,242099;180109,233554;185826,222161;191544,205072;191544,253491;191544,205072;263016,333241;17153,19938;271593,353179;0,353179;0,8545;8577,0;283028,0;283028,341786;271593,353179;225851,85447;57177,96839;57177,113929;225851,125322;57177,113929;225851,142411;57177,153804;82907,48420;197262,59813;82907,48420;128649,276277;57177,287670" o:connectangles="0,0,0,0,0,0,0,0,0,0,0,0,0,0,0,0,0,0,0,0,0,0,0,0,0,0,0,0,0,0,0,0,0"/>
                            <o:lock v:ext="edit" verticies="t"/>
                          </v:shape>
                        </v:group>
                      </v:group>
                      <v:oval id="Oval 111" o:spid="_x0000_s1032"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" filled="f" strokecolor="#008089 [3205]" strokeweight="3pt">
                        <v:stroke joinstyle="miter"/>
                      </v:oval>
                      <w10:anchorlock/>
                    </v:group>
                  </w:pict>
                </mc:Fallback>
              </mc:AlternateContent>
            </w:r>
          </w:p>
        </w:tc>
        <w:tc>
          <w:tcPr>
            <w:tcW w:w="1469" w:type="dxa"/>
          </w:tcPr>
          <w:p w14:paraId="4A71F0AF" w14:textId="3F62B163" w:rsidR="00BC5F28" w:rsidRPr="001F0C2F" w:rsidRDefault="00BC5F28" w:rsidP="002F1849">
            <w:pPr>
              <w:spacing w:before="40" w:after="40"/>
              <w:jc w:val="center"/>
            </w:pPr>
            <w:r w:rsidRPr="001F0C2F">
              <w:rPr>
                <w:noProof/>
              </w:rPr>
              <mc:AlternateContent>
                <mc:Choice Requires="wpg">
                  <w:drawing>
                    <wp:inline distT="0" distB="0" distL="0" distR="0" wp14:anchorId="483BEE31" wp14:editId="184F75EE">
                      <wp:extent cx="634649" cy="633156"/>
                      <wp:effectExtent l="19050" t="19050" r="13335" b="14605"/>
                      <wp:docPr id="120" name="Group 240" descr="An icon showing a radio tower and drones flying">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4649" cy="633156"/>
                                <a:chOff x="0" y="0"/>
                                <a:chExt cx="845342" cy="843353"/>
                              </a:xfrm>
                            </wpg:grpSpPr>
                            <wps:wsp>
                              <wps:cNvPr id="121" name="Oval 121">
                                <a:extLst/>
                              </wps:cNvPr>
                              <wps:cNvSpPr/>
                              <wps:spPr>
                                <a:xfrm>
                                  <a:off x="0" y="0"/>
                                  <a:ext cx="845342" cy="84335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Freeform 333">
                                <a:extLst/>
                              </wps:cNvPr>
                              <wps:cNvSpPr>
                                <a:spLocks noEditPoints="1"/>
                              </wps:cNvSpPr>
                              <wps:spPr bwMode="auto">
                                <a:xfrm>
                                  <a:off x="125915" y="309481"/>
                                  <a:ext cx="269913" cy="439193"/>
                                </a:xfrm>
                                <a:custGeom>
                                  <a:avLst/>
                                  <a:gdLst>
                                    <a:gd name="T0" fmla="*/ 90 w 171"/>
                                    <a:gd name="T1" fmla="*/ 65 h 279"/>
                                    <a:gd name="T2" fmla="*/ 71 w 171"/>
                                    <a:gd name="T3" fmla="*/ 51 h 279"/>
                                    <a:gd name="T4" fmla="*/ 72 w 171"/>
                                    <a:gd name="T5" fmla="*/ 81 h 279"/>
                                    <a:gd name="T6" fmla="*/ 68 w 171"/>
                                    <a:gd name="T7" fmla="*/ 236 h 279"/>
                                    <a:gd name="T8" fmla="*/ 168 w 171"/>
                                    <a:gd name="T9" fmla="*/ 279 h 279"/>
                                    <a:gd name="T10" fmla="*/ 86 w 171"/>
                                    <a:gd name="T11" fmla="*/ 94 h 279"/>
                                    <a:gd name="T12" fmla="*/ 85 w 171"/>
                                    <a:gd name="T13" fmla="*/ 94 h 279"/>
                                    <a:gd name="T14" fmla="*/ 94 w 171"/>
                                    <a:gd name="T15" fmla="*/ 144 h 279"/>
                                    <a:gd name="T16" fmla="*/ 76 w 171"/>
                                    <a:gd name="T17" fmla="*/ 147 h 279"/>
                                    <a:gd name="T18" fmla="*/ 65 w 171"/>
                                    <a:gd name="T19" fmla="*/ 182 h 279"/>
                                    <a:gd name="T20" fmla="*/ 26 w 171"/>
                                    <a:gd name="T21" fmla="*/ 266 h 279"/>
                                    <a:gd name="T22" fmla="*/ 47 w 171"/>
                                    <a:gd name="T23" fmla="*/ 225 h 279"/>
                                    <a:gd name="T24" fmla="*/ 47 w 171"/>
                                    <a:gd name="T25" fmla="*/ 225 h 279"/>
                                    <a:gd name="T26" fmla="*/ 99 w 171"/>
                                    <a:gd name="T27" fmla="*/ 223 h 279"/>
                                    <a:gd name="T28" fmla="*/ 104 w 171"/>
                                    <a:gd name="T29" fmla="*/ 176 h 279"/>
                                    <a:gd name="T30" fmla="*/ 118 w 171"/>
                                    <a:gd name="T31" fmla="*/ 236 h 279"/>
                                    <a:gd name="T32" fmla="*/ 118 w 171"/>
                                    <a:gd name="T33" fmla="*/ 236 h 279"/>
                                    <a:gd name="T34" fmla="*/ 109 w 171"/>
                                    <a:gd name="T35" fmla="*/ 32 h 279"/>
                                    <a:gd name="T36" fmla="*/ 119 w 171"/>
                                    <a:gd name="T37" fmla="*/ 67 h 279"/>
                                    <a:gd name="T38" fmla="*/ 115 w 171"/>
                                    <a:gd name="T39" fmla="*/ 53 h 279"/>
                                    <a:gd name="T40" fmla="*/ 133 w 171"/>
                                    <a:gd name="T41" fmla="*/ 16 h 279"/>
                                    <a:gd name="T42" fmla="*/ 134 w 171"/>
                                    <a:gd name="T43" fmla="*/ 82 h 279"/>
                                    <a:gd name="T44" fmla="*/ 125 w 171"/>
                                    <a:gd name="T45" fmla="*/ 83 h 279"/>
                                    <a:gd name="T46" fmla="*/ 136 w 171"/>
                                    <a:gd name="T47" fmla="*/ 57 h 279"/>
                                    <a:gd name="T48" fmla="*/ 125 w 171"/>
                                    <a:gd name="T49" fmla="*/ 17 h 279"/>
                                    <a:gd name="T50" fmla="*/ 140 w 171"/>
                                    <a:gd name="T51" fmla="*/ 2 h 279"/>
                                    <a:gd name="T52" fmla="*/ 167 w 171"/>
                                    <a:gd name="T53" fmla="*/ 63 h 279"/>
                                    <a:gd name="T54" fmla="*/ 140 w 171"/>
                                    <a:gd name="T55" fmla="*/ 98 h 279"/>
                                    <a:gd name="T56" fmla="*/ 141 w 171"/>
                                    <a:gd name="T57" fmla="*/ 90 h 279"/>
                                    <a:gd name="T58" fmla="*/ 140 w 171"/>
                                    <a:gd name="T59" fmla="*/ 9 h 279"/>
                                    <a:gd name="T60" fmla="*/ 22 w 171"/>
                                    <a:gd name="T61" fmla="*/ 3 h 279"/>
                                    <a:gd name="T62" fmla="*/ 31 w 171"/>
                                    <a:gd name="T63" fmla="*/ 2 h 279"/>
                                    <a:gd name="T64" fmla="*/ 15 w 171"/>
                                    <a:gd name="T65" fmla="*/ 39 h 279"/>
                                    <a:gd name="T66" fmla="*/ 31 w 171"/>
                                    <a:gd name="T67" fmla="*/ 98 h 279"/>
                                    <a:gd name="T68" fmla="*/ 21 w 171"/>
                                    <a:gd name="T69" fmla="*/ 96 h 279"/>
                                    <a:gd name="T70" fmla="*/ 39 w 171"/>
                                    <a:gd name="T71" fmla="*/ 16 h 279"/>
                                    <a:gd name="T72" fmla="*/ 47 w 171"/>
                                    <a:gd name="T73" fmla="*/ 23 h 279"/>
                                    <a:gd name="T74" fmla="*/ 45 w 171"/>
                                    <a:gd name="T75" fmla="*/ 75 h 279"/>
                                    <a:gd name="T76" fmla="*/ 46 w 171"/>
                                    <a:gd name="T77" fmla="*/ 83 h 279"/>
                                    <a:gd name="T78" fmla="*/ 25 w 171"/>
                                    <a:gd name="T79" fmla="*/ 41 h 279"/>
                                    <a:gd name="T80" fmla="*/ 62 w 171"/>
                                    <a:gd name="T81" fmla="*/ 32 h 279"/>
                                    <a:gd name="T82" fmla="*/ 61 w 171"/>
                                    <a:gd name="T83" fmla="*/ 61 h 279"/>
                                    <a:gd name="T84" fmla="*/ 45 w 171"/>
                                    <a:gd name="T85" fmla="*/ 45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279">
                                      <a:moveTo>
                                        <a:pt x="99" y="81"/>
                                      </a:moveTo>
                                      <a:cubicBezTo>
                                        <a:pt x="90" y="81"/>
                                        <a:pt x="90" y="81"/>
                                        <a:pt x="90" y="81"/>
                                      </a:cubicBezTo>
                                      <a:cubicBezTo>
                                        <a:pt x="90" y="65"/>
                                        <a:pt x="90" y="65"/>
                                        <a:pt x="90" y="65"/>
                                      </a:cubicBezTo>
                                      <a:cubicBezTo>
                                        <a:pt x="96" y="63"/>
                                        <a:pt x="100" y="58"/>
                                        <a:pt x="100" y="51"/>
                                      </a:cubicBezTo>
                                      <a:cubicBezTo>
                                        <a:pt x="100" y="43"/>
                                        <a:pt x="94" y="37"/>
                                        <a:pt x="86" y="37"/>
                                      </a:cubicBezTo>
                                      <a:cubicBezTo>
                                        <a:pt x="78" y="37"/>
                                        <a:pt x="71" y="43"/>
                                        <a:pt x="71" y="51"/>
                                      </a:cubicBezTo>
                                      <a:cubicBezTo>
                                        <a:pt x="71" y="58"/>
                                        <a:pt x="75" y="63"/>
                                        <a:pt x="81" y="65"/>
                                      </a:cubicBezTo>
                                      <a:cubicBezTo>
                                        <a:pt x="81" y="81"/>
                                        <a:pt x="81" y="81"/>
                                        <a:pt x="81" y="81"/>
                                      </a:cubicBezTo>
                                      <a:cubicBezTo>
                                        <a:pt x="72" y="81"/>
                                        <a:pt x="72" y="81"/>
                                        <a:pt x="72" y="81"/>
                                      </a:cubicBezTo>
                                      <a:cubicBezTo>
                                        <a:pt x="72" y="176"/>
                                        <a:pt x="3" y="279"/>
                                        <a:pt x="3" y="279"/>
                                      </a:cubicBezTo>
                                      <a:cubicBezTo>
                                        <a:pt x="45" y="279"/>
                                        <a:pt x="45" y="279"/>
                                        <a:pt x="45" y="279"/>
                                      </a:cubicBezTo>
                                      <a:cubicBezTo>
                                        <a:pt x="68" y="236"/>
                                        <a:pt x="68" y="236"/>
                                        <a:pt x="68" y="236"/>
                                      </a:cubicBezTo>
                                      <a:cubicBezTo>
                                        <a:pt x="103" y="236"/>
                                        <a:pt x="103" y="236"/>
                                        <a:pt x="103" y="236"/>
                                      </a:cubicBezTo>
                                      <a:cubicBezTo>
                                        <a:pt x="126" y="279"/>
                                        <a:pt x="126" y="279"/>
                                        <a:pt x="126" y="279"/>
                                      </a:cubicBezTo>
                                      <a:cubicBezTo>
                                        <a:pt x="168" y="279"/>
                                        <a:pt x="168" y="279"/>
                                        <a:pt x="168" y="279"/>
                                      </a:cubicBezTo>
                                      <a:cubicBezTo>
                                        <a:pt x="168" y="279"/>
                                        <a:pt x="99" y="176"/>
                                        <a:pt x="99" y="81"/>
                                      </a:cubicBezTo>
                                      <a:close/>
                                      <a:moveTo>
                                        <a:pt x="85" y="94"/>
                                      </a:moveTo>
                                      <a:cubicBezTo>
                                        <a:pt x="86" y="94"/>
                                        <a:pt x="86" y="94"/>
                                        <a:pt x="86" y="94"/>
                                      </a:cubicBezTo>
                                      <a:cubicBezTo>
                                        <a:pt x="87" y="100"/>
                                        <a:pt x="87" y="106"/>
                                        <a:pt x="88" y="112"/>
                                      </a:cubicBezTo>
                                      <a:cubicBezTo>
                                        <a:pt x="82" y="116"/>
                                        <a:pt x="82" y="116"/>
                                        <a:pt x="82" y="116"/>
                                      </a:cubicBezTo>
                                      <a:cubicBezTo>
                                        <a:pt x="83" y="108"/>
                                        <a:pt x="84" y="101"/>
                                        <a:pt x="85" y="94"/>
                                      </a:cubicBezTo>
                                      <a:close/>
                                      <a:moveTo>
                                        <a:pt x="79" y="132"/>
                                      </a:moveTo>
                                      <a:cubicBezTo>
                                        <a:pt x="90" y="126"/>
                                        <a:pt x="90" y="126"/>
                                        <a:pt x="90" y="126"/>
                                      </a:cubicBezTo>
                                      <a:cubicBezTo>
                                        <a:pt x="92" y="132"/>
                                        <a:pt x="93" y="138"/>
                                        <a:pt x="94" y="144"/>
                                      </a:cubicBezTo>
                                      <a:cubicBezTo>
                                        <a:pt x="79" y="133"/>
                                        <a:pt x="79" y="133"/>
                                        <a:pt x="79" y="133"/>
                                      </a:cubicBezTo>
                                      <a:cubicBezTo>
                                        <a:pt x="79" y="133"/>
                                        <a:pt x="79" y="133"/>
                                        <a:pt x="79" y="132"/>
                                      </a:cubicBezTo>
                                      <a:close/>
                                      <a:moveTo>
                                        <a:pt x="76" y="147"/>
                                      </a:moveTo>
                                      <a:cubicBezTo>
                                        <a:pt x="99" y="163"/>
                                        <a:pt x="99" y="163"/>
                                        <a:pt x="99" y="163"/>
                                      </a:cubicBezTo>
                                      <a:cubicBezTo>
                                        <a:pt x="66" y="183"/>
                                        <a:pt x="66" y="183"/>
                                        <a:pt x="66" y="183"/>
                                      </a:cubicBezTo>
                                      <a:cubicBezTo>
                                        <a:pt x="65" y="182"/>
                                        <a:pt x="65" y="182"/>
                                        <a:pt x="65" y="182"/>
                                      </a:cubicBezTo>
                                      <a:cubicBezTo>
                                        <a:pt x="69" y="171"/>
                                        <a:pt x="73" y="159"/>
                                        <a:pt x="76" y="147"/>
                                      </a:cubicBezTo>
                                      <a:close/>
                                      <a:moveTo>
                                        <a:pt x="38" y="266"/>
                                      </a:moveTo>
                                      <a:cubicBezTo>
                                        <a:pt x="26" y="266"/>
                                        <a:pt x="26" y="266"/>
                                        <a:pt x="26" y="266"/>
                                      </a:cubicBezTo>
                                      <a:cubicBezTo>
                                        <a:pt x="29" y="260"/>
                                        <a:pt x="53" y="237"/>
                                        <a:pt x="53" y="237"/>
                                      </a:cubicBezTo>
                                      <a:lnTo>
                                        <a:pt x="38" y="266"/>
                                      </a:lnTo>
                                      <a:close/>
                                      <a:moveTo>
                                        <a:pt x="47" y="225"/>
                                      </a:moveTo>
                                      <a:cubicBezTo>
                                        <a:pt x="52" y="216"/>
                                        <a:pt x="56" y="206"/>
                                        <a:pt x="60" y="195"/>
                                      </a:cubicBezTo>
                                      <a:cubicBezTo>
                                        <a:pt x="78" y="208"/>
                                        <a:pt x="78" y="208"/>
                                        <a:pt x="78" y="208"/>
                                      </a:cubicBezTo>
                                      <a:lnTo>
                                        <a:pt x="47" y="225"/>
                                      </a:lnTo>
                                      <a:close/>
                                      <a:moveTo>
                                        <a:pt x="78" y="223"/>
                                      </a:moveTo>
                                      <a:cubicBezTo>
                                        <a:pt x="90" y="216"/>
                                        <a:pt x="90" y="216"/>
                                        <a:pt x="90" y="216"/>
                                      </a:cubicBezTo>
                                      <a:cubicBezTo>
                                        <a:pt x="99" y="223"/>
                                        <a:pt x="99" y="223"/>
                                        <a:pt x="99" y="223"/>
                                      </a:cubicBezTo>
                                      <a:lnTo>
                                        <a:pt x="78" y="223"/>
                                      </a:lnTo>
                                      <a:close/>
                                      <a:moveTo>
                                        <a:pt x="77" y="191"/>
                                      </a:moveTo>
                                      <a:cubicBezTo>
                                        <a:pt x="104" y="176"/>
                                        <a:pt x="104" y="176"/>
                                        <a:pt x="104" y="176"/>
                                      </a:cubicBezTo>
                                      <a:cubicBezTo>
                                        <a:pt x="110" y="193"/>
                                        <a:pt x="116" y="210"/>
                                        <a:pt x="123" y="224"/>
                                      </a:cubicBezTo>
                                      <a:lnTo>
                                        <a:pt x="77" y="191"/>
                                      </a:lnTo>
                                      <a:close/>
                                      <a:moveTo>
                                        <a:pt x="118" y="236"/>
                                      </a:moveTo>
                                      <a:cubicBezTo>
                                        <a:pt x="118" y="236"/>
                                        <a:pt x="142" y="261"/>
                                        <a:pt x="145" y="266"/>
                                      </a:cubicBezTo>
                                      <a:cubicBezTo>
                                        <a:pt x="134" y="266"/>
                                        <a:pt x="134" y="266"/>
                                        <a:pt x="134" y="266"/>
                                      </a:cubicBezTo>
                                      <a:lnTo>
                                        <a:pt x="118" y="236"/>
                                      </a:lnTo>
                                      <a:close/>
                                      <a:moveTo>
                                        <a:pt x="115" y="53"/>
                                      </a:moveTo>
                                      <a:cubicBezTo>
                                        <a:pt x="117" y="47"/>
                                        <a:pt x="114" y="42"/>
                                        <a:pt x="110" y="39"/>
                                      </a:cubicBezTo>
                                      <a:cubicBezTo>
                                        <a:pt x="108" y="37"/>
                                        <a:pt x="107" y="33"/>
                                        <a:pt x="109" y="32"/>
                                      </a:cubicBezTo>
                                      <a:cubicBezTo>
                                        <a:pt x="113" y="28"/>
                                        <a:pt x="117" y="31"/>
                                        <a:pt x="119" y="33"/>
                                      </a:cubicBezTo>
                                      <a:cubicBezTo>
                                        <a:pt x="125" y="38"/>
                                        <a:pt x="127" y="46"/>
                                        <a:pt x="126" y="55"/>
                                      </a:cubicBezTo>
                                      <a:cubicBezTo>
                                        <a:pt x="125" y="60"/>
                                        <a:pt x="122" y="64"/>
                                        <a:pt x="119" y="67"/>
                                      </a:cubicBezTo>
                                      <a:cubicBezTo>
                                        <a:pt x="117" y="69"/>
                                        <a:pt x="112" y="72"/>
                                        <a:pt x="109" y="68"/>
                                      </a:cubicBezTo>
                                      <a:cubicBezTo>
                                        <a:pt x="107" y="66"/>
                                        <a:pt x="109" y="62"/>
                                        <a:pt x="111" y="61"/>
                                      </a:cubicBezTo>
                                      <a:cubicBezTo>
                                        <a:pt x="113" y="59"/>
                                        <a:pt x="115" y="56"/>
                                        <a:pt x="115" y="53"/>
                                      </a:cubicBezTo>
                                      <a:close/>
                                      <a:moveTo>
                                        <a:pt x="125" y="17"/>
                                      </a:moveTo>
                                      <a:cubicBezTo>
                                        <a:pt x="125" y="17"/>
                                        <a:pt x="125" y="17"/>
                                        <a:pt x="125" y="17"/>
                                      </a:cubicBezTo>
                                      <a:cubicBezTo>
                                        <a:pt x="127" y="15"/>
                                        <a:pt x="130" y="14"/>
                                        <a:pt x="133" y="16"/>
                                      </a:cubicBezTo>
                                      <a:cubicBezTo>
                                        <a:pt x="133" y="16"/>
                                        <a:pt x="133" y="16"/>
                                        <a:pt x="135" y="18"/>
                                      </a:cubicBezTo>
                                      <a:cubicBezTo>
                                        <a:pt x="145" y="29"/>
                                        <a:pt x="149" y="44"/>
                                        <a:pt x="146" y="59"/>
                                      </a:cubicBezTo>
                                      <a:cubicBezTo>
                                        <a:pt x="145" y="68"/>
                                        <a:pt x="140" y="76"/>
                                        <a:pt x="134" y="82"/>
                                      </a:cubicBezTo>
                                      <a:cubicBezTo>
                                        <a:pt x="132" y="84"/>
                                        <a:pt x="132" y="84"/>
                                        <a:pt x="132" y="84"/>
                                      </a:cubicBezTo>
                                      <a:cubicBezTo>
                                        <a:pt x="130" y="85"/>
                                        <a:pt x="127" y="85"/>
                                        <a:pt x="125" y="83"/>
                                      </a:cubicBezTo>
                                      <a:cubicBezTo>
                                        <a:pt x="125" y="83"/>
                                        <a:pt x="125" y="83"/>
                                        <a:pt x="125" y="83"/>
                                      </a:cubicBezTo>
                                      <a:cubicBezTo>
                                        <a:pt x="122" y="81"/>
                                        <a:pt x="122" y="78"/>
                                        <a:pt x="125" y="77"/>
                                      </a:cubicBezTo>
                                      <a:cubicBezTo>
                                        <a:pt x="125" y="77"/>
                                        <a:pt x="125" y="77"/>
                                        <a:pt x="126" y="75"/>
                                      </a:cubicBezTo>
                                      <a:cubicBezTo>
                                        <a:pt x="131" y="70"/>
                                        <a:pt x="135" y="64"/>
                                        <a:pt x="136" y="57"/>
                                      </a:cubicBezTo>
                                      <a:cubicBezTo>
                                        <a:pt x="139" y="45"/>
                                        <a:pt x="134" y="33"/>
                                        <a:pt x="126" y="25"/>
                                      </a:cubicBezTo>
                                      <a:cubicBezTo>
                                        <a:pt x="125" y="23"/>
                                        <a:pt x="125" y="23"/>
                                        <a:pt x="125" y="23"/>
                                      </a:cubicBezTo>
                                      <a:cubicBezTo>
                                        <a:pt x="122" y="22"/>
                                        <a:pt x="122" y="19"/>
                                        <a:pt x="125" y="17"/>
                                      </a:cubicBezTo>
                                      <a:close/>
                                      <a:moveTo>
                                        <a:pt x="140" y="9"/>
                                      </a:moveTo>
                                      <a:cubicBezTo>
                                        <a:pt x="138" y="7"/>
                                        <a:pt x="138" y="4"/>
                                        <a:pt x="140" y="2"/>
                                      </a:cubicBezTo>
                                      <a:cubicBezTo>
                                        <a:pt x="140" y="2"/>
                                        <a:pt x="140" y="2"/>
                                        <a:pt x="140" y="2"/>
                                      </a:cubicBezTo>
                                      <a:cubicBezTo>
                                        <a:pt x="142" y="0"/>
                                        <a:pt x="146" y="0"/>
                                        <a:pt x="148" y="2"/>
                                      </a:cubicBezTo>
                                      <a:cubicBezTo>
                                        <a:pt x="148" y="2"/>
                                        <a:pt x="148" y="2"/>
                                        <a:pt x="150" y="4"/>
                                      </a:cubicBezTo>
                                      <a:cubicBezTo>
                                        <a:pt x="164" y="19"/>
                                        <a:pt x="171" y="41"/>
                                        <a:pt x="167" y="63"/>
                                      </a:cubicBezTo>
                                      <a:cubicBezTo>
                                        <a:pt x="164" y="76"/>
                                        <a:pt x="158" y="88"/>
                                        <a:pt x="149" y="97"/>
                                      </a:cubicBezTo>
                                      <a:cubicBezTo>
                                        <a:pt x="147" y="98"/>
                                        <a:pt x="147" y="98"/>
                                        <a:pt x="147" y="98"/>
                                      </a:cubicBezTo>
                                      <a:cubicBezTo>
                                        <a:pt x="145" y="100"/>
                                        <a:pt x="142" y="100"/>
                                        <a:pt x="140" y="98"/>
                                      </a:cubicBezTo>
                                      <a:cubicBezTo>
                                        <a:pt x="140" y="98"/>
                                        <a:pt x="140" y="98"/>
                                        <a:pt x="140" y="98"/>
                                      </a:cubicBezTo>
                                      <a:cubicBezTo>
                                        <a:pt x="138" y="96"/>
                                        <a:pt x="138" y="93"/>
                                        <a:pt x="139" y="91"/>
                                      </a:cubicBezTo>
                                      <a:cubicBezTo>
                                        <a:pt x="139" y="91"/>
                                        <a:pt x="139" y="91"/>
                                        <a:pt x="141" y="90"/>
                                      </a:cubicBezTo>
                                      <a:cubicBezTo>
                                        <a:pt x="149" y="82"/>
                                        <a:pt x="154" y="72"/>
                                        <a:pt x="157" y="61"/>
                                      </a:cubicBezTo>
                                      <a:cubicBezTo>
                                        <a:pt x="161" y="42"/>
                                        <a:pt x="154" y="24"/>
                                        <a:pt x="142" y="11"/>
                                      </a:cubicBezTo>
                                      <a:cubicBezTo>
                                        <a:pt x="140" y="9"/>
                                        <a:pt x="140" y="9"/>
                                        <a:pt x="140" y="9"/>
                                      </a:cubicBezTo>
                                      <a:close/>
                                      <a:moveTo>
                                        <a:pt x="21" y="96"/>
                                      </a:moveTo>
                                      <a:cubicBezTo>
                                        <a:pt x="7" y="81"/>
                                        <a:pt x="0" y="59"/>
                                        <a:pt x="4" y="37"/>
                                      </a:cubicBezTo>
                                      <a:cubicBezTo>
                                        <a:pt x="7" y="23"/>
                                        <a:pt x="13" y="12"/>
                                        <a:pt x="22" y="3"/>
                                      </a:cubicBezTo>
                                      <a:cubicBezTo>
                                        <a:pt x="24" y="1"/>
                                        <a:pt x="24" y="1"/>
                                        <a:pt x="24" y="1"/>
                                      </a:cubicBezTo>
                                      <a:cubicBezTo>
                                        <a:pt x="26" y="0"/>
                                        <a:pt x="29" y="0"/>
                                        <a:pt x="31" y="2"/>
                                      </a:cubicBezTo>
                                      <a:cubicBezTo>
                                        <a:pt x="31" y="2"/>
                                        <a:pt x="31" y="2"/>
                                        <a:pt x="31" y="2"/>
                                      </a:cubicBezTo>
                                      <a:cubicBezTo>
                                        <a:pt x="33" y="4"/>
                                        <a:pt x="34" y="7"/>
                                        <a:pt x="32" y="8"/>
                                      </a:cubicBezTo>
                                      <a:cubicBezTo>
                                        <a:pt x="32" y="8"/>
                                        <a:pt x="32" y="8"/>
                                        <a:pt x="30" y="10"/>
                                      </a:cubicBezTo>
                                      <a:cubicBezTo>
                                        <a:pt x="22" y="18"/>
                                        <a:pt x="17" y="27"/>
                                        <a:pt x="15" y="39"/>
                                      </a:cubicBezTo>
                                      <a:cubicBezTo>
                                        <a:pt x="11" y="58"/>
                                        <a:pt x="17" y="76"/>
                                        <a:pt x="29" y="89"/>
                                      </a:cubicBezTo>
                                      <a:cubicBezTo>
                                        <a:pt x="31" y="91"/>
                                        <a:pt x="31" y="91"/>
                                        <a:pt x="31" y="91"/>
                                      </a:cubicBezTo>
                                      <a:cubicBezTo>
                                        <a:pt x="33" y="93"/>
                                        <a:pt x="33" y="96"/>
                                        <a:pt x="31" y="98"/>
                                      </a:cubicBezTo>
                                      <a:cubicBezTo>
                                        <a:pt x="31" y="98"/>
                                        <a:pt x="31" y="98"/>
                                        <a:pt x="31" y="98"/>
                                      </a:cubicBezTo>
                                      <a:cubicBezTo>
                                        <a:pt x="29" y="100"/>
                                        <a:pt x="26" y="100"/>
                                        <a:pt x="23" y="98"/>
                                      </a:cubicBezTo>
                                      <a:cubicBezTo>
                                        <a:pt x="23" y="98"/>
                                        <a:pt x="23" y="98"/>
                                        <a:pt x="21" y="96"/>
                                      </a:cubicBezTo>
                                      <a:close/>
                                      <a:moveTo>
                                        <a:pt x="25" y="41"/>
                                      </a:moveTo>
                                      <a:cubicBezTo>
                                        <a:pt x="27" y="32"/>
                                        <a:pt x="31" y="24"/>
                                        <a:pt x="37" y="18"/>
                                      </a:cubicBezTo>
                                      <a:cubicBezTo>
                                        <a:pt x="39" y="16"/>
                                        <a:pt x="39" y="16"/>
                                        <a:pt x="39" y="16"/>
                                      </a:cubicBezTo>
                                      <a:cubicBezTo>
                                        <a:pt x="41" y="14"/>
                                        <a:pt x="44" y="15"/>
                                        <a:pt x="46" y="17"/>
                                      </a:cubicBezTo>
                                      <a:cubicBezTo>
                                        <a:pt x="47" y="17"/>
                                        <a:pt x="47" y="17"/>
                                        <a:pt x="47" y="17"/>
                                      </a:cubicBezTo>
                                      <a:cubicBezTo>
                                        <a:pt x="49" y="19"/>
                                        <a:pt x="49" y="22"/>
                                        <a:pt x="47" y="23"/>
                                      </a:cubicBezTo>
                                      <a:cubicBezTo>
                                        <a:pt x="47" y="23"/>
                                        <a:pt x="47" y="23"/>
                                        <a:pt x="45" y="25"/>
                                      </a:cubicBezTo>
                                      <a:cubicBezTo>
                                        <a:pt x="40" y="30"/>
                                        <a:pt x="37" y="36"/>
                                        <a:pt x="35" y="43"/>
                                      </a:cubicBezTo>
                                      <a:cubicBezTo>
                                        <a:pt x="33" y="55"/>
                                        <a:pt x="37" y="67"/>
                                        <a:pt x="45" y="75"/>
                                      </a:cubicBezTo>
                                      <a:cubicBezTo>
                                        <a:pt x="47" y="77"/>
                                        <a:pt x="47" y="77"/>
                                        <a:pt x="47" y="77"/>
                                      </a:cubicBezTo>
                                      <a:cubicBezTo>
                                        <a:pt x="49" y="78"/>
                                        <a:pt x="49" y="81"/>
                                        <a:pt x="47" y="83"/>
                                      </a:cubicBezTo>
                                      <a:cubicBezTo>
                                        <a:pt x="46" y="83"/>
                                        <a:pt x="46" y="83"/>
                                        <a:pt x="46" y="83"/>
                                      </a:cubicBezTo>
                                      <a:cubicBezTo>
                                        <a:pt x="44" y="85"/>
                                        <a:pt x="41" y="85"/>
                                        <a:pt x="39" y="84"/>
                                      </a:cubicBezTo>
                                      <a:cubicBezTo>
                                        <a:pt x="39" y="84"/>
                                        <a:pt x="38" y="83"/>
                                        <a:pt x="36" y="81"/>
                                      </a:cubicBezTo>
                                      <a:cubicBezTo>
                                        <a:pt x="27" y="71"/>
                                        <a:pt x="22" y="56"/>
                                        <a:pt x="25" y="41"/>
                                      </a:cubicBezTo>
                                      <a:close/>
                                      <a:moveTo>
                                        <a:pt x="45" y="45"/>
                                      </a:moveTo>
                                      <a:cubicBezTo>
                                        <a:pt x="46" y="40"/>
                                        <a:pt x="49" y="36"/>
                                        <a:pt x="52" y="33"/>
                                      </a:cubicBezTo>
                                      <a:cubicBezTo>
                                        <a:pt x="54" y="31"/>
                                        <a:pt x="59" y="28"/>
                                        <a:pt x="62" y="32"/>
                                      </a:cubicBezTo>
                                      <a:cubicBezTo>
                                        <a:pt x="64" y="34"/>
                                        <a:pt x="62" y="38"/>
                                        <a:pt x="60" y="39"/>
                                      </a:cubicBezTo>
                                      <a:cubicBezTo>
                                        <a:pt x="58" y="41"/>
                                        <a:pt x="56" y="44"/>
                                        <a:pt x="56" y="47"/>
                                      </a:cubicBezTo>
                                      <a:cubicBezTo>
                                        <a:pt x="55" y="53"/>
                                        <a:pt x="57" y="58"/>
                                        <a:pt x="61" y="61"/>
                                      </a:cubicBezTo>
                                      <a:cubicBezTo>
                                        <a:pt x="63" y="63"/>
                                        <a:pt x="64" y="66"/>
                                        <a:pt x="62" y="68"/>
                                      </a:cubicBezTo>
                                      <a:cubicBezTo>
                                        <a:pt x="59" y="72"/>
                                        <a:pt x="54" y="69"/>
                                        <a:pt x="52" y="67"/>
                                      </a:cubicBezTo>
                                      <a:cubicBezTo>
                                        <a:pt x="46" y="62"/>
                                        <a:pt x="44" y="53"/>
                                        <a:pt x="45" y="45"/>
                                      </a:cubicBezTo>
                                      <a:close/>
                                    </a:path>
                                  </a:pathLst>
                                </a:custGeom>
                                <a:solidFill>
                                  <a:schemeClr val="tx2"/>
                                </a:solidFill>
                                <a:ln>
                                  <a:noFill/>
                                </a:ln>
                              </wps:spPr>
                              <wps:bodyPr vert="horz" wrap="square" lIns="91440" tIns="45720" rIns="91440" bIns="45720" numCol="1" anchor="t" anchorCtr="0" compatLnSpc="1">
                                <a:prstTxWarp prst="textNoShape">
                                  <a:avLst/>
                                </a:prstTxWarp>
                              </wps:bodyPr>
                            </wps:wsp>
                            <wpg:grpSp>
                              <wpg:cNvPr id="123" name="Graphic 157" descr="Quadcopter outline">
                                <a:extLst/>
                              </wpg:cNvPr>
                              <wpg:cNvGrpSpPr/>
                              <wpg:grpSpPr>
                                <a:xfrm>
                                  <a:off x="371606" y="119494"/>
                                  <a:ext cx="300368" cy="188415"/>
                                  <a:chOff x="371606" y="119494"/>
                                  <a:chExt cx="428581" cy="268840"/>
                                </a:xfrm>
                                <a:solidFill>
                                  <a:schemeClr val="accent6">
                                    <a:lumMod val="50000"/>
                                  </a:schemeClr>
                                </a:solidFill>
                              </wpg:grpSpPr>
                              <wps:wsp>
                                <wps:cNvPr id="134" name="Freeform: Shape 134">
                                  <a:extLst/>
                                </wps:cNvPr>
                                <wps:cNvSpPr/>
                                <wps:spPr>
                                  <a:xfrm>
                                    <a:off x="371606" y="119494"/>
                                    <a:ext cx="428581" cy="268840"/>
                                  </a:xfrm>
                                  <a:custGeom>
                                    <a:avLst/>
                                    <a:gdLst>
                                      <a:gd name="connsiteX0" fmla="*/ 422423 w 428581"/>
                                      <a:gd name="connsiteY0" fmla="*/ 19388 h 268840"/>
                                      <a:gd name="connsiteX1" fmla="*/ 353456 w 428581"/>
                                      <a:gd name="connsiteY1" fmla="*/ 19388 h 268840"/>
                                      <a:gd name="connsiteX2" fmla="*/ 353456 w 428581"/>
                                      <a:gd name="connsiteY2" fmla="*/ 9048 h 268840"/>
                                      <a:gd name="connsiteX3" fmla="*/ 348530 w 428581"/>
                                      <a:gd name="connsiteY3" fmla="*/ 3878 h 268840"/>
                                      <a:gd name="connsiteX4" fmla="*/ 343604 w 428581"/>
                                      <a:gd name="connsiteY4" fmla="*/ 9048 h 268840"/>
                                      <a:gd name="connsiteX5" fmla="*/ 343604 w 428581"/>
                                      <a:gd name="connsiteY5" fmla="*/ 19388 h 268840"/>
                                      <a:gd name="connsiteX6" fmla="*/ 274637 w 428581"/>
                                      <a:gd name="connsiteY6" fmla="*/ 19388 h 268840"/>
                                      <a:gd name="connsiteX7" fmla="*/ 269710 w 428581"/>
                                      <a:gd name="connsiteY7" fmla="*/ 24558 h 268840"/>
                                      <a:gd name="connsiteX8" fmla="*/ 274637 w 428581"/>
                                      <a:gd name="connsiteY8" fmla="*/ 29728 h 268840"/>
                                      <a:gd name="connsiteX9" fmla="*/ 343604 w 428581"/>
                                      <a:gd name="connsiteY9" fmla="*/ 29728 h 268840"/>
                                      <a:gd name="connsiteX10" fmla="*/ 343604 w 428581"/>
                                      <a:gd name="connsiteY10" fmla="*/ 45238 h 268840"/>
                                      <a:gd name="connsiteX11" fmla="*/ 338678 w 428581"/>
                                      <a:gd name="connsiteY11" fmla="*/ 45238 h 268840"/>
                                      <a:gd name="connsiteX12" fmla="*/ 328825 w 428581"/>
                                      <a:gd name="connsiteY12" fmla="*/ 55578 h 268840"/>
                                      <a:gd name="connsiteX13" fmla="*/ 328825 w 428581"/>
                                      <a:gd name="connsiteY13" fmla="*/ 61678 h 268840"/>
                                      <a:gd name="connsiteX14" fmla="*/ 308091 w 428581"/>
                                      <a:gd name="connsiteY14" fmla="*/ 58163 h 268840"/>
                                      <a:gd name="connsiteX15" fmla="*/ 122953 w 428581"/>
                                      <a:gd name="connsiteY15" fmla="*/ 58163 h 268840"/>
                                      <a:gd name="connsiteX16" fmla="*/ 102219 w 428581"/>
                                      <a:gd name="connsiteY16" fmla="*/ 61678 h 268840"/>
                                      <a:gd name="connsiteX17" fmla="*/ 102219 w 428581"/>
                                      <a:gd name="connsiteY17" fmla="*/ 55578 h 268840"/>
                                      <a:gd name="connsiteX18" fmla="*/ 92367 w 428581"/>
                                      <a:gd name="connsiteY18" fmla="*/ 45238 h 268840"/>
                                      <a:gd name="connsiteX19" fmla="*/ 87440 w 428581"/>
                                      <a:gd name="connsiteY19" fmla="*/ 45238 h 268840"/>
                                      <a:gd name="connsiteX20" fmla="*/ 87440 w 428581"/>
                                      <a:gd name="connsiteY20" fmla="*/ 29728 h 268840"/>
                                      <a:gd name="connsiteX21" fmla="*/ 156407 w 428581"/>
                                      <a:gd name="connsiteY21" fmla="*/ 29728 h 268840"/>
                                      <a:gd name="connsiteX22" fmla="*/ 161334 w 428581"/>
                                      <a:gd name="connsiteY22" fmla="*/ 24558 h 268840"/>
                                      <a:gd name="connsiteX23" fmla="*/ 156407 w 428581"/>
                                      <a:gd name="connsiteY23" fmla="*/ 19388 h 268840"/>
                                      <a:gd name="connsiteX24" fmla="*/ 87440 w 428581"/>
                                      <a:gd name="connsiteY24" fmla="*/ 19388 h 268840"/>
                                      <a:gd name="connsiteX25" fmla="*/ 87440 w 428581"/>
                                      <a:gd name="connsiteY25" fmla="*/ 9048 h 268840"/>
                                      <a:gd name="connsiteX26" fmla="*/ 82514 w 428581"/>
                                      <a:gd name="connsiteY26" fmla="*/ 3878 h 268840"/>
                                      <a:gd name="connsiteX27" fmla="*/ 77588 w 428581"/>
                                      <a:gd name="connsiteY27" fmla="*/ 9048 h 268840"/>
                                      <a:gd name="connsiteX28" fmla="*/ 77588 w 428581"/>
                                      <a:gd name="connsiteY28" fmla="*/ 19388 h 268840"/>
                                      <a:gd name="connsiteX29" fmla="*/ 8621 w 428581"/>
                                      <a:gd name="connsiteY29" fmla="*/ 19388 h 268840"/>
                                      <a:gd name="connsiteX30" fmla="*/ 3695 w 428581"/>
                                      <a:gd name="connsiteY30" fmla="*/ 24558 h 268840"/>
                                      <a:gd name="connsiteX31" fmla="*/ 8621 w 428581"/>
                                      <a:gd name="connsiteY31" fmla="*/ 29728 h 268840"/>
                                      <a:gd name="connsiteX32" fmla="*/ 77588 w 428581"/>
                                      <a:gd name="connsiteY32" fmla="*/ 29728 h 268840"/>
                                      <a:gd name="connsiteX33" fmla="*/ 77588 w 428581"/>
                                      <a:gd name="connsiteY33" fmla="*/ 45238 h 268840"/>
                                      <a:gd name="connsiteX34" fmla="*/ 72662 w 428581"/>
                                      <a:gd name="connsiteY34" fmla="*/ 45238 h 268840"/>
                                      <a:gd name="connsiteX35" fmla="*/ 62809 w 428581"/>
                                      <a:gd name="connsiteY35" fmla="*/ 55578 h 268840"/>
                                      <a:gd name="connsiteX36" fmla="*/ 62809 w 428581"/>
                                      <a:gd name="connsiteY36" fmla="*/ 68337 h 268840"/>
                                      <a:gd name="connsiteX37" fmla="*/ 51247 w 428581"/>
                                      <a:gd name="connsiteY37" fmla="*/ 70291 h 268840"/>
                                      <a:gd name="connsiteX38" fmla="*/ 33515 w 428581"/>
                                      <a:gd name="connsiteY38" fmla="*/ 95740 h 268840"/>
                                      <a:gd name="connsiteX39" fmla="*/ 51844 w 428581"/>
                                      <a:gd name="connsiteY39" fmla="*/ 114438 h 268840"/>
                                      <a:gd name="connsiteX40" fmla="*/ 81696 w 428581"/>
                                      <a:gd name="connsiteY40" fmla="*/ 118574 h 268840"/>
                                      <a:gd name="connsiteX41" fmla="*/ 123402 w 428581"/>
                                      <a:gd name="connsiteY41" fmla="*/ 128857 h 268840"/>
                                      <a:gd name="connsiteX42" fmla="*/ 129491 w 428581"/>
                                      <a:gd name="connsiteY42" fmla="*/ 131039 h 268840"/>
                                      <a:gd name="connsiteX43" fmla="*/ 150496 w 428581"/>
                                      <a:gd name="connsiteY43" fmla="*/ 139936 h 268840"/>
                                      <a:gd name="connsiteX44" fmla="*/ 121924 w 428581"/>
                                      <a:gd name="connsiteY44" fmla="*/ 214855 h 268840"/>
                                      <a:gd name="connsiteX45" fmla="*/ 121924 w 428581"/>
                                      <a:gd name="connsiteY45" fmla="*/ 267548 h 268840"/>
                                      <a:gd name="connsiteX46" fmla="*/ 131776 w 428581"/>
                                      <a:gd name="connsiteY46" fmla="*/ 267548 h 268840"/>
                                      <a:gd name="connsiteX47" fmla="*/ 131776 w 428581"/>
                                      <a:gd name="connsiteY47" fmla="*/ 216840 h 268840"/>
                                      <a:gd name="connsiteX48" fmla="*/ 159363 w 428581"/>
                                      <a:gd name="connsiteY48" fmla="*/ 144502 h 268840"/>
                                      <a:gd name="connsiteX49" fmla="*/ 161270 w 428581"/>
                                      <a:gd name="connsiteY49" fmla="*/ 145536 h 268840"/>
                                      <a:gd name="connsiteX50" fmla="*/ 165211 w 428581"/>
                                      <a:gd name="connsiteY50" fmla="*/ 147748 h 268840"/>
                                      <a:gd name="connsiteX51" fmla="*/ 188388 w 428581"/>
                                      <a:gd name="connsiteY51" fmla="*/ 153808 h 268840"/>
                                      <a:gd name="connsiteX52" fmla="*/ 210596 w 428581"/>
                                      <a:gd name="connsiteY52" fmla="*/ 153808 h 268840"/>
                                      <a:gd name="connsiteX53" fmla="*/ 210596 w 428581"/>
                                      <a:gd name="connsiteY53" fmla="*/ 169318 h 268840"/>
                                      <a:gd name="connsiteX54" fmla="*/ 185965 w 428581"/>
                                      <a:gd name="connsiteY54" fmla="*/ 169318 h 268840"/>
                                      <a:gd name="connsiteX55" fmla="*/ 171186 w 428581"/>
                                      <a:gd name="connsiteY55" fmla="*/ 184828 h 268840"/>
                                      <a:gd name="connsiteX56" fmla="*/ 171186 w 428581"/>
                                      <a:gd name="connsiteY56" fmla="*/ 226188 h 268840"/>
                                      <a:gd name="connsiteX57" fmla="*/ 185965 w 428581"/>
                                      <a:gd name="connsiteY57" fmla="*/ 241698 h 268840"/>
                                      <a:gd name="connsiteX58" fmla="*/ 245079 w 428581"/>
                                      <a:gd name="connsiteY58" fmla="*/ 241698 h 268840"/>
                                      <a:gd name="connsiteX59" fmla="*/ 259858 w 428581"/>
                                      <a:gd name="connsiteY59" fmla="*/ 226188 h 268840"/>
                                      <a:gd name="connsiteX60" fmla="*/ 259858 w 428581"/>
                                      <a:gd name="connsiteY60" fmla="*/ 184828 h 268840"/>
                                      <a:gd name="connsiteX61" fmla="*/ 245079 w 428581"/>
                                      <a:gd name="connsiteY61" fmla="*/ 169318 h 268840"/>
                                      <a:gd name="connsiteX62" fmla="*/ 220448 w 428581"/>
                                      <a:gd name="connsiteY62" fmla="*/ 169318 h 268840"/>
                                      <a:gd name="connsiteX63" fmla="*/ 220448 w 428581"/>
                                      <a:gd name="connsiteY63" fmla="*/ 153808 h 268840"/>
                                      <a:gd name="connsiteX64" fmla="*/ 242656 w 428581"/>
                                      <a:gd name="connsiteY64" fmla="*/ 153808 h 268840"/>
                                      <a:gd name="connsiteX65" fmla="*/ 265809 w 428581"/>
                                      <a:gd name="connsiteY65" fmla="*/ 147733 h 268840"/>
                                      <a:gd name="connsiteX66" fmla="*/ 269750 w 428581"/>
                                      <a:gd name="connsiteY66" fmla="*/ 145515 h 268840"/>
                                      <a:gd name="connsiteX67" fmla="*/ 271656 w 428581"/>
                                      <a:gd name="connsiteY67" fmla="*/ 144481 h 268840"/>
                                      <a:gd name="connsiteX68" fmla="*/ 299268 w 428581"/>
                                      <a:gd name="connsiteY68" fmla="*/ 216840 h 268840"/>
                                      <a:gd name="connsiteX69" fmla="*/ 299268 w 428581"/>
                                      <a:gd name="connsiteY69" fmla="*/ 267548 h 268840"/>
                                      <a:gd name="connsiteX70" fmla="*/ 309120 w 428581"/>
                                      <a:gd name="connsiteY70" fmla="*/ 267548 h 268840"/>
                                      <a:gd name="connsiteX71" fmla="*/ 309120 w 428581"/>
                                      <a:gd name="connsiteY71" fmla="*/ 214855 h 268840"/>
                                      <a:gd name="connsiteX72" fmla="*/ 280548 w 428581"/>
                                      <a:gd name="connsiteY72" fmla="*/ 139936 h 268840"/>
                                      <a:gd name="connsiteX73" fmla="*/ 301573 w 428581"/>
                                      <a:gd name="connsiteY73" fmla="*/ 131059 h 268840"/>
                                      <a:gd name="connsiteX74" fmla="*/ 307667 w 428581"/>
                                      <a:gd name="connsiteY74" fmla="*/ 128878 h 268840"/>
                                      <a:gd name="connsiteX75" fmla="*/ 349348 w 428581"/>
                                      <a:gd name="connsiteY75" fmla="*/ 118610 h 268840"/>
                                      <a:gd name="connsiteX76" fmla="*/ 379201 w 428581"/>
                                      <a:gd name="connsiteY76" fmla="*/ 114474 h 268840"/>
                                      <a:gd name="connsiteX77" fmla="*/ 397613 w 428581"/>
                                      <a:gd name="connsiteY77" fmla="*/ 89564 h 268840"/>
                                      <a:gd name="connsiteX78" fmla="*/ 379797 w 428581"/>
                                      <a:gd name="connsiteY78" fmla="*/ 70328 h 268840"/>
                                      <a:gd name="connsiteX79" fmla="*/ 368235 w 428581"/>
                                      <a:gd name="connsiteY79" fmla="*/ 68337 h 268840"/>
                                      <a:gd name="connsiteX80" fmla="*/ 368235 w 428581"/>
                                      <a:gd name="connsiteY80" fmla="*/ 55578 h 268840"/>
                                      <a:gd name="connsiteX81" fmla="*/ 358382 w 428581"/>
                                      <a:gd name="connsiteY81" fmla="*/ 45238 h 268840"/>
                                      <a:gd name="connsiteX82" fmla="*/ 353456 w 428581"/>
                                      <a:gd name="connsiteY82" fmla="*/ 45238 h 268840"/>
                                      <a:gd name="connsiteX83" fmla="*/ 353456 w 428581"/>
                                      <a:gd name="connsiteY83" fmla="*/ 29728 h 268840"/>
                                      <a:gd name="connsiteX84" fmla="*/ 422423 w 428581"/>
                                      <a:gd name="connsiteY84" fmla="*/ 29728 h 268840"/>
                                      <a:gd name="connsiteX85" fmla="*/ 427349 w 428581"/>
                                      <a:gd name="connsiteY85" fmla="*/ 24558 h 268840"/>
                                      <a:gd name="connsiteX86" fmla="*/ 422423 w 428581"/>
                                      <a:gd name="connsiteY86" fmla="*/ 19388 h 268840"/>
                                      <a:gd name="connsiteX87" fmla="*/ 245079 w 428581"/>
                                      <a:gd name="connsiteY87" fmla="*/ 179658 h 268840"/>
                                      <a:gd name="connsiteX88" fmla="*/ 250006 w 428581"/>
                                      <a:gd name="connsiteY88" fmla="*/ 184828 h 268840"/>
                                      <a:gd name="connsiteX89" fmla="*/ 250006 w 428581"/>
                                      <a:gd name="connsiteY89" fmla="*/ 226188 h 268840"/>
                                      <a:gd name="connsiteX90" fmla="*/ 245079 w 428581"/>
                                      <a:gd name="connsiteY90" fmla="*/ 231358 h 268840"/>
                                      <a:gd name="connsiteX91" fmla="*/ 185965 w 428581"/>
                                      <a:gd name="connsiteY91" fmla="*/ 231358 h 268840"/>
                                      <a:gd name="connsiteX92" fmla="*/ 181039 w 428581"/>
                                      <a:gd name="connsiteY92" fmla="*/ 226188 h 268840"/>
                                      <a:gd name="connsiteX93" fmla="*/ 181039 w 428581"/>
                                      <a:gd name="connsiteY93" fmla="*/ 184828 h 268840"/>
                                      <a:gd name="connsiteX94" fmla="*/ 185965 w 428581"/>
                                      <a:gd name="connsiteY94" fmla="*/ 179658 h 268840"/>
                                      <a:gd name="connsiteX95" fmla="*/ 245079 w 428581"/>
                                      <a:gd name="connsiteY95" fmla="*/ 179658 h 268840"/>
                                      <a:gd name="connsiteX96" fmla="*/ 72662 w 428581"/>
                                      <a:gd name="connsiteY96" fmla="*/ 55578 h 268840"/>
                                      <a:gd name="connsiteX97" fmla="*/ 92367 w 428581"/>
                                      <a:gd name="connsiteY97" fmla="*/ 55578 h 268840"/>
                                      <a:gd name="connsiteX98" fmla="*/ 92367 w 428581"/>
                                      <a:gd name="connsiteY98" fmla="*/ 63333 h 268840"/>
                                      <a:gd name="connsiteX99" fmla="*/ 72662 w 428581"/>
                                      <a:gd name="connsiteY99" fmla="*/ 66662 h 268840"/>
                                      <a:gd name="connsiteX100" fmla="*/ 387940 w 428581"/>
                                      <a:gd name="connsiteY100" fmla="*/ 92481 h 268840"/>
                                      <a:gd name="connsiteX101" fmla="*/ 377905 w 428581"/>
                                      <a:gd name="connsiteY101" fmla="*/ 104176 h 268840"/>
                                      <a:gd name="connsiteX102" fmla="*/ 348052 w 428581"/>
                                      <a:gd name="connsiteY102" fmla="*/ 108312 h 268840"/>
                                      <a:gd name="connsiteX103" fmla="*/ 304480 w 428581"/>
                                      <a:gd name="connsiteY103" fmla="*/ 119044 h 268840"/>
                                      <a:gd name="connsiteX104" fmla="*/ 298391 w 428581"/>
                                      <a:gd name="connsiteY104" fmla="*/ 121226 h 268840"/>
                                      <a:gd name="connsiteX105" fmla="*/ 265164 w 428581"/>
                                      <a:gd name="connsiteY105" fmla="*/ 136369 h 268840"/>
                                      <a:gd name="connsiteX106" fmla="*/ 261223 w 428581"/>
                                      <a:gd name="connsiteY106" fmla="*/ 138587 h 268840"/>
                                      <a:gd name="connsiteX107" fmla="*/ 242656 w 428581"/>
                                      <a:gd name="connsiteY107" fmla="*/ 143468 h 268840"/>
                                      <a:gd name="connsiteX108" fmla="*/ 188388 w 428581"/>
                                      <a:gd name="connsiteY108" fmla="*/ 143468 h 268840"/>
                                      <a:gd name="connsiteX109" fmla="*/ 169846 w 428581"/>
                                      <a:gd name="connsiteY109" fmla="*/ 138608 h 268840"/>
                                      <a:gd name="connsiteX110" fmla="*/ 165905 w 428581"/>
                                      <a:gd name="connsiteY110" fmla="*/ 136400 h 268840"/>
                                      <a:gd name="connsiteX111" fmla="*/ 132668 w 428581"/>
                                      <a:gd name="connsiteY111" fmla="*/ 121252 h 268840"/>
                                      <a:gd name="connsiteX112" fmla="*/ 126584 w 428581"/>
                                      <a:gd name="connsiteY112" fmla="*/ 119070 h 268840"/>
                                      <a:gd name="connsiteX113" fmla="*/ 83007 w 428581"/>
                                      <a:gd name="connsiteY113" fmla="*/ 108337 h 268840"/>
                                      <a:gd name="connsiteX114" fmla="*/ 53154 w 428581"/>
                                      <a:gd name="connsiteY114" fmla="*/ 104201 h 268840"/>
                                      <a:gd name="connsiteX115" fmla="*/ 43206 w 428581"/>
                                      <a:gd name="connsiteY115" fmla="*/ 90906 h 268840"/>
                                      <a:gd name="connsiteX116" fmla="*/ 52829 w 428581"/>
                                      <a:gd name="connsiteY116" fmla="*/ 80512 h 268840"/>
                                      <a:gd name="connsiteX117" fmla="*/ 124535 w 428581"/>
                                      <a:gd name="connsiteY117" fmla="*/ 68399 h 268840"/>
                                      <a:gd name="connsiteX118" fmla="*/ 306539 w 428581"/>
                                      <a:gd name="connsiteY118" fmla="*/ 68399 h 268840"/>
                                      <a:gd name="connsiteX119" fmla="*/ 378230 w 428581"/>
                                      <a:gd name="connsiteY119" fmla="*/ 80497 h 268840"/>
                                      <a:gd name="connsiteX120" fmla="*/ 387940 w 428581"/>
                                      <a:gd name="connsiteY120" fmla="*/ 92481 h 268840"/>
                                      <a:gd name="connsiteX121" fmla="*/ 358382 w 428581"/>
                                      <a:gd name="connsiteY121" fmla="*/ 55578 h 268840"/>
                                      <a:gd name="connsiteX122" fmla="*/ 358382 w 428581"/>
                                      <a:gd name="connsiteY122" fmla="*/ 66672 h 268840"/>
                                      <a:gd name="connsiteX123" fmla="*/ 338678 w 428581"/>
                                      <a:gd name="connsiteY123" fmla="*/ 63333 h 268840"/>
                                      <a:gd name="connsiteX124" fmla="*/ 338678 w 428581"/>
                                      <a:gd name="connsiteY124" fmla="*/ 55578 h 268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428581" h="268840">
                                        <a:moveTo>
                                          <a:pt x="422423" y="19388"/>
                                        </a:moveTo>
                                        <a:lnTo>
                                          <a:pt x="353456" y="19388"/>
                                        </a:lnTo>
                                        <a:lnTo>
                                          <a:pt x="353456" y="9048"/>
                                        </a:lnTo>
                                        <a:cubicBezTo>
                                          <a:pt x="353456" y="6192"/>
                                          <a:pt x="351251" y="3878"/>
                                          <a:pt x="348530" y="3878"/>
                                        </a:cubicBezTo>
                                        <a:cubicBezTo>
                                          <a:pt x="345809" y="3878"/>
                                          <a:pt x="343604" y="6192"/>
                                          <a:pt x="343604" y="9048"/>
                                        </a:cubicBezTo>
                                        <a:lnTo>
                                          <a:pt x="343604" y="19388"/>
                                        </a:lnTo>
                                        <a:lnTo>
                                          <a:pt x="274637" y="19388"/>
                                        </a:lnTo>
                                        <a:cubicBezTo>
                                          <a:pt x="271916" y="19388"/>
                                          <a:pt x="269710" y="21702"/>
                                          <a:pt x="269710" y="24558"/>
                                        </a:cubicBezTo>
                                        <a:cubicBezTo>
                                          <a:pt x="269710" y="27413"/>
                                          <a:pt x="271916" y="29728"/>
                                          <a:pt x="274637" y="29728"/>
                                        </a:cubicBezTo>
                                        <a:lnTo>
                                          <a:pt x="343604" y="29728"/>
                                        </a:lnTo>
                                        <a:lnTo>
                                          <a:pt x="343604" y="45238"/>
                                        </a:lnTo>
                                        <a:lnTo>
                                          <a:pt x="338678" y="45238"/>
                                        </a:lnTo>
                                        <a:cubicBezTo>
                                          <a:pt x="333236" y="45238"/>
                                          <a:pt x="328825" y="49867"/>
                                          <a:pt x="328825" y="55578"/>
                                        </a:cubicBezTo>
                                        <a:lnTo>
                                          <a:pt x="328825" y="61678"/>
                                        </a:lnTo>
                                        <a:lnTo>
                                          <a:pt x="308091" y="58163"/>
                                        </a:lnTo>
                                        <a:cubicBezTo>
                                          <a:pt x="246774" y="47791"/>
                                          <a:pt x="184270" y="47791"/>
                                          <a:pt x="122953" y="58163"/>
                                        </a:cubicBezTo>
                                        <a:lnTo>
                                          <a:pt x="102219" y="61678"/>
                                        </a:lnTo>
                                        <a:lnTo>
                                          <a:pt x="102219" y="55578"/>
                                        </a:lnTo>
                                        <a:cubicBezTo>
                                          <a:pt x="102219" y="49867"/>
                                          <a:pt x="97808" y="45238"/>
                                          <a:pt x="92367" y="45238"/>
                                        </a:cubicBezTo>
                                        <a:lnTo>
                                          <a:pt x="87440" y="45238"/>
                                        </a:lnTo>
                                        <a:lnTo>
                                          <a:pt x="87440" y="29728"/>
                                        </a:lnTo>
                                        <a:lnTo>
                                          <a:pt x="156407" y="29728"/>
                                        </a:lnTo>
                                        <a:cubicBezTo>
                                          <a:pt x="159128" y="29728"/>
                                          <a:pt x="161334" y="27413"/>
                                          <a:pt x="161334" y="24558"/>
                                        </a:cubicBezTo>
                                        <a:cubicBezTo>
                                          <a:pt x="161334" y="21702"/>
                                          <a:pt x="159128" y="19388"/>
                                          <a:pt x="156407" y="19388"/>
                                        </a:cubicBezTo>
                                        <a:lnTo>
                                          <a:pt x="87440" y="19388"/>
                                        </a:lnTo>
                                        <a:lnTo>
                                          <a:pt x="87440" y="9048"/>
                                        </a:lnTo>
                                        <a:cubicBezTo>
                                          <a:pt x="87440" y="6192"/>
                                          <a:pt x="85235" y="3878"/>
                                          <a:pt x="82514" y="3878"/>
                                        </a:cubicBezTo>
                                        <a:cubicBezTo>
                                          <a:pt x="79793" y="3878"/>
                                          <a:pt x="77588" y="6192"/>
                                          <a:pt x="77588" y="9048"/>
                                        </a:cubicBezTo>
                                        <a:lnTo>
                                          <a:pt x="77588" y="19388"/>
                                        </a:lnTo>
                                        <a:lnTo>
                                          <a:pt x="8621" y="19388"/>
                                        </a:lnTo>
                                        <a:cubicBezTo>
                                          <a:pt x="5900" y="19388"/>
                                          <a:pt x="3695" y="21702"/>
                                          <a:pt x="3695" y="24558"/>
                                        </a:cubicBezTo>
                                        <a:cubicBezTo>
                                          <a:pt x="3695" y="27413"/>
                                          <a:pt x="5900" y="29728"/>
                                          <a:pt x="8621" y="29728"/>
                                        </a:cubicBezTo>
                                        <a:lnTo>
                                          <a:pt x="77588" y="29728"/>
                                        </a:lnTo>
                                        <a:lnTo>
                                          <a:pt x="77588" y="45238"/>
                                        </a:lnTo>
                                        <a:lnTo>
                                          <a:pt x="72662" y="45238"/>
                                        </a:lnTo>
                                        <a:cubicBezTo>
                                          <a:pt x="67220" y="45238"/>
                                          <a:pt x="62809" y="49867"/>
                                          <a:pt x="62809" y="55578"/>
                                        </a:cubicBezTo>
                                        <a:lnTo>
                                          <a:pt x="62809" y="68337"/>
                                        </a:lnTo>
                                        <a:lnTo>
                                          <a:pt x="51247" y="70291"/>
                                        </a:lnTo>
                                        <a:cubicBezTo>
                                          <a:pt x="39655" y="72179"/>
                                          <a:pt x="31715" y="83573"/>
                                          <a:pt x="33515" y="95740"/>
                                        </a:cubicBezTo>
                                        <a:cubicBezTo>
                                          <a:pt x="34968" y="105565"/>
                                          <a:pt x="42444" y="113192"/>
                                          <a:pt x="51844" y="114438"/>
                                        </a:cubicBezTo>
                                        <a:lnTo>
                                          <a:pt x="81696" y="118574"/>
                                        </a:lnTo>
                                        <a:cubicBezTo>
                                          <a:pt x="95888" y="120546"/>
                                          <a:pt x="109858" y="123991"/>
                                          <a:pt x="123402" y="128857"/>
                                        </a:cubicBezTo>
                                        <a:lnTo>
                                          <a:pt x="129491" y="131039"/>
                                        </a:lnTo>
                                        <a:cubicBezTo>
                                          <a:pt x="136635" y="133619"/>
                                          <a:pt x="143647" y="136589"/>
                                          <a:pt x="150496" y="139936"/>
                                        </a:cubicBezTo>
                                        <a:lnTo>
                                          <a:pt x="121924" y="214855"/>
                                        </a:lnTo>
                                        <a:lnTo>
                                          <a:pt x="121924" y="267548"/>
                                        </a:lnTo>
                                        <a:lnTo>
                                          <a:pt x="131776" y="267548"/>
                                        </a:lnTo>
                                        <a:lnTo>
                                          <a:pt x="131776" y="216840"/>
                                        </a:lnTo>
                                        <a:lnTo>
                                          <a:pt x="159363" y="144502"/>
                                        </a:lnTo>
                                        <a:cubicBezTo>
                                          <a:pt x="159994" y="144848"/>
                                          <a:pt x="160639" y="145163"/>
                                          <a:pt x="161270" y="145536"/>
                                        </a:cubicBezTo>
                                        <a:lnTo>
                                          <a:pt x="165211" y="147748"/>
                                        </a:lnTo>
                                        <a:cubicBezTo>
                                          <a:pt x="172348" y="151727"/>
                                          <a:pt x="180307" y="153808"/>
                                          <a:pt x="188388" y="153808"/>
                                        </a:cubicBezTo>
                                        <a:lnTo>
                                          <a:pt x="210596" y="153808"/>
                                        </a:lnTo>
                                        <a:lnTo>
                                          <a:pt x="210596" y="169318"/>
                                        </a:lnTo>
                                        <a:lnTo>
                                          <a:pt x="185965" y="169318"/>
                                        </a:lnTo>
                                        <a:cubicBezTo>
                                          <a:pt x="177803" y="169318"/>
                                          <a:pt x="171186" y="176261"/>
                                          <a:pt x="171186" y="184828"/>
                                        </a:cubicBezTo>
                                        <a:lnTo>
                                          <a:pt x="171186" y="226188"/>
                                        </a:lnTo>
                                        <a:cubicBezTo>
                                          <a:pt x="171186" y="234754"/>
                                          <a:pt x="177803" y="241698"/>
                                          <a:pt x="185965" y="241698"/>
                                        </a:cubicBezTo>
                                        <a:lnTo>
                                          <a:pt x="245079" y="241698"/>
                                        </a:lnTo>
                                        <a:cubicBezTo>
                                          <a:pt x="253242" y="241698"/>
                                          <a:pt x="259858" y="234754"/>
                                          <a:pt x="259858" y="226188"/>
                                        </a:cubicBezTo>
                                        <a:lnTo>
                                          <a:pt x="259858" y="184828"/>
                                        </a:lnTo>
                                        <a:cubicBezTo>
                                          <a:pt x="259858" y="176261"/>
                                          <a:pt x="253242" y="169318"/>
                                          <a:pt x="245079" y="169318"/>
                                        </a:cubicBezTo>
                                        <a:lnTo>
                                          <a:pt x="220448" y="169318"/>
                                        </a:lnTo>
                                        <a:lnTo>
                                          <a:pt x="220448" y="153808"/>
                                        </a:lnTo>
                                        <a:lnTo>
                                          <a:pt x="242656" y="153808"/>
                                        </a:lnTo>
                                        <a:cubicBezTo>
                                          <a:pt x="250731" y="153801"/>
                                          <a:pt x="258681" y="151715"/>
                                          <a:pt x="265809" y="147733"/>
                                        </a:cubicBezTo>
                                        <a:lnTo>
                                          <a:pt x="269750" y="145515"/>
                                        </a:lnTo>
                                        <a:cubicBezTo>
                                          <a:pt x="270376" y="145168"/>
                                          <a:pt x="271026" y="144848"/>
                                          <a:pt x="271656" y="144481"/>
                                        </a:cubicBezTo>
                                        <a:lnTo>
                                          <a:pt x="299268" y="216840"/>
                                        </a:lnTo>
                                        <a:lnTo>
                                          <a:pt x="299268" y="267548"/>
                                        </a:lnTo>
                                        <a:lnTo>
                                          <a:pt x="309120" y="267548"/>
                                        </a:lnTo>
                                        <a:lnTo>
                                          <a:pt x="309120" y="214855"/>
                                        </a:lnTo>
                                        <a:lnTo>
                                          <a:pt x="280548" y="139936"/>
                                        </a:lnTo>
                                        <a:cubicBezTo>
                                          <a:pt x="287404" y="136595"/>
                                          <a:pt x="294422" y="133632"/>
                                          <a:pt x="301573" y="131059"/>
                                        </a:cubicBezTo>
                                        <a:lnTo>
                                          <a:pt x="307667" y="128878"/>
                                        </a:lnTo>
                                        <a:cubicBezTo>
                                          <a:pt x="321202" y="124016"/>
                                          <a:pt x="335165" y="120576"/>
                                          <a:pt x="349348" y="118610"/>
                                        </a:cubicBezTo>
                                        <a:lnTo>
                                          <a:pt x="379201" y="114474"/>
                                        </a:lnTo>
                                        <a:cubicBezTo>
                                          <a:pt x="390840" y="112931"/>
                                          <a:pt x="399083" y="101778"/>
                                          <a:pt x="397613" y="89564"/>
                                        </a:cubicBezTo>
                                        <a:cubicBezTo>
                                          <a:pt x="396426" y="79699"/>
                                          <a:pt x="389158" y="71852"/>
                                          <a:pt x="379797" y="70328"/>
                                        </a:cubicBezTo>
                                        <a:lnTo>
                                          <a:pt x="368235" y="68337"/>
                                        </a:lnTo>
                                        <a:lnTo>
                                          <a:pt x="368235" y="55578"/>
                                        </a:lnTo>
                                        <a:cubicBezTo>
                                          <a:pt x="368235" y="49867"/>
                                          <a:pt x="363824" y="45238"/>
                                          <a:pt x="358382" y="45238"/>
                                        </a:cubicBezTo>
                                        <a:lnTo>
                                          <a:pt x="353456" y="45238"/>
                                        </a:lnTo>
                                        <a:lnTo>
                                          <a:pt x="353456" y="29728"/>
                                        </a:lnTo>
                                        <a:lnTo>
                                          <a:pt x="422423" y="29728"/>
                                        </a:lnTo>
                                        <a:cubicBezTo>
                                          <a:pt x="425144" y="29728"/>
                                          <a:pt x="427349" y="27413"/>
                                          <a:pt x="427349" y="24558"/>
                                        </a:cubicBezTo>
                                        <a:cubicBezTo>
                                          <a:pt x="427349" y="21702"/>
                                          <a:pt x="425144" y="19388"/>
                                          <a:pt x="422423" y="19388"/>
                                        </a:cubicBezTo>
                                        <a:close/>
                                        <a:moveTo>
                                          <a:pt x="245079" y="179658"/>
                                        </a:moveTo>
                                        <a:cubicBezTo>
                                          <a:pt x="247800" y="179658"/>
                                          <a:pt x="250006" y="181972"/>
                                          <a:pt x="250006" y="184828"/>
                                        </a:cubicBezTo>
                                        <a:lnTo>
                                          <a:pt x="250006" y="226188"/>
                                        </a:lnTo>
                                        <a:cubicBezTo>
                                          <a:pt x="250006" y="229043"/>
                                          <a:pt x="247800" y="231358"/>
                                          <a:pt x="245079" y="231358"/>
                                        </a:cubicBezTo>
                                        <a:lnTo>
                                          <a:pt x="185965" y="231358"/>
                                        </a:lnTo>
                                        <a:cubicBezTo>
                                          <a:pt x="183244" y="231358"/>
                                          <a:pt x="181039" y="229043"/>
                                          <a:pt x="181039" y="226188"/>
                                        </a:cubicBezTo>
                                        <a:lnTo>
                                          <a:pt x="181039" y="184828"/>
                                        </a:lnTo>
                                        <a:cubicBezTo>
                                          <a:pt x="181039" y="181972"/>
                                          <a:pt x="183244" y="179658"/>
                                          <a:pt x="185965" y="179658"/>
                                        </a:cubicBezTo>
                                        <a:lnTo>
                                          <a:pt x="245079" y="179658"/>
                                        </a:lnTo>
                                        <a:close/>
                                        <a:moveTo>
                                          <a:pt x="72662" y="55578"/>
                                        </a:moveTo>
                                        <a:lnTo>
                                          <a:pt x="92367" y="55578"/>
                                        </a:lnTo>
                                        <a:lnTo>
                                          <a:pt x="92367" y="63333"/>
                                        </a:lnTo>
                                        <a:lnTo>
                                          <a:pt x="72662" y="66662"/>
                                        </a:lnTo>
                                        <a:close/>
                                        <a:moveTo>
                                          <a:pt x="387940" y="92481"/>
                                        </a:moveTo>
                                        <a:cubicBezTo>
                                          <a:pt x="388025" y="98534"/>
                                          <a:pt x="383650" y="103633"/>
                                          <a:pt x="377905" y="104176"/>
                                        </a:cubicBezTo>
                                        <a:lnTo>
                                          <a:pt x="348052" y="108312"/>
                                        </a:lnTo>
                                        <a:cubicBezTo>
                                          <a:pt x="333227" y="110376"/>
                                          <a:pt x="318632" y="113971"/>
                                          <a:pt x="304480" y="119044"/>
                                        </a:cubicBezTo>
                                        <a:lnTo>
                                          <a:pt x="298391" y="121226"/>
                                        </a:lnTo>
                                        <a:cubicBezTo>
                                          <a:pt x="286946" y="125331"/>
                                          <a:pt x="275835" y="130395"/>
                                          <a:pt x="265164" y="136369"/>
                                        </a:cubicBezTo>
                                        <a:lnTo>
                                          <a:pt x="261223" y="138587"/>
                                        </a:lnTo>
                                        <a:cubicBezTo>
                                          <a:pt x="255508" y="141784"/>
                                          <a:pt x="249132" y="143460"/>
                                          <a:pt x="242656" y="143468"/>
                                        </a:cubicBezTo>
                                        <a:lnTo>
                                          <a:pt x="188388" y="143468"/>
                                        </a:lnTo>
                                        <a:cubicBezTo>
                                          <a:pt x="181922" y="143463"/>
                                          <a:pt x="175555" y="141794"/>
                                          <a:pt x="169846" y="138608"/>
                                        </a:cubicBezTo>
                                        <a:lnTo>
                                          <a:pt x="165905" y="136400"/>
                                        </a:lnTo>
                                        <a:cubicBezTo>
                                          <a:pt x="155231" y="130424"/>
                                          <a:pt x="144116" y="125358"/>
                                          <a:pt x="132668" y="121252"/>
                                        </a:cubicBezTo>
                                        <a:lnTo>
                                          <a:pt x="126584" y="119070"/>
                                        </a:lnTo>
                                        <a:cubicBezTo>
                                          <a:pt x="112430" y="113996"/>
                                          <a:pt x="97834" y="110401"/>
                                          <a:pt x="83007" y="108337"/>
                                        </a:cubicBezTo>
                                        <a:lnTo>
                                          <a:pt x="53154" y="104201"/>
                                        </a:lnTo>
                                        <a:cubicBezTo>
                                          <a:pt x="46909" y="103413"/>
                                          <a:pt x="42455" y="97461"/>
                                          <a:pt x="43206" y="90906"/>
                                        </a:cubicBezTo>
                                        <a:cubicBezTo>
                                          <a:pt x="43819" y="85563"/>
                                          <a:pt x="47758" y="81309"/>
                                          <a:pt x="52829" y="80512"/>
                                        </a:cubicBezTo>
                                        <a:lnTo>
                                          <a:pt x="124535" y="68399"/>
                                        </a:lnTo>
                                        <a:cubicBezTo>
                                          <a:pt x="184814" y="58197"/>
                                          <a:pt x="246260" y="58197"/>
                                          <a:pt x="306539" y="68399"/>
                                        </a:cubicBezTo>
                                        <a:lnTo>
                                          <a:pt x="378230" y="80497"/>
                                        </a:lnTo>
                                        <a:cubicBezTo>
                                          <a:pt x="383957" y="81208"/>
                                          <a:pt x="388191" y="86435"/>
                                          <a:pt x="387940" y="92481"/>
                                        </a:cubicBezTo>
                                        <a:close/>
                                        <a:moveTo>
                                          <a:pt x="358382" y="55578"/>
                                        </a:moveTo>
                                        <a:lnTo>
                                          <a:pt x="358382" y="66672"/>
                                        </a:lnTo>
                                        <a:lnTo>
                                          <a:pt x="338678" y="63333"/>
                                        </a:lnTo>
                                        <a:lnTo>
                                          <a:pt x="338678" y="55578"/>
                                        </a:lnTo>
                                        <a:close/>
                                      </a:path>
                                    </a:pathLst>
                                  </a:custGeom>
                                  <a:grpFill/>
                                  <a:ln w="3175" cap="flat">
                                    <a:solidFill>
                                      <a:schemeClr val="accent6"/>
                                    </a:solidFill>
                                    <a:prstDash val="solid"/>
                                    <a:miter/>
                                  </a:ln>
                                </wps:spPr>
                                <wps:bodyPr rtlCol="0" anchor="ctr"/>
                              </wps:wsp>
                              <wps:wsp>
                                <wps:cNvPr id="135" name="Freeform: Shape 135">
                                  <a:extLst/>
                                </wps:cNvPr>
                                <wps:cNvSpPr/>
                                <wps:spPr>
                                  <a:xfrm>
                                    <a:off x="566192" y="303029"/>
                                    <a:ext cx="39410" cy="41360"/>
                                  </a:xfrm>
                                  <a:custGeom>
                                    <a:avLst/>
                                    <a:gdLst>
                                      <a:gd name="connsiteX0" fmla="*/ 3695 w 39409"/>
                                      <a:gd name="connsiteY0" fmla="*/ 21973 h 41360"/>
                                      <a:gd name="connsiteX1" fmla="*/ 20936 w 39409"/>
                                      <a:gd name="connsiteY1" fmla="*/ 40068 h 41360"/>
                                      <a:gd name="connsiteX2" fmla="*/ 38178 w 39409"/>
                                      <a:gd name="connsiteY2" fmla="*/ 21973 h 41360"/>
                                      <a:gd name="connsiteX3" fmla="*/ 20936 w 39409"/>
                                      <a:gd name="connsiteY3" fmla="*/ 3878 h 41360"/>
                                      <a:gd name="connsiteX4" fmla="*/ 3695 w 39409"/>
                                      <a:gd name="connsiteY4" fmla="*/ 21973 h 41360"/>
                                      <a:gd name="connsiteX5" fmla="*/ 28326 w 39409"/>
                                      <a:gd name="connsiteY5" fmla="*/ 21973 h 41360"/>
                                      <a:gd name="connsiteX6" fmla="*/ 20936 w 39409"/>
                                      <a:gd name="connsiteY6" fmla="*/ 29728 h 41360"/>
                                      <a:gd name="connsiteX7" fmla="*/ 13547 w 39409"/>
                                      <a:gd name="connsiteY7" fmla="*/ 21973 h 41360"/>
                                      <a:gd name="connsiteX8" fmla="*/ 20936 w 39409"/>
                                      <a:gd name="connsiteY8" fmla="*/ 14218 h 41360"/>
                                      <a:gd name="connsiteX9" fmla="*/ 28326 w 39409"/>
                                      <a:gd name="connsiteY9" fmla="*/ 21973 h 41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409" h="41360">
                                        <a:moveTo>
                                          <a:pt x="3695" y="21973"/>
                                        </a:moveTo>
                                        <a:cubicBezTo>
                                          <a:pt x="3695" y="31966"/>
                                          <a:pt x="11414" y="40068"/>
                                          <a:pt x="20936" y="40068"/>
                                        </a:cubicBezTo>
                                        <a:cubicBezTo>
                                          <a:pt x="30459" y="40068"/>
                                          <a:pt x="38178" y="31966"/>
                                          <a:pt x="38178" y="21973"/>
                                        </a:cubicBezTo>
                                        <a:cubicBezTo>
                                          <a:pt x="38178" y="11979"/>
                                          <a:pt x="30459" y="3878"/>
                                          <a:pt x="20936" y="3878"/>
                                        </a:cubicBezTo>
                                        <a:cubicBezTo>
                                          <a:pt x="11414" y="3878"/>
                                          <a:pt x="3695" y="11979"/>
                                          <a:pt x="3695" y="21973"/>
                                        </a:cubicBezTo>
                                        <a:close/>
                                        <a:moveTo>
                                          <a:pt x="28326" y="21973"/>
                                        </a:moveTo>
                                        <a:cubicBezTo>
                                          <a:pt x="28326" y="26255"/>
                                          <a:pt x="25017" y="29728"/>
                                          <a:pt x="20936" y="29728"/>
                                        </a:cubicBezTo>
                                        <a:cubicBezTo>
                                          <a:pt x="16856" y="29728"/>
                                          <a:pt x="13547" y="26255"/>
                                          <a:pt x="13547" y="21973"/>
                                        </a:cubicBezTo>
                                        <a:cubicBezTo>
                                          <a:pt x="13547" y="17690"/>
                                          <a:pt x="16856" y="14218"/>
                                          <a:pt x="20936" y="14218"/>
                                        </a:cubicBezTo>
                                        <a:cubicBezTo>
                                          <a:pt x="25017" y="14218"/>
                                          <a:pt x="28326" y="17690"/>
                                          <a:pt x="28326" y="21973"/>
                                        </a:cubicBezTo>
                                        <a:close/>
                                      </a:path>
                                    </a:pathLst>
                                  </a:custGeom>
                                  <a:grpFill/>
                                  <a:ln w="3175" cap="flat">
                                    <a:solidFill>
                                      <a:schemeClr val="accent6"/>
                                    </a:solidFill>
                                    <a:prstDash val="solid"/>
                                    <a:miter/>
                                  </a:ln>
                                </wps:spPr>
                                <wps:bodyPr rtlCol="0" anchor="ctr"/>
                              </wps:wsp>
                            </wpg:grpSp>
                            <wpg:grpSp>
                              <wpg:cNvPr id="136" name="Graphic 157" descr="Quadcopter outline">
                                <a:extLst/>
                              </wpg:cNvPr>
                              <wpg:cNvGrpSpPr/>
                              <wpg:grpSpPr>
                                <a:xfrm>
                                  <a:off x="591160" y="365686"/>
                                  <a:ext cx="173834" cy="109042"/>
                                  <a:chOff x="591160" y="365686"/>
                                  <a:chExt cx="428581" cy="268840"/>
                                </a:xfrm>
                                <a:solidFill>
                                  <a:schemeClr val="accent6">
                                    <a:lumMod val="50000"/>
                                  </a:schemeClr>
                                </a:solidFill>
                              </wpg:grpSpPr>
                              <wps:wsp>
                                <wps:cNvPr id="142" name="Freeform: Shape 142">
                                  <a:extLst/>
                                </wps:cNvPr>
                                <wps:cNvSpPr/>
                                <wps:spPr>
                                  <a:xfrm>
                                    <a:off x="591160" y="365686"/>
                                    <a:ext cx="428581" cy="268840"/>
                                  </a:xfrm>
                                  <a:custGeom>
                                    <a:avLst/>
                                    <a:gdLst>
                                      <a:gd name="connsiteX0" fmla="*/ 422423 w 428581"/>
                                      <a:gd name="connsiteY0" fmla="*/ 19388 h 268840"/>
                                      <a:gd name="connsiteX1" fmla="*/ 353456 w 428581"/>
                                      <a:gd name="connsiteY1" fmla="*/ 19388 h 268840"/>
                                      <a:gd name="connsiteX2" fmla="*/ 353456 w 428581"/>
                                      <a:gd name="connsiteY2" fmla="*/ 9048 h 268840"/>
                                      <a:gd name="connsiteX3" fmla="*/ 348530 w 428581"/>
                                      <a:gd name="connsiteY3" fmla="*/ 3878 h 268840"/>
                                      <a:gd name="connsiteX4" fmla="*/ 343604 w 428581"/>
                                      <a:gd name="connsiteY4" fmla="*/ 9048 h 268840"/>
                                      <a:gd name="connsiteX5" fmla="*/ 343604 w 428581"/>
                                      <a:gd name="connsiteY5" fmla="*/ 19388 h 268840"/>
                                      <a:gd name="connsiteX6" fmla="*/ 274637 w 428581"/>
                                      <a:gd name="connsiteY6" fmla="*/ 19388 h 268840"/>
                                      <a:gd name="connsiteX7" fmla="*/ 269710 w 428581"/>
                                      <a:gd name="connsiteY7" fmla="*/ 24558 h 268840"/>
                                      <a:gd name="connsiteX8" fmla="*/ 274637 w 428581"/>
                                      <a:gd name="connsiteY8" fmla="*/ 29728 h 268840"/>
                                      <a:gd name="connsiteX9" fmla="*/ 343604 w 428581"/>
                                      <a:gd name="connsiteY9" fmla="*/ 29728 h 268840"/>
                                      <a:gd name="connsiteX10" fmla="*/ 343604 w 428581"/>
                                      <a:gd name="connsiteY10" fmla="*/ 45238 h 268840"/>
                                      <a:gd name="connsiteX11" fmla="*/ 338678 w 428581"/>
                                      <a:gd name="connsiteY11" fmla="*/ 45238 h 268840"/>
                                      <a:gd name="connsiteX12" fmla="*/ 328825 w 428581"/>
                                      <a:gd name="connsiteY12" fmla="*/ 55578 h 268840"/>
                                      <a:gd name="connsiteX13" fmla="*/ 328825 w 428581"/>
                                      <a:gd name="connsiteY13" fmla="*/ 61678 h 268840"/>
                                      <a:gd name="connsiteX14" fmla="*/ 308091 w 428581"/>
                                      <a:gd name="connsiteY14" fmla="*/ 58163 h 268840"/>
                                      <a:gd name="connsiteX15" fmla="*/ 122953 w 428581"/>
                                      <a:gd name="connsiteY15" fmla="*/ 58163 h 268840"/>
                                      <a:gd name="connsiteX16" fmla="*/ 102219 w 428581"/>
                                      <a:gd name="connsiteY16" fmla="*/ 61678 h 268840"/>
                                      <a:gd name="connsiteX17" fmla="*/ 102219 w 428581"/>
                                      <a:gd name="connsiteY17" fmla="*/ 55578 h 268840"/>
                                      <a:gd name="connsiteX18" fmla="*/ 92367 w 428581"/>
                                      <a:gd name="connsiteY18" fmla="*/ 45238 h 268840"/>
                                      <a:gd name="connsiteX19" fmla="*/ 87440 w 428581"/>
                                      <a:gd name="connsiteY19" fmla="*/ 45238 h 268840"/>
                                      <a:gd name="connsiteX20" fmla="*/ 87440 w 428581"/>
                                      <a:gd name="connsiteY20" fmla="*/ 29728 h 268840"/>
                                      <a:gd name="connsiteX21" fmla="*/ 156407 w 428581"/>
                                      <a:gd name="connsiteY21" fmla="*/ 29728 h 268840"/>
                                      <a:gd name="connsiteX22" fmla="*/ 161334 w 428581"/>
                                      <a:gd name="connsiteY22" fmla="*/ 24558 h 268840"/>
                                      <a:gd name="connsiteX23" fmla="*/ 156407 w 428581"/>
                                      <a:gd name="connsiteY23" fmla="*/ 19388 h 268840"/>
                                      <a:gd name="connsiteX24" fmla="*/ 87440 w 428581"/>
                                      <a:gd name="connsiteY24" fmla="*/ 19388 h 268840"/>
                                      <a:gd name="connsiteX25" fmla="*/ 87440 w 428581"/>
                                      <a:gd name="connsiteY25" fmla="*/ 9048 h 268840"/>
                                      <a:gd name="connsiteX26" fmla="*/ 82514 w 428581"/>
                                      <a:gd name="connsiteY26" fmla="*/ 3878 h 268840"/>
                                      <a:gd name="connsiteX27" fmla="*/ 77588 w 428581"/>
                                      <a:gd name="connsiteY27" fmla="*/ 9048 h 268840"/>
                                      <a:gd name="connsiteX28" fmla="*/ 77588 w 428581"/>
                                      <a:gd name="connsiteY28" fmla="*/ 19388 h 268840"/>
                                      <a:gd name="connsiteX29" fmla="*/ 8621 w 428581"/>
                                      <a:gd name="connsiteY29" fmla="*/ 19388 h 268840"/>
                                      <a:gd name="connsiteX30" fmla="*/ 3695 w 428581"/>
                                      <a:gd name="connsiteY30" fmla="*/ 24558 h 268840"/>
                                      <a:gd name="connsiteX31" fmla="*/ 8621 w 428581"/>
                                      <a:gd name="connsiteY31" fmla="*/ 29728 h 268840"/>
                                      <a:gd name="connsiteX32" fmla="*/ 77588 w 428581"/>
                                      <a:gd name="connsiteY32" fmla="*/ 29728 h 268840"/>
                                      <a:gd name="connsiteX33" fmla="*/ 77588 w 428581"/>
                                      <a:gd name="connsiteY33" fmla="*/ 45238 h 268840"/>
                                      <a:gd name="connsiteX34" fmla="*/ 72662 w 428581"/>
                                      <a:gd name="connsiteY34" fmla="*/ 45238 h 268840"/>
                                      <a:gd name="connsiteX35" fmla="*/ 62809 w 428581"/>
                                      <a:gd name="connsiteY35" fmla="*/ 55578 h 268840"/>
                                      <a:gd name="connsiteX36" fmla="*/ 62809 w 428581"/>
                                      <a:gd name="connsiteY36" fmla="*/ 68337 h 268840"/>
                                      <a:gd name="connsiteX37" fmla="*/ 51247 w 428581"/>
                                      <a:gd name="connsiteY37" fmla="*/ 70291 h 268840"/>
                                      <a:gd name="connsiteX38" fmla="*/ 33515 w 428581"/>
                                      <a:gd name="connsiteY38" fmla="*/ 95740 h 268840"/>
                                      <a:gd name="connsiteX39" fmla="*/ 51844 w 428581"/>
                                      <a:gd name="connsiteY39" fmla="*/ 114438 h 268840"/>
                                      <a:gd name="connsiteX40" fmla="*/ 81696 w 428581"/>
                                      <a:gd name="connsiteY40" fmla="*/ 118574 h 268840"/>
                                      <a:gd name="connsiteX41" fmla="*/ 123402 w 428581"/>
                                      <a:gd name="connsiteY41" fmla="*/ 128857 h 268840"/>
                                      <a:gd name="connsiteX42" fmla="*/ 129491 w 428581"/>
                                      <a:gd name="connsiteY42" fmla="*/ 131039 h 268840"/>
                                      <a:gd name="connsiteX43" fmla="*/ 150496 w 428581"/>
                                      <a:gd name="connsiteY43" fmla="*/ 139936 h 268840"/>
                                      <a:gd name="connsiteX44" fmla="*/ 121924 w 428581"/>
                                      <a:gd name="connsiteY44" fmla="*/ 214855 h 268840"/>
                                      <a:gd name="connsiteX45" fmla="*/ 121924 w 428581"/>
                                      <a:gd name="connsiteY45" fmla="*/ 267548 h 268840"/>
                                      <a:gd name="connsiteX46" fmla="*/ 131776 w 428581"/>
                                      <a:gd name="connsiteY46" fmla="*/ 267548 h 268840"/>
                                      <a:gd name="connsiteX47" fmla="*/ 131776 w 428581"/>
                                      <a:gd name="connsiteY47" fmla="*/ 216840 h 268840"/>
                                      <a:gd name="connsiteX48" fmla="*/ 159363 w 428581"/>
                                      <a:gd name="connsiteY48" fmla="*/ 144502 h 268840"/>
                                      <a:gd name="connsiteX49" fmla="*/ 161270 w 428581"/>
                                      <a:gd name="connsiteY49" fmla="*/ 145536 h 268840"/>
                                      <a:gd name="connsiteX50" fmla="*/ 165211 w 428581"/>
                                      <a:gd name="connsiteY50" fmla="*/ 147748 h 268840"/>
                                      <a:gd name="connsiteX51" fmla="*/ 188388 w 428581"/>
                                      <a:gd name="connsiteY51" fmla="*/ 153808 h 268840"/>
                                      <a:gd name="connsiteX52" fmla="*/ 210596 w 428581"/>
                                      <a:gd name="connsiteY52" fmla="*/ 153808 h 268840"/>
                                      <a:gd name="connsiteX53" fmla="*/ 210596 w 428581"/>
                                      <a:gd name="connsiteY53" fmla="*/ 169318 h 268840"/>
                                      <a:gd name="connsiteX54" fmla="*/ 185965 w 428581"/>
                                      <a:gd name="connsiteY54" fmla="*/ 169318 h 268840"/>
                                      <a:gd name="connsiteX55" fmla="*/ 171186 w 428581"/>
                                      <a:gd name="connsiteY55" fmla="*/ 184828 h 268840"/>
                                      <a:gd name="connsiteX56" fmla="*/ 171186 w 428581"/>
                                      <a:gd name="connsiteY56" fmla="*/ 226188 h 268840"/>
                                      <a:gd name="connsiteX57" fmla="*/ 185965 w 428581"/>
                                      <a:gd name="connsiteY57" fmla="*/ 241698 h 268840"/>
                                      <a:gd name="connsiteX58" fmla="*/ 245079 w 428581"/>
                                      <a:gd name="connsiteY58" fmla="*/ 241698 h 268840"/>
                                      <a:gd name="connsiteX59" fmla="*/ 259858 w 428581"/>
                                      <a:gd name="connsiteY59" fmla="*/ 226188 h 268840"/>
                                      <a:gd name="connsiteX60" fmla="*/ 259858 w 428581"/>
                                      <a:gd name="connsiteY60" fmla="*/ 184828 h 268840"/>
                                      <a:gd name="connsiteX61" fmla="*/ 245079 w 428581"/>
                                      <a:gd name="connsiteY61" fmla="*/ 169318 h 268840"/>
                                      <a:gd name="connsiteX62" fmla="*/ 220448 w 428581"/>
                                      <a:gd name="connsiteY62" fmla="*/ 169318 h 268840"/>
                                      <a:gd name="connsiteX63" fmla="*/ 220448 w 428581"/>
                                      <a:gd name="connsiteY63" fmla="*/ 153808 h 268840"/>
                                      <a:gd name="connsiteX64" fmla="*/ 242656 w 428581"/>
                                      <a:gd name="connsiteY64" fmla="*/ 153808 h 268840"/>
                                      <a:gd name="connsiteX65" fmla="*/ 265809 w 428581"/>
                                      <a:gd name="connsiteY65" fmla="*/ 147733 h 268840"/>
                                      <a:gd name="connsiteX66" fmla="*/ 269750 w 428581"/>
                                      <a:gd name="connsiteY66" fmla="*/ 145515 h 268840"/>
                                      <a:gd name="connsiteX67" fmla="*/ 271656 w 428581"/>
                                      <a:gd name="connsiteY67" fmla="*/ 144481 h 268840"/>
                                      <a:gd name="connsiteX68" fmla="*/ 299268 w 428581"/>
                                      <a:gd name="connsiteY68" fmla="*/ 216840 h 268840"/>
                                      <a:gd name="connsiteX69" fmla="*/ 299268 w 428581"/>
                                      <a:gd name="connsiteY69" fmla="*/ 267548 h 268840"/>
                                      <a:gd name="connsiteX70" fmla="*/ 309120 w 428581"/>
                                      <a:gd name="connsiteY70" fmla="*/ 267548 h 268840"/>
                                      <a:gd name="connsiteX71" fmla="*/ 309120 w 428581"/>
                                      <a:gd name="connsiteY71" fmla="*/ 214855 h 268840"/>
                                      <a:gd name="connsiteX72" fmla="*/ 280548 w 428581"/>
                                      <a:gd name="connsiteY72" fmla="*/ 139936 h 268840"/>
                                      <a:gd name="connsiteX73" fmla="*/ 301573 w 428581"/>
                                      <a:gd name="connsiteY73" fmla="*/ 131059 h 268840"/>
                                      <a:gd name="connsiteX74" fmla="*/ 307667 w 428581"/>
                                      <a:gd name="connsiteY74" fmla="*/ 128878 h 268840"/>
                                      <a:gd name="connsiteX75" fmla="*/ 349348 w 428581"/>
                                      <a:gd name="connsiteY75" fmla="*/ 118610 h 268840"/>
                                      <a:gd name="connsiteX76" fmla="*/ 379201 w 428581"/>
                                      <a:gd name="connsiteY76" fmla="*/ 114474 h 268840"/>
                                      <a:gd name="connsiteX77" fmla="*/ 397613 w 428581"/>
                                      <a:gd name="connsiteY77" fmla="*/ 89564 h 268840"/>
                                      <a:gd name="connsiteX78" fmla="*/ 379797 w 428581"/>
                                      <a:gd name="connsiteY78" fmla="*/ 70328 h 268840"/>
                                      <a:gd name="connsiteX79" fmla="*/ 368235 w 428581"/>
                                      <a:gd name="connsiteY79" fmla="*/ 68337 h 268840"/>
                                      <a:gd name="connsiteX80" fmla="*/ 368235 w 428581"/>
                                      <a:gd name="connsiteY80" fmla="*/ 55578 h 268840"/>
                                      <a:gd name="connsiteX81" fmla="*/ 358382 w 428581"/>
                                      <a:gd name="connsiteY81" fmla="*/ 45238 h 268840"/>
                                      <a:gd name="connsiteX82" fmla="*/ 353456 w 428581"/>
                                      <a:gd name="connsiteY82" fmla="*/ 45238 h 268840"/>
                                      <a:gd name="connsiteX83" fmla="*/ 353456 w 428581"/>
                                      <a:gd name="connsiteY83" fmla="*/ 29728 h 268840"/>
                                      <a:gd name="connsiteX84" fmla="*/ 422423 w 428581"/>
                                      <a:gd name="connsiteY84" fmla="*/ 29728 h 268840"/>
                                      <a:gd name="connsiteX85" fmla="*/ 427349 w 428581"/>
                                      <a:gd name="connsiteY85" fmla="*/ 24558 h 268840"/>
                                      <a:gd name="connsiteX86" fmla="*/ 422423 w 428581"/>
                                      <a:gd name="connsiteY86" fmla="*/ 19388 h 268840"/>
                                      <a:gd name="connsiteX87" fmla="*/ 245079 w 428581"/>
                                      <a:gd name="connsiteY87" fmla="*/ 179658 h 268840"/>
                                      <a:gd name="connsiteX88" fmla="*/ 250006 w 428581"/>
                                      <a:gd name="connsiteY88" fmla="*/ 184828 h 268840"/>
                                      <a:gd name="connsiteX89" fmla="*/ 250006 w 428581"/>
                                      <a:gd name="connsiteY89" fmla="*/ 226188 h 268840"/>
                                      <a:gd name="connsiteX90" fmla="*/ 245079 w 428581"/>
                                      <a:gd name="connsiteY90" fmla="*/ 231358 h 268840"/>
                                      <a:gd name="connsiteX91" fmla="*/ 185965 w 428581"/>
                                      <a:gd name="connsiteY91" fmla="*/ 231358 h 268840"/>
                                      <a:gd name="connsiteX92" fmla="*/ 181039 w 428581"/>
                                      <a:gd name="connsiteY92" fmla="*/ 226188 h 268840"/>
                                      <a:gd name="connsiteX93" fmla="*/ 181039 w 428581"/>
                                      <a:gd name="connsiteY93" fmla="*/ 184828 h 268840"/>
                                      <a:gd name="connsiteX94" fmla="*/ 185965 w 428581"/>
                                      <a:gd name="connsiteY94" fmla="*/ 179658 h 268840"/>
                                      <a:gd name="connsiteX95" fmla="*/ 245079 w 428581"/>
                                      <a:gd name="connsiteY95" fmla="*/ 179658 h 268840"/>
                                      <a:gd name="connsiteX96" fmla="*/ 72662 w 428581"/>
                                      <a:gd name="connsiteY96" fmla="*/ 55578 h 268840"/>
                                      <a:gd name="connsiteX97" fmla="*/ 92367 w 428581"/>
                                      <a:gd name="connsiteY97" fmla="*/ 55578 h 268840"/>
                                      <a:gd name="connsiteX98" fmla="*/ 92367 w 428581"/>
                                      <a:gd name="connsiteY98" fmla="*/ 63333 h 268840"/>
                                      <a:gd name="connsiteX99" fmla="*/ 72662 w 428581"/>
                                      <a:gd name="connsiteY99" fmla="*/ 66662 h 268840"/>
                                      <a:gd name="connsiteX100" fmla="*/ 387940 w 428581"/>
                                      <a:gd name="connsiteY100" fmla="*/ 92481 h 268840"/>
                                      <a:gd name="connsiteX101" fmla="*/ 377905 w 428581"/>
                                      <a:gd name="connsiteY101" fmla="*/ 104176 h 268840"/>
                                      <a:gd name="connsiteX102" fmla="*/ 348052 w 428581"/>
                                      <a:gd name="connsiteY102" fmla="*/ 108312 h 268840"/>
                                      <a:gd name="connsiteX103" fmla="*/ 304480 w 428581"/>
                                      <a:gd name="connsiteY103" fmla="*/ 119044 h 268840"/>
                                      <a:gd name="connsiteX104" fmla="*/ 298391 w 428581"/>
                                      <a:gd name="connsiteY104" fmla="*/ 121226 h 268840"/>
                                      <a:gd name="connsiteX105" fmla="*/ 265164 w 428581"/>
                                      <a:gd name="connsiteY105" fmla="*/ 136369 h 268840"/>
                                      <a:gd name="connsiteX106" fmla="*/ 261223 w 428581"/>
                                      <a:gd name="connsiteY106" fmla="*/ 138587 h 268840"/>
                                      <a:gd name="connsiteX107" fmla="*/ 242656 w 428581"/>
                                      <a:gd name="connsiteY107" fmla="*/ 143468 h 268840"/>
                                      <a:gd name="connsiteX108" fmla="*/ 188388 w 428581"/>
                                      <a:gd name="connsiteY108" fmla="*/ 143468 h 268840"/>
                                      <a:gd name="connsiteX109" fmla="*/ 169846 w 428581"/>
                                      <a:gd name="connsiteY109" fmla="*/ 138608 h 268840"/>
                                      <a:gd name="connsiteX110" fmla="*/ 165905 w 428581"/>
                                      <a:gd name="connsiteY110" fmla="*/ 136400 h 268840"/>
                                      <a:gd name="connsiteX111" fmla="*/ 132668 w 428581"/>
                                      <a:gd name="connsiteY111" fmla="*/ 121252 h 268840"/>
                                      <a:gd name="connsiteX112" fmla="*/ 126584 w 428581"/>
                                      <a:gd name="connsiteY112" fmla="*/ 119070 h 268840"/>
                                      <a:gd name="connsiteX113" fmla="*/ 83007 w 428581"/>
                                      <a:gd name="connsiteY113" fmla="*/ 108337 h 268840"/>
                                      <a:gd name="connsiteX114" fmla="*/ 53154 w 428581"/>
                                      <a:gd name="connsiteY114" fmla="*/ 104201 h 268840"/>
                                      <a:gd name="connsiteX115" fmla="*/ 43206 w 428581"/>
                                      <a:gd name="connsiteY115" fmla="*/ 90906 h 268840"/>
                                      <a:gd name="connsiteX116" fmla="*/ 52829 w 428581"/>
                                      <a:gd name="connsiteY116" fmla="*/ 80512 h 268840"/>
                                      <a:gd name="connsiteX117" fmla="*/ 124535 w 428581"/>
                                      <a:gd name="connsiteY117" fmla="*/ 68399 h 268840"/>
                                      <a:gd name="connsiteX118" fmla="*/ 306539 w 428581"/>
                                      <a:gd name="connsiteY118" fmla="*/ 68399 h 268840"/>
                                      <a:gd name="connsiteX119" fmla="*/ 378230 w 428581"/>
                                      <a:gd name="connsiteY119" fmla="*/ 80497 h 268840"/>
                                      <a:gd name="connsiteX120" fmla="*/ 387940 w 428581"/>
                                      <a:gd name="connsiteY120" fmla="*/ 92481 h 268840"/>
                                      <a:gd name="connsiteX121" fmla="*/ 358382 w 428581"/>
                                      <a:gd name="connsiteY121" fmla="*/ 55578 h 268840"/>
                                      <a:gd name="connsiteX122" fmla="*/ 358382 w 428581"/>
                                      <a:gd name="connsiteY122" fmla="*/ 66672 h 268840"/>
                                      <a:gd name="connsiteX123" fmla="*/ 338678 w 428581"/>
                                      <a:gd name="connsiteY123" fmla="*/ 63333 h 268840"/>
                                      <a:gd name="connsiteX124" fmla="*/ 338678 w 428581"/>
                                      <a:gd name="connsiteY124" fmla="*/ 55578 h 268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428581" h="268840">
                                        <a:moveTo>
                                          <a:pt x="422423" y="19388"/>
                                        </a:moveTo>
                                        <a:lnTo>
                                          <a:pt x="353456" y="19388"/>
                                        </a:lnTo>
                                        <a:lnTo>
                                          <a:pt x="353456" y="9048"/>
                                        </a:lnTo>
                                        <a:cubicBezTo>
                                          <a:pt x="353456" y="6192"/>
                                          <a:pt x="351251" y="3878"/>
                                          <a:pt x="348530" y="3878"/>
                                        </a:cubicBezTo>
                                        <a:cubicBezTo>
                                          <a:pt x="345809" y="3878"/>
                                          <a:pt x="343604" y="6192"/>
                                          <a:pt x="343604" y="9048"/>
                                        </a:cubicBezTo>
                                        <a:lnTo>
                                          <a:pt x="343604" y="19388"/>
                                        </a:lnTo>
                                        <a:lnTo>
                                          <a:pt x="274637" y="19388"/>
                                        </a:lnTo>
                                        <a:cubicBezTo>
                                          <a:pt x="271916" y="19388"/>
                                          <a:pt x="269710" y="21702"/>
                                          <a:pt x="269710" y="24558"/>
                                        </a:cubicBezTo>
                                        <a:cubicBezTo>
                                          <a:pt x="269710" y="27413"/>
                                          <a:pt x="271916" y="29728"/>
                                          <a:pt x="274637" y="29728"/>
                                        </a:cubicBezTo>
                                        <a:lnTo>
                                          <a:pt x="343604" y="29728"/>
                                        </a:lnTo>
                                        <a:lnTo>
                                          <a:pt x="343604" y="45238"/>
                                        </a:lnTo>
                                        <a:lnTo>
                                          <a:pt x="338678" y="45238"/>
                                        </a:lnTo>
                                        <a:cubicBezTo>
                                          <a:pt x="333236" y="45238"/>
                                          <a:pt x="328825" y="49867"/>
                                          <a:pt x="328825" y="55578"/>
                                        </a:cubicBezTo>
                                        <a:lnTo>
                                          <a:pt x="328825" y="61678"/>
                                        </a:lnTo>
                                        <a:lnTo>
                                          <a:pt x="308091" y="58163"/>
                                        </a:lnTo>
                                        <a:cubicBezTo>
                                          <a:pt x="246774" y="47791"/>
                                          <a:pt x="184270" y="47791"/>
                                          <a:pt x="122953" y="58163"/>
                                        </a:cubicBezTo>
                                        <a:lnTo>
                                          <a:pt x="102219" y="61678"/>
                                        </a:lnTo>
                                        <a:lnTo>
                                          <a:pt x="102219" y="55578"/>
                                        </a:lnTo>
                                        <a:cubicBezTo>
                                          <a:pt x="102219" y="49867"/>
                                          <a:pt x="97808" y="45238"/>
                                          <a:pt x="92367" y="45238"/>
                                        </a:cubicBezTo>
                                        <a:lnTo>
                                          <a:pt x="87440" y="45238"/>
                                        </a:lnTo>
                                        <a:lnTo>
                                          <a:pt x="87440" y="29728"/>
                                        </a:lnTo>
                                        <a:lnTo>
                                          <a:pt x="156407" y="29728"/>
                                        </a:lnTo>
                                        <a:cubicBezTo>
                                          <a:pt x="159128" y="29728"/>
                                          <a:pt x="161334" y="27413"/>
                                          <a:pt x="161334" y="24558"/>
                                        </a:cubicBezTo>
                                        <a:cubicBezTo>
                                          <a:pt x="161334" y="21702"/>
                                          <a:pt x="159128" y="19388"/>
                                          <a:pt x="156407" y="19388"/>
                                        </a:cubicBezTo>
                                        <a:lnTo>
                                          <a:pt x="87440" y="19388"/>
                                        </a:lnTo>
                                        <a:lnTo>
                                          <a:pt x="87440" y="9048"/>
                                        </a:lnTo>
                                        <a:cubicBezTo>
                                          <a:pt x="87440" y="6192"/>
                                          <a:pt x="85235" y="3878"/>
                                          <a:pt x="82514" y="3878"/>
                                        </a:cubicBezTo>
                                        <a:cubicBezTo>
                                          <a:pt x="79793" y="3878"/>
                                          <a:pt x="77588" y="6192"/>
                                          <a:pt x="77588" y="9048"/>
                                        </a:cubicBezTo>
                                        <a:lnTo>
                                          <a:pt x="77588" y="19388"/>
                                        </a:lnTo>
                                        <a:lnTo>
                                          <a:pt x="8621" y="19388"/>
                                        </a:lnTo>
                                        <a:cubicBezTo>
                                          <a:pt x="5900" y="19388"/>
                                          <a:pt x="3695" y="21702"/>
                                          <a:pt x="3695" y="24558"/>
                                        </a:cubicBezTo>
                                        <a:cubicBezTo>
                                          <a:pt x="3695" y="27413"/>
                                          <a:pt x="5900" y="29728"/>
                                          <a:pt x="8621" y="29728"/>
                                        </a:cubicBezTo>
                                        <a:lnTo>
                                          <a:pt x="77588" y="29728"/>
                                        </a:lnTo>
                                        <a:lnTo>
                                          <a:pt x="77588" y="45238"/>
                                        </a:lnTo>
                                        <a:lnTo>
                                          <a:pt x="72662" y="45238"/>
                                        </a:lnTo>
                                        <a:cubicBezTo>
                                          <a:pt x="67220" y="45238"/>
                                          <a:pt x="62809" y="49867"/>
                                          <a:pt x="62809" y="55578"/>
                                        </a:cubicBezTo>
                                        <a:lnTo>
                                          <a:pt x="62809" y="68337"/>
                                        </a:lnTo>
                                        <a:lnTo>
                                          <a:pt x="51247" y="70291"/>
                                        </a:lnTo>
                                        <a:cubicBezTo>
                                          <a:pt x="39655" y="72179"/>
                                          <a:pt x="31715" y="83573"/>
                                          <a:pt x="33515" y="95740"/>
                                        </a:cubicBezTo>
                                        <a:cubicBezTo>
                                          <a:pt x="34968" y="105565"/>
                                          <a:pt x="42444" y="113192"/>
                                          <a:pt x="51844" y="114438"/>
                                        </a:cubicBezTo>
                                        <a:lnTo>
                                          <a:pt x="81696" y="118574"/>
                                        </a:lnTo>
                                        <a:cubicBezTo>
                                          <a:pt x="95888" y="120546"/>
                                          <a:pt x="109858" y="123991"/>
                                          <a:pt x="123402" y="128857"/>
                                        </a:cubicBezTo>
                                        <a:lnTo>
                                          <a:pt x="129491" y="131039"/>
                                        </a:lnTo>
                                        <a:cubicBezTo>
                                          <a:pt x="136635" y="133619"/>
                                          <a:pt x="143647" y="136589"/>
                                          <a:pt x="150496" y="139936"/>
                                        </a:cubicBezTo>
                                        <a:lnTo>
                                          <a:pt x="121924" y="214855"/>
                                        </a:lnTo>
                                        <a:lnTo>
                                          <a:pt x="121924" y="267548"/>
                                        </a:lnTo>
                                        <a:lnTo>
                                          <a:pt x="131776" y="267548"/>
                                        </a:lnTo>
                                        <a:lnTo>
                                          <a:pt x="131776" y="216840"/>
                                        </a:lnTo>
                                        <a:lnTo>
                                          <a:pt x="159363" y="144502"/>
                                        </a:lnTo>
                                        <a:cubicBezTo>
                                          <a:pt x="159994" y="144848"/>
                                          <a:pt x="160639" y="145163"/>
                                          <a:pt x="161270" y="145536"/>
                                        </a:cubicBezTo>
                                        <a:lnTo>
                                          <a:pt x="165211" y="147748"/>
                                        </a:lnTo>
                                        <a:cubicBezTo>
                                          <a:pt x="172348" y="151727"/>
                                          <a:pt x="180307" y="153808"/>
                                          <a:pt x="188388" y="153808"/>
                                        </a:cubicBezTo>
                                        <a:lnTo>
                                          <a:pt x="210596" y="153808"/>
                                        </a:lnTo>
                                        <a:lnTo>
                                          <a:pt x="210596" y="169318"/>
                                        </a:lnTo>
                                        <a:lnTo>
                                          <a:pt x="185965" y="169318"/>
                                        </a:lnTo>
                                        <a:cubicBezTo>
                                          <a:pt x="177803" y="169318"/>
                                          <a:pt x="171186" y="176261"/>
                                          <a:pt x="171186" y="184828"/>
                                        </a:cubicBezTo>
                                        <a:lnTo>
                                          <a:pt x="171186" y="226188"/>
                                        </a:lnTo>
                                        <a:cubicBezTo>
                                          <a:pt x="171186" y="234754"/>
                                          <a:pt x="177803" y="241698"/>
                                          <a:pt x="185965" y="241698"/>
                                        </a:cubicBezTo>
                                        <a:lnTo>
                                          <a:pt x="245079" y="241698"/>
                                        </a:lnTo>
                                        <a:cubicBezTo>
                                          <a:pt x="253242" y="241698"/>
                                          <a:pt x="259858" y="234754"/>
                                          <a:pt x="259858" y="226188"/>
                                        </a:cubicBezTo>
                                        <a:lnTo>
                                          <a:pt x="259858" y="184828"/>
                                        </a:lnTo>
                                        <a:cubicBezTo>
                                          <a:pt x="259858" y="176261"/>
                                          <a:pt x="253242" y="169318"/>
                                          <a:pt x="245079" y="169318"/>
                                        </a:cubicBezTo>
                                        <a:lnTo>
                                          <a:pt x="220448" y="169318"/>
                                        </a:lnTo>
                                        <a:lnTo>
                                          <a:pt x="220448" y="153808"/>
                                        </a:lnTo>
                                        <a:lnTo>
                                          <a:pt x="242656" y="153808"/>
                                        </a:lnTo>
                                        <a:cubicBezTo>
                                          <a:pt x="250731" y="153801"/>
                                          <a:pt x="258681" y="151715"/>
                                          <a:pt x="265809" y="147733"/>
                                        </a:cubicBezTo>
                                        <a:lnTo>
                                          <a:pt x="269750" y="145515"/>
                                        </a:lnTo>
                                        <a:cubicBezTo>
                                          <a:pt x="270376" y="145168"/>
                                          <a:pt x="271026" y="144848"/>
                                          <a:pt x="271656" y="144481"/>
                                        </a:cubicBezTo>
                                        <a:lnTo>
                                          <a:pt x="299268" y="216840"/>
                                        </a:lnTo>
                                        <a:lnTo>
                                          <a:pt x="299268" y="267548"/>
                                        </a:lnTo>
                                        <a:lnTo>
                                          <a:pt x="309120" y="267548"/>
                                        </a:lnTo>
                                        <a:lnTo>
                                          <a:pt x="309120" y="214855"/>
                                        </a:lnTo>
                                        <a:lnTo>
                                          <a:pt x="280548" y="139936"/>
                                        </a:lnTo>
                                        <a:cubicBezTo>
                                          <a:pt x="287404" y="136595"/>
                                          <a:pt x="294422" y="133632"/>
                                          <a:pt x="301573" y="131059"/>
                                        </a:cubicBezTo>
                                        <a:lnTo>
                                          <a:pt x="307667" y="128878"/>
                                        </a:lnTo>
                                        <a:cubicBezTo>
                                          <a:pt x="321202" y="124016"/>
                                          <a:pt x="335165" y="120576"/>
                                          <a:pt x="349348" y="118610"/>
                                        </a:cubicBezTo>
                                        <a:lnTo>
                                          <a:pt x="379201" y="114474"/>
                                        </a:lnTo>
                                        <a:cubicBezTo>
                                          <a:pt x="390840" y="112931"/>
                                          <a:pt x="399083" y="101778"/>
                                          <a:pt x="397613" y="89564"/>
                                        </a:cubicBezTo>
                                        <a:cubicBezTo>
                                          <a:pt x="396426" y="79699"/>
                                          <a:pt x="389158" y="71852"/>
                                          <a:pt x="379797" y="70328"/>
                                        </a:cubicBezTo>
                                        <a:lnTo>
                                          <a:pt x="368235" y="68337"/>
                                        </a:lnTo>
                                        <a:lnTo>
                                          <a:pt x="368235" y="55578"/>
                                        </a:lnTo>
                                        <a:cubicBezTo>
                                          <a:pt x="368235" y="49867"/>
                                          <a:pt x="363824" y="45238"/>
                                          <a:pt x="358382" y="45238"/>
                                        </a:cubicBezTo>
                                        <a:lnTo>
                                          <a:pt x="353456" y="45238"/>
                                        </a:lnTo>
                                        <a:lnTo>
                                          <a:pt x="353456" y="29728"/>
                                        </a:lnTo>
                                        <a:lnTo>
                                          <a:pt x="422423" y="29728"/>
                                        </a:lnTo>
                                        <a:cubicBezTo>
                                          <a:pt x="425144" y="29728"/>
                                          <a:pt x="427349" y="27413"/>
                                          <a:pt x="427349" y="24558"/>
                                        </a:cubicBezTo>
                                        <a:cubicBezTo>
                                          <a:pt x="427349" y="21702"/>
                                          <a:pt x="425144" y="19388"/>
                                          <a:pt x="422423" y="19388"/>
                                        </a:cubicBezTo>
                                        <a:close/>
                                        <a:moveTo>
                                          <a:pt x="245079" y="179658"/>
                                        </a:moveTo>
                                        <a:cubicBezTo>
                                          <a:pt x="247800" y="179658"/>
                                          <a:pt x="250006" y="181972"/>
                                          <a:pt x="250006" y="184828"/>
                                        </a:cubicBezTo>
                                        <a:lnTo>
                                          <a:pt x="250006" y="226188"/>
                                        </a:lnTo>
                                        <a:cubicBezTo>
                                          <a:pt x="250006" y="229043"/>
                                          <a:pt x="247800" y="231358"/>
                                          <a:pt x="245079" y="231358"/>
                                        </a:cubicBezTo>
                                        <a:lnTo>
                                          <a:pt x="185965" y="231358"/>
                                        </a:lnTo>
                                        <a:cubicBezTo>
                                          <a:pt x="183244" y="231358"/>
                                          <a:pt x="181039" y="229043"/>
                                          <a:pt x="181039" y="226188"/>
                                        </a:cubicBezTo>
                                        <a:lnTo>
                                          <a:pt x="181039" y="184828"/>
                                        </a:lnTo>
                                        <a:cubicBezTo>
                                          <a:pt x="181039" y="181972"/>
                                          <a:pt x="183244" y="179658"/>
                                          <a:pt x="185965" y="179658"/>
                                        </a:cubicBezTo>
                                        <a:lnTo>
                                          <a:pt x="245079" y="179658"/>
                                        </a:lnTo>
                                        <a:close/>
                                        <a:moveTo>
                                          <a:pt x="72662" y="55578"/>
                                        </a:moveTo>
                                        <a:lnTo>
                                          <a:pt x="92367" y="55578"/>
                                        </a:lnTo>
                                        <a:lnTo>
                                          <a:pt x="92367" y="63333"/>
                                        </a:lnTo>
                                        <a:lnTo>
                                          <a:pt x="72662" y="66662"/>
                                        </a:lnTo>
                                        <a:close/>
                                        <a:moveTo>
                                          <a:pt x="387940" y="92481"/>
                                        </a:moveTo>
                                        <a:cubicBezTo>
                                          <a:pt x="388025" y="98534"/>
                                          <a:pt x="383650" y="103633"/>
                                          <a:pt x="377905" y="104176"/>
                                        </a:cubicBezTo>
                                        <a:lnTo>
                                          <a:pt x="348052" y="108312"/>
                                        </a:lnTo>
                                        <a:cubicBezTo>
                                          <a:pt x="333227" y="110376"/>
                                          <a:pt x="318632" y="113971"/>
                                          <a:pt x="304480" y="119044"/>
                                        </a:cubicBezTo>
                                        <a:lnTo>
                                          <a:pt x="298391" y="121226"/>
                                        </a:lnTo>
                                        <a:cubicBezTo>
                                          <a:pt x="286946" y="125331"/>
                                          <a:pt x="275835" y="130395"/>
                                          <a:pt x="265164" y="136369"/>
                                        </a:cubicBezTo>
                                        <a:lnTo>
                                          <a:pt x="261223" y="138587"/>
                                        </a:lnTo>
                                        <a:cubicBezTo>
                                          <a:pt x="255508" y="141784"/>
                                          <a:pt x="249132" y="143460"/>
                                          <a:pt x="242656" y="143468"/>
                                        </a:cubicBezTo>
                                        <a:lnTo>
                                          <a:pt x="188388" y="143468"/>
                                        </a:lnTo>
                                        <a:cubicBezTo>
                                          <a:pt x="181922" y="143463"/>
                                          <a:pt x="175555" y="141794"/>
                                          <a:pt x="169846" y="138608"/>
                                        </a:cubicBezTo>
                                        <a:lnTo>
                                          <a:pt x="165905" y="136400"/>
                                        </a:lnTo>
                                        <a:cubicBezTo>
                                          <a:pt x="155231" y="130424"/>
                                          <a:pt x="144116" y="125358"/>
                                          <a:pt x="132668" y="121252"/>
                                        </a:cubicBezTo>
                                        <a:lnTo>
                                          <a:pt x="126584" y="119070"/>
                                        </a:lnTo>
                                        <a:cubicBezTo>
                                          <a:pt x="112430" y="113996"/>
                                          <a:pt x="97834" y="110401"/>
                                          <a:pt x="83007" y="108337"/>
                                        </a:cubicBezTo>
                                        <a:lnTo>
                                          <a:pt x="53154" y="104201"/>
                                        </a:lnTo>
                                        <a:cubicBezTo>
                                          <a:pt x="46909" y="103413"/>
                                          <a:pt x="42455" y="97461"/>
                                          <a:pt x="43206" y="90906"/>
                                        </a:cubicBezTo>
                                        <a:cubicBezTo>
                                          <a:pt x="43819" y="85563"/>
                                          <a:pt x="47758" y="81309"/>
                                          <a:pt x="52829" y="80512"/>
                                        </a:cubicBezTo>
                                        <a:lnTo>
                                          <a:pt x="124535" y="68399"/>
                                        </a:lnTo>
                                        <a:cubicBezTo>
                                          <a:pt x="184814" y="58197"/>
                                          <a:pt x="246260" y="58197"/>
                                          <a:pt x="306539" y="68399"/>
                                        </a:cubicBezTo>
                                        <a:lnTo>
                                          <a:pt x="378230" y="80497"/>
                                        </a:lnTo>
                                        <a:cubicBezTo>
                                          <a:pt x="383957" y="81208"/>
                                          <a:pt x="388191" y="86435"/>
                                          <a:pt x="387940" y="92481"/>
                                        </a:cubicBezTo>
                                        <a:close/>
                                        <a:moveTo>
                                          <a:pt x="358382" y="55578"/>
                                        </a:moveTo>
                                        <a:lnTo>
                                          <a:pt x="358382" y="66672"/>
                                        </a:lnTo>
                                        <a:lnTo>
                                          <a:pt x="338678" y="63333"/>
                                        </a:lnTo>
                                        <a:lnTo>
                                          <a:pt x="338678" y="55578"/>
                                        </a:lnTo>
                                        <a:close/>
                                      </a:path>
                                    </a:pathLst>
                                  </a:custGeom>
                                  <a:grpFill/>
                                  <a:ln w="3175" cap="flat">
                                    <a:solidFill>
                                      <a:schemeClr val="accent6"/>
                                    </a:solidFill>
                                    <a:prstDash val="solid"/>
                                    <a:miter/>
                                  </a:ln>
                                </wps:spPr>
                                <wps:bodyPr rtlCol="0" anchor="ctr"/>
                              </wps:wsp>
                              <wps:wsp>
                                <wps:cNvPr id="143" name="Freeform: Shape 143">
                                  <a:extLst/>
                                </wps:cNvPr>
                                <wps:cNvSpPr/>
                                <wps:spPr>
                                  <a:xfrm>
                                    <a:off x="785746" y="549221"/>
                                    <a:ext cx="39410" cy="41360"/>
                                  </a:xfrm>
                                  <a:custGeom>
                                    <a:avLst/>
                                    <a:gdLst>
                                      <a:gd name="connsiteX0" fmla="*/ 3695 w 39409"/>
                                      <a:gd name="connsiteY0" fmla="*/ 21973 h 41360"/>
                                      <a:gd name="connsiteX1" fmla="*/ 20936 w 39409"/>
                                      <a:gd name="connsiteY1" fmla="*/ 40068 h 41360"/>
                                      <a:gd name="connsiteX2" fmla="*/ 38178 w 39409"/>
                                      <a:gd name="connsiteY2" fmla="*/ 21973 h 41360"/>
                                      <a:gd name="connsiteX3" fmla="*/ 20936 w 39409"/>
                                      <a:gd name="connsiteY3" fmla="*/ 3878 h 41360"/>
                                      <a:gd name="connsiteX4" fmla="*/ 3695 w 39409"/>
                                      <a:gd name="connsiteY4" fmla="*/ 21973 h 41360"/>
                                      <a:gd name="connsiteX5" fmla="*/ 28326 w 39409"/>
                                      <a:gd name="connsiteY5" fmla="*/ 21973 h 41360"/>
                                      <a:gd name="connsiteX6" fmla="*/ 20936 w 39409"/>
                                      <a:gd name="connsiteY6" fmla="*/ 29728 h 41360"/>
                                      <a:gd name="connsiteX7" fmla="*/ 13547 w 39409"/>
                                      <a:gd name="connsiteY7" fmla="*/ 21973 h 41360"/>
                                      <a:gd name="connsiteX8" fmla="*/ 20936 w 39409"/>
                                      <a:gd name="connsiteY8" fmla="*/ 14218 h 41360"/>
                                      <a:gd name="connsiteX9" fmla="*/ 28326 w 39409"/>
                                      <a:gd name="connsiteY9" fmla="*/ 21973 h 41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409" h="41360">
                                        <a:moveTo>
                                          <a:pt x="3695" y="21973"/>
                                        </a:moveTo>
                                        <a:cubicBezTo>
                                          <a:pt x="3695" y="31966"/>
                                          <a:pt x="11414" y="40068"/>
                                          <a:pt x="20936" y="40068"/>
                                        </a:cubicBezTo>
                                        <a:cubicBezTo>
                                          <a:pt x="30459" y="40068"/>
                                          <a:pt x="38178" y="31966"/>
                                          <a:pt x="38178" y="21973"/>
                                        </a:cubicBezTo>
                                        <a:cubicBezTo>
                                          <a:pt x="38178" y="11979"/>
                                          <a:pt x="30459" y="3878"/>
                                          <a:pt x="20936" y="3878"/>
                                        </a:cubicBezTo>
                                        <a:cubicBezTo>
                                          <a:pt x="11414" y="3878"/>
                                          <a:pt x="3695" y="11979"/>
                                          <a:pt x="3695" y="21973"/>
                                        </a:cubicBezTo>
                                        <a:close/>
                                        <a:moveTo>
                                          <a:pt x="28326" y="21973"/>
                                        </a:moveTo>
                                        <a:cubicBezTo>
                                          <a:pt x="28326" y="26255"/>
                                          <a:pt x="25017" y="29728"/>
                                          <a:pt x="20936" y="29728"/>
                                        </a:cubicBezTo>
                                        <a:cubicBezTo>
                                          <a:pt x="16856" y="29728"/>
                                          <a:pt x="13547" y="26255"/>
                                          <a:pt x="13547" y="21973"/>
                                        </a:cubicBezTo>
                                        <a:cubicBezTo>
                                          <a:pt x="13547" y="17690"/>
                                          <a:pt x="16856" y="14218"/>
                                          <a:pt x="20936" y="14218"/>
                                        </a:cubicBezTo>
                                        <a:cubicBezTo>
                                          <a:pt x="25017" y="14218"/>
                                          <a:pt x="28326" y="17690"/>
                                          <a:pt x="28326" y="21973"/>
                                        </a:cubicBezTo>
                                        <a:close/>
                                      </a:path>
                                    </a:pathLst>
                                  </a:custGeom>
                                  <a:grpFill/>
                                  <a:ln w="3175" cap="flat">
                                    <a:solidFill>
                                      <a:schemeClr val="accent6"/>
                                    </a:solidFill>
                                    <a:prstDash val="solid"/>
                                    <a:miter/>
                                  </a:ln>
                                </wps:spPr>
                                <wps:bodyPr rtlCol="0" anchor="ctr"/>
                              </wps:wsp>
                            </wpg:grpSp>
                          </wpg:wgp>
                        </a:graphicData>
                      </a:graphic>
                    </wp:inline>
                  </w:drawing>
                </mc:Choice>
                <mc:Fallback>
                  <w:pict>
                    <v:group w14:anchorId="092C0E34" id="Group 240" o:spid="_x0000_s1026" alt="An icon showing a radio tower and drones flying" style="width:49.95pt;height:49.85pt;mso-position-horizontal-relative:char;mso-position-vertical-relative:line" coordsize="8453,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">
                      <v:oval id="Oval 121" o:spid="_x0000_s1027"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" filled="f" strokecolor="#008089 [3205]" strokeweight="3pt">
                        <v:stroke joinstyle="miter"/>
                      </v:oval>
                      <v:shape id="Freeform 333" o:spid="_x0000_s1028" style="position:absolute;left:1259;top:3094;width:2699;height:4392;visibility:visible;mso-wrap-style:square;v-text-anchor:top" coordsize="17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" path="m99,81v-9,,-9,,-9,c90,65,90,65,90,65v6,-2,10,-7,10,-14c100,43,94,37,86,37v-8,,-15,6,-15,14c71,58,75,63,81,65v,16,,16,,16c72,81,72,81,72,81,72,176,3,279,3,279v42,,42,,42,c68,236,68,236,68,236v35,,35,,35,c126,279,126,279,126,279v42,,42,,42,c168,279,99,176,99,81xm85,94v1,,1,,1,c87,100,87,106,88,112v-6,4,-6,4,-6,4c83,108,84,101,85,94xm79,132v11,-6,11,-6,11,-6c92,132,93,138,94,144,79,133,79,133,79,133v,,,,,-1xm76,147v23,16,23,16,23,16c66,183,66,183,66,183v-1,-1,-1,-1,-1,-1c69,171,73,159,76,147xm38,266v-12,,-12,,-12,c29,260,53,237,53,237l38,266xm47,225v5,-9,9,-19,13,-30c78,208,78,208,78,208l47,225xm78,223v12,-7,12,-7,12,-7c99,223,99,223,99,223r-21,xm77,191v27,-15,27,-15,27,-15c110,193,116,210,123,224l77,191xm118,236v,,24,25,27,30c134,266,134,266,134,266l118,236xm115,53v2,-6,-1,-11,-5,-14c108,37,107,33,109,32v4,-4,8,-1,10,1c125,38,127,46,126,55v-1,5,-4,9,-7,12c117,69,112,72,109,68v-2,-2,,-6,2,-7c113,59,115,56,115,53xm125,17v,,,,,c127,15,130,14,133,16v,,,,2,2c145,29,149,44,146,59v-1,9,-6,17,-12,23c132,84,132,84,132,84v-2,1,-5,1,-7,-1c125,83,125,83,125,83v-3,-2,-3,-5,,-6c125,77,125,77,126,75v5,-5,9,-11,10,-18c139,45,134,33,126,25v-1,-2,-1,-2,-1,-2c122,22,122,19,125,17xm140,9v-2,-2,-2,-5,,-7c140,2,140,2,140,2v2,-2,6,-2,8,c148,2,148,2,150,4v14,15,21,37,17,59c164,76,158,88,149,97v-2,1,-2,1,-2,1c145,100,142,100,140,98v,,,,,c138,96,138,93,139,91v,,,,2,-1c149,82,154,72,157,61,161,42,154,24,142,11,140,9,140,9,140,9xm21,96c7,81,,59,4,37,7,23,13,12,22,3,24,1,24,1,24,1,26,,29,,31,2v,,,,,c33,4,34,7,32,8v,,,,-2,2c22,18,17,27,15,39v-4,19,2,37,14,50c31,91,31,91,31,91v2,2,2,5,,7c31,98,31,98,31,98v-2,2,-5,2,-8,c23,98,23,98,21,96xm25,41c27,32,31,24,37,18v2,-2,2,-2,2,-2c41,14,44,15,46,17v1,,1,,1,c49,19,49,22,47,23v,,,,-2,2c40,30,37,36,35,43v-2,12,2,24,10,32c47,77,47,77,47,77v2,1,2,4,,6c46,83,46,83,46,83v-2,2,-5,2,-7,1c39,84,38,83,36,81,27,71,22,56,25,41xm45,45v1,-5,4,-9,7,-12c54,31,59,28,62,32v2,2,,6,-2,7c58,41,56,44,56,47v-1,6,1,11,5,14c63,63,64,66,62,68v-3,4,-8,1,-10,-1c46,62,44,53,45,45xe" fillcolor="#081e3e [3215]" stroked="f">
                        <v:path arrowok="t" o:connecttype="custom" o:connectlocs="142059,102321;112069,80283;113648,127508;107334,371504;265178,439193;135746,147972;134167,147972;148373,226680;119961,231403;102599,286499;41039,418729;74187,354188;74187,354188;156265,351040;164158,277054;186256,371504;186256,371504;172050,50373;187834,105469;181520,83431;209932,25187;211511,129082;197305,130656;214668,89728;197305,26761;220981,3148;263599,99173;220981,154269;222560,141675;220981,14168;34726,4723;48932,3148;23677,61393;48932,154269;33147,151120;61559,25187;74187,36206;71030,118063;72608,130656;39461,64541;97863,50373;96285,96024;71030,70838" o:connectangles="0,0,0,0,0,0,0,0,0,0,0,0,0,0,0,0,0,0,0,0,0,0,0,0,0,0,0,0,0,0,0,0,0,0,0,0,0,0,0,0,0,0,0"/>
                        <o:lock v:ext="edit" verticies="t"/>
                      </v:shape>
                      <v:group id="Graphic 157" o:spid="_x0000_s1029" alt="Quadcopter outline" style="position:absolute;left:3716;top:1194;width:3003;height:1885" coordorigin="3716,1194" coordsize="4285,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Shape 134" o:spid="_x0000_s1030" style="position:absolute;left:3716;top:1194;width:4285;height:2689;visibility:visible;mso-wrap-style:square;v-text-anchor:middle" coordsize="428581,26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" path="m422423,19388r-68967,l353456,9048v,-2856,-2205,-5170,-4926,-5170c345809,3878,343604,6192,343604,9048r,10340l274637,19388v-2721,,-4927,2314,-4927,5170c269710,27413,271916,29728,274637,29728r68967,l343604,45238r-4926,c333236,45238,328825,49867,328825,55578r,6100l308091,58163v-61317,-10372,-123821,-10372,-185138,l102219,61678r,-6100c102219,49867,97808,45238,92367,45238r-4927,l87440,29728r68967,c159128,29728,161334,27413,161334,24558v,-2856,-2206,-5170,-4927,-5170l87440,19388r,-10340c87440,6192,85235,3878,82514,3878v-2721,,-4926,2314,-4926,5170l77588,19388r-68967,c5900,19388,3695,21702,3695,24558v,2855,2205,5170,4926,5170l77588,29728r,15510l72662,45238v-5442,,-9853,4629,-9853,10340l62809,68337,51247,70291c39655,72179,31715,83573,33515,95740v1453,9825,8929,17452,18329,18698l81696,118574v14192,1972,28162,5417,41706,10283l129491,131039v7144,2580,14156,5550,21005,8897l121924,214855r,52693l131776,267548r,-50708l159363,144502v631,346,1276,661,1907,1034l165211,147748v7137,3979,15096,6060,23177,6060l210596,153808r,15510l185965,169318v-8162,,-14779,6943,-14779,15510l171186,226188v,8566,6617,15510,14779,15510l245079,241698v8163,,14779,-6944,14779,-15510l259858,184828v,-8567,-6616,-15510,-14779,-15510l220448,169318r,-15510l242656,153808v8075,-7,16025,-2093,23153,-6075l269750,145515v626,-347,1276,-667,1906,-1034l299268,216840r,50708l309120,267548r,-52693l280548,139936v6856,-3341,13874,-6304,21025,-8877l307667,128878v13535,-4862,27498,-8302,41681,-10268l379201,114474v11639,-1543,19882,-12696,18412,-24910c396426,79699,389158,71852,379797,70328l368235,68337r,-12759c368235,49867,363824,45238,358382,45238r-4926,l353456,29728r68967,c425144,29728,427349,27413,427349,24558v,-2856,-2205,-5170,-4926,-5170xm245079,179658v2721,,4927,2314,4927,5170l250006,226188v,2855,-2206,5170,-4927,5170l185965,231358v-2721,,-4926,-2315,-4926,-5170l181039,184828v,-2856,2205,-5170,4926,-5170l245079,179658xm72662,55578r19705,l92367,63333,72662,66662r,-11084xm387940,92481v85,6053,-4290,11152,-10035,11695l348052,108312v-14825,2064,-29420,5659,-43572,10732l298391,121226v-11445,4105,-22556,9169,-33227,15143l261223,138587v-5715,3197,-12091,4873,-18567,4881l188388,143468v-6466,-5,-12833,-1674,-18542,-4860l165905,136400v-10674,-5976,-21789,-11042,-33237,-15148l126584,119070c112430,113996,97834,110401,83007,108337l53154,104201c46909,103413,42455,97461,43206,90906v613,-5343,4552,-9597,9623,-10394l124535,68399v60279,-10202,121725,-10202,182004,l378230,80497v5727,711,9961,5938,9710,11984xm358382,55578r,11094l338678,63333r,-7755l358382,55578xe" filled="f" strokecolor="#6fc197 [3209]" strokeweight=".25pt">
                          <v:stroke joinstyle="miter"/>
                          <v:path arrowok="t" o:connecttype="custom" o:connectlocs="422423,19388;353456,19388;353456,9048;348530,3878;343604,9048;343604,19388;274637,19388;269710,24558;274637,29728;343604,29728;343604,45238;338678,45238;328825,55578;328825,61678;308091,58163;122953,58163;102219,61678;102219,55578;92367,45238;87440,45238;87440,29728;156407,29728;161334,24558;156407,19388;87440,19388;87440,9048;82514,3878;77588,9048;77588,19388;8621,19388;3695,24558;8621,29728;77588,29728;77588,45238;72662,45238;62809,55578;62809,68337;51247,70291;33515,95740;51844,114438;81696,118574;123402,128857;129491,131039;150496,139936;121924,214855;121924,267548;131776,267548;131776,216840;159363,144502;161270,145536;165211,147748;188388,153808;210596,153808;210596,169318;185965,169318;171186,184828;171186,226188;185965,241698;245079,241698;259858,226188;259858,184828;245079,169318;220448,169318;220448,153808;242656,153808;265809,147733;269750,145515;271656,144481;299268,216840;299268,267548;309120,267548;309120,214855;280548,139936;301573,131059;307667,128878;349348,118610;379201,114474;397613,89564;379797,70328;368235,68337;368235,55578;358382,45238;353456,45238;353456,29728;422423,29728;427349,24558;422423,19388;245079,179658;250006,184828;250006,226188;245079,231358;185965,231358;181039,226188;181039,184828;185965,179658;245079,179658;72662,55578;92367,55578;92367,63333;72662,66662;387940,92481;377905,104176;348052,108312;304480,119044;298391,121226;265164,136369;261223,138587;242656,143468;188388,143468;169846,138608;165905,136400;132668,121252;126584,119070;83007,108337;53154,104201;43206,90906;52829,80512;124535,68399;306539,68399;378230,80497;387940,92481;358382,55578;358382,66672;338678,63333;338678,55578" o:connectangles="0,0,0,0,0,0,0,0,0,0,0,0,0,0,0,0,0,0,0,0,0,0,0,0,0,0,0,0,0,0,0,0,0,0,0,0,0,0,0,0,0,0,0,0,0,0,0,0,0,0,0,0,0,0,0,0,0,0,0,0,0,0,0,0,0,0,0,0,0,0,0,0,0,0,0,0,0,0,0,0,0,0,0,0,0,0,0,0,0,0,0,0,0,0,0,0,0,0,0,0,0,0,0,0,0,0,0,0,0,0,0,0,0,0,0,0,0,0,0,0,0,0,0,0,0"/>
                        </v:shape>
                        <v:shape id="Freeform: Shape 135" o:spid="_x0000_s1031" style="position:absolute;left:5661;top:3030;width:395;height:413;visibility:visible;mso-wrap-style:square;v-text-anchor:middle" coordsize="39409,4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" path="m3695,21973v,9993,7719,18095,17241,18095c30459,40068,38178,31966,38178,21973,38178,11979,30459,3878,20936,3878v-9522,,-17241,8101,-17241,18095xm28326,21973v,4282,-3309,7755,-7390,7755c16856,29728,13547,26255,13547,21973v,-4283,3309,-7755,7389,-7755c25017,14218,28326,17690,28326,21973xe" filled="f" strokecolor="#6fc197 [3209]" strokeweight=".25pt">
                          <v:stroke joinstyle="miter"/>
                          <v:path arrowok="t" o:connecttype="custom" o:connectlocs="3695,21973;20937,40068;38179,21973;20937,3878;3695,21973;28327,21973;20937,29728;13547,21973;20937,14218;28327,21973" o:connectangles="0,0,0,0,0,0,0,0,0,0"/>
                        </v:shape>
                      </v:group>
                      <v:group id="Graphic 157" o:spid="_x0000_s1032" alt="Quadcopter outline" style="position:absolute;left:5911;top:3656;width:1738;height:1091" coordorigin="5911,3656" coordsize="4285,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Shape 142" o:spid="_x0000_s1033" style="position:absolute;left:5911;top:3656;width:4286;height:2689;visibility:visible;mso-wrap-style:square;v-text-anchor:middle" coordsize="428581,26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" path="m422423,19388r-68967,l353456,9048v,-2856,-2205,-5170,-4926,-5170c345809,3878,343604,6192,343604,9048r,10340l274637,19388v-2721,,-4927,2314,-4927,5170c269710,27413,271916,29728,274637,29728r68967,l343604,45238r-4926,c333236,45238,328825,49867,328825,55578r,6100l308091,58163v-61317,-10372,-123821,-10372,-185138,l102219,61678r,-6100c102219,49867,97808,45238,92367,45238r-4927,l87440,29728r68967,c159128,29728,161334,27413,161334,24558v,-2856,-2206,-5170,-4927,-5170l87440,19388r,-10340c87440,6192,85235,3878,82514,3878v-2721,,-4926,2314,-4926,5170l77588,19388r-68967,c5900,19388,3695,21702,3695,24558v,2855,2205,5170,4926,5170l77588,29728r,15510l72662,45238v-5442,,-9853,4629,-9853,10340l62809,68337,51247,70291c39655,72179,31715,83573,33515,95740v1453,9825,8929,17452,18329,18698l81696,118574v14192,1972,28162,5417,41706,10283l129491,131039v7144,2580,14156,5550,21005,8897l121924,214855r,52693l131776,267548r,-50708l159363,144502v631,346,1276,661,1907,1034l165211,147748v7137,3979,15096,6060,23177,6060l210596,153808r,15510l185965,169318v-8162,,-14779,6943,-14779,15510l171186,226188v,8566,6617,15510,14779,15510l245079,241698v8163,,14779,-6944,14779,-15510l259858,184828v,-8567,-6616,-15510,-14779,-15510l220448,169318r,-15510l242656,153808v8075,-7,16025,-2093,23153,-6075l269750,145515v626,-347,1276,-667,1906,-1034l299268,216840r,50708l309120,267548r,-52693l280548,139936v6856,-3341,13874,-6304,21025,-8877l307667,128878v13535,-4862,27498,-8302,41681,-10268l379201,114474v11639,-1543,19882,-12696,18412,-24910c396426,79699,389158,71852,379797,70328l368235,68337r,-12759c368235,49867,363824,45238,358382,45238r-4926,l353456,29728r68967,c425144,29728,427349,27413,427349,24558v,-2856,-2205,-5170,-4926,-5170xm245079,179658v2721,,4927,2314,4927,5170l250006,226188v,2855,-2206,5170,-4927,5170l185965,231358v-2721,,-4926,-2315,-4926,-5170l181039,184828v,-2856,2205,-5170,4926,-5170l245079,179658xm72662,55578r19705,l92367,63333,72662,66662r,-11084xm387940,92481v85,6053,-4290,11152,-10035,11695l348052,108312v-14825,2064,-29420,5659,-43572,10732l298391,121226v-11445,4105,-22556,9169,-33227,15143l261223,138587v-5715,3197,-12091,4873,-18567,4881l188388,143468v-6466,-5,-12833,-1674,-18542,-4860l165905,136400v-10674,-5976,-21789,-11042,-33237,-15148l126584,119070c112430,113996,97834,110401,83007,108337l53154,104201c46909,103413,42455,97461,43206,90906v613,-5343,4552,-9597,9623,-10394l124535,68399v60279,-10202,121725,-10202,182004,l378230,80497v5727,711,9961,5938,9710,11984xm358382,55578r,11094l338678,63333r,-7755l358382,55578xe" filled="f" strokecolor="#6fc197 [3209]" strokeweight=".25pt">
                          <v:stroke joinstyle="miter"/>
                          <v:path arrowok="t" o:connecttype="custom" o:connectlocs="422423,19388;353456,19388;353456,9048;348530,3878;343604,9048;343604,19388;274637,19388;269710,24558;274637,29728;343604,29728;343604,45238;338678,45238;328825,55578;328825,61678;308091,58163;122953,58163;102219,61678;102219,55578;92367,45238;87440,45238;87440,29728;156407,29728;161334,24558;156407,19388;87440,19388;87440,9048;82514,3878;77588,9048;77588,19388;8621,19388;3695,24558;8621,29728;77588,29728;77588,45238;72662,45238;62809,55578;62809,68337;51247,70291;33515,95740;51844,114438;81696,118574;123402,128857;129491,131039;150496,139936;121924,214855;121924,267548;131776,267548;131776,216840;159363,144502;161270,145536;165211,147748;188388,153808;210596,153808;210596,169318;185965,169318;171186,184828;171186,226188;185965,241698;245079,241698;259858,226188;259858,184828;245079,169318;220448,169318;220448,153808;242656,153808;265809,147733;269750,145515;271656,144481;299268,216840;299268,267548;309120,267548;309120,214855;280548,139936;301573,131059;307667,128878;349348,118610;379201,114474;397613,89564;379797,70328;368235,68337;368235,55578;358382,45238;353456,45238;353456,29728;422423,29728;427349,24558;422423,19388;245079,179658;250006,184828;250006,226188;245079,231358;185965,231358;181039,226188;181039,184828;185965,179658;245079,179658;72662,55578;92367,55578;92367,63333;72662,66662;387940,92481;377905,104176;348052,108312;304480,119044;298391,121226;265164,136369;261223,138587;242656,143468;188388,143468;169846,138608;165905,136400;132668,121252;126584,119070;83007,108337;53154,104201;43206,90906;52829,80512;124535,68399;306539,68399;378230,80497;387940,92481;358382,55578;358382,66672;338678,63333;338678,55578" o:connectangles="0,0,0,0,0,0,0,0,0,0,0,0,0,0,0,0,0,0,0,0,0,0,0,0,0,0,0,0,0,0,0,0,0,0,0,0,0,0,0,0,0,0,0,0,0,0,0,0,0,0,0,0,0,0,0,0,0,0,0,0,0,0,0,0,0,0,0,0,0,0,0,0,0,0,0,0,0,0,0,0,0,0,0,0,0,0,0,0,0,0,0,0,0,0,0,0,0,0,0,0,0,0,0,0,0,0,0,0,0,0,0,0,0,0,0,0,0,0,0,0,0,0,0,0,0"/>
                        </v:shape>
                        <v:shape id="Freeform: Shape 143" o:spid="_x0000_s1034" style="position:absolute;left:7857;top:5492;width:394;height:413;visibility:visible;mso-wrap-style:square;v-text-anchor:middle" coordsize="39409,4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" path="m3695,21973v,9993,7719,18095,17241,18095c30459,40068,38178,31966,38178,21973,38178,11979,30459,3878,20936,3878v-9522,,-17241,8101,-17241,18095xm28326,21973v,4282,-3309,7755,-7390,7755c16856,29728,13547,26255,13547,21973v,-4283,3309,-7755,7389,-7755c25017,14218,28326,17690,28326,21973xe" filled="f" strokecolor="#6fc197 [3209]" strokeweight=".25pt">
                          <v:stroke joinstyle="miter"/>
                          <v:path arrowok="t" o:connecttype="custom" o:connectlocs="3695,21973;20937,40068;38179,21973;20937,3878;3695,21973;28327,21973;20937,29728;13547,21973;20937,14218;28327,21973" o:connectangles="0,0,0,0,0,0,0,0,0,0"/>
                        </v:shape>
                      </v:group>
                      <w10:anchorlock/>
                    </v:group>
                  </w:pict>
                </mc:Fallback>
              </mc:AlternateContent>
            </w:r>
          </w:p>
        </w:tc>
        <w:tc>
          <w:tcPr>
            <w:tcW w:w="1469" w:type="dxa"/>
          </w:tcPr>
          <w:p w14:paraId="102B33AE" w14:textId="4010C761" w:rsidR="00BC5F28" w:rsidRPr="001F0C2F" w:rsidRDefault="00BC5F28" w:rsidP="002F1849">
            <w:pPr>
              <w:spacing w:before="40" w:after="40"/>
              <w:jc w:val="center"/>
            </w:pPr>
            <w:r w:rsidRPr="001F0C2F">
              <w:rPr>
                <w:noProof/>
              </w:rPr>
              <mc:AlternateContent>
                <mc:Choice Requires="wpg">
                  <w:drawing>
                    <wp:inline distT="0" distB="0" distL="0" distR="0" wp14:anchorId="5EBD9AAB" wp14:editId="3B6BE3CF">
                      <wp:extent cx="634649" cy="633155"/>
                      <wp:effectExtent l="19050" t="19050" r="13335" b="14605"/>
                      <wp:docPr id="242" name="Group 9" descr="An icon showing an information point, an exclamation mark and a hand indicating stop. ">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4649" cy="633155"/>
                                <a:chOff x="0" y="0"/>
                                <a:chExt cx="634649" cy="633155"/>
                              </a:xfrm>
                            </wpg:grpSpPr>
                            <wpg:grpSp>
                              <wpg:cNvPr id="245" name="Group 245">
                                <a:extLst/>
                              </wpg:cNvPr>
                              <wpg:cNvGrpSpPr/>
                              <wpg:grpSpPr>
                                <a:xfrm>
                                  <a:off x="0" y="0"/>
                                  <a:ext cx="634649" cy="633155"/>
                                  <a:chOff x="0" y="0"/>
                                  <a:chExt cx="634649" cy="633155"/>
                                </a:xfrm>
                              </wpg:grpSpPr>
                              <wpg:grpSp>
                                <wpg:cNvPr id="246" name="Group 246">
                                  <a:extLst/>
                                </wpg:cNvPr>
                                <wpg:cNvGrpSpPr/>
                                <wpg:grpSpPr>
                                  <a:xfrm>
                                    <a:off x="117384" y="54573"/>
                                    <a:ext cx="205850" cy="331537"/>
                                    <a:chOff x="117384" y="54573"/>
                                    <a:chExt cx="309807" cy="505596"/>
                                  </a:xfrm>
                                </wpg:grpSpPr>
                                <wpg:grpSp>
                                  <wpg:cNvPr id="247" name="Group 247">
                                    <a:extLst/>
                                  </wpg:cNvPr>
                                  <wpg:cNvGrpSpPr/>
                                  <wpg:grpSpPr>
                                    <a:xfrm>
                                      <a:off x="229205" y="111971"/>
                                      <a:ext cx="82386" cy="177125"/>
                                      <a:chOff x="229205" y="111971"/>
                                      <a:chExt cx="349250" cy="750868"/>
                                    </a:xfrm>
                                    <a:solidFill>
                                      <a:schemeClr val="accent6"/>
                                    </a:solidFill>
                                  </wpg:grpSpPr>
                                  <wps:wsp>
                                    <wps:cNvPr id="248" name="Freeform 639">
                                      <a:extLst/>
                                    </wps:cNvPr>
                                    <wps:cNvSpPr>
                                      <a:spLocks/>
                                    </wps:cNvSpPr>
                                    <wps:spPr bwMode="auto">
                                      <a:xfrm>
                                        <a:off x="229205" y="381829"/>
                                        <a:ext cx="349250" cy="481010"/>
                                      </a:xfrm>
                                      <a:custGeom>
                                        <a:avLst/>
                                        <a:gdLst>
                                          <a:gd name="T0" fmla="*/ 0 w 220"/>
                                          <a:gd name="T1" fmla="*/ 303 h 303"/>
                                          <a:gd name="T2" fmla="*/ 220 w 220"/>
                                          <a:gd name="T3" fmla="*/ 303 h 303"/>
                                          <a:gd name="T4" fmla="*/ 163 w 220"/>
                                          <a:gd name="T5" fmla="*/ 249 h 303"/>
                                          <a:gd name="T6" fmla="*/ 163 w 220"/>
                                          <a:gd name="T7" fmla="*/ 0 h 303"/>
                                          <a:gd name="T8" fmla="*/ 0 w 220"/>
                                          <a:gd name="T9" fmla="*/ 0 h 303"/>
                                          <a:gd name="T10" fmla="*/ 54 w 220"/>
                                          <a:gd name="T11" fmla="*/ 55 h 303"/>
                                          <a:gd name="T12" fmla="*/ 54 w 220"/>
                                          <a:gd name="T13" fmla="*/ 249 h 303"/>
                                          <a:gd name="T14" fmla="*/ 0 w 220"/>
                                          <a:gd name="T15" fmla="*/ 303 h 3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0" h="303">
                                            <a:moveTo>
                                              <a:pt x="0" y="303"/>
                                            </a:moveTo>
                                            <a:lnTo>
                                              <a:pt x="220" y="303"/>
                                            </a:lnTo>
                                            <a:lnTo>
                                              <a:pt x="163" y="249"/>
                                            </a:lnTo>
                                            <a:lnTo>
                                              <a:pt x="163" y="0"/>
                                            </a:lnTo>
                                            <a:lnTo>
                                              <a:pt x="0" y="0"/>
                                            </a:lnTo>
                                            <a:lnTo>
                                              <a:pt x="54" y="55"/>
                                            </a:lnTo>
                                            <a:lnTo>
                                              <a:pt x="54" y="249"/>
                                            </a:lnTo>
                                            <a:lnTo>
                                              <a:pt x="0" y="30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Oval 249">
                                      <a:extLst/>
                                    </wps:cNvPr>
                                    <wps:cNvSpPr>
                                      <a:spLocks noChangeArrowheads="1"/>
                                    </wps:cNvSpPr>
                                    <wps:spPr bwMode="auto">
                                      <a:xfrm>
                                        <a:off x="281586" y="111971"/>
                                        <a:ext cx="239710" cy="236539"/>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50" name="Freeform 131">
                                    <a:extLst/>
                                  </wps:cNvPr>
                                  <wps:cNvSpPr>
                                    <a:spLocks noEditPoints="1"/>
                                  </wps:cNvSpPr>
                                  <wps:spPr bwMode="auto">
                                    <a:xfrm>
                                      <a:off x="117384" y="54573"/>
                                      <a:ext cx="309807" cy="505596"/>
                                    </a:xfrm>
                                    <a:custGeom>
                                      <a:avLst/>
                                      <a:gdLst>
                                        <a:gd name="T0" fmla="*/ 57 w 114"/>
                                        <a:gd name="T1" fmla="*/ 102 h 186"/>
                                        <a:gd name="T2" fmla="*/ 11 w 114"/>
                                        <a:gd name="T3" fmla="*/ 57 h 186"/>
                                        <a:gd name="T4" fmla="*/ 57 w 114"/>
                                        <a:gd name="T5" fmla="*/ 11 h 186"/>
                                        <a:gd name="T6" fmla="*/ 102 w 114"/>
                                        <a:gd name="T7" fmla="*/ 57 h 186"/>
                                        <a:gd name="T8" fmla="*/ 57 w 114"/>
                                        <a:gd name="T9" fmla="*/ 102 h 186"/>
                                        <a:gd name="T10" fmla="*/ 0 w 114"/>
                                        <a:gd name="T11" fmla="*/ 57 h 186"/>
                                        <a:gd name="T12" fmla="*/ 57 w 114"/>
                                        <a:gd name="T13" fmla="*/ 0 h 186"/>
                                        <a:gd name="T14" fmla="*/ 114 w 114"/>
                                        <a:gd name="T15" fmla="*/ 57 h 186"/>
                                        <a:gd name="T16" fmla="*/ 57 w 114"/>
                                        <a:gd name="T17" fmla="*/ 186 h 186"/>
                                        <a:gd name="T18" fmla="*/ 0 w 114"/>
                                        <a:gd name="T19" fmla="*/ 5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 h="186">
                                          <a:moveTo>
                                            <a:pt x="57" y="102"/>
                                          </a:moveTo>
                                          <a:cubicBezTo>
                                            <a:pt x="32" y="102"/>
                                            <a:pt x="11" y="82"/>
                                            <a:pt x="11" y="57"/>
                                          </a:cubicBezTo>
                                          <a:cubicBezTo>
                                            <a:pt x="11" y="31"/>
                                            <a:pt x="32" y="11"/>
                                            <a:pt x="57" y="11"/>
                                          </a:cubicBezTo>
                                          <a:cubicBezTo>
                                            <a:pt x="82" y="11"/>
                                            <a:pt x="102" y="31"/>
                                            <a:pt x="102" y="57"/>
                                          </a:cubicBezTo>
                                          <a:cubicBezTo>
                                            <a:pt x="102" y="82"/>
                                            <a:pt x="82" y="102"/>
                                            <a:pt x="57" y="102"/>
                                          </a:cubicBezTo>
                                          <a:close/>
                                          <a:moveTo>
                                            <a:pt x="0" y="57"/>
                                          </a:moveTo>
                                          <a:cubicBezTo>
                                            <a:pt x="0" y="25"/>
                                            <a:pt x="25" y="0"/>
                                            <a:pt x="57" y="0"/>
                                          </a:cubicBezTo>
                                          <a:cubicBezTo>
                                            <a:pt x="88" y="0"/>
                                            <a:pt x="114" y="25"/>
                                            <a:pt x="114" y="57"/>
                                          </a:cubicBezTo>
                                          <a:cubicBezTo>
                                            <a:pt x="114" y="75"/>
                                            <a:pt x="107" y="93"/>
                                            <a:pt x="57" y="186"/>
                                          </a:cubicBezTo>
                                          <a:cubicBezTo>
                                            <a:pt x="7" y="95"/>
                                            <a:pt x="0" y="75"/>
                                            <a:pt x="0" y="57"/>
                                          </a:cubicBezTo>
                                          <a:close/>
                                        </a:path>
                                      </a:pathLst>
                                    </a:custGeom>
                                    <a:solidFill>
                                      <a:schemeClr val="accent6"/>
                                    </a:solidFill>
                                    <a:ln>
                                      <a:noFill/>
                                    </a:ln>
                                    <a:extLst/>
                                  </wps:spPr>
                                  <wps:bodyPr vert="horz" wrap="square" lIns="91440" tIns="45720" rIns="91440" bIns="45720" numCol="1" anchor="t" anchorCtr="0" compatLnSpc="1">
                                    <a:prstTxWarp prst="textNoShape">
                                      <a:avLst/>
                                    </a:prstTxWarp>
                                  </wps:bodyPr>
                                </wps:wsp>
                              </wpg:grpSp>
                              <wps:wsp>
                                <wps:cNvPr id="251" name="Freeform 249">
                                  <a:extLst/>
                                </wps:cNvPr>
                                <wps:cNvSpPr>
                                  <a:spLocks noEditPoints="1"/>
                                </wps:cNvSpPr>
                                <wps:spPr bwMode="auto">
                                  <a:xfrm>
                                    <a:off x="328557" y="139975"/>
                                    <a:ext cx="254238" cy="259492"/>
                                  </a:xfrm>
                                  <a:custGeom>
                                    <a:avLst/>
                                    <a:gdLst>
                                      <a:gd name="T0" fmla="*/ 123 w 161"/>
                                      <a:gd name="T1" fmla="*/ 15 h 166"/>
                                      <a:gd name="T2" fmla="*/ 45 w 161"/>
                                      <a:gd name="T3" fmla="*/ 12 h 166"/>
                                      <a:gd name="T4" fmla="*/ 3 w 161"/>
                                      <a:gd name="T5" fmla="*/ 76 h 166"/>
                                      <a:gd name="T6" fmla="*/ 35 w 161"/>
                                      <a:gd name="T7" fmla="*/ 147 h 166"/>
                                      <a:gd name="T8" fmla="*/ 118 w 161"/>
                                      <a:gd name="T9" fmla="*/ 153 h 166"/>
                                      <a:gd name="T10" fmla="*/ 161 w 161"/>
                                      <a:gd name="T11" fmla="*/ 83 h 166"/>
                                      <a:gd name="T12" fmla="*/ 123 w 161"/>
                                      <a:gd name="T13" fmla="*/ 15 h 166"/>
                                      <a:gd name="T14" fmla="*/ 82 w 161"/>
                                      <a:gd name="T15" fmla="*/ 139 h 166"/>
                                      <a:gd name="T16" fmla="*/ 68 w 161"/>
                                      <a:gd name="T17" fmla="*/ 125 h 166"/>
                                      <a:gd name="T18" fmla="*/ 82 w 161"/>
                                      <a:gd name="T19" fmla="*/ 111 h 166"/>
                                      <a:gd name="T20" fmla="*/ 96 w 161"/>
                                      <a:gd name="T21" fmla="*/ 125 h 166"/>
                                      <a:gd name="T22" fmla="*/ 82 w 161"/>
                                      <a:gd name="T23" fmla="*/ 139 h 166"/>
                                      <a:gd name="T24" fmla="*/ 97 w 161"/>
                                      <a:gd name="T25" fmla="*/ 81 h 166"/>
                                      <a:gd name="T26" fmla="*/ 82 w 161"/>
                                      <a:gd name="T27" fmla="*/ 97 h 166"/>
                                      <a:gd name="T28" fmla="*/ 66 w 161"/>
                                      <a:gd name="T29" fmla="*/ 81 h 166"/>
                                      <a:gd name="T30" fmla="*/ 66 w 161"/>
                                      <a:gd name="T31" fmla="*/ 42 h 166"/>
                                      <a:gd name="T32" fmla="*/ 82 w 161"/>
                                      <a:gd name="T33" fmla="*/ 26 h 166"/>
                                      <a:gd name="T34" fmla="*/ 97 w 161"/>
                                      <a:gd name="T35" fmla="*/ 42 h 166"/>
                                      <a:gd name="T36" fmla="*/ 97 w 161"/>
                                      <a:gd name="T37" fmla="*/ 8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1" h="166">
                                        <a:moveTo>
                                          <a:pt x="123" y="15"/>
                                        </a:moveTo>
                                        <a:cubicBezTo>
                                          <a:pt x="100" y="0"/>
                                          <a:pt x="70" y="0"/>
                                          <a:pt x="45" y="12"/>
                                        </a:cubicBezTo>
                                        <a:cubicBezTo>
                                          <a:pt x="21" y="24"/>
                                          <a:pt x="5" y="49"/>
                                          <a:pt x="3" y="76"/>
                                        </a:cubicBezTo>
                                        <a:cubicBezTo>
                                          <a:pt x="0" y="104"/>
                                          <a:pt x="13" y="130"/>
                                          <a:pt x="35" y="147"/>
                                        </a:cubicBezTo>
                                        <a:cubicBezTo>
                                          <a:pt x="59" y="165"/>
                                          <a:pt x="92" y="166"/>
                                          <a:pt x="118" y="153"/>
                                        </a:cubicBezTo>
                                        <a:cubicBezTo>
                                          <a:pt x="144" y="140"/>
                                          <a:pt x="161" y="112"/>
                                          <a:pt x="161" y="83"/>
                                        </a:cubicBezTo>
                                        <a:cubicBezTo>
                                          <a:pt x="161" y="55"/>
                                          <a:pt x="147" y="30"/>
                                          <a:pt x="123" y="15"/>
                                        </a:cubicBezTo>
                                        <a:close/>
                                        <a:moveTo>
                                          <a:pt x="82" y="139"/>
                                        </a:moveTo>
                                        <a:cubicBezTo>
                                          <a:pt x="74" y="139"/>
                                          <a:pt x="68" y="132"/>
                                          <a:pt x="68" y="125"/>
                                        </a:cubicBezTo>
                                        <a:cubicBezTo>
                                          <a:pt x="68" y="117"/>
                                          <a:pt x="74" y="111"/>
                                          <a:pt x="82" y="111"/>
                                        </a:cubicBezTo>
                                        <a:cubicBezTo>
                                          <a:pt x="89" y="111"/>
                                          <a:pt x="96" y="117"/>
                                          <a:pt x="96" y="125"/>
                                        </a:cubicBezTo>
                                        <a:cubicBezTo>
                                          <a:pt x="96" y="132"/>
                                          <a:pt x="89" y="139"/>
                                          <a:pt x="82" y="139"/>
                                        </a:cubicBezTo>
                                        <a:close/>
                                        <a:moveTo>
                                          <a:pt x="97" y="81"/>
                                        </a:moveTo>
                                        <a:cubicBezTo>
                                          <a:pt x="97" y="90"/>
                                          <a:pt x="90" y="97"/>
                                          <a:pt x="82" y="97"/>
                                        </a:cubicBezTo>
                                        <a:cubicBezTo>
                                          <a:pt x="73" y="97"/>
                                          <a:pt x="66" y="90"/>
                                          <a:pt x="66" y="81"/>
                                        </a:cubicBezTo>
                                        <a:cubicBezTo>
                                          <a:pt x="66" y="42"/>
                                          <a:pt x="66" y="42"/>
                                          <a:pt x="66" y="42"/>
                                        </a:cubicBezTo>
                                        <a:cubicBezTo>
                                          <a:pt x="66" y="33"/>
                                          <a:pt x="73" y="26"/>
                                          <a:pt x="82" y="26"/>
                                        </a:cubicBezTo>
                                        <a:cubicBezTo>
                                          <a:pt x="90" y="26"/>
                                          <a:pt x="97" y="33"/>
                                          <a:pt x="97" y="42"/>
                                        </a:cubicBezTo>
                                        <a:lnTo>
                                          <a:pt x="97" y="81"/>
                                        </a:lnTo>
                                        <a:close/>
                                      </a:path>
                                    </a:pathLst>
                                  </a:custGeom>
                                  <a:solidFill>
                                    <a:schemeClr val="accent6">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2" name="Oval 252">
                                  <a:extLst/>
                                </wps:cNvPr>
                                <wps:cNvSpPr/>
                                <wps:spPr>
                                  <a:xfrm>
                                    <a:off x="0" y="0"/>
                                    <a:ext cx="634649" cy="633155"/>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3" name="Freeform 421">
                                <a:extLst/>
                              </wps:cNvPr>
                              <wps:cNvSpPr>
                                <a:spLocks noEditPoints="1"/>
                              </wps:cNvSpPr>
                              <wps:spPr bwMode="auto">
                                <a:xfrm>
                                  <a:off x="155959" y="353948"/>
                                  <a:ext cx="254239" cy="254239"/>
                                </a:xfrm>
                                <a:custGeom>
                                  <a:avLst/>
                                  <a:gdLst>
                                    <a:gd name="T0" fmla="*/ 26 w 144"/>
                                    <a:gd name="T1" fmla="*/ 119 h 144"/>
                                    <a:gd name="T2" fmla="*/ 26 w 144"/>
                                    <a:gd name="T3" fmla="*/ 26 h 144"/>
                                    <a:gd name="T4" fmla="*/ 119 w 144"/>
                                    <a:gd name="T5" fmla="*/ 26 h 144"/>
                                    <a:gd name="T6" fmla="*/ 119 w 144"/>
                                    <a:gd name="T7" fmla="*/ 119 h 144"/>
                                    <a:gd name="T8" fmla="*/ 26 w 144"/>
                                    <a:gd name="T9" fmla="*/ 119 h 144"/>
                                    <a:gd name="T10" fmla="*/ 32 w 144"/>
                                    <a:gd name="T11" fmla="*/ 112 h 144"/>
                                    <a:gd name="T12" fmla="*/ 112 w 144"/>
                                    <a:gd name="T13" fmla="*/ 112 h 144"/>
                                    <a:gd name="T14" fmla="*/ 112 w 144"/>
                                    <a:gd name="T15" fmla="*/ 32 h 144"/>
                                    <a:gd name="T16" fmla="*/ 32 w 144"/>
                                    <a:gd name="T17" fmla="*/ 32 h 144"/>
                                    <a:gd name="T18" fmla="*/ 32 w 144"/>
                                    <a:gd name="T19" fmla="*/ 112 h 144"/>
                                    <a:gd name="T20" fmla="*/ 89 w 144"/>
                                    <a:gd name="T21" fmla="*/ 110 h 144"/>
                                    <a:gd name="T22" fmla="*/ 92 w 144"/>
                                    <a:gd name="T23" fmla="*/ 105 h 144"/>
                                    <a:gd name="T24" fmla="*/ 104 w 144"/>
                                    <a:gd name="T25" fmla="*/ 89 h 144"/>
                                    <a:gd name="T26" fmla="*/ 110 w 144"/>
                                    <a:gd name="T27" fmla="*/ 80 h 144"/>
                                    <a:gd name="T28" fmla="*/ 114 w 144"/>
                                    <a:gd name="T29" fmla="*/ 75 h 144"/>
                                    <a:gd name="T30" fmla="*/ 104 w 144"/>
                                    <a:gd name="T31" fmla="*/ 72 h 144"/>
                                    <a:gd name="T32" fmla="*/ 92 w 144"/>
                                    <a:gd name="T33" fmla="*/ 81 h 144"/>
                                    <a:gd name="T34" fmla="*/ 93 w 144"/>
                                    <a:gd name="T35" fmla="*/ 62 h 144"/>
                                    <a:gd name="T36" fmla="*/ 93 w 144"/>
                                    <a:gd name="T37" fmla="*/ 37 h 144"/>
                                    <a:gd name="T38" fmla="*/ 81 w 144"/>
                                    <a:gd name="T39" fmla="*/ 36 h 144"/>
                                    <a:gd name="T40" fmla="*/ 80 w 144"/>
                                    <a:gd name="T41" fmla="*/ 63 h 144"/>
                                    <a:gd name="T42" fmla="*/ 79 w 144"/>
                                    <a:gd name="T43" fmla="*/ 63 h 144"/>
                                    <a:gd name="T44" fmla="*/ 79 w 144"/>
                                    <a:gd name="T45" fmla="*/ 32 h 144"/>
                                    <a:gd name="T46" fmla="*/ 68 w 144"/>
                                    <a:gd name="T47" fmla="*/ 32 h 144"/>
                                    <a:gd name="T48" fmla="*/ 68 w 144"/>
                                    <a:gd name="T49" fmla="*/ 63 h 144"/>
                                    <a:gd name="T50" fmla="*/ 66 w 144"/>
                                    <a:gd name="T51" fmla="*/ 63 h 144"/>
                                    <a:gd name="T52" fmla="*/ 66 w 144"/>
                                    <a:gd name="T53" fmla="*/ 36 h 144"/>
                                    <a:gd name="T54" fmla="*/ 56 w 144"/>
                                    <a:gd name="T55" fmla="*/ 36 h 144"/>
                                    <a:gd name="T56" fmla="*/ 55 w 144"/>
                                    <a:gd name="T57" fmla="*/ 64 h 144"/>
                                    <a:gd name="T58" fmla="*/ 54 w 144"/>
                                    <a:gd name="T59" fmla="*/ 64 h 144"/>
                                    <a:gd name="T60" fmla="*/ 54 w 144"/>
                                    <a:gd name="T61" fmla="*/ 43 h 144"/>
                                    <a:gd name="T62" fmla="*/ 45 w 144"/>
                                    <a:gd name="T63" fmla="*/ 43 h 144"/>
                                    <a:gd name="T64" fmla="*/ 44 w 144"/>
                                    <a:gd name="T65" fmla="*/ 66 h 144"/>
                                    <a:gd name="T66" fmla="*/ 52 w 144"/>
                                    <a:gd name="T67" fmla="*/ 110 h 144"/>
                                    <a:gd name="T68" fmla="*/ 89 w 144"/>
                                    <a:gd name="T69" fmla="*/ 11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44">
                                      <a:moveTo>
                                        <a:pt x="26" y="119"/>
                                      </a:moveTo>
                                      <a:cubicBezTo>
                                        <a:pt x="0" y="93"/>
                                        <a:pt x="0" y="51"/>
                                        <a:pt x="26" y="26"/>
                                      </a:cubicBezTo>
                                      <a:cubicBezTo>
                                        <a:pt x="51" y="0"/>
                                        <a:pt x="93" y="0"/>
                                        <a:pt x="119" y="26"/>
                                      </a:cubicBezTo>
                                      <a:cubicBezTo>
                                        <a:pt x="144" y="51"/>
                                        <a:pt x="144" y="93"/>
                                        <a:pt x="119" y="119"/>
                                      </a:cubicBezTo>
                                      <a:cubicBezTo>
                                        <a:pt x="93" y="144"/>
                                        <a:pt x="51" y="144"/>
                                        <a:pt x="26" y="119"/>
                                      </a:cubicBezTo>
                                      <a:close/>
                                      <a:moveTo>
                                        <a:pt x="32" y="112"/>
                                      </a:moveTo>
                                      <a:cubicBezTo>
                                        <a:pt x="54" y="135"/>
                                        <a:pt x="90" y="135"/>
                                        <a:pt x="112" y="112"/>
                                      </a:cubicBezTo>
                                      <a:cubicBezTo>
                                        <a:pt x="135" y="90"/>
                                        <a:pt x="135" y="54"/>
                                        <a:pt x="112" y="32"/>
                                      </a:cubicBezTo>
                                      <a:cubicBezTo>
                                        <a:pt x="90" y="10"/>
                                        <a:pt x="54" y="10"/>
                                        <a:pt x="32" y="32"/>
                                      </a:cubicBezTo>
                                      <a:cubicBezTo>
                                        <a:pt x="10" y="54"/>
                                        <a:pt x="10" y="90"/>
                                        <a:pt x="32" y="112"/>
                                      </a:cubicBezTo>
                                      <a:close/>
                                      <a:moveTo>
                                        <a:pt x="89" y="110"/>
                                      </a:moveTo>
                                      <a:cubicBezTo>
                                        <a:pt x="90" y="108"/>
                                        <a:pt x="91" y="107"/>
                                        <a:pt x="92" y="105"/>
                                      </a:cubicBezTo>
                                      <a:cubicBezTo>
                                        <a:pt x="97" y="102"/>
                                        <a:pt x="100" y="99"/>
                                        <a:pt x="104" y="89"/>
                                      </a:cubicBezTo>
                                      <a:cubicBezTo>
                                        <a:pt x="105" y="85"/>
                                        <a:pt x="107" y="82"/>
                                        <a:pt x="110" y="80"/>
                                      </a:cubicBezTo>
                                      <a:cubicBezTo>
                                        <a:pt x="112" y="78"/>
                                        <a:pt x="114" y="76"/>
                                        <a:pt x="114" y="75"/>
                                      </a:cubicBezTo>
                                      <a:cubicBezTo>
                                        <a:pt x="113" y="70"/>
                                        <a:pt x="107" y="71"/>
                                        <a:pt x="104" y="72"/>
                                      </a:cubicBezTo>
                                      <a:cubicBezTo>
                                        <a:pt x="99" y="73"/>
                                        <a:pt x="94" y="77"/>
                                        <a:pt x="92" y="81"/>
                                      </a:cubicBezTo>
                                      <a:cubicBezTo>
                                        <a:pt x="92" y="75"/>
                                        <a:pt x="92" y="71"/>
                                        <a:pt x="93" y="62"/>
                                      </a:cubicBezTo>
                                      <a:cubicBezTo>
                                        <a:pt x="93" y="55"/>
                                        <a:pt x="93" y="44"/>
                                        <a:pt x="93" y="37"/>
                                      </a:cubicBezTo>
                                      <a:cubicBezTo>
                                        <a:pt x="92" y="29"/>
                                        <a:pt x="81" y="30"/>
                                        <a:pt x="81" y="36"/>
                                      </a:cubicBezTo>
                                      <a:cubicBezTo>
                                        <a:pt x="81" y="44"/>
                                        <a:pt x="80" y="54"/>
                                        <a:pt x="80" y="63"/>
                                      </a:cubicBezTo>
                                      <a:cubicBezTo>
                                        <a:pt x="80" y="63"/>
                                        <a:pt x="79" y="63"/>
                                        <a:pt x="79" y="63"/>
                                      </a:cubicBezTo>
                                      <a:cubicBezTo>
                                        <a:pt x="79" y="54"/>
                                        <a:pt x="79" y="39"/>
                                        <a:pt x="79" y="32"/>
                                      </a:cubicBezTo>
                                      <a:cubicBezTo>
                                        <a:pt x="78" y="25"/>
                                        <a:pt x="69" y="25"/>
                                        <a:pt x="68" y="32"/>
                                      </a:cubicBezTo>
                                      <a:cubicBezTo>
                                        <a:pt x="68" y="38"/>
                                        <a:pt x="68" y="54"/>
                                        <a:pt x="68" y="63"/>
                                      </a:cubicBezTo>
                                      <a:cubicBezTo>
                                        <a:pt x="67" y="63"/>
                                        <a:pt x="67" y="63"/>
                                        <a:pt x="66" y="63"/>
                                      </a:cubicBezTo>
                                      <a:cubicBezTo>
                                        <a:pt x="66" y="55"/>
                                        <a:pt x="66" y="43"/>
                                        <a:pt x="66" y="36"/>
                                      </a:cubicBezTo>
                                      <a:cubicBezTo>
                                        <a:pt x="66" y="30"/>
                                        <a:pt x="56" y="30"/>
                                        <a:pt x="56" y="36"/>
                                      </a:cubicBezTo>
                                      <a:cubicBezTo>
                                        <a:pt x="56" y="42"/>
                                        <a:pt x="55" y="55"/>
                                        <a:pt x="55" y="64"/>
                                      </a:cubicBezTo>
                                      <a:cubicBezTo>
                                        <a:pt x="55" y="64"/>
                                        <a:pt x="55" y="64"/>
                                        <a:pt x="54" y="64"/>
                                      </a:cubicBezTo>
                                      <a:cubicBezTo>
                                        <a:pt x="54" y="56"/>
                                        <a:pt x="54" y="49"/>
                                        <a:pt x="54" y="43"/>
                                      </a:cubicBezTo>
                                      <a:cubicBezTo>
                                        <a:pt x="54" y="38"/>
                                        <a:pt x="45" y="38"/>
                                        <a:pt x="45" y="43"/>
                                      </a:cubicBezTo>
                                      <a:cubicBezTo>
                                        <a:pt x="44" y="46"/>
                                        <a:pt x="44" y="56"/>
                                        <a:pt x="44" y="66"/>
                                      </a:cubicBezTo>
                                      <a:cubicBezTo>
                                        <a:pt x="43" y="97"/>
                                        <a:pt x="50" y="102"/>
                                        <a:pt x="52" y="110"/>
                                      </a:cubicBezTo>
                                      <a:cubicBezTo>
                                        <a:pt x="54" y="120"/>
                                        <a:pt x="86" y="120"/>
                                        <a:pt x="89" y="110"/>
                                      </a:cubicBezTo>
                                      <a:close/>
                                    </a:path>
                                  </a:pathLst>
                                </a:custGeom>
                                <a:solidFill>
                                  <a:schemeClr val="accent6">
                                    <a:lumMod val="50000"/>
                                  </a:schemeClr>
                                </a:solidFill>
                                <a:ln>
                                  <a:noFill/>
                                </a:ln>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407D1C53" id="Group 9" o:spid="_x0000_s1026" alt="An icon showing an information point, an exclamation mark and a hand indicating stop. " style="width:49.95pt;height:49.85pt;mso-position-horizontal-relative:char;mso-position-vertical-relative:line" coordsize="6346,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">
                      <v:group id="Group 245" o:spid="_x0000_s1027" style="position:absolute;width:6346;height:6331" coordsize="6346,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028" style="position:absolute;left:1173;top:545;width:2059;height:3316" coordorigin="1173,545" coordsize="309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247" o:spid="_x0000_s1029" style="position:absolute;left:2292;top:1119;width:823;height:1771" coordorigin="2292,1119" coordsize="3492,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639" o:spid="_x0000_s1030" style="position:absolute;left:2292;top:3818;width:3492;height:4810;visibility:visible;mso-wrap-style:square;v-text-anchor:top" coordsize="2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" path="m,303r220,l163,249,163,,,,54,55r,194l,303xe" filled="f" stroked="f">
                              <v:path arrowok="t" o:connecttype="custom" o:connectlocs="0,481010;349250,481010;258763,395285;258763,0;0,0;85725,87312;85725,395285;0,481010" o:connectangles="0,0,0,0,0,0,0,0"/>
                            </v:shape>
                            <v:oval id="Oval 249" o:spid="_x0000_s1031" style="position:absolute;left:2815;top:1119;width:2397;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group>
                          <v:shape id="Freeform 131" o:spid="_x0000_s1032" style="position:absolute;left:1173;top:545;width:3098;height:5056;visibility:visible;mso-wrap-style:square;v-text-anchor:top" coordsize="1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" path="m57,102c32,102,11,82,11,57,11,31,32,11,57,11v25,,45,20,45,46c102,82,82,102,57,102xm,57c,25,25,,57,v31,,57,25,57,57c114,75,107,93,57,186,7,95,,75,,57xe" fillcolor="#6fc197 [3209]" stroked="f">
                            <v:path arrowok="t" o:connecttype="custom" o:connectlocs="154904,277262;29894,154941;154904,29901;277196,154941;154904,277262;0,154941;154904,0;309807,154941;154904,505596;0,154941" o:connectangles="0,0,0,0,0,0,0,0,0,0"/>
                            <o:lock v:ext="edit" verticies="t"/>
                          </v:shape>
                        </v:group>
                        <v:shape id="Freeform 249" o:spid="_x0000_s1033" style="position:absolute;left:3285;top:1399;width:2542;height:2595;visibility:visible;mso-wrap-style:square;v-text-anchor:top" coordsize="1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" path="m123,15c100,,70,,45,12,21,24,5,49,3,76v-3,28,10,54,32,71c59,165,92,166,118,153v26,-13,43,-41,43,-70c161,55,147,30,123,15xm82,139v-8,,-14,-7,-14,-14c68,117,74,111,82,111v7,,14,6,14,14c96,132,89,139,82,139xm97,81v,9,-7,16,-15,16c73,97,66,90,66,81v,-39,,-39,,-39c66,33,73,26,82,26v8,,15,7,15,16l97,81xe" fillcolor="#449f70 [2409]" stroked="f">
                          <v:path arrowok="t" o:connecttype="custom" o:connectlocs="194232,23448;71060,18758;4737,118804;55269,229791;186336,239170;254238,129746;194232,23448;129488,217285;107380,195401;129488,173516;151595,195401;129488,217285;153174,126620;129488,151631;104222,126620;104222,65655;129488,40643;153174,65655;153174,126620" o:connectangles="0,0,0,0,0,0,0,0,0,0,0,0,0,0,0,0,0,0,0"/>
                          <o:lock v:ext="edit" verticies="t"/>
                        </v:shape>
                        <v:oval id="Oval 252" o:spid="_x0000_s1034" style="position:absolute;width:6346;height: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" filled="f" strokecolor="#008089 [3205]" strokeweight="3pt">
                          <v:stroke joinstyle="miter"/>
                        </v:oval>
                      </v:group>
                      <v:shape id="Freeform 421" o:spid="_x0000_s1035" style="position:absolute;left:1559;top:3539;width:2542;height:2542;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" path="m26,119c,93,,51,26,26,51,,93,,119,26v25,25,25,67,,93c93,144,51,144,26,119xm32,112v22,23,58,23,80,c135,90,135,54,112,32,90,10,54,10,32,32v-22,22,-22,58,,80xm89,110v1,-2,2,-3,3,-5c97,102,100,99,104,89v1,-4,3,-7,6,-9c112,78,114,76,114,75v-1,-5,-7,-4,-10,-3c99,73,94,77,92,81v,-6,,-10,1,-19c93,55,93,44,93,37,92,29,81,30,81,36v,8,-1,18,-1,27c80,63,79,63,79,63v,-9,,-24,,-31c78,25,69,25,68,32v,6,,22,,31c67,63,67,63,66,63v,-8,,-20,,-27c66,30,56,30,56,36v,6,-1,19,-1,28c55,64,55,64,54,64v,-8,,-15,,-21c54,38,45,38,45,43v-1,3,-1,13,-1,23c43,97,50,102,52,110v2,10,34,10,37,xe" fillcolor="#2d694a [1609]" stroked="f">
                        <v:path arrowok="t" o:connecttype="custom" o:connectlocs="45904,210100;45904,45904;210100,45904;210100,210100;45904,210100;56498,197741;197741,197741;197741,56498;56498,56498;56498,197741;157134,194210;162430,185383;183617,157134;194210,141244;201273,132416;183617,127120;162430,143009;164196,109464;164196,65325;143009,63560;141244,111230;139478,111230;139478,56498;120057,56498;120057,111230;116526,111230;116526,63560;98871,63560;97105,112995;95340,112995;95340,75919;79450,75919;77684,116526;91809,194210;157134,194210" o:connectangles="0,0,0,0,0,0,0,0,0,0,0,0,0,0,0,0,0,0,0,0,0,0,0,0,0,0,0,0,0,0,0,0,0,0,0"/>
                        <o:lock v:ext="edit" verticies="t"/>
                      </v:shape>
                      <w10:anchorlock/>
                    </v:group>
                  </w:pict>
                </mc:Fallback>
              </mc:AlternateContent>
            </w:r>
          </w:p>
        </w:tc>
        <w:tc>
          <w:tcPr>
            <w:tcW w:w="1469" w:type="dxa"/>
          </w:tcPr>
          <w:p w14:paraId="646A6656" w14:textId="024CFEBB" w:rsidR="00BC5F28" w:rsidRPr="001F0C2F" w:rsidRDefault="00BC5F28" w:rsidP="002F1849">
            <w:pPr>
              <w:spacing w:before="40" w:after="40"/>
              <w:jc w:val="center"/>
            </w:pPr>
            <w:r w:rsidRPr="001F0C2F">
              <w:rPr>
                <w:noProof/>
              </w:rPr>
              <mc:AlternateContent>
                <mc:Choice Requires="wpg">
                  <w:drawing>
                    <wp:inline distT="0" distB="0" distL="0" distR="0" wp14:anchorId="5ED4F943" wp14:editId="350F4674">
                      <wp:extent cx="638798" cy="634366"/>
                      <wp:effectExtent l="19050" t="19050" r="9525" b="13335"/>
                      <wp:docPr id="254" name="Group 241" descr="An icon showing a map with a route planned, but a new area marked off as a no-fly-zone">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8798" cy="634366"/>
                                <a:chOff x="0" y="0"/>
                                <a:chExt cx="850869" cy="844966"/>
                              </a:xfrm>
                            </wpg:grpSpPr>
                            <wpg:grpSp>
                              <wpg:cNvPr id="255" name="Group 255">
                                <a:extLst/>
                              </wpg:cNvPr>
                              <wpg:cNvGrpSpPr/>
                              <wpg:grpSpPr>
                                <a:xfrm>
                                  <a:off x="0" y="0"/>
                                  <a:ext cx="850869" cy="844966"/>
                                  <a:chOff x="0" y="0"/>
                                  <a:chExt cx="850869" cy="844966"/>
                                </a:xfrm>
                              </wpg:grpSpPr>
                              <pic:pic xmlns:pic="http://schemas.openxmlformats.org/drawingml/2006/picture">
                                <pic:nvPicPr>
                                  <pic:cNvPr id="262" name="Picture 262" descr="Icon&#10;&#10;Description automatically generated">
                                    <a:extLst/>
                                  </pic:cNvPr>
                                  <pic:cNvPicPr>
                                    <a:picLocks noChangeAspect="1"/>
                                  </pic:cNvPicPr>
                                </pic:nvPicPr>
                                <pic:blipFill>
                                  <a:blip r:embed="rId39"/>
                                  <a:stretch>
                                    <a:fillRect/>
                                  </a:stretch>
                                </pic:blipFill>
                                <pic:spPr>
                                  <a:xfrm>
                                    <a:off x="0" y="1613"/>
                                    <a:ext cx="850869" cy="843353"/>
                                  </a:xfrm>
                                  <a:prstGeom prst="rect">
                                    <a:avLst/>
                                  </a:prstGeom>
                                </pic:spPr>
                              </pic:pic>
                              <wps:wsp>
                                <wps:cNvPr id="264" name="Oval 264">
                                  <a:extLst/>
                                </wps:cNvPr>
                                <wps:cNvSpPr/>
                                <wps:spPr>
                                  <a:xfrm>
                                    <a:off x="2947" y="0"/>
                                    <a:ext cx="845342" cy="84335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5" name="Rectangle: Top Corners Snipped 265">
                                <a:extLst/>
                              </wps:cNvPr>
                              <wps:cNvSpPr/>
                              <wps:spPr>
                                <a:xfrm rot="14737230">
                                  <a:off x="516062" y="226311"/>
                                  <a:ext cx="297955" cy="202947"/>
                                </a:xfrm>
                                <a:prstGeom prst="snip2SameRect">
                                  <a:avLst/>
                                </a:prstGeom>
                                <a:pattFill prst="wd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Freeform: Shape 266">
                                <a:extLst/>
                              </wps:cNvPr>
                              <wps:cNvSpPr/>
                              <wps:spPr>
                                <a:xfrm>
                                  <a:off x="422342" y="326952"/>
                                  <a:ext cx="147638" cy="223838"/>
                                </a:xfrm>
                                <a:custGeom>
                                  <a:avLst/>
                                  <a:gdLst>
                                    <a:gd name="connsiteX0" fmla="*/ 147638 w 147638"/>
                                    <a:gd name="connsiteY0" fmla="*/ 223838 h 223838"/>
                                    <a:gd name="connsiteX1" fmla="*/ 140494 w 147638"/>
                                    <a:gd name="connsiteY1" fmla="*/ 145257 h 223838"/>
                                    <a:gd name="connsiteX2" fmla="*/ 135731 w 147638"/>
                                    <a:gd name="connsiteY2" fmla="*/ 130969 h 223838"/>
                                    <a:gd name="connsiteX3" fmla="*/ 133350 w 147638"/>
                                    <a:gd name="connsiteY3" fmla="*/ 123825 h 223838"/>
                                    <a:gd name="connsiteX4" fmla="*/ 128588 w 147638"/>
                                    <a:gd name="connsiteY4" fmla="*/ 116682 h 223838"/>
                                    <a:gd name="connsiteX5" fmla="*/ 126206 w 147638"/>
                                    <a:gd name="connsiteY5" fmla="*/ 109538 h 223838"/>
                                    <a:gd name="connsiteX6" fmla="*/ 121444 w 147638"/>
                                    <a:gd name="connsiteY6" fmla="*/ 102394 h 223838"/>
                                    <a:gd name="connsiteX7" fmla="*/ 119063 w 147638"/>
                                    <a:gd name="connsiteY7" fmla="*/ 95250 h 223838"/>
                                    <a:gd name="connsiteX8" fmla="*/ 109538 w 147638"/>
                                    <a:gd name="connsiteY8" fmla="*/ 88107 h 223838"/>
                                    <a:gd name="connsiteX9" fmla="*/ 107156 w 147638"/>
                                    <a:gd name="connsiteY9" fmla="*/ 80963 h 223838"/>
                                    <a:gd name="connsiteX10" fmla="*/ 95250 w 147638"/>
                                    <a:gd name="connsiteY10" fmla="*/ 66675 h 223838"/>
                                    <a:gd name="connsiteX11" fmla="*/ 88106 w 147638"/>
                                    <a:gd name="connsiteY11" fmla="*/ 61913 h 223838"/>
                                    <a:gd name="connsiteX12" fmla="*/ 71438 w 147638"/>
                                    <a:gd name="connsiteY12" fmla="*/ 40482 h 223838"/>
                                    <a:gd name="connsiteX13" fmla="*/ 59531 w 147638"/>
                                    <a:gd name="connsiteY13" fmla="*/ 28575 h 223838"/>
                                    <a:gd name="connsiteX14" fmla="*/ 45244 w 147638"/>
                                    <a:gd name="connsiteY14" fmla="*/ 14288 h 223838"/>
                                    <a:gd name="connsiteX15" fmla="*/ 28575 w 147638"/>
                                    <a:gd name="connsiteY15" fmla="*/ 7144 h 223838"/>
                                    <a:gd name="connsiteX16" fmla="*/ 14288 w 147638"/>
                                    <a:gd name="connsiteY16" fmla="*/ 2382 h 223838"/>
                                    <a:gd name="connsiteX17" fmla="*/ 7144 w 147638"/>
                                    <a:gd name="connsiteY17" fmla="*/ 0 h 223838"/>
                                    <a:gd name="connsiteX18" fmla="*/ 0 w 147638"/>
                                    <a:gd name="connsiteY18" fmla="*/ 0 h 223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7638" h="223838">
                                      <a:moveTo>
                                        <a:pt x="147638" y="223838"/>
                                      </a:moveTo>
                                      <a:cubicBezTo>
                                        <a:pt x="145257" y="197644"/>
                                        <a:pt x="143839" y="171345"/>
                                        <a:pt x="140494" y="145257"/>
                                      </a:cubicBezTo>
                                      <a:cubicBezTo>
                                        <a:pt x="139856" y="140277"/>
                                        <a:pt x="137319" y="135732"/>
                                        <a:pt x="135731" y="130969"/>
                                      </a:cubicBezTo>
                                      <a:cubicBezTo>
                                        <a:pt x="134937" y="128588"/>
                                        <a:pt x="134742" y="125914"/>
                                        <a:pt x="133350" y="123825"/>
                                      </a:cubicBezTo>
                                      <a:cubicBezTo>
                                        <a:pt x="131763" y="121444"/>
                                        <a:pt x="129868" y="119241"/>
                                        <a:pt x="128588" y="116682"/>
                                      </a:cubicBezTo>
                                      <a:cubicBezTo>
                                        <a:pt x="127465" y="114437"/>
                                        <a:pt x="127329" y="111783"/>
                                        <a:pt x="126206" y="109538"/>
                                      </a:cubicBezTo>
                                      <a:cubicBezTo>
                                        <a:pt x="124926" y="106978"/>
                                        <a:pt x="122724" y="104954"/>
                                        <a:pt x="121444" y="102394"/>
                                      </a:cubicBezTo>
                                      <a:cubicBezTo>
                                        <a:pt x="120322" y="100149"/>
                                        <a:pt x="120670" y="97178"/>
                                        <a:pt x="119063" y="95250"/>
                                      </a:cubicBezTo>
                                      <a:cubicBezTo>
                                        <a:pt x="116522" y="92201"/>
                                        <a:pt x="112713" y="90488"/>
                                        <a:pt x="109538" y="88107"/>
                                      </a:cubicBezTo>
                                      <a:cubicBezTo>
                                        <a:pt x="108744" y="85726"/>
                                        <a:pt x="108279" y="83208"/>
                                        <a:pt x="107156" y="80963"/>
                                      </a:cubicBezTo>
                                      <a:cubicBezTo>
                                        <a:pt x="104479" y="75610"/>
                                        <a:pt x="99766" y="70438"/>
                                        <a:pt x="95250" y="66675"/>
                                      </a:cubicBezTo>
                                      <a:cubicBezTo>
                                        <a:pt x="93051" y="64843"/>
                                        <a:pt x="90487" y="63500"/>
                                        <a:pt x="88106" y="61913"/>
                                      </a:cubicBezTo>
                                      <a:cubicBezTo>
                                        <a:pt x="81601" y="42396"/>
                                        <a:pt x="92851" y="72599"/>
                                        <a:pt x="71438" y="40482"/>
                                      </a:cubicBezTo>
                                      <a:cubicBezTo>
                                        <a:pt x="61623" y="25761"/>
                                        <a:pt x="72520" y="40121"/>
                                        <a:pt x="59531" y="28575"/>
                                      </a:cubicBezTo>
                                      <a:cubicBezTo>
                                        <a:pt x="54497" y="24101"/>
                                        <a:pt x="51633" y="16418"/>
                                        <a:pt x="45244" y="14288"/>
                                      </a:cubicBezTo>
                                      <a:cubicBezTo>
                                        <a:pt x="22253" y="6625"/>
                                        <a:pt x="57993" y="18912"/>
                                        <a:pt x="28575" y="7144"/>
                                      </a:cubicBezTo>
                                      <a:cubicBezTo>
                                        <a:pt x="23914" y="5280"/>
                                        <a:pt x="19050" y="3969"/>
                                        <a:pt x="14288" y="2382"/>
                                      </a:cubicBezTo>
                                      <a:cubicBezTo>
                                        <a:pt x="11907" y="1588"/>
                                        <a:pt x="9654" y="0"/>
                                        <a:pt x="7144" y="0"/>
                                      </a:cubicBezTo>
                                      <a:lnTo>
                                        <a:pt x="0" y="0"/>
                                      </a:lnTo>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8C7BED8" id="Group 241" o:spid="_x0000_s1026" alt="An icon showing a map with a route planned, but a new area marked off as a no-fly-zone" style="width:50.3pt;height:49.95pt;mso-position-horizontal-relative:char;mso-position-vertical-relative:line" coordsize="8508,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">
                      <v:group id="Group 255" o:spid="_x0000_s1027" style="position:absolute;width:8508;height:8449" coordsize="850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Picture 262" o:spid="_x0000_s1028" type="#_x0000_t75" alt="Icon&#10;&#10;Description automatically generated" style="position:absolute;top:16;width:8508;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">
                          <v:imagedata r:id="rId40" o:title="Icon&#10;&#10;Description automatically generated"/>
                        </v:shape>
                        <v:oval id="Oval 264" o:spid="_x0000_s1029" style="position:absolute;left:29;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" filled="f" strokecolor="#008089 [3205]" strokeweight="3pt">
                          <v:stroke joinstyle="miter"/>
                        </v:oval>
                      </v:group>
                      <v:shape id="Rectangle: Top Corners Snipped 265" o:spid="_x0000_s1030" style="position:absolute;left:5160;top:2263;width:2979;height:2030;rotation:-7495975fd;visibility:visible;mso-wrap-style:square;v-text-anchor:middle" coordsize="297955,2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" path="m33825,l264130,r33825,33825l297955,202947r,l,202947r,l,33825,33825,xe" fillcolor="red" strokecolor="red" strokeweight="1pt">
                        <v:fill r:id="rId43" o:title="" color2="white [3212]" type="pattern"/>
                        <v:stroke joinstyle="miter"/>
                        <v:path arrowok="t" o:connecttype="custom" o:connectlocs="33825,0;264130,0;297955,33825;297955,202947;297955,202947;0,202947;0,202947;0,33825;33825,0" o:connectangles="0,0,0,0,0,0,0,0,0"/>
                      </v:shape>
                      <v:shape id="Freeform: Shape 266" o:spid="_x0000_s1031" style="position:absolute;left:4223;top:3269;width:1476;height:2238;visibility:visible;mso-wrap-style:square;v-text-anchor:middle" coordsize="147638,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" path="m147638,223838v-2381,-26194,-3799,-52493,-7144,-78581c139856,140277,137319,135732,135731,130969v-794,-2381,-989,-5055,-2381,-7144c131763,121444,129868,119241,128588,116682v-1123,-2245,-1259,-4899,-2382,-7144c124926,106978,122724,104954,121444,102394v-1122,-2245,-774,-5216,-2381,-7144c116522,92201,112713,90488,109538,88107v-794,-2381,-1259,-4899,-2382,-7144c104479,75610,99766,70438,95250,66675,93051,64843,90487,63500,88106,61913,81601,42396,92851,72599,71438,40482,61623,25761,72520,40121,59531,28575,54497,24101,51633,16418,45244,14288,22253,6625,57993,18912,28575,7144,23914,5280,19050,3969,14288,2382,11907,1588,9654,,7144,l,e" filled="f" strokecolor="red" strokeweight="1pt">
                        <v:stroke dashstyle="3 1" joinstyle="miter"/>
                        <v:path arrowok="t" o:connecttype="custom" o:connectlocs="147638,223838;140494,145257;135731,130969;133350,123825;128588,116682;126206,109538;121444,102394;119063,95250;109538,88107;107156,80963;95250,66675;88106,61913;71438,40482;59531,28575;45244,14288;28575,7144;14288,2382;7144,0;0,0" o:connectangles="0,0,0,0,0,0,0,0,0,0,0,0,0,0,0,0,0,0,0"/>
                      </v:shape>
                      <w10:anchorlock/>
                    </v:group>
                  </w:pict>
                </mc:Fallback>
              </mc:AlternateContent>
            </w:r>
          </w:p>
        </w:tc>
        <w:tc>
          <w:tcPr>
            <w:tcW w:w="1469" w:type="dxa"/>
          </w:tcPr>
          <w:p w14:paraId="60E4E00F" w14:textId="6109E13E" w:rsidR="00BC5F28" w:rsidRPr="001F0C2F" w:rsidRDefault="00BC5F28" w:rsidP="002F1849">
            <w:pPr>
              <w:spacing w:before="40" w:after="40"/>
              <w:jc w:val="center"/>
            </w:pPr>
            <w:r w:rsidRPr="001F0C2F">
              <w:rPr>
                <w:noProof/>
              </w:rPr>
              <mc:AlternateContent>
                <mc:Choice Requires="wpg">
                  <w:drawing>
                    <wp:inline distT="0" distB="0" distL="0" distR="0" wp14:anchorId="5312F957" wp14:editId="260EAA35">
                      <wp:extent cx="634649" cy="633156"/>
                      <wp:effectExtent l="19050" t="19050" r="13335" b="14605"/>
                      <wp:docPr id="268" name="Group 68" descr="An icon showing a web browser and a hand over the top ">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34649" cy="633156"/>
                                <a:chOff x="0" y="0"/>
                                <a:chExt cx="845342" cy="843353"/>
                              </a:xfrm>
                            </wpg:grpSpPr>
                            <wps:wsp>
                              <wps:cNvPr id="269" name="Freeform 277">
                                <a:extLst/>
                              </wps:cNvPr>
                              <wps:cNvSpPr>
                                <a:spLocks noEditPoints="1"/>
                              </wps:cNvSpPr>
                              <wps:spPr bwMode="auto">
                                <a:xfrm>
                                  <a:off x="119928" y="208031"/>
                                  <a:ext cx="600901" cy="515248"/>
                                </a:xfrm>
                                <a:custGeom>
                                  <a:avLst/>
                                  <a:gdLst>
                                    <a:gd name="T0" fmla="*/ 0 w 190"/>
                                    <a:gd name="T1" fmla="*/ 0 h 163"/>
                                    <a:gd name="T2" fmla="*/ 190 w 190"/>
                                    <a:gd name="T3" fmla="*/ 0 h 163"/>
                                    <a:gd name="T4" fmla="*/ 190 w 190"/>
                                    <a:gd name="T5" fmla="*/ 137 h 163"/>
                                    <a:gd name="T6" fmla="*/ 175 w 190"/>
                                    <a:gd name="T7" fmla="*/ 137 h 163"/>
                                    <a:gd name="T8" fmla="*/ 163 w 190"/>
                                    <a:gd name="T9" fmla="*/ 109 h 163"/>
                                    <a:gd name="T10" fmla="*/ 163 w 190"/>
                                    <a:gd name="T11" fmla="*/ 15 h 163"/>
                                    <a:gd name="T12" fmla="*/ 14 w 190"/>
                                    <a:gd name="T13" fmla="*/ 15 h 163"/>
                                    <a:gd name="T14" fmla="*/ 14 w 190"/>
                                    <a:gd name="T15" fmla="*/ 119 h 163"/>
                                    <a:gd name="T16" fmla="*/ 100 w 190"/>
                                    <a:gd name="T17" fmla="*/ 119 h 163"/>
                                    <a:gd name="T18" fmla="*/ 103 w 190"/>
                                    <a:gd name="T19" fmla="*/ 137 h 163"/>
                                    <a:gd name="T20" fmla="*/ 0 w 190"/>
                                    <a:gd name="T21" fmla="*/ 137 h 163"/>
                                    <a:gd name="T22" fmla="*/ 0 w 190"/>
                                    <a:gd name="T23" fmla="*/ 0 h 163"/>
                                    <a:gd name="T24" fmla="*/ 109 w 190"/>
                                    <a:gd name="T25" fmla="*/ 41 h 163"/>
                                    <a:gd name="T26" fmla="*/ 29 w 190"/>
                                    <a:gd name="T27" fmla="*/ 41 h 163"/>
                                    <a:gd name="T28" fmla="*/ 29 w 190"/>
                                    <a:gd name="T29" fmla="*/ 49 h 163"/>
                                    <a:gd name="T30" fmla="*/ 109 w 190"/>
                                    <a:gd name="T31" fmla="*/ 49 h 163"/>
                                    <a:gd name="T32" fmla="*/ 109 w 190"/>
                                    <a:gd name="T33" fmla="*/ 41 h 163"/>
                                    <a:gd name="T34" fmla="*/ 109 w 190"/>
                                    <a:gd name="T35" fmla="*/ 85 h 163"/>
                                    <a:gd name="T36" fmla="*/ 29 w 190"/>
                                    <a:gd name="T37" fmla="*/ 85 h 163"/>
                                    <a:gd name="T38" fmla="*/ 29 w 190"/>
                                    <a:gd name="T39" fmla="*/ 93 h 163"/>
                                    <a:gd name="T40" fmla="*/ 109 w 190"/>
                                    <a:gd name="T41" fmla="*/ 93 h 163"/>
                                    <a:gd name="T42" fmla="*/ 109 w 190"/>
                                    <a:gd name="T43" fmla="*/ 85 h 163"/>
                                    <a:gd name="T44" fmla="*/ 109 w 190"/>
                                    <a:gd name="T45" fmla="*/ 63 h 163"/>
                                    <a:gd name="T46" fmla="*/ 29 w 190"/>
                                    <a:gd name="T47" fmla="*/ 63 h 163"/>
                                    <a:gd name="T48" fmla="*/ 29 w 190"/>
                                    <a:gd name="T49" fmla="*/ 71 h 163"/>
                                    <a:gd name="T50" fmla="*/ 109 w 190"/>
                                    <a:gd name="T51" fmla="*/ 71 h 163"/>
                                    <a:gd name="T52" fmla="*/ 109 w 190"/>
                                    <a:gd name="T53" fmla="*/ 63 h 163"/>
                                    <a:gd name="T54" fmla="*/ 177 w 190"/>
                                    <a:gd name="T55" fmla="*/ 97 h 163"/>
                                    <a:gd name="T56" fmla="*/ 170 w 190"/>
                                    <a:gd name="T57" fmla="*/ 90 h 163"/>
                                    <a:gd name="T58" fmla="*/ 177 w 190"/>
                                    <a:gd name="T59" fmla="*/ 83 h 163"/>
                                    <a:gd name="T60" fmla="*/ 184 w 190"/>
                                    <a:gd name="T61" fmla="*/ 90 h 163"/>
                                    <a:gd name="T62" fmla="*/ 177 w 190"/>
                                    <a:gd name="T63" fmla="*/ 97 h 163"/>
                                    <a:gd name="T64" fmla="*/ 177 w 190"/>
                                    <a:gd name="T65" fmla="*/ 46 h 163"/>
                                    <a:gd name="T66" fmla="*/ 170 w 190"/>
                                    <a:gd name="T67" fmla="*/ 39 h 163"/>
                                    <a:gd name="T68" fmla="*/ 177 w 190"/>
                                    <a:gd name="T69" fmla="*/ 32 h 163"/>
                                    <a:gd name="T70" fmla="*/ 184 w 190"/>
                                    <a:gd name="T71" fmla="*/ 39 h 163"/>
                                    <a:gd name="T72" fmla="*/ 177 w 190"/>
                                    <a:gd name="T73" fmla="*/ 46 h 163"/>
                                    <a:gd name="T74" fmla="*/ 177 w 190"/>
                                    <a:gd name="T75" fmla="*/ 71 h 163"/>
                                    <a:gd name="T76" fmla="*/ 170 w 190"/>
                                    <a:gd name="T77" fmla="*/ 64 h 163"/>
                                    <a:gd name="T78" fmla="*/ 177 w 190"/>
                                    <a:gd name="T79" fmla="*/ 57 h 163"/>
                                    <a:gd name="T80" fmla="*/ 184 w 190"/>
                                    <a:gd name="T81" fmla="*/ 64 h 163"/>
                                    <a:gd name="T82" fmla="*/ 177 w 190"/>
                                    <a:gd name="T83" fmla="*/ 71 h 163"/>
                                    <a:gd name="T84" fmla="*/ 155 w 190"/>
                                    <a:gd name="T85" fmla="*/ 163 h 163"/>
                                    <a:gd name="T86" fmla="*/ 128 w 190"/>
                                    <a:gd name="T87" fmla="*/ 163 h 163"/>
                                    <a:gd name="T88" fmla="*/ 128 w 190"/>
                                    <a:gd name="T89" fmla="*/ 158 h 163"/>
                                    <a:gd name="T90" fmla="*/ 107 w 190"/>
                                    <a:gd name="T91" fmla="*/ 120 h 163"/>
                                    <a:gd name="T92" fmla="*/ 116 w 190"/>
                                    <a:gd name="T93" fmla="*/ 118 h 163"/>
                                    <a:gd name="T94" fmla="*/ 120 w 190"/>
                                    <a:gd name="T95" fmla="*/ 131 h 163"/>
                                    <a:gd name="T96" fmla="*/ 120 w 190"/>
                                    <a:gd name="T97" fmla="*/ 85 h 163"/>
                                    <a:gd name="T98" fmla="*/ 136 w 190"/>
                                    <a:gd name="T99" fmla="*/ 85 h 163"/>
                                    <a:gd name="T100" fmla="*/ 136 w 190"/>
                                    <a:gd name="T101" fmla="*/ 111 h 163"/>
                                    <a:gd name="T102" fmla="*/ 165 w 190"/>
                                    <a:gd name="T103" fmla="*/ 121 h 163"/>
                                    <a:gd name="T104" fmla="*/ 166 w 190"/>
                                    <a:gd name="T105" fmla="*/ 149 h 163"/>
                                    <a:gd name="T106" fmla="*/ 155 w 190"/>
                                    <a:gd name="T10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0" h="163">
                                      <a:moveTo>
                                        <a:pt x="0" y="0"/>
                                      </a:moveTo>
                                      <a:cubicBezTo>
                                        <a:pt x="190" y="0"/>
                                        <a:pt x="190" y="0"/>
                                        <a:pt x="190" y="0"/>
                                      </a:cubicBezTo>
                                      <a:cubicBezTo>
                                        <a:pt x="190" y="137"/>
                                        <a:pt x="190" y="137"/>
                                        <a:pt x="190" y="137"/>
                                      </a:cubicBezTo>
                                      <a:cubicBezTo>
                                        <a:pt x="175" y="137"/>
                                        <a:pt x="175" y="137"/>
                                        <a:pt x="175" y="137"/>
                                      </a:cubicBezTo>
                                      <a:cubicBezTo>
                                        <a:pt x="176" y="122"/>
                                        <a:pt x="175" y="112"/>
                                        <a:pt x="163" y="109"/>
                                      </a:cubicBezTo>
                                      <a:cubicBezTo>
                                        <a:pt x="163" y="15"/>
                                        <a:pt x="163" y="15"/>
                                        <a:pt x="163" y="15"/>
                                      </a:cubicBezTo>
                                      <a:cubicBezTo>
                                        <a:pt x="14" y="15"/>
                                        <a:pt x="14" y="15"/>
                                        <a:pt x="14" y="15"/>
                                      </a:cubicBezTo>
                                      <a:cubicBezTo>
                                        <a:pt x="14" y="119"/>
                                        <a:pt x="14" y="119"/>
                                        <a:pt x="14" y="119"/>
                                      </a:cubicBezTo>
                                      <a:cubicBezTo>
                                        <a:pt x="100" y="119"/>
                                        <a:pt x="100" y="119"/>
                                        <a:pt x="100" y="119"/>
                                      </a:cubicBezTo>
                                      <a:cubicBezTo>
                                        <a:pt x="99" y="124"/>
                                        <a:pt x="99" y="131"/>
                                        <a:pt x="103" y="137"/>
                                      </a:cubicBezTo>
                                      <a:cubicBezTo>
                                        <a:pt x="0" y="137"/>
                                        <a:pt x="0" y="137"/>
                                        <a:pt x="0" y="137"/>
                                      </a:cubicBezTo>
                                      <a:cubicBezTo>
                                        <a:pt x="0" y="0"/>
                                        <a:pt x="0" y="0"/>
                                        <a:pt x="0" y="0"/>
                                      </a:cubicBezTo>
                                      <a:close/>
                                      <a:moveTo>
                                        <a:pt x="109" y="41"/>
                                      </a:moveTo>
                                      <a:cubicBezTo>
                                        <a:pt x="29" y="41"/>
                                        <a:pt x="29" y="41"/>
                                        <a:pt x="29" y="41"/>
                                      </a:cubicBezTo>
                                      <a:cubicBezTo>
                                        <a:pt x="29" y="49"/>
                                        <a:pt x="29" y="49"/>
                                        <a:pt x="29" y="49"/>
                                      </a:cubicBezTo>
                                      <a:cubicBezTo>
                                        <a:pt x="109" y="49"/>
                                        <a:pt x="109" y="49"/>
                                        <a:pt x="109" y="49"/>
                                      </a:cubicBezTo>
                                      <a:cubicBezTo>
                                        <a:pt x="109" y="41"/>
                                        <a:pt x="109" y="41"/>
                                        <a:pt x="109" y="41"/>
                                      </a:cubicBezTo>
                                      <a:close/>
                                      <a:moveTo>
                                        <a:pt x="109" y="85"/>
                                      </a:moveTo>
                                      <a:cubicBezTo>
                                        <a:pt x="29" y="85"/>
                                        <a:pt x="29" y="85"/>
                                        <a:pt x="29" y="85"/>
                                      </a:cubicBezTo>
                                      <a:cubicBezTo>
                                        <a:pt x="29" y="93"/>
                                        <a:pt x="29" y="93"/>
                                        <a:pt x="29" y="93"/>
                                      </a:cubicBezTo>
                                      <a:cubicBezTo>
                                        <a:pt x="109" y="93"/>
                                        <a:pt x="109" y="93"/>
                                        <a:pt x="109" y="93"/>
                                      </a:cubicBezTo>
                                      <a:cubicBezTo>
                                        <a:pt x="109" y="85"/>
                                        <a:pt x="109" y="85"/>
                                        <a:pt x="109" y="85"/>
                                      </a:cubicBezTo>
                                      <a:close/>
                                      <a:moveTo>
                                        <a:pt x="109" y="63"/>
                                      </a:moveTo>
                                      <a:cubicBezTo>
                                        <a:pt x="29" y="63"/>
                                        <a:pt x="29" y="63"/>
                                        <a:pt x="29" y="63"/>
                                      </a:cubicBezTo>
                                      <a:cubicBezTo>
                                        <a:pt x="29" y="71"/>
                                        <a:pt x="29" y="71"/>
                                        <a:pt x="29" y="71"/>
                                      </a:cubicBezTo>
                                      <a:cubicBezTo>
                                        <a:pt x="109" y="71"/>
                                        <a:pt x="109" y="71"/>
                                        <a:pt x="109" y="71"/>
                                      </a:cubicBezTo>
                                      <a:cubicBezTo>
                                        <a:pt x="109" y="63"/>
                                        <a:pt x="109" y="63"/>
                                        <a:pt x="109" y="63"/>
                                      </a:cubicBezTo>
                                      <a:close/>
                                      <a:moveTo>
                                        <a:pt x="177" y="97"/>
                                      </a:moveTo>
                                      <a:cubicBezTo>
                                        <a:pt x="173" y="97"/>
                                        <a:pt x="170" y="94"/>
                                        <a:pt x="170" y="90"/>
                                      </a:cubicBezTo>
                                      <a:cubicBezTo>
                                        <a:pt x="170" y="86"/>
                                        <a:pt x="173" y="83"/>
                                        <a:pt x="177" y="83"/>
                                      </a:cubicBezTo>
                                      <a:cubicBezTo>
                                        <a:pt x="181" y="83"/>
                                        <a:pt x="184" y="86"/>
                                        <a:pt x="184" y="90"/>
                                      </a:cubicBezTo>
                                      <a:cubicBezTo>
                                        <a:pt x="184" y="94"/>
                                        <a:pt x="181" y="97"/>
                                        <a:pt x="177" y="97"/>
                                      </a:cubicBezTo>
                                      <a:close/>
                                      <a:moveTo>
                                        <a:pt x="177" y="46"/>
                                      </a:moveTo>
                                      <a:cubicBezTo>
                                        <a:pt x="173" y="46"/>
                                        <a:pt x="170" y="42"/>
                                        <a:pt x="170" y="39"/>
                                      </a:cubicBezTo>
                                      <a:cubicBezTo>
                                        <a:pt x="170" y="35"/>
                                        <a:pt x="173" y="32"/>
                                        <a:pt x="177" y="32"/>
                                      </a:cubicBezTo>
                                      <a:cubicBezTo>
                                        <a:pt x="181" y="32"/>
                                        <a:pt x="184" y="35"/>
                                        <a:pt x="184" y="39"/>
                                      </a:cubicBezTo>
                                      <a:cubicBezTo>
                                        <a:pt x="184" y="42"/>
                                        <a:pt x="181" y="46"/>
                                        <a:pt x="177" y="46"/>
                                      </a:cubicBezTo>
                                      <a:close/>
                                      <a:moveTo>
                                        <a:pt x="177" y="71"/>
                                      </a:moveTo>
                                      <a:cubicBezTo>
                                        <a:pt x="173" y="71"/>
                                        <a:pt x="170" y="68"/>
                                        <a:pt x="170" y="64"/>
                                      </a:cubicBezTo>
                                      <a:cubicBezTo>
                                        <a:pt x="170" y="61"/>
                                        <a:pt x="173" y="57"/>
                                        <a:pt x="177" y="57"/>
                                      </a:cubicBezTo>
                                      <a:cubicBezTo>
                                        <a:pt x="181" y="57"/>
                                        <a:pt x="184" y="61"/>
                                        <a:pt x="184" y="64"/>
                                      </a:cubicBezTo>
                                      <a:cubicBezTo>
                                        <a:pt x="184" y="68"/>
                                        <a:pt x="181" y="71"/>
                                        <a:pt x="177" y="71"/>
                                      </a:cubicBezTo>
                                      <a:close/>
                                      <a:moveTo>
                                        <a:pt x="155" y="163"/>
                                      </a:moveTo>
                                      <a:cubicBezTo>
                                        <a:pt x="146" y="163"/>
                                        <a:pt x="137" y="163"/>
                                        <a:pt x="128" y="163"/>
                                      </a:cubicBezTo>
                                      <a:cubicBezTo>
                                        <a:pt x="128" y="161"/>
                                        <a:pt x="128" y="160"/>
                                        <a:pt x="128" y="158"/>
                                      </a:cubicBezTo>
                                      <a:cubicBezTo>
                                        <a:pt x="115" y="152"/>
                                        <a:pt x="107" y="135"/>
                                        <a:pt x="107" y="120"/>
                                      </a:cubicBezTo>
                                      <a:cubicBezTo>
                                        <a:pt x="107" y="115"/>
                                        <a:pt x="115" y="114"/>
                                        <a:pt x="116" y="118"/>
                                      </a:cubicBezTo>
                                      <a:cubicBezTo>
                                        <a:pt x="117" y="122"/>
                                        <a:pt x="117" y="127"/>
                                        <a:pt x="120" y="131"/>
                                      </a:cubicBezTo>
                                      <a:cubicBezTo>
                                        <a:pt x="120" y="116"/>
                                        <a:pt x="120" y="100"/>
                                        <a:pt x="120" y="85"/>
                                      </a:cubicBezTo>
                                      <a:cubicBezTo>
                                        <a:pt x="120" y="76"/>
                                        <a:pt x="135" y="76"/>
                                        <a:pt x="136" y="85"/>
                                      </a:cubicBezTo>
                                      <a:cubicBezTo>
                                        <a:pt x="136" y="94"/>
                                        <a:pt x="136" y="103"/>
                                        <a:pt x="136" y="111"/>
                                      </a:cubicBezTo>
                                      <a:cubicBezTo>
                                        <a:pt x="148" y="111"/>
                                        <a:pt x="161" y="111"/>
                                        <a:pt x="165" y="121"/>
                                      </a:cubicBezTo>
                                      <a:cubicBezTo>
                                        <a:pt x="167" y="126"/>
                                        <a:pt x="166" y="140"/>
                                        <a:pt x="166" y="149"/>
                                      </a:cubicBezTo>
                                      <a:cubicBezTo>
                                        <a:pt x="163" y="153"/>
                                        <a:pt x="155" y="155"/>
                                        <a:pt x="155" y="163"/>
                                      </a:cubicBezTo>
                                      <a:close/>
                                    </a:path>
                                  </a:pathLst>
                                </a:custGeom>
                                <a:solidFill>
                                  <a:schemeClr val="accent6">
                                    <a:lumMod val="50000"/>
                                  </a:schemeClr>
                                </a:solidFill>
                                <a:ln>
                                  <a:noFill/>
                                </a:ln>
                              </wps:spPr>
                              <wps:bodyPr vert="horz" wrap="square" lIns="91440" tIns="45720" rIns="91440" bIns="45720" numCol="1" anchor="t" anchorCtr="0" compatLnSpc="1">
                                <a:prstTxWarp prst="textNoShape">
                                  <a:avLst/>
                                </a:prstTxWarp>
                              </wps:bodyPr>
                            </wps:wsp>
                            <wps:wsp>
                              <wps:cNvPr id="270" name="Oval 270">
                                <a:extLst/>
                              </wps:cNvPr>
                              <wps:cNvSpPr/>
                              <wps:spPr>
                                <a:xfrm>
                                  <a:off x="0" y="0"/>
                                  <a:ext cx="845342" cy="843353"/>
                                </a:xfrm>
                                <a:prstGeom prst="ellipse">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834AC65" id="Group 68" o:spid="_x0000_s1026" alt="An icon showing a web browser and a hand over the top " style="width:49.95pt;height:49.85pt;mso-position-horizontal-relative:char;mso-position-vertical-relative:line" coordsize="8453,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">
                      <v:shape id="Freeform 277" o:spid="_x0000_s1027" style="position:absolute;left:1199;top:2080;width:6009;height:5152;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" path="m,c190,,190,,190,v,137,,137,,137c175,137,175,137,175,137v1,-15,,-25,-12,-28c163,15,163,15,163,15,14,15,14,15,14,15v,104,,104,,104c100,119,100,119,100,119v-1,5,-1,12,3,18c,137,,137,,137,,,,,,xm109,41v-80,,-80,,-80,c29,49,29,49,29,49v80,,80,,80,c109,41,109,41,109,41xm109,85v-80,,-80,,-80,c29,93,29,93,29,93v80,,80,,80,c109,85,109,85,109,85xm109,63v-80,,-80,,-80,c29,71,29,71,29,71v80,,80,,80,c109,63,109,63,109,63xm177,97v-4,,-7,-3,-7,-7c170,86,173,83,177,83v4,,7,3,7,7c184,94,181,97,177,97xm177,46v-4,,-7,-4,-7,-7c170,35,173,32,177,32v4,,7,3,7,7c184,42,181,46,177,46xm177,71v-4,,-7,-3,-7,-7c170,61,173,57,177,57v4,,7,4,7,7c184,68,181,71,177,71xm155,163v-9,,-18,,-27,c128,161,128,160,128,158v-13,-6,-21,-23,-21,-38c107,115,115,114,116,118v1,4,1,9,4,13c120,116,120,100,120,85v,-9,15,-9,16,c136,94,136,103,136,111v12,,25,,29,10c167,126,166,140,166,149v-3,4,-11,6,-11,14xe" fillcolor="#2d694a [1609]" stroked="f">
                        <v:path arrowok="t" o:connecttype="custom" o:connectlocs="0,0;600901,0;600901,433061;553461,433061;515510,344552;515510,47415;44277,47415;44277,376163;316264,376163;325752,433061;0,433061;0,0;344727,129602;91716,129602;91716,154891;344727,154891;344727,129602;344727,268688;91716,268688;91716,293976;344727,293976;344727,268688;344727,199145;91716,199145;91716,224433;344727,224433;344727,199145;559787,306620;537648,284493;559787,262366;581925,284493;559787,306620;559787,145407;537648,123280;559787,101153;581925,123280;559787,145407;559787,224433;537648,202306;559787,180179;581925,202306;559787,224433;490209,515248;404818,515248;404818,499443;338402,379324;366866,373002;379516,414095;379516,268688;430119,268688;430119,350874;521835,382485;524998,470994;490209,515248" o:connectangles="0,0,0,0,0,0,0,0,0,0,0,0,0,0,0,0,0,0,0,0,0,0,0,0,0,0,0,0,0,0,0,0,0,0,0,0,0,0,0,0,0,0,0,0,0,0,0,0,0,0,0,0,0,0"/>
                        <o:lock v:ext="edit" verticies="t"/>
                      </v:shape>
                      <v:oval id="Oval 270" o:spid="_x0000_s1028"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" filled="f" strokecolor="#008089 [3205]" strokeweight="3pt">
                        <v:stroke joinstyle="miter"/>
                      </v:oval>
                      <w10:anchorlock/>
                    </v:group>
                  </w:pict>
                </mc:Fallback>
              </mc:AlternateContent>
            </w:r>
          </w:p>
        </w:tc>
        <w:tc>
          <w:tcPr>
            <w:tcW w:w="1470" w:type="dxa"/>
            <w:shd w:val="clear" w:color="auto" w:fill="D7E5FA" w:themeFill="text2" w:themeFillTint="1A"/>
          </w:tcPr>
          <w:p w14:paraId="47749217" w14:textId="6AEDEFBB" w:rsidR="00BC5F28" w:rsidRPr="001F0C2F" w:rsidRDefault="00BC5F28" w:rsidP="002F1849">
            <w:pPr>
              <w:spacing w:before="40" w:after="40"/>
              <w:jc w:val="center"/>
            </w:pPr>
            <w:r w:rsidRPr="001F0C2F">
              <w:rPr>
                <w:noProof/>
              </w:rPr>
              <mc:AlternateContent>
                <mc:Choice Requires="wpg">
                  <w:drawing>
                    <wp:inline distT="0" distB="0" distL="0" distR="0" wp14:anchorId="4512C5F4" wp14:editId="1BA47378">
                      <wp:extent cx="644672" cy="638359"/>
                      <wp:effectExtent l="19050" t="19050" r="22225" b="9525"/>
                      <wp:docPr id="271" name="Group 210" descr="An icon showing a line of ones and zeros indicating a data transfer">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4672" cy="638359"/>
                                <a:chOff x="0" y="0"/>
                                <a:chExt cx="858693" cy="850284"/>
                              </a:xfrm>
                            </wpg:grpSpPr>
                            <pic:pic xmlns:pic="http://schemas.openxmlformats.org/drawingml/2006/picture">
                              <pic:nvPicPr>
                                <pic:cNvPr id="272" name="Picture 272" descr="Diagram, venn diagram&#10;&#10;Description automatically generated">
                                  <a:extLst/>
                                </pic:cNvPr>
                                <pic:cNvPicPr>
                                  <a:picLocks noChangeAspect="1"/>
                                </pic:cNvPicPr>
                              </pic:nvPicPr>
                              <pic:blipFill>
                                <a:blip r:embed="rId44">
                                  <a:duotone>
                                    <a:prstClr val="black"/>
                                    <a:schemeClr val="accent5">
                                      <a:tint val="45000"/>
                                      <a:satMod val="400000"/>
                                    </a:schemeClr>
                                  </a:duotone>
                                </a:blip>
                                <a:stretch>
                                  <a:fillRect/>
                                </a:stretch>
                              </pic:blipFill>
                              <pic:spPr>
                                <a:xfrm>
                                  <a:off x="0" y="3361"/>
                                  <a:ext cx="858693" cy="846923"/>
                                </a:xfrm>
                                <a:prstGeom prst="rect">
                                  <a:avLst/>
                                </a:prstGeom>
                              </pic:spPr>
                            </pic:pic>
                            <wps:wsp>
                              <wps:cNvPr id="273" name="Oval 273">
                                <a:extLst/>
                              </wps:cNvPr>
                              <wps:cNvSpPr/>
                              <wps:spPr>
                                <a:xfrm>
                                  <a:off x="8786" y="0"/>
                                  <a:ext cx="845342" cy="843353"/>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D1FCEEB" id="Group 210" o:spid="_x0000_s1026" alt="An icon showing a line of ones and zeros indicating a data transfer" style="width:50.75pt;height:50.25pt;mso-position-horizontal-relative:char;mso-position-vertical-relative:line" coordsize="8586,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">
                      <v:shape id="Picture 272" o:spid="_x0000_s1027" type="#_x0000_t75" alt="Diagram, venn diagram&#10;&#10;Description automatically generated" style="position:absolute;top:33;width:8586;height:8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">
                        <v:imagedata r:id="rId45" o:title="Diagram, venn diagram&#10;&#10;Description automatically generated" recolortarget="black"/>
                      </v:shape>
                      <v:oval id="Oval 273" o:spid="_x0000_s1028" style="position:absolute;left:87;width:8454;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" filled="f" strokecolor="#081e3e [3215]" strokeweight="3pt">
                        <v:stroke joinstyle="miter"/>
                      </v:oval>
                      <w10:anchorlock/>
                    </v:group>
                  </w:pict>
                </mc:Fallback>
              </mc:AlternateContent>
            </w:r>
          </w:p>
        </w:tc>
      </w:tr>
      <w:tr w:rsidR="009A27DB" w:rsidRPr="001F0C2F" w14:paraId="6232DDEE" w14:textId="77777777" w:rsidTr="009A27DB">
        <w:tc>
          <w:tcPr>
            <w:tcW w:w="1467" w:type="dxa"/>
            <w:shd w:val="clear" w:color="auto" w:fill="D7E5FA" w:themeFill="text2" w:themeFillTint="1A"/>
          </w:tcPr>
          <w:p w14:paraId="2D76D12D" w14:textId="01FDC634" w:rsidR="00BC5F28" w:rsidRPr="001F0C2F" w:rsidRDefault="00BC5F28" w:rsidP="00500C42">
            <w:pPr>
              <w:spacing w:before="40" w:after="40" w:line="216" w:lineRule="auto"/>
              <w:jc w:val="center"/>
              <w:rPr>
                <w:bCs/>
                <w:sz w:val="18"/>
                <w:szCs w:val="19"/>
                <w:highlight w:val="yellow"/>
              </w:rPr>
            </w:pPr>
            <w:r w:rsidRPr="001F0C2F">
              <w:rPr>
                <w:bCs/>
                <w:sz w:val="18"/>
                <w:szCs w:val="19"/>
              </w:rPr>
              <w:t>Authorities make rules and advisories to manage drone use in particular locations.</w:t>
            </w:r>
          </w:p>
        </w:tc>
        <w:tc>
          <w:tcPr>
            <w:tcW w:w="1468" w:type="dxa"/>
          </w:tcPr>
          <w:p w14:paraId="42436D5C" w14:textId="77177543" w:rsidR="00BC5F28" w:rsidRPr="001F0C2F" w:rsidRDefault="00FE2A14" w:rsidP="00500C42">
            <w:pPr>
              <w:spacing w:before="40" w:after="40" w:line="216" w:lineRule="auto"/>
              <w:jc w:val="center"/>
              <w:rPr>
                <w:sz w:val="18"/>
                <w:szCs w:val="19"/>
                <w:highlight w:val="yellow"/>
              </w:rPr>
            </w:pPr>
            <w:r w:rsidRPr="001F0C2F">
              <w:rPr>
                <w:sz w:val="18"/>
                <w:szCs w:val="19"/>
              </w:rPr>
              <w:t>Operators register d</w:t>
            </w:r>
            <w:r w:rsidR="002F1849" w:rsidRPr="001F0C2F">
              <w:rPr>
                <w:sz w:val="18"/>
                <w:szCs w:val="19"/>
              </w:rPr>
              <w:t xml:space="preserve">ata </w:t>
            </w:r>
            <w:r w:rsidR="00BC5F28" w:rsidRPr="001F0C2F">
              <w:rPr>
                <w:sz w:val="18"/>
                <w:szCs w:val="19"/>
              </w:rPr>
              <w:t xml:space="preserve">about </w:t>
            </w:r>
            <w:r w:rsidRPr="001F0C2F">
              <w:rPr>
                <w:sz w:val="18"/>
                <w:szCs w:val="19"/>
              </w:rPr>
              <w:t>themselves</w:t>
            </w:r>
            <w:r w:rsidR="00BC5F28" w:rsidRPr="001F0C2F">
              <w:rPr>
                <w:sz w:val="18"/>
                <w:szCs w:val="19"/>
              </w:rPr>
              <w:t>, aircraft and pilots.</w:t>
            </w:r>
          </w:p>
        </w:tc>
        <w:tc>
          <w:tcPr>
            <w:tcW w:w="1468" w:type="dxa"/>
          </w:tcPr>
          <w:p w14:paraId="2FC73D3C" w14:textId="28EF6AF8" w:rsidR="00BC5F28" w:rsidRPr="001F0C2F" w:rsidRDefault="00BC5F28" w:rsidP="00500C42">
            <w:pPr>
              <w:spacing w:before="40" w:after="40" w:line="216" w:lineRule="auto"/>
              <w:jc w:val="center"/>
              <w:rPr>
                <w:sz w:val="18"/>
                <w:szCs w:val="19"/>
                <w:highlight w:val="yellow"/>
              </w:rPr>
            </w:pPr>
            <w:r w:rsidRPr="001F0C2F">
              <w:rPr>
                <w:sz w:val="18"/>
                <w:szCs w:val="19"/>
              </w:rPr>
              <w:t>Operators create flight plans to meet their needs using available data.</w:t>
            </w:r>
          </w:p>
        </w:tc>
        <w:tc>
          <w:tcPr>
            <w:tcW w:w="1470" w:type="dxa"/>
          </w:tcPr>
          <w:p w14:paraId="09850656" w14:textId="03E78689" w:rsidR="00BC5F28" w:rsidRPr="001F0C2F" w:rsidRDefault="00BC5F28" w:rsidP="00500C42">
            <w:pPr>
              <w:spacing w:before="40" w:after="40" w:line="216" w:lineRule="auto"/>
              <w:jc w:val="center"/>
              <w:rPr>
                <w:sz w:val="18"/>
                <w:szCs w:val="19"/>
                <w:highlight w:val="yellow"/>
              </w:rPr>
            </w:pPr>
            <w:r w:rsidRPr="001F0C2F">
              <w:rPr>
                <w:sz w:val="18"/>
                <w:szCs w:val="19"/>
              </w:rPr>
              <w:t>Flights are coordinated to identify, negotiate, prioritise and resolve conflicts.</w:t>
            </w:r>
          </w:p>
        </w:tc>
        <w:tc>
          <w:tcPr>
            <w:tcW w:w="1471" w:type="dxa"/>
          </w:tcPr>
          <w:p w14:paraId="4F50B50F" w14:textId="6420F276" w:rsidR="00BC5F28" w:rsidRPr="001F0C2F" w:rsidRDefault="00BC5F28" w:rsidP="00500C42">
            <w:pPr>
              <w:spacing w:before="40" w:after="40" w:line="216" w:lineRule="auto"/>
              <w:jc w:val="center"/>
              <w:rPr>
                <w:sz w:val="18"/>
                <w:szCs w:val="19"/>
                <w:highlight w:val="yellow"/>
              </w:rPr>
            </w:pPr>
            <w:r w:rsidRPr="001F0C2F">
              <w:rPr>
                <w:sz w:val="18"/>
                <w:szCs w:val="19"/>
              </w:rPr>
              <w:t>Operators obtain authorisations if required for their operations.</w:t>
            </w:r>
          </w:p>
        </w:tc>
        <w:tc>
          <w:tcPr>
            <w:tcW w:w="1469" w:type="dxa"/>
          </w:tcPr>
          <w:p w14:paraId="663ED38B" w14:textId="5F0277A6" w:rsidR="00BC5F28" w:rsidRPr="001F0C2F" w:rsidRDefault="00BC5F28" w:rsidP="00500C42">
            <w:pPr>
              <w:spacing w:before="40" w:after="40" w:line="216" w:lineRule="auto"/>
              <w:jc w:val="center"/>
              <w:rPr>
                <w:sz w:val="18"/>
                <w:szCs w:val="19"/>
                <w:highlight w:val="yellow"/>
              </w:rPr>
            </w:pPr>
            <w:r w:rsidRPr="001F0C2F">
              <w:rPr>
                <w:sz w:val="18"/>
                <w:szCs w:val="19"/>
              </w:rPr>
              <w:t>Operations are monitored in real time. Non-conformance with flight plans is identified.</w:t>
            </w:r>
          </w:p>
        </w:tc>
        <w:tc>
          <w:tcPr>
            <w:tcW w:w="1469" w:type="dxa"/>
          </w:tcPr>
          <w:p w14:paraId="13466632" w14:textId="39242B06" w:rsidR="00BC5F28" w:rsidRPr="001F0C2F" w:rsidRDefault="00BC5F28" w:rsidP="00500C42">
            <w:pPr>
              <w:spacing w:before="40" w:after="40" w:line="216" w:lineRule="auto"/>
              <w:jc w:val="center"/>
              <w:rPr>
                <w:sz w:val="18"/>
                <w:szCs w:val="19"/>
                <w:highlight w:val="yellow"/>
              </w:rPr>
            </w:pPr>
            <w:r w:rsidRPr="001F0C2F">
              <w:rPr>
                <w:sz w:val="18"/>
                <w:szCs w:val="19"/>
              </w:rPr>
              <w:t>Operators are informed</w:t>
            </w:r>
            <w:r w:rsidR="002F1849" w:rsidRPr="001F0C2F">
              <w:rPr>
                <w:sz w:val="18"/>
                <w:szCs w:val="19"/>
              </w:rPr>
              <w:t xml:space="preserve"> by </w:t>
            </w:r>
            <w:r w:rsidRPr="001F0C2F">
              <w:rPr>
                <w:sz w:val="18"/>
                <w:szCs w:val="19"/>
              </w:rPr>
              <w:t>live data and alerts about factors that may affect their operation.</w:t>
            </w:r>
          </w:p>
        </w:tc>
        <w:tc>
          <w:tcPr>
            <w:tcW w:w="1469" w:type="dxa"/>
          </w:tcPr>
          <w:p w14:paraId="0ECB58D2" w14:textId="49A28AC5" w:rsidR="00BC5F28" w:rsidRPr="001F0C2F" w:rsidRDefault="00BC5F28" w:rsidP="00500C42">
            <w:pPr>
              <w:spacing w:before="40" w:after="40" w:line="216" w:lineRule="auto"/>
              <w:jc w:val="center"/>
              <w:rPr>
                <w:sz w:val="18"/>
                <w:szCs w:val="19"/>
                <w:highlight w:val="yellow"/>
              </w:rPr>
            </w:pPr>
            <w:r w:rsidRPr="001F0C2F">
              <w:rPr>
                <w:sz w:val="18"/>
                <w:szCs w:val="19"/>
              </w:rPr>
              <w:t>Operators adapt planned flights as necessary to respond to emerging risks.</w:t>
            </w:r>
          </w:p>
        </w:tc>
        <w:tc>
          <w:tcPr>
            <w:tcW w:w="1469" w:type="dxa"/>
          </w:tcPr>
          <w:p w14:paraId="2A1B1CCC" w14:textId="7BB28E97" w:rsidR="00BC5F28" w:rsidRPr="001F0C2F" w:rsidRDefault="00BC5F28" w:rsidP="00500C42">
            <w:pPr>
              <w:spacing w:before="40" w:after="40" w:line="216" w:lineRule="auto"/>
              <w:jc w:val="center"/>
              <w:rPr>
                <w:sz w:val="18"/>
                <w:szCs w:val="19"/>
                <w:highlight w:val="yellow"/>
              </w:rPr>
            </w:pPr>
            <w:r w:rsidRPr="001F0C2F">
              <w:rPr>
                <w:sz w:val="18"/>
                <w:szCs w:val="19"/>
              </w:rPr>
              <w:t>Operators report about their flight as required.</w:t>
            </w:r>
          </w:p>
        </w:tc>
        <w:tc>
          <w:tcPr>
            <w:tcW w:w="1470" w:type="dxa"/>
            <w:shd w:val="clear" w:color="auto" w:fill="D7E5FA" w:themeFill="text2" w:themeFillTint="1A"/>
          </w:tcPr>
          <w:p w14:paraId="6D2C93E6" w14:textId="683D5FBB" w:rsidR="00BC5F28" w:rsidRPr="001F0C2F" w:rsidRDefault="009A27DB" w:rsidP="00500C42">
            <w:pPr>
              <w:spacing w:before="40" w:after="40" w:line="216" w:lineRule="auto"/>
              <w:jc w:val="center"/>
              <w:rPr>
                <w:sz w:val="18"/>
                <w:szCs w:val="19"/>
                <w:highlight w:val="yellow"/>
              </w:rPr>
            </w:pPr>
            <w:r w:rsidRPr="001F0C2F">
              <w:rPr>
                <w:sz w:val="18"/>
                <w:szCs w:val="19"/>
              </w:rPr>
              <w:t>Authorities can access stored e</w:t>
            </w:r>
            <w:r w:rsidR="00BC5F28" w:rsidRPr="001F0C2F">
              <w:rPr>
                <w:sz w:val="18"/>
                <w:szCs w:val="19"/>
              </w:rPr>
              <w:t>cosystem data to investigate or analyse.</w:t>
            </w:r>
          </w:p>
        </w:tc>
      </w:tr>
    </w:tbl>
    <w:p w14:paraId="1D92C07F" w14:textId="6B951CCB" w:rsidR="00EC0483" w:rsidRPr="001F0C2F" w:rsidRDefault="00EC0483" w:rsidP="008B5C80">
      <w:pPr>
        <w:spacing w:before="0" w:after="0"/>
        <w:jc w:val="center"/>
      </w:pPr>
      <w:r w:rsidRPr="001F0C2F">
        <w:rPr>
          <w:noProof/>
        </w:rPr>
        <mc:AlternateContent>
          <mc:Choice Requires="wps">
            <w:drawing>
              <wp:inline distT="0" distB="0" distL="0" distR="0" wp14:anchorId="527E8657" wp14:editId="0EEE8FA0">
                <wp:extent cx="369315" cy="322665"/>
                <wp:effectExtent l="0" t="0" r="0" b="1270"/>
                <wp:docPr id="534" name="Arrow: Down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315" cy="322665"/>
                        </a:xfrm>
                        <a:prstGeom prst="downArrow">
                          <a:avLst/>
                        </a:prstGeom>
                        <a:solidFill>
                          <a:srgbClr val="0B7C8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6C3874B9" id="Arrow: Down 190" o:spid="_x0000_s1026" type="#_x0000_t67" style="width:29.1pt;height:2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" adj="10800" fillcolor="#0b7c87" stroked="f" strokeweight="1pt">
                <w10:anchorlock/>
              </v:shape>
            </w:pict>
          </mc:Fallback>
        </mc:AlternateContent>
      </w:r>
    </w:p>
    <w:p w14:paraId="2114372A" w14:textId="43D6AC09" w:rsidR="00BC5F28" w:rsidRPr="001F0C2F" w:rsidRDefault="00BC5F28" w:rsidP="00EC0483">
      <w:pPr>
        <w:pStyle w:val="Heading3"/>
        <w:spacing w:before="120"/>
        <w:jc w:val="center"/>
        <w:rPr>
          <w:caps/>
          <w:color w:val="008089" w:themeColor="accent2"/>
          <w:sz w:val="24"/>
        </w:rPr>
      </w:pPr>
      <w:r w:rsidRPr="001F0C2F">
        <w:rPr>
          <w:caps/>
          <w:color w:val="008089" w:themeColor="accent2"/>
          <w:sz w:val="24"/>
        </w:rPr>
        <w:t>Outputs: Data use Examples</w:t>
      </w:r>
    </w:p>
    <w:tbl>
      <w:tblPr>
        <w:tblStyle w:val="TableGrid"/>
        <w:tblW w:w="0" w:type="auto"/>
        <w:tblInd w:w="1696" w:type="dxa"/>
        <w:tblBorders>
          <w:top w:val="single" w:sz="4" w:space="0" w:color="008089" w:themeColor="accent2"/>
          <w:left w:val="single" w:sz="4" w:space="0" w:color="008089" w:themeColor="accent2"/>
          <w:bottom w:val="single" w:sz="4" w:space="0" w:color="008089" w:themeColor="accent2"/>
          <w:right w:val="single" w:sz="4" w:space="0" w:color="008089" w:themeColor="accent2"/>
          <w:insideH w:val="none" w:sz="0" w:space="0" w:color="auto"/>
          <w:insideV w:val="none" w:sz="0" w:space="0" w:color="auto"/>
        </w:tblBorders>
        <w:tblLook w:val="04A0" w:firstRow="1" w:lastRow="0" w:firstColumn="1" w:lastColumn="0" w:noHBand="0" w:noVBand="1"/>
      </w:tblPr>
      <w:tblGrid>
        <w:gridCol w:w="3825"/>
        <w:gridCol w:w="3826"/>
        <w:gridCol w:w="3826"/>
      </w:tblGrid>
      <w:tr w:rsidR="00EC0483" w:rsidRPr="001F0C2F" w14:paraId="097AE5A8" w14:textId="77777777" w:rsidTr="00EC0483">
        <w:tc>
          <w:tcPr>
            <w:tcW w:w="3825" w:type="dxa"/>
          </w:tcPr>
          <w:p w14:paraId="3609DA38" w14:textId="77777777" w:rsidR="00EC0483" w:rsidRPr="001F0C2F" w:rsidRDefault="00EC0483" w:rsidP="00EC0483">
            <w:pPr>
              <w:jc w:val="center"/>
              <w:rPr>
                <w:b/>
                <w:bCs/>
              </w:rPr>
            </w:pPr>
            <w:r w:rsidRPr="001F0C2F">
              <w:rPr>
                <w:caps/>
                <w:noProof/>
                <w:color w:val="008089" w:themeColor="accent2"/>
                <w:sz w:val="24"/>
              </w:rPr>
              <mc:AlternateContent>
                <mc:Choice Requires="wpg">
                  <w:drawing>
                    <wp:inline distT="0" distB="0" distL="0" distR="0" wp14:anchorId="4102C1FA" wp14:editId="7108961C">
                      <wp:extent cx="1189990" cy="380224"/>
                      <wp:effectExtent l="0" t="19050" r="10160" b="1270"/>
                      <wp:docPr id="407" name="Group 407" descr="Icons depicting a helicopter, passenger plane, general aviation and an air traffic control tower"/>
                      <wp:cNvGraphicFramePr/>
                      <a:graphic xmlns:a="http://schemas.openxmlformats.org/drawingml/2006/main">
                        <a:graphicData uri="http://schemas.microsoft.com/office/word/2010/wordprocessingGroup">
                          <wpg:wgp>
                            <wpg:cNvGrpSpPr/>
                            <wpg:grpSpPr>
                              <a:xfrm>
                                <a:off x="0" y="0"/>
                                <a:ext cx="1189990" cy="380224"/>
                                <a:chOff x="0" y="0"/>
                                <a:chExt cx="1425493" cy="455459"/>
                              </a:xfrm>
                            </wpg:grpSpPr>
                            <wps:wsp>
                              <wps:cNvPr id="408" name="Freeform 236">
                                <a:extLst/>
                              </wps:cNvPr>
                              <wps:cNvSpPr>
                                <a:spLocks noEditPoints="1"/>
                              </wps:cNvSpPr>
                              <wps:spPr bwMode="auto">
                                <a:xfrm rot="3600000">
                                  <a:off x="1098550" y="3339"/>
                                  <a:ext cx="330281" cy="323604"/>
                                </a:xfrm>
                                <a:custGeom>
                                  <a:avLst/>
                                  <a:gdLst>
                                    <a:gd name="T0" fmla="*/ 180 w 307"/>
                                    <a:gd name="T1" fmla="*/ 88 h 268"/>
                                    <a:gd name="T2" fmla="*/ 306 w 307"/>
                                    <a:gd name="T3" fmla="*/ 88 h 268"/>
                                    <a:gd name="T4" fmla="*/ 305 w 307"/>
                                    <a:gd name="T5" fmla="*/ 137 h 268"/>
                                    <a:gd name="T6" fmla="*/ 183 w 307"/>
                                    <a:gd name="T7" fmla="*/ 141 h 268"/>
                                    <a:gd name="T8" fmla="*/ 174 w 307"/>
                                    <a:gd name="T9" fmla="*/ 226 h 268"/>
                                    <a:gd name="T10" fmla="*/ 222 w 307"/>
                                    <a:gd name="T11" fmla="*/ 233 h 268"/>
                                    <a:gd name="T12" fmla="*/ 219 w 307"/>
                                    <a:gd name="T13" fmla="*/ 262 h 268"/>
                                    <a:gd name="T14" fmla="*/ 88 w 307"/>
                                    <a:gd name="T15" fmla="*/ 263 h 268"/>
                                    <a:gd name="T16" fmla="*/ 85 w 307"/>
                                    <a:gd name="T17" fmla="*/ 234 h 268"/>
                                    <a:gd name="T18" fmla="*/ 134 w 307"/>
                                    <a:gd name="T19" fmla="*/ 226 h 268"/>
                                    <a:gd name="T20" fmla="*/ 124 w 307"/>
                                    <a:gd name="T21" fmla="*/ 142 h 268"/>
                                    <a:gd name="T22" fmla="*/ 2 w 307"/>
                                    <a:gd name="T23" fmla="*/ 138 h 268"/>
                                    <a:gd name="T24" fmla="*/ 1 w 307"/>
                                    <a:gd name="T25" fmla="*/ 89 h 268"/>
                                    <a:gd name="T26" fmla="*/ 127 w 307"/>
                                    <a:gd name="T27" fmla="*/ 89 h 268"/>
                                    <a:gd name="T28" fmla="*/ 152 w 307"/>
                                    <a:gd name="T29" fmla="*/ 26 h 268"/>
                                    <a:gd name="T30" fmla="*/ 151 w 307"/>
                                    <a:gd name="T31" fmla="*/ 7 h 268"/>
                                    <a:gd name="T32" fmla="*/ 154 w 307"/>
                                    <a:gd name="T33" fmla="*/ 7 h 268"/>
                                    <a:gd name="T34" fmla="*/ 154 w 307"/>
                                    <a:gd name="T35" fmla="*/ 25 h 268"/>
                                    <a:gd name="T36" fmla="*/ 180 w 307"/>
                                    <a:gd name="T37" fmla="*/ 88 h 268"/>
                                    <a:gd name="T38" fmla="*/ 162 w 307"/>
                                    <a:gd name="T39" fmla="*/ 11 h 268"/>
                                    <a:gd name="T40" fmla="*/ 220 w 307"/>
                                    <a:gd name="T41" fmla="*/ 11 h 268"/>
                                    <a:gd name="T42" fmla="*/ 162 w 307"/>
                                    <a:gd name="T43" fmla="*/ 11 h 268"/>
                                    <a:gd name="T44" fmla="*/ 143 w 307"/>
                                    <a:gd name="T45" fmla="*/ 11 h 268"/>
                                    <a:gd name="T46" fmla="*/ 85 w 307"/>
                                    <a:gd name="T47" fmla="*/ 11 h 268"/>
                                    <a:gd name="T48" fmla="*/ 143 w 307"/>
                                    <a:gd name="T49" fmla="*/ 1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7" h="268">
                                      <a:moveTo>
                                        <a:pt x="180" y="88"/>
                                      </a:moveTo>
                                      <a:cubicBezTo>
                                        <a:pt x="222" y="88"/>
                                        <a:pt x="264" y="88"/>
                                        <a:pt x="306" y="88"/>
                                      </a:cubicBezTo>
                                      <a:cubicBezTo>
                                        <a:pt x="307" y="106"/>
                                        <a:pt x="306" y="119"/>
                                        <a:pt x="305" y="137"/>
                                      </a:cubicBezTo>
                                      <a:cubicBezTo>
                                        <a:pt x="264" y="138"/>
                                        <a:pt x="224" y="140"/>
                                        <a:pt x="183" y="141"/>
                                      </a:cubicBezTo>
                                      <a:cubicBezTo>
                                        <a:pt x="185" y="176"/>
                                        <a:pt x="183" y="191"/>
                                        <a:pt x="174" y="226"/>
                                      </a:cubicBezTo>
                                      <a:cubicBezTo>
                                        <a:pt x="190" y="228"/>
                                        <a:pt x="206" y="231"/>
                                        <a:pt x="222" y="233"/>
                                      </a:cubicBezTo>
                                      <a:cubicBezTo>
                                        <a:pt x="221" y="243"/>
                                        <a:pt x="220" y="252"/>
                                        <a:pt x="219" y="262"/>
                                      </a:cubicBezTo>
                                      <a:cubicBezTo>
                                        <a:pt x="157" y="267"/>
                                        <a:pt x="151" y="268"/>
                                        <a:pt x="88" y="263"/>
                                      </a:cubicBezTo>
                                      <a:cubicBezTo>
                                        <a:pt x="87" y="253"/>
                                        <a:pt x="86" y="244"/>
                                        <a:pt x="85" y="234"/>
                                      </a:cubicBezTo>
                                      <a:cubicBezTo>
                                        <a:pt x="102" y="232"/>
                                        <a:pt x="118" y="229"/>
                                        <a:pt x="134" y="226"/>
                                      </a:cubicBezTo>
                                      <a:cubicBezTo>
                                        <a:pt x="125" y="192"/>
                                        <a:pt x="122" y="177"/>
                                        <a:pt x="124" y="142"/>
                                      </a:cubicBezTo>
                                      <a:cubicBezTo>
                                        <a:pt x="83" y="141"/>
                                        <a:pt x="43" y="139"/>
                                        <a:pt x="2" y="138"/>
                                      </a:cubicBezTo>
                                      <a:cubicBezTo>
                                        <a:pt x="1" y="120"/>
                                        <a:pt x="0" y="107"/>
                                        <a:pt x="1" y="89"/>
                                      </a:cubicBezTo>
                                      <a:cubicBezTo>
                                        <a:pt x="43" y="89"/>
                                        <a:pt x="85" y="89"/>
                                        <a:pt x="127" y="89"/>
                                      </a:cubicBezTo>
                                      <a:cubicBezTo>
                                        <a:pt x="121" y="48"/>
                                        <a:pt x="136" y="27"/>
                                        <a:pt x="152" y="26"/>
                                      </a:cubicBezTo>
                                      <a:cubicBezTo>
                                        <a:pt x="151" y="7"/>
                                        <a:pt x="151" y="7"/>
                                        <a:pt x="151" y="7"/>
                                      </a:cubicBezTo>
                                      <a:cubicBezTo>
                                        <a:pt x="151" y="6"/>
                                        <a:pt x="154" y="6"/>
                                        <a:pt x="154" y="7"/>
                                      </a:cubicBezTo>
                                      <a:cubicBezTo>
                                        <a:pt x="154" y="25"/>
                                        <a:pt x="154" y="25"/>
                                        <a:pt x="154" y="25"/>
                                      </a:cubicBezTo>
                                      <a:cubicBezTo>
                                        <a:pt x="170" y="26"/>
                                        <a:pt x="186" y="47"/>
                                        <a:pt x="180" y="88"/>
                                      </a:cubicBezTo>
                                      <a:close/>
                                      <a:moveTo>
                                        <a:pt x="162" y="11"/>
                                      </a:moveTo>
                                      <a:cubicBezTo>
                                        <a:pt x="162" y="0"/>
                                        <a:pt x="220" y="0"/>
                                        <a:pt x="220" y="11"/>
                                      </a:cubicBezTo>
                                      <a:cubicBezTo>
                                        <a:pt x="220" y="23"/>
                                        <a:pt x="162" y="23"/>
                                        <a:pt x="162" y="11"/>
                                      </a:cubicBezTo>
                                      <a:close/>
                                      <a:moveTo>
                                        <a:pt x="143" y="11"/>
                                      </a:moveTo>
                                      <a:cubicBezTo>
                                        <a:pt x="143" y="23"/>
                                        <a:pt x="85" y="23"/>
                                        <a:pt x="85" y="11"/>
                                      </a:cubicBezTo>
                                      <a:cubicBezTo>
                                        <a:pt x="85" y="0"/>
                                        <a:pt x="143" y="0"/>
                                        <a:pt x="143" y="11"/>
                                      </a:cubicBezTo>
                                      <a:close/>
                                    </a:path>
                                  </a:pathLst>
                                </a:custGeom>
                                <a:solidFill>
                                  <a:srgbClr val="7030A0"/>
                                </a:solidFill>
                                <a:ln>
                                  <a:noFill/>
                                </a:ln>
                              </wps:spPr>
                              <wps:bodyPr vert="horz" wrap="square" lIns="91440" tIns="45720" rIns="91440" bIns="45720" numCol="1" anchor="t" anchorCtr="0" compatLnSpc="1">
                                <a:prstTxWarp prst="textNoShape">
                                  <a:avLst/>
                                </a:prstTxWarp>
                              </wps:bodyPr>
                            </wps:wsp>
                            <wpg:grpSp>
                              <wpg:cNvPr id="409" name="Group 409"/>
                              <wpg:cNvGrpSpPr/>
                              <wpg:grpSpPr>
                                <a:xfrm>
                                  <a:off x="0" y="3339"/>
                                  <a:ext cx="965835" cy="452120"/>
                                  <a:chOff x="44450" y="0"/>
                                  <a:chExt cx="965844" cy="452232"/>
                                </a:xfrm>
                              </wpg:grpSpPr>
                              <wps:wsp>
                                <wps:cNvPr id="410" name="Freeform 181">
                                  <a:extLst/>
                                </wps:cNvPr>
                                <wps:cNvSpPr>
                                  <a:spLocks noEditPoints="1"/>
                                </wps:cNvSpPr>
                                <wps:spPr bwMode="auto">
                                  <a:xfrm>
                                    <a:off x="44450" y="266700"/>
                                    <a:ext cx="463624" cy="169815"/>
                                  </a:xfrm>
                                  <a:custGeom>
                                    <a:avLst/>
                                    <a:gdLst>
                                      <a:gd name="T0" fmla="*/ 75 w 364"/>
                                      <a:gd name="T1" fmla="*/ 15 h 133"/>
                                      <a:gd name="T2" fmla="*/ 1 w 364"/>
                                      <a:gd name="T3" fmla="*/ 5 h 133"/>
                                      <a:gd name="T4" fmla="*/ 2 w 364"/>
                                      <a:gd name="T5" fmla="*/ 0 h 133"/>
                                      <a:gd name="T6" fmla="*/ 120 w 364"/>
                                      <a:gd name="T7" fmla="*/ 15 h 133"/>
                                      <a:gd name="T8" fmla="*/ 243 w 364"/>
                                      <a:gd name="T9" fmla="*/ 15 h 133"/>
                                      <a:gd name="T10" fmla="*/ 243 w 364"/>
                                      <a:gd name="T11" fmla="*/ 21 h 133"/>
                                      <a:gd name="T12" fmla="*/ 182 w 364"/>
                                      <a:gd name="T13" fmla="*/ 21 h 133"/>
                                      <a:gd name="T14" fmla="*/ 240 w 364"/>
                                      <a:gd name="T15" fmla="*/ 30 h 133"/>
                                      <a:gd name="T16" fmla="*/ 238 w 364"/>
                                      <a:gd name="T17" fmla="*/ 35 h 133"/>
                                      <a:gd name="T18" fmla="*/ 126 w 364"/>
                                      <a:gd name="T19" fmla="*/ 21 h 133"/>
                                      <a:gd name="T20" fmla="*/ 126 w 364"/>
                                      <a:gd name="T21" fmla="*/ 26 h 133"/>
                                      <a:gd name="T22" fmla="*/ 196 w 364"/>
                                      <a:gd name="T23" fmla="*/ 72 h 133"/>
                                      <a:gd name="T24" fmla="*/ 289 w 364"/>
                                      <a:gd name="T25" fmla="*/ 80 h 133"/>
                                      <a:gd name="T26" fmla="*/ 334 w 364"/>
                                      <a:gd name="T27" fmla="*/ 40 h 133"/>
                                      <a:gd name="T28" fmla="*/ 316 w 364"/>
                                      <a:gd name="T29" fmla="*/ 26 h 133"/>
                                      <a:gd name="T30" fmla="*/ 322 w 364"/>
                                      <a:gd name="T31" fmla="*/ 21 h 133"/>
                                      <a:gd name="T32" fmla="*/ 340 w 364"/>
                                      <a:gd name="T33" fmla="*/ 34 h 133"/>
                                      <a:gd name="T34" fmla="*/ 353 w 364"/>
                                      <a:gd name="T35" fmla="*/ 20 h 133"/>
                                      <a:gd name="T36" fmla="*/ 359 w 364"/>
                                      <a:gd name="T37" fmla="*/ 23 h 133"/>
                                      <a:gd name="T38" fmla="*/ 348 w 364"/>
                                      <a:gd name="T39" fmla="*/ 40 h 133"/>
                                      <a:gd name="T40" fmla="*/ 364 w 364"/>
                                      <a:gd name="T41" fmla="*/ 53 h 133"/>
                                      <a:gd name="T42" fmla="*/ 359 w 364"/>
                                      <a:gd name="T43" fmla="*/ 59 h 133"/>
                                      <a:gd name="T44" fmla="*/ 344 w 364"/>
                                      <a:gd name="T45" fmla="*/ 47 h 133"/>
                                      <a:gd name="T46" fmla="*/ 301 w 364"/>
                                      <a:gd name="T47" fmla="*/ 107 h 133"/>
                                      <a:gd name="T48" fmla="*/ 195 w 364"/>
                                      <a:gd name="T49" fmla="*/ 122 h 133"/>
                                      <a:gd name="T50" fmla="*/ 62 w 364"/>
                                      <a:gd name="T51" fmla="*/ 127 h 133"/>
                                      <a:gd name="T52" fmla="*/ 63 w 364"/>
                                      <a:gd name="T53" fmla="*/ 70 h 133"/>
                                      <a:gd name="T54" fmla="*/ 121 w 364"/>
                                      <a:gd name="T55" fmla="*/ 26 h 133"/>
                                      <a:gd name="T56" fmla="*/ 122 w 364"/>
                                      <a:gd name="T57" fmla="*/ 20 h 133"/>
                                      <a:gd name="T58" fmla="*/ 0 w 364"/>
                                      <a:gd name="T59" fmla="*/ 21 h 133"/>
                                      <a:gd name="T60" fmla="*/ 0 w 364"/>
                                      <a:gd name="T61" fmla="*/ 15 h 133"/>
                                      <a:gd name="T62" fmla="*/ 75 w 364"/>
                                      <a:gd name="T63" fmla="*/ 15 h 133"/>
                                      <a:gd name="T64" fmla="*/ 183 w 364"/>
                                      <a:gd name="T65" fmla="*/ 71 h 133"/>
                                      <a:gd name="T66" fmla="*/ 125 w 364"/>
                                      <a:gd name="T67" fmla="*/ 33 h 133"/>
                                      <a:gd name="T68" fmla="*/ 73 w 364"/>
                                      <a:gd name="T69" fmla="*/ 71 h 133"/>
                                      <a:gd name="T70" fmla="*/ 183 w 364"/>
                                      <a:gd name="T71" fmla="*/ 7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64" h="133">
                                        <a:moveTo>
                                          <a:pt x="75" y="15"/>
                                        </a:moveTo>
                                        <a:cubicBezTo>
                                          <a:pt x="1" y="5"/>
                                          <a:pt x="1" y="5"/>
                                          <a:pt x="1" y="5"/>
                                        </a:cubicBezTo>
                                        <a:cubicBezTo>
                                          <a:pt x="2" y="0"/>
                                          <a:pt x="2" y="0"/>
                                          <a:pt x="2" y="0"/>
                                        </a:cubicBezTo>
                                        <a:cubicBezTo>
                                          <a:pt x="120" y="15"/>
                                          <a:pt x="120" y="15"/>
                                          <a:pt x="120" y="15"/>
                                        </a:cubicBezTo>
                                        <a:cubicBezTo>
                                          <a:pt x="243" y="15"/>
                                          <a:pt x="243" y="15"/>
                                          <a:pt x="243" y="15"/>
                                        </a:cubicBezTo>
                                        <a:cubicBezTo>
                                          <a:pt x="243" y="21"/>
                                          <a:pt x="243" y="21"/>
                                          <a:pt x="243" y="21"/>
                                        </a:cubicBezTo>
                                        <a:cubicBezTo>
                                          <a:pt x="182" y="21"/>
                                          <a:pt x="182" y="21"/>
                                          <a:pt x="182" y="21"/>
                                        </a:cubicBezTo>
                                        <a:cubicBezTo>
                                          <a:pt x="240" y="30"/>
                                          <a:pt x="240" y="30"/>
                                          <a:pt x="240" y="30"/>
                                        </a:cubicBezTo>
                                        <a:cubicBezTo>
                                          <a:pt x="238" y="35"/>
                                          <a:pt x="238" y="35"/>
                                          <a:pt x="238" y="35"/>
                                        </a:cubicBezTo>
                                        <a:cubicBezTo>
                                          <a:pt x="126" y="21"/>
                                          <a:pt x="126" y="21"/>
                                          <a:pt x="126" y="21"/>
                                        </a:cubicBezTo>
                                        <a:cubicBezTo>
                                          <a:pt x="126" y="26"/>
                                          <a:pt x="126" y="26"/>
                                          <a:pt x="126" y="26"/>
                                        </a:cubicBezTo>
                                        <a:cubicBezTo>
                                          <a:pt x="157" y="29"/>
                                          <a:pt x="175" y="43"/>
                                          <a:pt x="196" y="72"/>
                                        </a:cubicBezTo>
                                        <a:cubicBezTo>
                                          <a:pt x="227" y="74"/>
                                          <a:pt x="255" y="77"/>
                                          <a:pt x="289" y="80"/>
                                        </a:cubicBezTo>
                                        <a:cubicBezTo>
                                          <a:pt x="334" y="40"/>
                                          <a:pt x="334" y="40"/>
                                          <a:pt x="334" y="40"/>
                                        </a:cubicBezTo>
                                        <a:cubicBezTo>
                                          <a:pt x="316" y="26"/>
                                          <a:pt x="316" y="26"/>
                                          <a:pt x="316" y="26"/>
                                        </a:cubicBezTo>
                                        <a:cubicBezTo>
                                          <a:pt x="322" y="21"/>
                                          <a:pt x="322" y="21"/>
                                          <a:pt x="322" y="21"/>
                                        </a:cubicBezTo>
                                        <a:cubicBezTo>
                                          <a:pt x="340" y="34"/>
                                          <a:pt x="340" y="34"/>
                                          <a:pt x="340" y="34"/>
                                        </a:cubicBezTo>
                                        <a:cubicBezTo>
                                          <a:pt x="353" y="20"/>
                                          <a:pt x="353" y="20"/>
                                          <a:pt x="353" y="20"/>
                                        </a:cubicBezTo>
                                        <a:cubicBezTo>
                                          <a:pt x="359" y="23"/>
                                          <a:pt x="359" y="23"/>
                                          <a:pt x="359" y="23"/>
                                        </a:cubicBezTo>
                                        <a:cubicBezTo>
                                          <a:pt x="348" y="40"/>
                                          <a:pt x="348" y="40"/>
                                          <a:pt x="348" y="40"/>
                                        </a:cubicBezTo>
                                        <a:cubicBezTo>
                                          <a:pt x="364" y="53"/>
                                          <a:pt x="364" y="53"/>
                                          <a:pt x="364" y="53"/>
                                        </a:cubicBezTo>
                                        <a:cubicBezTo>
                                          <a:pt x="359" y="59"/>
                                          <a:pt x="359" y="59"/>
                                          <a:pt x="359" y="59"/>
                                        </a:cubicBezTo>
                                        <a:cubicBezTo>
                                          <a:pt x="344" y="47"/>
                                          <a:pt x="344" y="47"/>
                                          <a:pt x="344" y="47"/>
                                        </a:cubicBezTo>
                                        <a:cubicBezTo>
                                          <a:pt x="332" y="64"/>
                                          <a:pt x="303" y="106"/>
                                          <a:pt x="301" y="107"/>
                                        </a:cubicBezTo>
                                        <a:cubicBezTo>
                                          <a:pt x="262" y="115"/>
                                          <a:pt x="247" y="117"/>
                                          <a:pt x="195" y="122"/>
                                        </a:cubicBezTo>
                                        <a:cubicBezTo>
                                          <a:pt x="180" y="124"/>
                                          <a:pt x="107" y="133"/>
                                          <a:pt x="62" y="127"/>
                                        </a:cubicBezTo>
                                        <a:cubicBezTo>
                                          <a:pt x="5" y="118"/>
                                          <a:pt x="23" y="83"/>
                                          <a:pt x="63" y="70"/>
                                        </a:cubicBezTo>
                                        <a:cubicBezTo>
                                          <a:pt x="72" y="46"/>
                                          <a:pt x="87" y="29"/>
                                          <a:pt x="121" y="26"/>
                                        </a:cubicBezTo>
                                        <a:cubicBezTo>
                                          <a:pt x="122" y="20"/>
                                          <a:pt x="122" y="20"/>
                                          <a:pt x="122" y="20"/>
                                        </a:cubicBezTo>
                                        <a:cubicBezTo>
                                          <a:pt x="0" y="21"/>
                                          <a:pt x="0" y="21"/>
                                          <a:pt x="0" y="21"/>
                                        </a:cubicBezTo>
                                        <a:cubicBezTo>
                                          <a:pt x="0" y="15"/>
                                          <a:pt x="0" y="15"/>
                                          <a:pt x="0" y="15"/>
                                        </a:cubicBezTo>
                                        <a:cubicBezTo>
                                          <a:pt x="75" y="15"/>
                                          <a:pt x="75" y="15"/>
                                          <a:pt x="75" y="15"/>
                                        </a:cubicBezTo>
                                        <a:close/>
                                        <a:moveTo>
                                          <a:pt x="183" y="71"/>
                                        </a:moveTo>
                                        <a:cubicBezTo>
                                          <a:pt x="173" y="50"/>
                                          <a:pt x="150" y="34"/>
                                          <a:pt x="125" y="33"/>
                                        </a:cubicBezTo>
                                        <a:cubicBezTo>
                                          <a:pt x="100" y="31"/>
                                          <a:pt x="77" y="46"/>
                                          <a:pt x="73" y="71"/>
                                        </a:cubicBezTo>
                                        <a:cubicBezTo>
                                          <a:pt x="73" y="72"/>
                                          <a:pt x="174" y="71"/>
                                          <a:pt x="183" y="71"/>
                                        </a:cubicBezTo>
                                        <a:close/>
                                      </a:path>
                                    </a:pathLst>
                                  </a:custGeom>
                                  <a:solidFill>
                                    <a:srgbClr val="7030A0"/>
                                  </a:solidFill>
                                  <a:ln>
                                    <a:noFill/>
                                  </a:ln>
                                </wps:spPr>
                                <wps:bodyPr vert="horz" wrap="square" lIns="91440" tIns="45720" rIns="91440" bIns="45720" numCol="1" anchor="t" anchorCtr="0" compatLnSpc="1">
                                  <a:prstTxWarp prst="textNoShape">
                                    <a:avLst/>
                                  </a:prstTxWarp>
                                </wps:bodyPr>
                              </wps:wsp>
                              <wpg:grpSp>
                                <wpg:cNvPr id="411" name="Group 171">
                                  <a:extLst/>
                                </wpg:cNvPr>
                                <wpg:cNvGrpSpPr/>
                                <wpg:grpSpPr>
                                  <a:xfrm flipH="1">
                                    <a:off x="393700" y="0"/>
                                    <a:ext cx="616594" cy="452232"/>
                                    <a:chOff x="2615782" y="72664"/>
                                    <a:chExt cx="616594" cy="452231"/>
                                  </a:xfrm>
                                </wpg:grpSpPr>
                                <wps:wsp>
                                  <wps:cNvPr id="412" name="Freeform 108">
                                    <a:extLst/>
                                  </wps:cNvPr>
                                  <wps:cNvSpPr>
                                    <a:spLocks noEditPoints="1"/>
                                  </wps:cNvSpPr>
                                  <wps:spPr bwMode="auto">
                                    <a:xfrm>
                                      <a:off x="2843768" y="72664"/>
                                      <a:ext cx="388608" cy="245165"/>
                                    </a:xfrm>
                                    <a:custGeom>
                                      <a:avLst/>
                                      <a:gdLst>
                                        <a:gd name="T0" fmla="*/ 108 w 477"/>
                                        <a:gd name="T1" fmla="*/ 7 h 301"/>
                                        <a:gd name="T2" fmla="*/ 255 w 477"/>
                                        <a:gd name="T3" fmla="*/ 50 h 301"/>
                                        <a:gd name="T4" fmla="*/ 169 w 477"/>
                                        <a:gd name="T5" fmla="*/ 80 h 301"/>
                                        <a:gd name="T6" fmla="*/ 81 w 477"/>
                                        <a:gd name="T7" fmla="*/ 21 h 301"/>
                                        <a:gd name="T8" fmla="*/ 108 w 477"/>
                                        <a:gd name="T9" fmla="*/ 7 h 301"/>
                                        <a:gd name="T10" fmla="*/ 0 w 477"/>
                                        <a:gd name="T11" fmla="*/ 83 h 301"/>
                                        <a:gd name="T12" fmla="*/ 34 w 477"/>
                                        <a:gd name="T13" fmla="*/ 145 h 301"/>
                                        <a:gd name="T14" fmla="*/ 42 w 477"/>
                                        <a:gd name="T15" fmla="*/ 168 h 301"/>
                                        <a:gd name="T16" fmla="*/ 191 w 477"/>
                                        <a:gd name="T17" fmla="*/ 151 h 301"/>
                                        <a:gd name="T18" fmla="*/ 165 w 477"/>
                                        <a:gd name="T19" fmla="*/ 287 h 301"/>
                                        <a:gd name="T20" fmla="*/ 205 w 477"/>
                                        <a:gd name="T21" fmla="*/ 279 h 301"/>
                                        <a:gd name="T22" fmla="*/ 283 w 477"/>
                                        <a:gd name="T23" fmla="*/ 121 h 301"/>
                                        <a:gd name="T24" fmla="*/ 462 w 477"/>
                                        <a:gd name="T25" fmla="*/ 65 h 301"/>
                                        <a:gd name="T26" fmla="*/ 469 w 477"/>
                                        <a:gd name="T27" fmla="*/ 44 h 301"/>
                                        <a:gd name="T28" fmla="*/ 360 w 477"/>
                                        <a:gd name="T29" fmla="*/ 28 h 301"/>
                                        <a:gd name="T30" fmla="*/ 112 w 477"/>
                                        <a:gd name="T31" fmla="*/ 110 h 301"/>
                                        <a:gd name="T32" fmla="*/ 82 w 477"/>
                                        <a:gd name="T33" fmla="*/ 105 h 301"/>
                                        <a:gd name="T34" fmla="*/ 24 w 477"/>
                                        <a:gd name="T35" fmla="*/ 83 h 301"/>
                                        <a:gd name="T36" fmla="*/ 0 w 477"/>
                                        <a:gd name="T37" fmla="*/ 8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7" h="301">
                                          <a:moveTo>
                                            <a:pt x="108" y="7"/>
                                          </a:moveTo>
                                          <a:cubicBezTo>
                                            <a:pt x="255" y="50"/>
                                            <a:pt x="255" y="50"/>
                                            <a:pt x="255" y="50"/>
                                          </a:cubicBezTo>
                                          <a:cubicBezTo>
                                            <a:pt x="169" y="80"/>
                                            <a:pt x="169" y="80"/>
                                            <a:pt x="169" y="80"/>
                                          </a:cubicBezTo>
                                          <a:cubicBezTo>
                                            <a:pt x="81" y="21"/>
                                            <a:pt x="81" y="21"/>
                                            <a:pt x="81" y="21"/>
                                          </a:cubicBezTo>
                                          <a:cubicBezTo>
                                            <a:pt x="75" y="11"/>
                                            <a:pt x="95" y="0"/>
                                            <a:pt x="108" y="7"/>
                                          </a:cubicBezTo>
                                          <a:close/>
                                          <a:moveTo>
                                            <a:pt x="0" y="83"/>
                                          </a:moveTo>
                                          <a:cubicBezTo>
                                            <a:pt x="34" y="145"/>
                                            <a:pt x="34" y="145"/>
                                            <a:pt x="34" y="145"/>
                                          </a:cubicBezTo>
                                          <a:cubicBezTo>
                                            <a:pt x="19" y="155"/>
                                            <a:pt x="19" y="169"/>
                                            <a:pt x="42" y="168"/>
                                          </a:cubicBezTo>
                                          <a:cubicBezTo>
                                            <a:pt x="65" y="168"/>
                                            <a:pt x="158" y="161"/>
                                            <a:pt x="191" y="151"/>
                                          </a:cubicBezTo>
                                          <a:cubicBezTo>
                                            <a:pt x="165" y="287"/>
                                            <a:pt x="165" y="287"/>
                                            <a:pt x="165" y="287"/>
                                          </a:cubicBezTo>
                                          <a:cubicBezTo>
                                            <a:pt x="162" y="301"/>
                                            <a:pt x="202" y="292"/>
                                            <a:pt x="205" y="279"/>
                                          </a:cubicBezTo>
                                          <a:cubicBezTo>
                                            <a:pt x="283" y="121"/>
                                            <a:pt x="283" y="121"/>
                                            <a:pt x="283" y="121"/>
                                          </a:cubicBezTo>
                                          <a:cubicBezTo>
                                            <a:pt x="462" y="65"/>
                                            <a:pt x="462" y="65"/>
                                            <a:pt x="462" y="65"/>
                                          </a:cubicBezTo>
                                          <a:cubicBezTo>
                                            <a:pt x="471" y="62"/>
                                            <a:pt x="477" y="51"/>
                                            <a:pt x="469" y="44"/>
                                          </a:cubicBezTo>
                                          <a:cubicBezTo>
                                            <a:pt x="467" y="42"/>
                                            <a:pt x="389" y="19"/>
                                            <a:pt x="360" y="28"/>
                                          </a:cubicBezTo>
                                          <a:cubicBezTo>
                                            <a:pt x="112" y="110"/>
                                            <a:pt x="112" y="110"/>
                                            <a:pt x="112" y="110"/>
                                          </a:cubicBezTo>
                                          <a:cubicBezTo>
                                            <a:pt x="102" y="113"/>
                                            <a:pt x="93" y="108"/>
                                            <a:pt x="82" y="105"/>
                                          </a:cubicBezTo>
                                          <a:cubicBezTo>
                                            <a:pt x="24" y="83"/>
                                            <a:pt x="24" y="83"/>
                                            <a:pt x="24" y="83"/>
                                          </a:cubicBezTo>
                                          <a:cubicBezTo>
                                            <a:pt x="15" y="80"/>
                                            <a:pt x="8" y="81"/>
                                            <a:pt x="0" y="83"/>
                                          </a:cubicBezTo>
                                          <a:close/>
                                        </a:path>
                                      </a:pathLst>
                                    </a:custGeom>
                                    <a:solidFill>
                                      <a:srgbClr val="7030A0"/>
                                    </a:solidFill>
                                    <a:ln>
                                      <a:noFill/>
                                    </a:ln>
                                    <a:extLst/>
                                  </wps:spPr>
                                  <wps:bodyPr vert="horz" wrap="square" lIns="91440" tIns="45720" rIns="91440" bIns="45720" numCol="1" anchor="t" anchorCtr="0" compatLnSpc="1">
                                    <a:prstTxWarp prst="textNoShape">
                                      <a:avLst/>
                                    </a:prstTxWarp>
                                  </wps:bodyPr>
                                </wps:wsp>
                                <wpg:grpSp>
                                  <wpg:cNvPr id="413" name="Group 413">
                                    <a:extLst/>
                                  </wpg:cNvPr>
                                  <wpg:cNvGrpSpPr/>
                                  <wpg:grpSpPr>
                                    <a:xfrm>
                                      <a:off x="2615782" y="195247"/>
                                      <a:ext cx="174016" cy="329648"/>
                                      <a:chOff x="2615782" y="195247"/>
                                      <a:chExt cx="575960" cy="1091075"/>
                                    </a:xfrm>
                                  </wpg:grpSpPr>
                                  <wps:wsp>
                                    <wps:cNvPr id="414" name="Rectangle 414">
                                      <a:extLst/>
                                    </wps:cNvPr>
                                    <wps:cNvSpPr/>
                                    <wps:spPr>
                                      <a:xfrm>
                                        <a:off x="2788886" y="589510"/>
                                        <a:ext cx="229751" cy="69681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Arrow: Pentagon 415">
                                      <a:extLst/>
                                    </wps:cNvPr>
                                    <wps:cNvSpPr/>
                                    <wps:spPr>
                                      <a:xfrm rot="5400000">
                                        <a:off x="2731605" y="235716"/>
                                        <a:ext cx="344313" cy="575960"/>
                                      </a:xfrm>
                                      <a:prstGeom prst="homePlate">
                                        <a:avLst>
                                          <a:gd name="adj" fmla="val 74936"/>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Arrow: Pentagon 512">
                                      <a:extLst/>
                                    </wps:cNvPr>
                                    <wps:cNvSpPr/>
                                    <wps:spPr>
                                      <a:xfrm rot="5400000">
                                        <a:off x="2731604" y="255557"/>
                                        <a:ext cx="344313" cy="340353"/>
                                      </a:xfrm>
                                      <a:prstGeom prst="homePlate">
                                        <a:avLst>
                                          <a:gd name="adj" fmla="val 86597"/>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Oval 513">
                                      <a:extLst/>
                                    </wps:cNvPr>
                                    <wps:cNvSpPr/>
                                    <wps:spPr>
                                      <a:xfrm>
                                        <a:off x="2862400" y="195247"/>
                                        <a:ext cx="82720" cy="74613"/>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Right Triangle 514">
                                      <a:extLst/>
                                    </wps:cNvPr>
                                    <wps:cNvSpPr/>
                                    <wps:spPr>
                                      <a:xfrm rot="10800000">
                                        <a:off x="2668251" y="425734"/>
                                        <a:ext cx="104602" cy="9916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Right Triangle 515">
                                      <a:extLst/>
                                    </wps:cNvPr>
                                    <wps:cNvSpPr/>
                                    <wps:spPr>
                                      <a:xfrm rot="10800000" flipH="1">
                                        <a:off x="3041923" y="425734"/>
                                        <a:ext cx="104602" cy="9916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Rectangle 516">
                                      <a:extLst/>
                                    </wps:cNvPr>
                                    <wps:cNvSpPr/>
                                    <wps:spPr>
                                      <a:xfrm>
                                        <a:off x="2817182" y="425734"/>
                                        <a:ext cx="179524" cy="991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wgp>
                        </a:graphicData>
                      </a:graphic>
                    </wp:inline>
                  </w:drawing>
                </mc:Choice>
                <mc:Fallback>
                  <w:pict>
                    <v:group w14:anchorId="56F2E2C4" id="Group 407" o:spid="_x0000_s1026" alt="Icons depicting a helicopter, passenger plane, general aviation and an air traffic control tower" style="width:93.7pt;height:29.95pt;mso-position-horizontal-relative:char;mso-position-vertical-relative:line" coordsize="14254,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">
                      <v:shape id="Freeform 236" o:spid="_x0000_s1027" style="position:absolute;left:10985;top:33;width:3302;height:3236;rotation:60;visibility:visible;mso-wrap-style:square;v-text-anchor:top" coordsize="30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" path="m180,88v42,,84,,126,c307,106,306,119,305,137v-41,1,-81,3,-122,4c185,176,183,191,174,226v16,2,32,5,48,7c221,243,220,252,219,262v-62,5,-68,6,-131,1c87,253,86,244,85,234v17,-2,33,-5,49,-8c125,192,122,177,124,142,83,141,43,139,2,138,1,120,,107,1,89v42,,84,,126,c121,48,136,27,152,26,151,7,151,7,151,7v,-1,3,-1,3,c154,25,154,25,154,25v16,1,32,22,26,63xm162,11v,-11,58,-11,58,c220,23,162,23,162,11xm143,11v,12,-58,12,-58,c85,,143,,143,11xe" fillcolor="#7030a0" stroked="f">
                        <v:path arrowok="t" o:connecttype="custom" o:connectlocs="193650,106258;329205,106258;328129,165424;196878,170254;187195,272890;238835,281342;235608,316359;94673,317567;91446,282550;144162,272890;133403,171462;2152,166632;1076,107466;136631,107466;163527,31394;162451,8452;165678,8452;165678,30187;193650,106258;174285,13282;236683,13282;174285,13282;153844,13282;91446,13282;153844,13282" o:connectangles="0,0,0,0,0,0,0,0,0,0,0,0,0,0,0,0,0,0,0,0,0,0,0,0,0"/>
                        <o:lock v:ext="edit" verticies="t"/>
                      </v:shape>
                      <v:group id="Group 409" o:spid="_x0000_s1028" style="position:absolute;top:33;width:9658;height:4521" coordorigin="444" coordsize="9658,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81" o:spid="_x0000_s1029" style="position:absolute;left:444;top:2667;width:4636;height:1698;visibility:visible;mso-wrap-style:square;v-text-anchor:top" coordsize="36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" path="m75,15c1,5,1,5,1,5,2,,2,,2,,120,15,120,15,120,15v123,,123,,123,c243,21,243,21,243,21v-61,,-61,,-61,c240,30,240,30,240,30v-2,5,-2,5,-2,5c126,21,126,21,126,21v,5,,5,,5c157,29,175,43,196,72v31,2,59,5,93,8c334,40,334,40,334,40,316,26,316,26,316,26v6,-5,6,-5,6,-5c340,34,340,34,340,34,353,20,353,20,353,20v6,3,6,3,6,3c348,40,348,40,348,40v16,13,16,13,16,13c359,59,359,59,359,59,344,47,344,47,344,47v-12,17,-41,59,-43,60c262,115,247,117,195,122v-15,2,-88,11,-133,5c5,118,23,83,63,70,72,46,87,29,121,26v1,-6,1,-6,1,-6c,21,,21,,21,,15,,15,,15v75,,75,,75,xm183,71c173,50,150,34,125,33,100,31,77,46,73,71v,1,101,,110,xe" fillcolor="#7030a0" stroked="f">
                          <v:path arrowok="t" o:connecttype="custom" o:connectlocs="95527,19152;1274,6384;2547,0;152843,19152;309507,19152;309507,26813;231812,26813;305686,38304;303139,44688;160485,26813;160485,33197;249644,91930;368097,102144;425413,51072;402487,33197;410129,26813;433055,43411;449613,25536;457256,29367;443245,51072;463624,67671;457256,75331;438150,60010;383381,136618;248370,155770;78969,162154;80243,89376;154117,33197;155390,25536;0,26813;0,19152;95527,19152;233086,90653;159212,42135;92980,90653;233086,90653" o:connectangles="0,0,0,0,0,0,0,0,0,0,0,0,0,0,0,0,0,0,0,0,0,0,0,0,0,0,0,0,0,0,0,0,0,0,0,0"/>
                          <o:lock v:ext="edit" verticies="t"/>
                        </v:shape>
                        <v:group id="Group 171" o:spid="_x0000_s1030" style="position:absolute;left:3937;width:6165;height:4522;flip:x" coordorigin="26157,726" coordsize="6165,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">
                          <v:shape id="Freeform 108" o:spid="_x0000_s1031" style="position:absolute;left:28437;top:726;width:3886;height:2452;visibility:visible;mso-wrap-style:square;v-text-anchor:top" coordsize="47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" path="m108,7c255,50,255,50,255,50,169,80,169,80,169,80,81,21,81,21,81,21,75,11,95,,108,7xm,83v34,62,34,62,34,62c19,155,19,169,42,168v23,,116,-7,149,-17c165,287,165,287,165,287v-3,14,37,5,40,-8c283,121,283,121,283,121,462,65,462,65,462,65v9,-3,15,-14,7,-21c467,42,389,19,360,28,112,110,112,110,112,110v-10,3,-19,-2,-30,-5c24,83,24,83,24,83,15,80,8,81,,83xe" fillcolor="#7030a0" stroked="f">
                            <v:path arrowok="t" o:connecttype="custom" o:connectlocs="87987,5702;207746,40725;137683,65160;65990,17105;87987,5702;0,67604;27700,118103;34217,136836;155606,122990;134424,233762;167012,227246;230558,98555;376388,52943;382090,35838;293289,22806;91245,89595;66805,85523;19553,67604;0,67604" o:connectangles="0,0,0,0,0,0,0,0,0,0,0,0,0,0,0,0,0,0,0"/>
                            <o:lock v:ext="edit" verticies="t"/>
                          </v:shape>
                          <v:group id="Group 413" o:spid="_x0000_s1032" style="position:absolute;left:26157;top:1952;width:1740;height:3296" coordorigin="26157,1952" coordsize="5759,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414" o:spid="_x0000_s1033" style="position:absolute;left:27888;top:5895;width:2298;height:6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" fillcolor="#7030a0" stroked="f" strokeweight="1pt"/>
                            <v:shape id="Arrow: Pentagon 415" o:spid="_x0000_s1034" type="#_x0000_t15" style="position:absolute;left:27315;top:2357;width:3443;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" adj="5414" fillcolor="#7030a0" strokecolor="#7030a0" strokeweight="1pt"/>
                            <v:shape id="Arrow: Pentagon 512" o:spid="_x0000_s1035" type="#_x0000_t15" style="position:absolute;left:27315;top:2555;width:3443;height:34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" adj="3110" fillcolor="#7030a0" strokecolor="#7030a0" strokeweight="1pt"/>
                            <v:oval id="Oval 513" o:spid="_x0000_s1036" style="position:absolute;left:28624;top:1952;width:827;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" fillcolor="#7030a0" strokecolor="#7030a0" strokeweight="1pt">
                              <v:stroke joinstyle="miter"/>
                            </v:oval>
                            <v:shape id="Right Triangle 514" o:spid="_x0000_s1037" type="#_x0000_t6" style="position:absolute;left:26682;top:4257;width:1046;height:9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" fillcolor="white [3212]" stroked="f" strokeweight="1pt"/>
                            <v:shape id="Right Triangle 515" o:spid="_x0000_s1038" type="#_x0000_t6" style="position:absolute;left:30419;top:4257;width:1046;height:99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" fillcolor="white [3212]" stroked="f" strokeweight="1pt"/>
                            <v:rect id="Rectangle 516" o:spid="_x0000_s1039" style="position:absolute;left:28171;top:4257;width:179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" fillcolor="white [3212]" stroked="f" strokeweight="1pt"/>
                          </v:group>
                        </v:group>
                      </v:group>
                      <w10:anchorlock/>
                    </v:group>
                  </w:pict>
                </mc:Fallback>
              </mc:AlternateContent>
            </w:r>
          </w:p>
          <w:p w14:paraId="7E65D894" w14:textId="3DEFDD4E" w:rsidR="00EC0483" w:rsidRPr="001F0C2F" w:rsidRDefault="00EC0483" w:rsidP="00EC0483">
            <w:pPr>
              <w:spacing w:before="120"/>
              <w:jc w:val="center"/>
            </w:pPr>
            <w:r w:rsidRPr="001F0C2F">
              <w:rPr>
                <w:b/>
                <w:bCs/>
              </w:rPr>
              <w:t>Crewed Aviation</w:t>
            </w:r>
          </w:p>
          <w:p w14:paraId="3D223026" w14:textId="31F096F7" w:rsidR="00EC0483" w:rsidRPr="001F0C2F" w:rsidRDefault="00A23E20" w:rsidP="00EC0483">
            <w:pPr>
              <w:jc w:val="center"/>
            </w:pPr>
            <w:r>
              <w:rPr>
                <w:sz w:val="18"/>
              </w:rPr>
              <w:t>Drone f</w:t>
            </w:r>
            <w:r w:rsidR="00EC0483" w:rsidRPr="001F0C2F">
              <w:rPr>
                <w:sz w:val="18"/>
              </w:rPr>
              <w:t>light plans / tracks for situational awareness</w:t>
            </w:r>
          </w:p>
        </w:tc>
        <w:tc>
          <w:tcPr>
            <w:tcW w:w="3826" w:type="dxa"/>
          </w:tcPr>
          <w:p w14:paraId="1F86196E" w14:textId="6201DCAC" w:rsidR="00EC0483" w:rsidRPr="001F0C2F" w:rsidRDefault="00EC0483" w:rsidP="00EC0483">
            <w:pPr>
              <w:jc w:val="center"/>
              <w:rPr>
                <w:b/>
                <w:bCs/>
              </w:rPr>
            </w:pPr>
            <w:r w:rsidRPr="001F0C2F">
              <w:rPr>
                <w:caps/>
                <w:noProof/>
                <w:color w:val="008089" w:themeColor="accent2"/>
                <w:sz w:val="24"/>
              </w:rPr>
              <mc:AlternateContent>
                <mc:Choice Requires="wpg">
                  <w:drawing>
                    <wp:inline distT="0" distB="0" distL="0" distR="0" wp14:anchorId="78976F58" wp14:editId="717397B8">
                      <wp:extent cx="340995" cy="409555"/>
                      <wp:effectExtent l="0" t="0" r="20955" b="10160"/>
                      <wp:docPr id="517" name="Group 205" descr="A policeman icon">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40995" cy="409555"/>
                                <a:chOff x="0" y="0"/>
                                <a:chExt cx="326307" cy="392228"/>
                              </a:xfrm>
                            </wpg:grpSpPr>
                            <wps:wsp>
                              <wps:cNvPr id="518" name="Freeform 2570">
                                <a:extLst/>
                              </wps:cNvPr>
                              <wps:cNvSpPr>
                                <a:spLocks noEditPoints="1"/>
                              </wps:cNvSpPr>
                              <wps:spPr bwMode="auto">
                                <a:xfrm>
                                  <a:off x="0" y="0"/>
                                  <a:ext cx="326307" cy="392228"/>
                                </a:xfrm>
                                <a:custGeom>
                                  <a:avLst/>
                                  <a:gdLst>
                                    <a:gd name="T0" fmla="*/ 95 w 99"/>
                                    <a:gd name="T1" fmla="*/ 23 h 119"/>
                                    <a:gd name="T2" fmla="*/ 49 w 99"/>
                                    <a:gd name="T3" fmla="*/ 0 h 119"/>
                                    <a:gd name="T4" fmla="*/ 33 w 99"/>
                                    <a:gd name="T5" fmla="*/ 11 h 119"/>
                                    <a:gd name="T6" fmla="*/ 3 w 99"/>
                                    <a:gd name="T7" fmla="*/ 23 h 119"/>
                                    <a:gd name="T8" fmla="*/ 7 w 99"/>
                                    <a:gd name="T9" fmla="*/ 37 h 119"/>
                                    <a:gd name="T10" fmla="*/ 13 w 99"/>
                                    <a:gd name="T11" fmla="*/ 52 h 119"/>
                                    <a:gd name="T12" fmla="*/ 12 w 99"/>
                                    <a:gd name="T13" fmla="*/ 66 h 119"/>
                                    <a:gd name="T14" fmla="*/ 11 w 99"/>
                                    <a:gd name="T15" fmla="*/ 82 h 119"/>
                                    <a:gd name="T16" fmla="*/ 49 w 99"/>
                                    <a:gd name="T17" fmla="*/ 119 h 119"/>
                                    <a:gd name="T18" fmla="*/ 88 w 99"/>
                                    <a:gd name="T19" fmla="*/ 82 h 119"/>
                                    <a:gd name="T20" fmla="*/ 86 w 99"/>
                                    <a:gd name="T21" fmla="*/ 66 h 119"/>
                                    <a:gd name="T22" fmla="*/ 85 w 99"/>
                                    <a:gd name="T23" fmla="*/ 52 h 119"/>
                                    <a:gd name="T24" fmla="*/ 91 w 99"/>
                                    <a:gd name="T25" fmla="*/ 37 h 119"/>
                                    <a:gd name="T26" fmla="*/ 49 w 99"/>
                                    <a:gd name="T27" fmla="*/ 67 h 119"/>
                                    <a:gd name="T28" fmla="*/ 81 w 99"/>
                                    <a:gd name="T29" fmla="*/ 53 h 119"/>
                                    <a:gd name="T30" fmla="*/ 24 w 99"/>
                                    <a:gd name="T31" fmla="*/ 65 h 119"/>
                                    <a:gd name="T32" fmla="*/ 18 w 99"/>
                                    <a:gd name="T33" fmla="*/ 74 h 119"/>
                                    <a:gd name="T34" fmla="*/ 17 w 99"/>
                                    <a:gd name="T35" fmla="*/ 60 h 119"/>
                                    <a:gd name="T36" fmla="*/ 80 w 99"/>
                                    <a:gd name="T37" fmla="*/ 86 h 119"/>
                                    <a:gd name="T38" fmla="*/ 78 w 99"/>
                                    <a:gd name="T39" fmla="*/ 88 h 119"/>
                                    <a:gd name="T40" fmla="*/ 21 w 99"/>
                                    <a:gd name="T41" fmla="*/ 88 h 119"/>
                                    <a:gd name="T42" fmla="*/ 15 w 99"/>
                                    <a:gd name="T43" fmla="*/ 82 h 119"/>
                                    <a:gd name="T44" fmla="*/ 23 w 99"/>
                                    <a:gd name="T45" fmla="*/ 80 h 119"/>
                                    <a:gd name="T46" fmla="*/ 25 w 99"/>
                                    <a:gd name="T47" fmla="*/ 81 h 119"/>
                                    <a:gd name="T48" fmla="*/ 27 w 99"/>
                                    <a:gd name="T49" fmla="*/ 66 h 119"/>
                                    <a:gd name="T50" fmla="*/ 71 w 99"/>
                                    <a:gd name="T51" fmla="*/ 66 h 119"/>
                                    <a:gd name="T52" fmla="*/ 74 w 99"/>
                                    <a:gd name="T53" fmla="*/ 81 h 119"/>
                                    <a:gd name="T54" fmla="*/ 76 w 99"/>
                                    <a:gd name="T55" fmla="*/ 80 h 119"/>
                                    <a:gd name="T56" fmla="*/ 81 w 99"/>
                                    <a:gd name="T57" fmla="*/ 79 h 119"/>
                                    <a:gd name="T58" fmla="*/ 80 w 99"/>
                                    <a:gd name="T59" fmla="*/ 86 h 119"/>
                                    <a:gd name="T60" fmla="*/ 81 w 99"/>
                                    <a:gd name="T61" fmla="*/ 74 h 119"/>
                                    <a:gd name="T62" fmla="*/ 75 w 99"/>
                                    <a:gd name="T63" fmla="*/ 64 h 119"/>
                                    <a:gd name="T64" fmla="*/ 82 w 99"/>
                                    <a:gd name="T65" fmla="*/ 66 h 119"/>
                                    <a:gd name="T66" fmla="*/ 17 w 99"/>
                                    <a:gd name="T67" fmla="*/ 48 h 119"/>
                                    <a:gd name="T68" fmla="*/ 5 w 99"/>
                                    <a:gd name="T69" fmla="*/ 27 h 119"/>
                                    <a:gd name="T70" fmla="*/ 49 w 99"/>
                                    <a:gd name="T71" fmla="*/ 4 h 119"/>
                                    <a:gd name="T72" fmla="*/ 49 w 99"/>
                                    <a:gd name="T73" fmla="*/ 4 h 119"/>
                                    <a:gd name="T74" fmla="*/ 93 w 99"/>
                                    <a:gd name="T75" fmla="*/ 27 h 119"/>
                                    <a:gd name="T76" fmla="*/ 82 w 99"/>
                                    <a:gd name="T77" fmla="*/ 4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9" h="119">
                                      <a:moveTo>
                                        <a:pt x="96" y="23"/>
                                      </a:moveTo>
                                      <a:cubicBezTo>
                                        <a:pt x="96" y="23"/>
                                        <a:pt x="95" y="23"/>
                                        <a:pt x="95" y="23"/>
                                      </a:cubicBezTo>
                                      <a:cubicBezTo>
                                        <a:pt x="93" y="23"/>
                                        <a:pt x="78" y="22"/>
                                        <a:pt x="65" y="11"/>
                                      </a:cubicBezTo>
                                      <a:cubicBezTo>
                                        <a:pt x="57" y="4"/>
                                        <a:pt x="52" y="0"/>
                                        <a:pt x="49" y="0"/>
                                      </a:cubicBezTo>
                                      <a:cubicBezTo>
                                        <a:pt x="49" y="0"/>
                                        <a:pt x="49" y="0"/>
                                        <a:pt x="49" y="0"/>
                                      </a:cubicBezTo>
                                      <a:cubicBezTo>
                                        <a:pt x="47" y="0"/>
                                        <a:pt x="41" y="4"/>
                                        <a:pt x="33" y="11"/>
                                      </a:cubicBezTo>
                                      <a:cubicBezTo>
                                        <a:pt x="20" y="22"/>
                                        <a:pt x="5" y="23"/>
                                        <a:pt x="3" y="23"/>
                                      </a:cubicBezTo>
                                      <a:cubicBezTo>
                                        <a:pt x="3" y="23"/>
                                        <a:pt x="3" y="23"/>
                                        <a:pt x="3" y="23"/>
                                      </a:cubicBezTo>
                                      <a:cubicBezTo>
                                        <a:pt x="3" y="23"/>
                                        <a:pt x="2" y="23"/>
                                        <a:pt x="2" y="23"/>
                                      </a:cubicBezTo>
                                      <a:cubicBezTo>
                                        <a:pt x="0" y="25"/>
                                        <a:pt x="1" y="29"/>
                                        <a:pt x="7" y="37"/>
                                      </a:cubicBezTo>
                                      <a:cubicBezTo>
                                        <a:pt x="13" y="45"/>
                                        <a:pt x="13" y="51"/>
                                        <a:pt x="13" y="52"/>
                                      </a:cubicBezTo>
                                      <a:cubicBezTo>
                                        <a:pt x="13" y="52"/>
                                        <a:pt x="13" y="52"/>
                                        <a:pt x="13" y="52"/>
                                      </a:cubicBezTo>
                                      <a:cubicBezTo>
                                        <a:pt x="13" y="53"/>
                                        <a:pt x="13" y="54"/>
                                        <a:pt x="14" y="55"/>
                                      </a:cubicBezTo>
                                      <a:cubicBezTo>
                                        <a:pt x="13" y="59"/>
                                        <a:pt x="12" y="62"/>
                                        <a:pt x="12" y="66"/>
                                      </a:cubicBezTo>
                                      <a:cubicBezTo>
                                        <a:pt x="12" y="69"/>
                                        <a:pt x="13" y="73"/>
                                        <a:pt x="14" y="76"/>
                                      </a:cubicBezTo>
                                      <a:cubicBezTo>
                                        <a:pt x="12" y="77"/>
                                        <a:pt x="11" y="80"/>
                                        <a:pt x="11" y="82"/>
                                      </a:cubicBezTo>
                                      <a:cubicBezTo>
                                        <a:pt x="11" y="86"/>
                                        <a:pt x="13" y="89"/>
                                        <a:pt x="17" y="90"/>
                                      </a:cubicBezTo>
                                      <a:cubicBezTo>
                                        <a:pt x="19" y="106"/>
                                        <a:pt x="38" y="119"/>
                                        <a:pt x="49" y="119"/>
                                      </a:cubicBezTo>
                                      <a:cubicBezTo>
                                        <a:pt x="62" y="119"/>
                                        <a:pt x="79" y="106"/>
                                        <a:pt x="81" y="90"/>
                                      </a:cubicBezTo>
                                      <a:cubicBezTo>
                                        <a:pt x="85" y="89"/>
                                        <a:pt x="88" y="86"/>
                                        <a:pt x="88" y="82"/>
                                      </a:cubicBezTo>
                                      <a:cubicBezTo>
                                        <a:pt x="88" y="80"/>
                                        <a:pt x="87" y="77"/>
                                        <a:pt x="85" y="76"/>
                                      </a:cubicBezTo>
                                      <a:cubicBezTo>
                                        <a:pt x="86" y="73"/>
                                        <a:pt x="86" y="69"/>
                                        <a:pt x="86" y="66"/>
                                      </a:cubicBezTo>
                                      <a:cubicBezTo>
                                        <a:pt x="86" y="62"/>
                                        <a:pt x="86" y="59"/>
                                        <a:pt x="85" y="55"/>
                                      </a:cubicBezTo>
                                      <a:cubicBezTo>
                                        <a:pt x="85" y="54"/>
                                        <a:pt x="85" y="53"/>
                                        <a:pt x="85" y="52"/>
                                      </a:cubicBezTo>
                                      <a:cubicBezTo>
                                        <a:pt x="85" y="52"/>
                                        <a:pt x="85" y="52"/>
                                        <a:pt x="85" y="52"/>
                                      </a:cubicBezTo>
                                      <a:cubicBezTo>
                                        <a:pt x="85" y="51"/>
                                        <a:pt x="85" y="45"/>
                                        <a:pt x="91" y="37"/>
                                      </a:cubicBezTo>
                                      <a:cubicBezTo>
                                        <a:pt x="97" y="29"/>
                                        <a:pt x="99" y="25"/>
                                        <a:pt x="96" y="23"/>
                                      </a:cubicBezTo>
                                      <a:close/>
                                      <a:moveTo>
                                        <a:pt x="49" y="67"/>
                                      </a:moveTo>
                                      <a:cubicBezTo>
                                        <a:pt x="31" y="67"/>
                                        <a:pt x="18" y="58"/>
                                        <a:pt x="17" y="53"/>
                                      </a:cubicBezTo>
                                      <a:cubicBezTo>
                                        <a:pt x="23" y="51"/>
                                        <a:pt x="52" y="43"/>
                                        <a:pt x="81" y="53"/>
                                      </a:cubicBezTo>
                                      <a:cubicBezTo>
                                        <a:pt x="81" y="58"/>
                                        <a:pt x="67" y="67"/>
                                        <a:pt x="49" y="67"/>
                                      </a:cubicBezTo>
                                      <a:close/>
                                      <a:moveTo>
                                        <a:pt x="24" y="65"/>
                                      </a:moveTo>
                                      <a:cubicBezTo>
                                        <a:pt x="23" y="75"/>
                                        <a:pt x="23" y="75"/>
                                        <a:pt x="23" y="75"/>
                                      </a:cubicBezTo>
                                      <a:cubicBezTo>
                                        <a:pt x="21" y="74"/>
                                        <a:pt x="19" y="74"/>
                                        <a:pt x="18" y="74"/>
                                      </a:cubicBezTo>
                                      <a:cubicBezTo>
                                        <a:pt x="17" y="71"/>
                                        <a:pt x="16" y="69"/>
                                        <a:pt x="16" y="66"/>
                                      </a:cubicBezTo>
                                      <a:cubicBezTo>
                                        <a:pt x="16" y="64"/>
                                        <a:pt x="16" y="62"/>
                                        <a:pt x="17" y="60"/>
                                      </a:cubicBezTo>
                                      <a:cubicBezTo>
                                        <a:pt x="19" y="61"/>
                                        <a:pt x="21" y="63"/>
                                        <a:pt x="24" y="65"/>
                                      </a:cubicBezTo>
                                      <a:close/>
                                      <a:moveTo>
                                        <a:pt x="80" y="86"/>
                                      </a:moveTo>
                                      <a:cubicBezTo>
                                        <a:pt x="80" y="86"/>
                                        <a:pt x="80" y="86"/>
                                        <a:pt x="80" y="86"/>
                                      </a:cubicBezTo>
                                      <a:cubicBezTo>
                                        <a:pt x="79" y="86"/>
                                        <a:pt x="78" y="87"/>
                                        <a:pt x="78" y="88"/>
                                      </a:cubicBezTo>
                                      <a:cubicBezTo>
                                        <a:pt x="76" y="103"/>
                                        <a:pt x="60" y="115"/>
                                        <a:pt x="49" y="115"/>
                                      </a:cubicBezTo>
                                      <a:cubicBezTo>
                                        <a:pt x="39" y="115"/>
                                        <a:pt x="22" y="103"/>
                                        <a:pt x="21" y="88"/>
                                      </a:cubicBezTo>
                                      <a:cubicBezTo>
                                        <a:pt x="21" y="87"/>
                                        <a:pt x="20" y="86"/>
                                        <a:pt x="19" y="86"/>
                                      </a:cubicBezTo>
                                      <a:cubicBezTo>
                                        <a:pt x="16" y="86"/>
                                        <a:pt x="15" y="85"/>
                                        <a:pt x="15" y="82"/>
                                      </a:cubicBezTo>
                                      <a:cubicBezTo>
                                        <a:pt x="15" y="81"/>
                                        <a:pt x="15" y="79"/>
                                        <a:pt x="17" y="79"/>
                                      </a:cubicBezTo>
                                      <a:cubicBezTo>
                                        <a:pt x="20" y="77"/>
                                        <a:pt x="22" y="80"/>
                                        <a:pt x="23" y="80"/>
                                      </a:cubicBezTo>
                                      <a:cubicBezTo>
                                        <a:pt x="23" y="81"/>
                                        <a:pt x="24" y="81"/>
                                        <a:pt x="24" y="81"/>
                                      </a:cubicBezTo>
                                      <a:cubicBezTo>
                                        <a:pt x="24" y="81"/>
                                        <a:pt x="25" y="81"/>
                                        <a:pt x="25" y="81"/>
                                      </a:cubicBezTo>
                                      <a:cubicBezTo>
                                        <a:pt x="26" y="81"/>
                                        <a:pt x="26" y="80"/>
                                        <a:pt x="26" y="79"/>
                                      </a:cubicBezTo>
                                      <a:cubicBezTo>
                                        <a:pt x="27" y="66"/>
                                        <a:pt x="27" y="66"/>
                                        <a:pt x="27" y="66"/>
                                      </a:cubicBezTo>
                                      <a:cubicBezTo>
                                        <a:pt x="34" y="69"/>
                                        <a:pt x="41" y="71"/>
                                        <a:pt x="49" y="71"/>
                                      </a:cubicBezTo>
                                      <a:cubicBezTo>
                                        <a:pt x="57" y="71"/>
                                        <a:pt x="65" y="69"/>
                                        <a:pt x="71" y="66"/>
                                      </a:cubicBezTo>
                                      <a:cubicBezTo>
                                        <a:pt x="72" y="79"/>
                                        <a:pt x="72" y="79"/>
                                        <a:pt x="72" y="79"/>
                                      </a:cubicBezTo>
                                      <a:cubicBezTo>
                                        <a:pt x="72" y="80"/>
                                        <a:pt x="73" y="81"/>
                                        <a:pt x="74" y="81"/>
                                      </a:cubicBezTo>
                                      <a:cubicBezTo>
                                        <a:pt x="74" y="81"/>
                                        <a:pt x="74" y="81"/>
                                        <a:pt x="74" y="81"/>
                                      </a:cubicBezTo>
                                      <a:cubicBezTo>
                                        <a:pt x="75" y="81"/>
                                        <a:pt x="75" y="81"/>
                                        <a:pt x="76" y="80"/>
                                      </a:cubicBezTo>
                                      <a:cubicBezTo>
                                        <a:pt x="76" y="80"/>
                                        <a:pt x="78" y="77"/>
                                        <a:pt x="81" y="79"/>
                                      </a:cubicBezTo>
                                      <a:cubicBezTo>
                                        <a:pt x="81" y="79"/>
                                        <a:pt x="81" y="79"/>
                                        <a:pt x="81" y="79"/>
                                      </a:cubicBezTo>
                                      <a:cubicBezTo>
                                        <a:pt x="83" y="79"/>
                                        <a:pt x="84" y="81"/>
                                        <a:pt x="84" y="82"/>
                                      </a:cubicBezTo>
                                      <a:cubicBezTo>
                                        <a:pt x="84" y="84"/>
                                        <a:pt x="82" y="86"/>
                                        <a:pt x="80" y="86"/>
                                      </a:cubicBezTo>
                                      <a:close/>
                                      <a:moveTo>
                                        <a:pt x="82" y="66"/>
                                      </a:moveTo>
                                      <a:cubicBezTo>
                                        <a:pt x="82" y="69"/>
                                        <a:pt x="82" y="71"/>
                                        <a:pt x="81" y="74"/>
                                      </a:cubicBezTo>
                                      <a:cubicBezTo>
                                        <a:pt x="79" y="74"/>
                                        <a:pt x="77" y="74"/>
                                        <a:pt x="76" y="75"/>
                                      </a:cubicBezTo>
                                      <a:cubicBezTo>
                                        <a:pt x="75" y="64"/>
                                        <a:pt x="75" y="64"/>
                                        <a:pt x="75" y="64"/>
                                      </a:cubicBezTo>
                                      <a:cubicBezTo>
                                        <a:pt x="78" y="63"/>
                                        <a:pt x="80" y="61"/>
                                        <a:pt x="81" y="60"/>
                                      </a:cubicBezTo>
                                      <a:cubicBezTo>
                                        <a:pt x="82" y="62"/>
                                        <a:pt x="82" y="64"/>
                                        <a:pt x="82" y="66"/>
                                      </a:cubicBezTo>
                                      <a:close/>
                                      <a:moveTo>
                                        <a:pt x="82" y="49"/>
                                      </a:moveTo>
                                      <a:cubicBezTo>
                                        <a:pt x="52" y="39"/>
                                        <a:pt x="25" y="46"/>
                                        <a:pt x="17" y="48"/>
                                      </a:cubicBezTo>
                                      <a:cubicBezTo>
                                        <a:pt x="16" y="45"/>
                                        <a:pt x="15" y="41"/>
                                        <a:pt x="10" y="35"/>
                                      </a:cubicBezTo>
                                      <a:cubicBezTo>
                                        <a:pt x="7" y="31"/>
                                        <a:pt x="6" y="28"/>
                                        <a:pt x="5" y="27"/>
                                      </a:cubicBezTo>
                                      <a:cubicBezTo>
                                        <a:pt x="10" y="26"/>
                                        <a:pt x="24" y="24"/>
                                        <a:pt x="36" y="14"/>
                                      </a:cubicBezTo>
                                      <a:cubicBezTo>
                                        <a:pt x="46" y="5"/>
                                        <a:pt x="49" y="4"/>
                                        <a:pt x="49" y="4"/>
                                      </a:cubicBezTo>
                                      <a:cubicBezTo>
                                        <a:pt x="49" y="4"/>
                                        <a:pt x="49" y="4"/>
                                        <a:pt x="49" y="4"/>
                                      </a:cubicBezTo>
                                      <a:cubicBezTo>
                                        <a:pt x="49" y="4"/>
                                        <a:pt x="49" y="4"/>
                                        <a:pt x="49" y="4"/>
                                      </a:cubicBezTo>
                                      <a:cubicBezTo>
                                        <a:pt x="50" y="4"/>
                                        <a:pt x="53" y="5"/>
                                        <a:pt x="63" y="14"/>
                                      </a:cubicBezTo>
                                      <a:cubicBezTo>
                                        <a:pt x="74" y="24"/>
                                        <a:pt x="88" y="26"/>
                                        <a:pt x="93" y="27"/>
                                      </a:cubicBezTo>
                                      <a:cubicBezTo>
                                        <a:pt x="92" y="28"/>
                                        <a:pt x="91" y="31"/>
                                        <a:pt x="88" y="35"/>
                                      </a:cubicBezTo>
                                      <a:cubicBezTo>
                                        <a:pt x="84" y="41"/>
                                        <a:pt x="82" y="45"/>
                                        <a:pt x="82" y="49"/>
                                      </a:cubicBezTo>
                                      <a:close/>
                                    </a:path>
                                  </a:pathLst>
                                </a:custGeom>
                                <a:solidFill>
                                  <a:schemeClr val="tx2"/>
                                </a:solidFill>
                                <a:ln w="9525">
                                  <a:solidFill>
                                    <a:schemeClr val="tx2"/>
                                  </a:solidFill>
                                  <a:round/>
                                  <a:headEnd/>
                                  <a:tailEnd/>
                                </a:ln>
                                <a:extLst/>
                              </wps:spPr>
                              <wps:bodyPr vert="horz" wrap="square" lIns="91440" tIns="45720" rIns="91440" bIns="45720" numCol="1" anchor="t" anchorCtr="0" compatLnSpc="1">
                                <a:prstTxWarp prst="textNoShape">
                                  <a:avLst/>
                                </a:prstTxWarp>
                              </wps:bodyPr>
                            </wps:wsp>
                            <wps:wsp>
                              <wps:cNvPr id="519" name="Freeform 2571">
                                <a:extLst/>
                              </wps:cNvPr>
                              <wps:cNvSpPr>
                                <a:spLocks noEditPoints="1"/>
                              </wps:cNvSpPr>
                              <wps:spPr bwMode="auto">
                                <a:xfrm>
                                  <a:off x="127227" y="47914"/>
                                  <a:ext cx="69779" cy="83734"/>
                                </a:xfrm>
                                <a:custGeom>
                                  <a:avLst/>
                                  <a:gdLst>
                                    <a:gd name="T0" fmla="*/ 18 w 20"/>
                                    <a:gd name="T1" fmla="*/ 4 h 24"/>
                                    <a:gd name="T2" fmla="*/ 17 w 20"/>
                                    <a:gd name="T3" fmla="*/ 4 h 24"/>
                                    <a:gd name="T4" fmla="*/ 12 w 20"/>
                                    <a:gd name="T5" fmla="*/ 1 h 24"/>
                                    <a:gd name="T6" fmla="*/ 8 w 20"/>
                                    <a:gd name="T7" fmla="*/ 1 h 24"/>
                                    <a:gd name="T8" fmla="*/ 3 w 20"/>
                                    <a:gd name="T9" fmla="*/ 4 h 24"/>
                                    <a:gd name="T10" fmla="*/ 2 w 20"/>
                                    <a:gd name="T11" fmla="*/ 4 h 24"/>
                                    <a:gd name="T12" fmla="*/ 0 w 20"/>
                                    <a:gd name="T13" fmla="*/ 6 h 24"/>
                                    <a:gd name="T14" fmla="*/ 0 w 20"/>
                                    <a:gd name="T15" fmla="*/ 12 h 24"/>
                                    <a:gd name="T16" fmla="*/ 9 w 20"/>
                                    <a:gd name="T17" fmla="*/ 24 h 24"/>
                                    <a:gd name="T18" fmla="*/ 10 w 20"/>
                                    <a:gd name="T19" fmla="*/ 24 h 24"/>
                                    <a:gd name="T20" fmla="*/ 11 w 20"/>
                                    <a:gd name="T21" fmla="*/ 24 h 24"/>
                                    <a:gd name="T22" fmla="*/ 20 w 20"/>
                                    <a:gd name="T23" fmla="*/ 12 h 24"/>
                                    <a:gd name="T24" fmla="*/ 20 w 20"/>
                                    <a:gd name="T25" fmla="*/ 6 h 24"/>
                                    <a:gd name="T26" fmla="*/ 18 w 20"/>
                                    <a:gd name="T27" fmla="*/ 4 h 24"/>
                                    <a:gd name="T28" fmla="*/ 16 w 20"/>
                                    <a:gd name="T29" fmla="*/ 12 h 24"/>
                                    <a:gd name="T30" fmla="*/ 10 w 20"/>
                                    <a:gd name="T31" fmla="*/ 20 h 24"/>
                                    <a:gd name="T32" fmla="*/ 4 w 20"/>
                                    <a:gd name="T33" fmla="*/ 12 h 24"/>
                                    <a:gd name="T34" fmla="*/ 4 w 20"/>
                                    <a:gd name="T35" fmla="*/ 8 h 24"/>
                                    <a:gd name="T36" fmla="*/ 10 w 20"/>
                                    <a:gd name="T37" fmla="*/ 5 h 24"/>
                                    <a:gd name="T38" fmla="*/ 16 w 20"/>
                                    <a:gd name="T39" fmla="*/ 8 h 24"/>
                                    <a:gd name="T40" fmla="*/ 16 w 20"/>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24">
                                      <a:moveTo>
                                        <a:pt x="18" y="4"/>
                                      </a:moveTo>
                                      <a:cubicBezTo>
                                        <a:pt x="18" y="4"/>
                                        <a:pt x="17" y="4"/>
                                        <a:pt x="17" y="4"/>
                                      </a:cubicBezTo>
                                      <a:cubicBezTo>
                                        <a:pt x="16" y="4"/>
                                        <a:pt x="13" y="3"/>
                                        <a:pt x="12" y="1"/>
                                      </a:cubicBezTo>
                                      <a:cubicBezTo>
                                        <a:pt x="11" y="0"/>
                                        <a:pt x="9" y="0"/>
                                        <a:pt x="8" y="1"/>
                                      </a:cubicBezTo>
                                      <a:cubicBezTo>
                                        <a:pt x="7" y="3"/>
                                        <a:pt x="4" y="4"/>
                                        <a:pt x="3" y="4"/>
                                      </a:cubicBezTo>
                                      <a:cubicBezTo>
                                        <a:pt x="3" y="4"/>
                                        <a:pt x="2" y="4"/>
                                        <a:pt x="2" y="4"/>
                                      </a:cubicBezTo>
                                      <a:cubicBezTo>
                                        <a:pt x="1" y="4"/>
                                        <a:pt x="0" y="5"/>
                                        <a:pt x="0" y="6"/>
                                      </a:cubicBezTo>
                                      <a:cubicBezTo>
                                        <a:pt x="0" y="12"/>
                                        <a:pt x="0" y="12"/>
                                        <a:pt x="0" y="12"/>
                                      </a:cubicBezTo>
                                      <a:cubicBezTo>
                                        <a:pt x="0" y="22"/>
                                        <a:pt x="9" y="24"/>
                                        <a:pt x="9" y="24"/>
                                      </a:cubicBezTo>
                                      <a:cubicBezTo>
                                        <a:pt x="9" y="24"/>
                                        <a:pt x="10" y="24"/>
                                        <a:pt x="10" y="24"/>
                                      </a:cubicBezTo>
                                      <a:cubicBezTo>
                                        <a:pt x="10" y="24"/>
                                        <a:pt x="11" y="24"/>
                                        <a:pt x="11" y="24"/>
                                      </a:cubicBezTo>
                                      <a:cubicBezTo>
                                        <a:pt x="13" y="24"/>
                                        <a:pt x="20" y="20"/>
                                        <a:pt x="20" y="12"/>
                                      </a:cubicBezTo>
                                      <a:cubicBezTo>
                                        <a:pt x="20" y="6"/>
                                        <a:pt x="20" y="6"/>
                                        <a:pt x="20" y="6"/>
                                      </a:cubicBezTo>
                                      <a:cubicBezTo>
                                        <a:pt x="20" y="5"/>
                                        <a:pt x="19" y="4"/>
                                        <a:pt x="18" y="4"/>
                                      </a:cubicBezTo>
                                      <a:close/>
                                      <a:moveTo>
                                        <a:pt x="16" y="12"/>
                                      </a:moveTo>
                                      <a:cubicBezTo>
                                        <a:pt x="16" y="18"/>
                                        <a:pt x="12" y="20"/>
                                        <a:pt x="10" y="20"/>
                                      </a:cubicBezTo>
                                      <a:cubicBezTo>
                                        <a:pt x="9" y="20"/>
                                        <a:pt x="4" y="18"/>
                                        <a:pt x="4" y="12"/>
                                      </a:cubicBezTo>
                                      <a:cubicBezTo>
                                        <a:pt x="4" y="8"/>
                                        <a:pt x="4" y="8"/>
                                        <a:pt x="4" y="8"/>
                                      </a:cubicBezTo>
                                      <a:cubicBezTo>
                                        <a:pt x="6" y="8"/>
                                        <a:pt x="8" y="7"/>
                                        <a:pt x="10" y="5"/>
                                      </a:cubicBezTo>
                                      <a:cubicBezTo>
                                        <a:pt x="12" y="7"/>
                                        <a:pt x="14" y="8"/>
                                        <a:pt x="16" y="8"/>
                                      </a:cubicBezTo>
                                      <a:lnTo>
                                        <a:pt x="16" y="12"/>
                                      </a:lnTo>
                                      <a:close/>
                                    </a:path>
                                  </a:pathLst>
                                </a:custGeom>
                                <a:solidFill>
                                  <a:schemeClr val="tx2"/>
                                </a:solidFill>
                                <a:ln>
                                  <a:noFill/>
                                </a:ln>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618AD33F" id="Group 205" o:spid="_x0000_s1026" alt="A policeman icon" style="width:26.85pt;height:32.25pt;mso-position-horizontal-relative:char;mso-position-vertical-relative:line" coordsize="326307,39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">
                      <v:shape id="Freeform 2570" o:spid="_x0000_s1027" style="position:absolute;width:326307;height:392228;visibility:visible;mso-wrap-style:square;v-text-anchor:top" coordsize="9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" path="m96,23v,,-1,,-1,c93,23,78,22,65,11,57,4,52,,49,v,,,,,c47,,41,4,33,11,20,22,5,23,3,23v,,,,,c3,23,2,23,2,23,,25,1,29,7,37v6,8,6,14,6,15c13,52,13,52,13,52v,1,,2,1,3c13,59,12,62,12,66v,3,1,7,2,10c12,77,11,80,11,82v,4,2,7,6,8c19,106,38,119,49,119v13,,30,-13,32,-29c85,89,88,86,88,82v,-2,-1,-5,-3,-6c86,73,86,69,86,66v,-4,,-7,-1,-11c85,54,85,53,85,52v,,,,,c85,51,85,45,91,37v6,-8,8,-12,5,-14xm49,67c31,67,18,58,17,53v6,-2,35,-10,64,c81,58,67,67,49,67xm24,65c23,75,23,75,23,75,21,74,19,74,18,74,17,71,16,69,16,66v,-2,,-4,1,-6c19,61,21,63,24,65xm80,86v,,,,,c79,86,78,87,78,88v-2,15,-18,27,-29,27c39,115,22,103,21,88v,-1,-1,-2,-2,-2c16,86,15,85,15,82v,-1,,-3,2,-3c20,77,22,80,23,80v,1,1,1,1,1c24,81,25,81,25,81v1,,1,-1,1,-2c27,66,27,66,27,66v7,3,14,5,22,5c57,71,65,69,71,66v1,13,1,13,1,13c72,80,73,81,74,81v,,,,,c75,81,75,81,76,80v,,2,-3,5,-1c81,79,81,79,81,79v2,,3,2,3,3c84,84,82,86,80,86xm82,66v,3,,5,-1,8c79,74,77,74,76,75,75,64,75,64,75,64v3,-1,5,-3,6,-4c82,62,82,64,82,66xm82,49c52,39,25,46,17,48,16,45,15,41,10,35,7,31,6,28,5,27,10,26,24,24,36,14,46,5,49,4,49,4v,,,,,c49,4,49,4,49,4v1,,4,1,14,10c74,24,88,26,93,27v-1,1,-2,4,-5,8c84,41,82,45,82,49xe" fillcolor="#081e3e [3215]" strokecolor="#081e3e [3215]">
                        <v:path arrowok="t" o:connecttype="custom" o:connectlocs="313123,75809;161505,0;108769,36256;9888,75809;23072,121953;42848,171394;39552,217538;36256,270275;161505,392228;290051,270275;283459,217538;280163,171394;299939,121953;161505,220834;266978,174690;79105,214242;59329,243906;56033,197762;263682,283459;257090,290051;69217,290051;49440,270275;75809,263683;82401,266979;88993,217538;234018,217538;243906,266979;250498,263683;266978,260387;263682,283459;266978,243906;247202,210946;270274,217538;56033,158210;16480,88993;161505,13184;161505,13184;306531,88993;270274,161506" o:connectangles="0,0,0,0,0,0,0,0,0,0,0,0,0,0,0,0,0,0,0,0,0,0,0,0,0,0,0,0,0,0,0,0,0,0,0,0,0,0,0"/>
                        <o:lock v:ext="edit" verticies="t"/>
                      </v:shape>
                      <v:shape id="Freeform 2571" o:spid="_x0000_s1028" style="position:absolute;left:127227;top:47914;width:69779;height:8373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" path="m18,4v,,-1,,-1,c16,4,13,3,12,1,11,,9,,8,1,7,3,4,4,3,4v,,-1,,-1,c1,4,,5,,6v,6,,6,,6c,22,9,24,9,24v,,1,,1,c10,24,11,24,11,24v2,,9,-4,9,-12c20,6,20,6,20,6,20,5,19,4,18,4xm16,12v,6,-4,8,-6,8c9,20,4,18,4,12,4,8,4,8,4,8,6,8,8,7,10,5v2,2,4,3,6,3l16,12xe" fillcolor="#081e3e [3215]" stroked="f">
                        <v:path arrowok="t" o:connecttype="custom" o:connectlocs="62801,13956;59312,13956;41867,3489;27912,3489;10467,13956;6978,13956;0,20934;0,41867;31401,83734;34890,83734;38378,83734;69779,41867;69779,20934;62801,13956;55823,41867;34890,69778;13956,41867;13956,27911;34890,17445;55823,27911;55823,41867" o:connectangles="0,0,0,0,0,0,0,0,0,0,0,0,0,0,0,0,0,0,0,0,0"/>
                        <o:lock v:ext="edit" verticies="t"/>
                      </v:shape>
                      <w10:anchorlock/>
                    </v:group>
                  </w:pict>
                </mc:Fallback>
              </mc:AlternateContent>
            </w:r>
            <w:r w:rsidRPr="001F0C2F">
              <w:rPr>
                <w:b/>
                <w:bCs/>
              </w:rPr>
              <w:t xml:space="preserve"> </w:t>
            </w:r>
            <w:r w:rsidRPr="001F0C2F">
              <w:rPr>
                <w:caps/>
                <w:noProof/>
                <w:color w:val="008089" w:themeColor="accent2"/>
                <w:sz w:val="24"/>
              </w:rPr>
              <mc:AlternateContent>
                <mc:Choice Requires="wpg">
                  <w:drawing>
                    <wp:inline distT="0" distB="0" distL="0" distR="0" wp14:anchorId="474BE03B" wp14:editId="7A906F3E">
                      <wp:extent cx="290407" cy="311150"/>
                      <wp:effectExtent l="0" t="0" r="0" b="0"/>
                      <wp:docPr id="520" name="Group 297" descr="A medical icon">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90407" cy="311150"/>
                                <a:chOff x="3096527" y="30345"/>
                                <a:chExt cx="630237" cy="674688"/>
                              </a:xfrm>
                              <a:solidFill>
                                <a:schemeClr val="tx2"/>
                              </a:solidFill>
                            </wpg:grpSpPr>
                            <wps:wsp>
                              <wps:cNvPr id="521" name="Freeform 983">
                                <a:extLst/>
                              </wps:cNvPr>
                              <wps:cNvSpPr>
                                <a:spLocks/>
                              </wps:cNvSpPr>
                              <wps:spPr bwMode="auto">
                                <a:xfrm>
                                  <a:off x="3291789" y="330383"/>
                                  <a:ext cx="239712" cy="242888"/>
                                </a:xfrm>
                                <a:custGeom>
                                  <a:avLst/>
                                  <a:gdLst>
                                    <a:gd name="T0" fmla="*/ 58 w 64"/>
                                    <a:gd name="T1" fmla="*/ 21 h 65"/>
                                    <a:gd name="T2" fmla="*/ 44 w 64"/>
                                    <a:gd name="T3" fmla="*/ 21 h 65"/>
                                    <a:gd name="T4" fmla="*/ 44 w 64"/>
                                    <a:gd name="T5" fmla="*/ 6 h 65"/>
                                    <a:gd name="T6" fmla="*/ 38 w 64"/>
                                    <a:gd name="T7" fmla="*/ 0 h 65"/>
                                    <a:gd name="T8" fmla="*/ 26 w 64"/>
                                    <a:gd name="T9" fmla="*/ 0 h 65"/>
                                    <a:gd name="T10" fmla="*/ 20 w 64"/>
                                    <a:gd name="T11" fmla="*/ 6 h 65"/>
                                    <a:gd name="T12" fmla="*/ 20 w 64"/>
                                    <a:gd name="T13" fmla="*/ 21 h 65"/>
                                    <a:gd name="T14" fmla="*/ 5 w 64"/>
                                    <a:gd name="T15" fmla="*/ 21 h 65"/>
                                    <a:gd name="T16" fmla="*/ 0 w 64"/>
                                    <a:gd name="T17" fmla="*/ 26 h 65"/>
                                    <a:gd name="T18" fmla="*/ 0 w 64"/>
                                    <a:gd name="T19" fmla="*/ 39 h 65"/>
                                    <a:gd name="T20" fmla="*/ 5 w 64"/>
                                    <a:gd name="T21" fmla="*/ 44 h 65"/>
                                    <a:gd name="T22" fmla="*/ 20 w 64"/>
                                    <a:gd name="T23" fmla="*/ 44 h 65"/>
                                    <a:gd name="T24" fmla="*/ 20 w 64"/>
                                    <a:gd name="T25" fmla="*/ 59 h 65"/>
                                    <a:gd name="T26" fmla="*/ 26 w 64"/>
                                    <a:gd name="T27" fmla="*/ 65 h 65"/>
                                    <a:gd name="T28" fmla="*/ 38 w 64"/>
                                    <a:gd name="T29" fmla="*/ 65 h 65"/>
                                    <a:gd name="T30" fmla="*/ 44 w 64"/>
                                    <a:gd name="T31" fmla="*/ 59 h 65"/>
                                    <a:gd name="T32" fmla="*/ 44 w 64"/>
                                    <a:gd name="T33" fmla="*/ 44 h 65"/>
                                    <a:gd name="T34" fmla="*/ 58 w 64"/>
                                    <a:gd name="T35" fmla="*/ 44 h 65"/>
                                    <a:gd name="T36" fmla="*/ 64 w 64"/>
                                    <a:gd name="T37" fmla="*/ 39 h 65"/>
                                    <a:gd name="T38" fmla="*/ 64 w 64"/>
                                    <a:gd name="T39" fmla="*/ 26 h 65"/>
                                    <a:gd name="T40" fmla="*/ 58 w 64"/>
                                    <a:gd name="T41" fmla="*/ 2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65">
                                      <a:moveTo>
                                        <a:pt x="58" y="21"/>
                                      </a:moveTo>
                                      <a:cubicBezTo>
                                        <a:pt x="44" y="21"/>
                                        <a:pt x="44" y="21"/>
                                        <a:pt x="44" y="21"/>
                                      </a:cubicBezTo>
                                      <a:cubicBezTo>
                                        <a:pt x="44" y="6"/>
                                        <a:pt x="44" y="6"/>
                                        <a:pt x="44" y="6"/>
                                      </a:cubicBezTo>
                                      <a:cubicBezTo>
                                        <a:pt x="44" y="3"/>
                                        <a:pt x="41" y="0"/>
                                        <a:pt x="38" y="0"/>
                                      </a:cubicBezTo>
                                      <a:cubicBezTo>
                                        <a:pt x="26" y="0"/>
                                        <a:pt x="26" y="0"/>
                                        <a:pt x="26" y="0"/>
                                      </a:cubicBezTo>
                                      <a:cubicBezTo>
                                        <a:pt x="23" y="0"/>
                                        <a:pt x="20" y="3"/>
                                        <a:pt x="20" y="6"/>
                                      </a:cubicBezTo>
                                      <a:cubicBezTo>
                                        <a:pt x="20" y="21"/>
                                        <a:pt x="20" y="21"/>
                                        <a:pt x="20" y="21"/>
                                      </a:cubicBezTo>
                                      <a:cubicBezTo>
                                        <a:pt x="5" y="21"/>
                                        <a:pt x="5" y="21"/>
                                        <a:pt x="5" y="21"/>
                                      </a:cubicBezTo>
                                      <a:cubicBezTo>
                                        <a:pt x="2" y="21"/>
                                        <a:pt x="0" y="23"/>
                                        <a:pt x="0" y="26"/>
                                      </a:cubicBezTo>
                                      <a:cubicBezTo>
                                        <a:pt x="0" y="39"/>
                                        <a:pt x="0" y="39"/>
                                        <a:pt x="0" y="39"/>
                                      </a:cubicBezTo>
                                      <a:cubicBezTo>
                                        <a:pt x="0" y="42"/>
                                        <a:pt x="2" y="44"/>
                                        <a:pt x="5" y="44"/>
                                      </a:cubicBezTo>
                                      <a:cubicBezTo>
                                        <a:pt x="20" y="44"/>
                                        <a:pt x="20" y="44"/>
                                        <a:pt x="20" y="44"/>
                                      </a:cubicBezTo>
                                      <a:cubicBezTo>
                                        <a:pt x="20" y="59"/>
                                        <a:pt x="20" y="59"/>
                                        <a:pt x="20" y="59"/>
                                      </a:cubicBezTo>
                                      <a:cubicBezTo>
                                        <a:pt x="20" y="62"/>
                                        <a:pt x="23" y="65"/>
                                        <a:pt x="26" y="65"/>
                                      </a:cubicBezTo>
                                      <a:cubicBezTo>
                                        <a:pt x="38" y="65"/>
                                        <a:pt x="38" y="65"/>
                                        <a:pt x="38" y="65"/>
                                      </a:cubicBezTo>
                                      <a:cubicBezTo>
                                        <a:pt x="41" y="65"/>
                                        <a:pt x="44" y="62"/>
                                        <a:pt x="44" y="59"/>
                                      </a:cubicBezTo>
                                      <a:cubicBezTo>
                                        <a:pt x="44" y="44"/>
                                        <a:pt x="44" y="44"/>
                                        <a:pt x="44" y="44"/>
                                      </a:cubicBezTo>
                                      <a:cubicBezTo>
                                        <a:pt x="58" y="44"/>
                                        <a:pt x="58" y="44"/>
                                        <a:pt x="58" y="44"/>
                                      </a:cubicBezTo>
                                      <a:cubicBezTo>
                                        <a:pt x="62" y="44"/>
                                        <a:pt x="64" y="42"/>
                                        <a:pt x="64" y="39"/>
                                      </a:cubicBezTo>
                                      <a:cubicBezTo>
                                        <a:pt x="64" y="26"/>
                                        <a:pt x="64" y="26"/>
                                        <a:pt x="64" y="26"/>
                                      </a:cubicBezTo>
                                      <a:cubicBezTo>
                                        <a:pt x="64" y="23"/>
                                        <a:pt x="62" y="21"/>
                                        <a:pt x="58"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2" name="Freeform 984">
                                <a:extLst/>
                              </wps:cNvPr>
                              <wps:cNvSpPr>
                                <a:spLocks noEditPoints="1"/>
                              </wps:cNvSpPr>
                              <wps:spPr bwMode="auto">
                                <a:xfrm>
                                  <a:off x="3096527" y="198620"/>
                                  <a:ext cx="630237" cy="506413"/>
                                </a:xfrm>
                                <a:custGeom>
                                  <a:avLst/>
                                  <a:gdLst>
                                    <a:gd name="T0" fmla="*/ 156 w 168"/>
                                    <a:gd name="T1" fmla="*/ 0 h 135"/>
                                    <a:gd name="T2" fmla="*/ 12 w 168"/>
                                    <a:gd name="T3" fmla="*/ 0 h 135"/>
                                    <a:gd name="T4" fmla="*/ 0 w 168"/>
                                    <a:gd name="T5" fmla="*/ 11 h 135"/>
                                    <a:gd name="T6" fmla="*/ 0 w 168"/>
                                    <a:gd name="T7" fmla="*/ 124 h 135"/>
                                    <a:gd name="T8" fmla="*/ 12 w 168"/>
                                    <a:gd name="T9" fmla="*/ 135 h 135"/>
                                    <a:gd name="T10" fmla="*/ 156 w 168"/>
                                    <a:gd name="T11" fmla="*/ 135 h 135"/>
                                    <a:gd name="T12" fmla="*/ 168 w 168"/>
                                    <a:gd name="T13" fmla="*/ 124 h 135"/>
                                    <a:gd name="T14" fmla="*/ 168 w 168"/>
                                    <a:gd name="T15" fmla="*/ 11 h 135"/>
                                    <a:gd name="T16" fmla="*/ 156 w 168"/>
                                    <a:gd name="T17" fmla="*/ 0 h 135"/>
                                    <a:gd name="T18" fmla="*/ 84 w 168"/>
                                    <a:gd name="T19" fmla="*/ 114 h 135"/>
                                    <a:gd name="T20" fmla="*/ 37 w 168"/>
                                    <a:gd name="T21" fmla="*/ 67 h 135"/>
                                    <a:gd name="T22" fmla="*/ 84 w 168"/>
                                    <a:gd name="T23" fmla="*/ 20 h 135"/>
                                    <a:gd name="T24" fmla="*/ 131 w 168"/>
                                    <a:gd name="T25" fmla="*/ 67 h 135"/>
                                    <a:gd name="T26" fmla="*/ 84 w 168"/>
                                    <a:gd name="T27" fmla="*/ 11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8" h="135">
                                      <a:moveTo>
                                        <a:pt x="156" y="0"/>
                                      </a:moveTo>
                                      <a:cubicBezTo>
                                        <a:pt x="12" y="0"/>
                                        <a:pt x="12" y="0"/>
                                        <a:pt x="12" y="0"/>
                                      </a:cubicBezTo>
                                      <a:cubicBezTo>
                                        <a:pt x="5" y="0"/>
                                        <a:pt x="0" y="5"/>
                                        <a:pt x="0" y="11"/>
                                      </a:cubicBezTo>
                                      <a:cubicBezTo>
                                        <a:pt x="0" y="124"/>
                                        <a:pt x="0" y="124"/>
                                        <a:pt x="0" y="124"/>
                                      </a:cubicBezTo>
                                      <a:cubicBezTo>
                                        <a:pt x="0" y="130"/>
                                        <a:pt x="5" y="135"/>
                                        <a:pt x="12" y="135"/>
                                      </a:cubicBezTo>
                                      <a:cubicBezTo>
                                        <a:pt x="156" y="135"/>
                                        <a:pt x="156" y="135"/>
                                        <a:pt x="156" y="135"/>
                                      </a:cubicBezTo>
                                      <a:cubicBezTo>
                                        <a:pt x="162" y="135"/>
                                        <a:pt x="168" y="130"/>
                                        <a:pt x="168" y="124"/>
                                      </a:cubicBezTo>
                                      <a:cubicBezTo>
                                        <a:pt x="168" y="11"/>
                                        <a:pt x="168" y="11"/>
                                        <a:pt x="168" y="11"/>
                                      </a:cubicBezTo>
                                      <a:cubicBezTo>
                                        <a:pt x="168" y="5"/>
                                        <a:pt x="162" y="0"/>
                                        <a:pt x="156" y="0"/>
                                      </a:cubicBezTo>
                                      <a:close/>
                                      <a:moveTo>
                                        <a:pt x="84" y="114"/>
                                      </a:moveTo>
                                      <a:cubicBezTo>
                                        <a:pt x="58" y="114"/>
                                        <a:pt x="37" y="93"/>
                                        <a:pt x="37" y="67"/>
                                      </a:cubicBezTo>
                                      <a:cubicBezTo>
                                        <a:pt x="37" y="42"/>
                                        <a:pt x="58" y="20"/>
                                        <a:pt x="84" y="20"/>
                                      </a:cubicBezTo>
                                      <a:cubicBezTo>
                                        <a:pt x="110" y="20"/>
                                        <a:pt x="131" y="42"/>
                                        <a:pt x="131" y="67"/>
                                      </a:cubicBezTo>
                                      <a:cubicBezTo>
                                        <a:pt x="131" y="93"/>
                                        <a:pt x="110" y="114"/>
                                        <a:pt x="84" y="1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7" name="Freeform 985">
                                <a:extLst/>
                              </wps:cNvPr>
                              <wps:cNvSpPr>
                                <a:spLocks/>
                              </wps:cNvSpPr>
                              <wps:spPr bwMode="auto">
                                <a:xfrm>
                                  <a:off x="3250514" y="30345"/>
                                  <a:ext cx="322262" cy="142875"/>
                                </a:xfrm>
                                <a:custGeom>
                                  <a:avLst/>
                                  <a:gdLst>
                                    <a:gd name="T0" fmla="*/ 16 w 86"/>
                                    <a:gd name="T1" fmla="*/ 20 h 38"/>
                                    <a:gd name="T2" fmla="*/ 19 w 86"/>
                                    <a:gd name="T3" fmla="*/ 16 h 38"/>
                                    <a:gd name="T4" fmla="*/ 67 w 86"/>
                                    <a:gd name="T5" fmla="*/ 16 h 38"/>
                                    <a:gd name="T6" fmla="*/ 70 w 86"/>
                                    <a:gd name="T7" fmla="*/ 20 h 38"/>
                                    <a:gd name="T8" fmla="*/ 70 w 86"/>
                                    <a:gd name="T9" fmla="*/ 38 h 38"/>
                                    <a:gd name="T10" fmla="*/ 86 w 86"/>
                                    <a:gd name="T11" fmla="*/ 38 h 38"/>
                                    <a:gd name="T12" fmla="*/ 86 w 86"/>
                                    <a:gd name="T13" fmla="*/ 20 h 38"/>
                                    <a:gd name="T14" fmla="*/ 67 w 86"/>
                                    <a:gd name="T15" fmla="*/ 0 h 38"/>
                                    <a:gd name="T16" fmla="*/ 19 w 86"/>
                                    <a:gd name="T17" fmla="*/ 0 h 38"/>
                                    <a:gd name="T18" fmla="*/ 0 w 86"/>
                                    <a:gd name="T19" fmla="*/ 20 h 38"/>
                                    <a:gd name="T20" fmla="*/ 0 w 86"/>
                                    <a:gd name="T21" fmla="*/ 38 h 38"/>
                                    <a:gd name="T22" fmla="*/ 16 w 86"/>
                                    <a:gd name="T23" fmla="*/ 38 h 38"/>
                                    <a:gd name="T24" fmla="*/ 16 w 86"/>
                                    <a:gd name="T25" fmla="*/ 2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38">
                                      <a:moveTo>
                                        <a:pt x="16" y="20"/>
                                      </a:moveTo>
                                      <a:cubicBezTo>
                                        <a:pt x="16" y="18"/>
                                        <a:pt x="17" y="16"/>
                                        <a:pt x="19" y="16"/>
                                      </a:cubicBezTo>
                                      <a:cubicBezTo>
                                        <a:pt x="67" y="16"/>
                                        <a:pt x="67" y="16"/>
                                        <a:pt x="67" y="16"/>
                                      </a:cubicBezTo>
                                      <a:cubicBezTo>
                                        <a:pt x="69" y="16"/>
                                        <a:pt x="70" y="18"/>
                                        <a:pt x="70" y="20"/>
                                      </a:cubicBezTo>
                                      <a:cubicBezTo>
                                        <a:pt x="70" y="38"/>
                                        <a:pt x="70" y="38"/>
                                        <a:pt x="70" y="38"/>
                                      </a:cubicBezTo>
                                      <a:cubicBezTo>
                                        <a:pt x="86" y="38"/>
                                        <a:pt x="86" y="38"/>
                                        <a:pt x="86" y="38"/>
                                      </a:cubicBezTo>
                                      <a:cubicBezTo>
                                        <a:pt x="86" y="20"/>
                                        <a:pt x="86" y="20"/>
                                        <a:pt x="86" y="20"/>
                                      </a:cubicBezTo>
                                      <a:cubicBezTo>
                                        <a:pt x="86" y="9"/>
                                        <a:pt x="78" y="0"/>
                                        <a:pt x="67" y="0"/>
                                      </a:cubicBezTo>
                                      <a:cubicBezTo>
                                        <a:pt x="19" y="0"/>
                                        <a:pt x="19" y="0"/>
                                        <a:pt x="19" y="0"/>
                                      </a:cubicBezTo>
                                      <a:cubicBezTo>
                                        <a:pt x="8" y="0"/>
                                        <a:pt x="0" y="9"/>
                                        <a:pt x="0" y="20"/>
                                      </a:cubicBezTo>
                                      <a:cubicBezTo>
                                        <a:pt x="0" y="38"/>
                                        <a:pt x="0" y="38"/>
                                        <a:pt x="0" y="38"/>
                                      </a:cubicBezTo>
                                      <a:cubicBezTo>
                                        <a:pt x="16" y="38"/>
                                        <a:pt x="16" y="38"/>
                                        <a:pt x="16" y="38"/>
                                      </a:cubicBezTo>
                                      <a:lnTo>
                                        <a:pt x="16" y="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573971DD" id="Group 297" o:spid="_x0000_s1026" alt="A medical icon" style="width:22.85pt;height:24.5pt;mso-position-horizontal-relative:char;mso-position-vertical-relative:line" coordorigin="30965,303" coordsize="630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">
                      <v:shape id="Freeform 983" o:spid="_x0000_s1027" style="position:absolute;left:32917;top:3303;width:2398;height:2429;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" path="m58,21v-14,,-14,,-14,c44,6,44,6,44,6,44,3,41,,38,,26,,26,,26,,23,,20,3,20,6v,15,,15,,15c5,21,5,21,5,21,2,21,,23,,26,,39,,39,,39v,3,2,5,5,5c20,44,20,44,20,44v,15,,15,,15c20,62,23,65,26,65v12,,12,,12,c41,65,44,62,44,59v,-15,,-15,,-15c58,44,58,44,58,44v4,,6,-2,6,-5c64,26,64,26,64,26v,-3,-2,-5,-6,-5xe" filled="f" stroked="f">
                        <v:path arrowok="t" o:connecttype="custom" o:connectlocs="217239,78472;164802,78472;164802,22420;142329,0;97383,0;74910,22420;74910,78472;18728,78472;0,97155;0,145733;18728,164416;74910,164416;74910,220468;97383,242888;142329,242888;164802,220468;164802,164416;217239,164416;239712,145733;239712,97155;217239,78472" o:connectangles="0,0,0,0,0,0,0,0,0,0,0,0,0,0,0,0,0,0,0,0,0"/>
                      </v:shape>
                      <v:shape id="Freeform 984" o:spid="_x0000_s1028" style="position:absolute;left:30965;top:1986;width:6302;height:5064;visibility:visible;mso-wrap-style:square;v-text-anchor:top" coordsize="16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" path="m156,c12,,12,,12,,5,,,5,,11,,124,,124,,124v,6,5,11,12,11c156,135,156,135,156,135v6,,12,-5,12,-11c168,11,168,11,168,11,168,5,162,,156,xm84,114c58,114,37,93,37,67,37,42,58,20,84,20v26,,47,22,47,47c131,93,110,114,84,114xe" filled="f" stroked="f">
                        <v:path arrowok="t" o:connecttype="custom" o:connectlocs="585220,0;45017,0;0,41263;0,465150;45017,506413;585220,506413;630237,465150;630237,41263;585220,0;315119,427638;138802,251331;315119,75024;491435,251331;315119,427638" o:connectangles="0,0,0,0,0,0,0,0,0,0,0,0,0,0"/>
                        <o:lock v:ext="edit" verticies="t"/>
                      </v:shape>
                      <v:shape id="Freeform 985" o:spid="_x0000_s1029" style="position:absolute;left:32505;top:303;width:3222;height:1429;visibility:visible;mso-wrap-style:square;v-text-anchor:top" coordsize="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" path="m16,20v,-2,1,-4,3,-4c67,16,67,16,67,16v2,,3,2,3,4c70,38,70,38,70,38v16,,16,,16,c86,20,86,20,86,20,86,9,78,,67,,19,,19,,19,,8,,,9,,20,,38,,38,,38v16,,16,,16,l16,20xe" filled="f" stroked="f">
                        <v:path arrowok="t" o:connecttype="custom" o:connectlocs="59956,75197;71197,60158;251065,60158;262306,75197;262306,142875;322262,142875;322262,75197;251065,0;71197,0;0,75197;0,142875;59956,142875;59956,75197" o:connectangles="0,0,0,0,0,0,0,0,0,0,0,0,0"/>
                      </v:shape>
                      <w10:anchorlock/>
                    </v:group>
                  </w:pict>
                </mc:Fallback>
              </mc:AlternateContent>
            </w:r>
          </w:p>
          <w:p w14:paraId="667EA17F" w14:textId="1E8CEDA8" w:rsidR="00EC0483" w:rsidRPr="001F0C2F" w:rsidRDefault="00EC0483" w:rsidP="00EC0483">
            <w:pPr>
              <w:spacing w:before="120"/>
              <w:jc w:val="center"/>
            </w:pPr>
            <w:r w:rsidRPr="001F0C2F">
              <w:rPr>
                <w:b/>
                <w:bCs/>
              </w:rPr>
              <w:t>Law enforcement and emergency /</w:t>
            </w:r>
          </w:p>
          <w:p w14:paraId="23067921" w14:textId="77777777" w:rsidR="00EC0483" w:rsidRPr="001F0C2F" w:rsidRDefault="00EC0483" w:rsidP="00EC0483">
            <w:pPr>
              <w:jc w:val="center"/>
            </w:pPr>
            <w:r w:rsidRPr="001F0C2F">
              <w:rPr>
                <w:b/>
                <w:bCs/>
              </w:rPr>
              <w:t>disaster management</w:t>
            </w:r>
          </w:p>
          <w:p w14:paraId="639DF293" w14:textId="33BB6DD8" w:rsidR="00EC0483" w:rsidRPr="001F0C2F" w:rsidRDefault="00EC0483" w:rsidP="00EC0483">
            <w:pPr>
              <w:jc w:val="center"/>
            </w:pPr>
            <w:r w:rsidRPr="001F0C2F">
              <w:rPr>
                <w:sz w:val="18"/>
              </w:rPr>
              <w:t>Live data to support operational responses.</w:t>
            </w:r>
          </w:p>
        </w:tc>
        <w:tc>
          <w:tcPr>
            <w:tcW w:w="3826" w:type="dxa"/>
          </w:tcPr>
          <w:p w14:paraId="6C5018B8" w14:textId="77777777" w:rsidR="00EC0483" w:rsidRPr="001F0C2F" w:rsidRDefault="00EC0483" w:rsidP="00EC0483">
            <w:pPr>
              <w:jc w:val="center"/>
              <w:rPr>
                <w:b/>
                <w:bCs/>
              </w:rPr>
            </w:pPr>
            <w:r w:rsidRPr="001F0C2F">
              <w:rPr>
                <w:caps/>
                <w:noProof/>
                <w:color w:val="008089" w:themeColor="accent2"/>
                <w:sz w:val="24"/>
              </w:rPr>
              <mc:AlternateContent>
                <mc:Choice Requires="wpg">
                  <w:drawing>
                    <wp:inline distT="0" distB="0" distL="0" distR="0" wp14:anchorId="49B243B0" wp14:editId="1208920A">
                      <wp:extent cx="387350" cy="389532"/>
                      <wp:effectExtent l="0" t="0" r="0" b="0"/>
                      <wp:docPr id="528" name="Group 199" descr="An icon of a person with a thumb pointing downwards">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7350" cy="389532"/>
                                <a:chOff x="0" y="0"/>
                                <a:chExt cx="350376" cy="352187"/>
                              </a:xfrm>
                              <a:solidFill>
                                <a:schemeClr val="tx2">
                                  <a:lumMod val="50000"/>
                                  <a:lumOff val="50000"/>
                                </a:schemeClr>
                              </a:solidFill>
                            </wpg:grpSpPr>
                            <wps:wsp>
                              <wps:cNvPr id="529" name="Freeform 645">
                                <a:extLst/>
                              </wps:cNvPr>
                              <wps:cNvSpPr>
                                <a:spLocks/>
                              </wps:cNvSpPr>
                              <wps:spPr bwMode="auto">
                                <a:xfrm flipV="1">
                                  <a:off x="190733" y="52864"/>
                                  <a:ext cx="106348" cy="117840"/>
                                </a:xfrm>
                                <a:custGeom>
                                  <a:avLst/>
                                  <a:gdLst>
                                    <a:gd name="T0" fmla="*/ 178 w 189"/>
                                    <a:gd name="T1" fmla="*/ 136 h 196"/>
                                    <a:gd name="T2" fmla="*/ 189 w 189"/>
                                    <a:gd name="T3" fmla="*/ 120 h 196"/>
                                    <a:gd name="T4" fmla="*/ 181 w 189"/>
                                    <a:gd name="T5" fmla="*/ 105 h 196"/>
                                    <a:gd name="T6" fmla="*/ 185 w 189"/>
                                    <a:gd name="T7" fmla="*/ 89 h 196"/>
                                    <a:gd name="T8" fmla="*/ 171 w 189"/>
                                    <a:gd name="T9" fmla="*/ 73 h 196"/>
                                    <a:gd name="T10" fmla="*/ 171 w 189"/>
                                    <a:gd name="T11" fmla="*/ 73 h 196"/>
                                    <a:gd name="T12" fmla="*/ 145 w 189"/>
                                    <a:gd name="T13" fmla="*/ 70 h 196"/>
                                    <a:gd name="T14" fmla="*/ 127 w 189"/>
                                    <a:gd name="T15" fmla="*/ 71 h 196"/>
                                    <a:gd name="T16" fmla="*/ 121 w 189"/>
                                    <a:gd name="T17" fmla="*/ 71 h 196"/>
                                    <a:gd name="T18" fmla="*/ 117 w 189"/>
                                    <a:gd name="T19" fmla="*/ 70 h 196"/>
                                    <a:gd name="T20" fmla="*/ 125 w 189"/>
                                    <a:gd name="T21" fmla="*/ 45 h 196"/>
                                    <a:gd name="T22" fmla="*/ 129 w 189"/>
                                    <a:gd name="T23" fmla="*/ 38 h 196"/>
                                    <a:gd name="T24" fmla="*/ 131 w 189"/>
                                    <a:gd name="T25" fmla="*/ 5 h 196"/>
                                    <a:gd name="T26" fmla="*/ 121 w 189"/>
                                    <a:gd name="T27" fmla="*/ 0 h 196"/>
                                    <a:gd name="T28" fmla="*/ 108 w 189"/>
                                    <a:gd name="T29" fmla="*/ 6 h 196"/>
                                    <a:gd name="T30" fmla="*/ 108 w 189"/>
                                    <a:gd name="T31" fmla="*/ 6 h 196"/>
                                    <a:gd name="T32" fmla="*/ 63 w 189"/>
                                    <a:gd name="T33" fmla="*/ 59 h 196"/>
                                    <a:gd name="T34" fmla="*/ 25 w 189"/>
                                    <a:gd name="T35" fmla="*/ 78 h 196"/>
                                    <a:gd name="T36" fmla="*/ 24 w 189"/>
                                    <a:gd name="T37" fmla="*/ 78 h 196"/>
                                    <a:gd name="T38" fmla="*/ 11 w 189"/>
                                    <a:gd name="T39" fmla="*/ 76 h 196"/>
                                    <a:gd name="T40" fmla="*/ 8 w 189"/>
                                    <a:gd name="T41" fmla="*/ 77 h 196"/>
                                    <a:gd name="T42" fmla="*/ 1 w 189"/>
                                    <a:gd name="T43" fmla="*/ 127 h 196"/>
                                    <a:gd name="T44" fmla="*/ 15 w 189"/>
                                    <a:gd name="T45" fmla="*/ 178 h 196"/>
                                    <a:gd name="T46" fmla="*/ 15 w 189"/>
                                    <a:gd name="T47" fmla="*/ 178 h 196"/>
                                    <a:gd name="T48" fmla="*/ 15 w 189"/>
                                    <a:gd name="T49" fmla="*/ 178 h 196"/>
                                    <a:gd name="T50" fmla="*/ 15 w 189"/>
                                    <a:gd name="T51" fmla="*/ 178 h 196"/>
                                    <a:gd name="T52" fmla="*/ 16 w 189"/>
                                    <a:gd name="T53" fmla="*/ 178 h 196"/>
                                    <a:gd name="T54" fmla="*/ 39 w 189"/>
                                    <a:gd name="T55" fmla="*/ 176 h 196"/>
                                    <a:gd name="T56" fmla="*/ 40 w 189"/>
                                    <a:gd name="T57" fmla="*/ 176 h 196"/>
                                    <a:gd name="T58" fmla="*/ 50 w 189"/>
                                    <a:gd name="T59" fmla="*/ 179 h 196"/>
                                    <a:gd name="T60" fmla="*/ 51 w 189"/>
                                    <a:gd name="T61" fmla="*/ 179 h 196"/>
                                    <a:gd name="T62" fmla="*/ 91 w 189"/>
                                    <a:gd name="T63" fmla="*/ 192 h 196"/>
                                    <a:gd name="T64" fmla="*/ 98 w 189"/>
                                    <a:gd name="T65" fmla="*/ 193 h 196"/>
                                    <a:gd name="T66" fmla="*/ 122 w 189"/>
                                    <a:gd name="T67" fmla="*/ 196 h 196"/>
                                    <a:gd name="T68" fmla="*/ 129 w 189"/>
                                    <a:gd name="T69" fmla="*/ 195 h 196"/>
                                    <a:gd name="T70" fmla="*/ 157 w 189"/>
                                    <a:gd name="T71" fmla="*/ 193 h 196"/>
                                    <a:gd name="T72" fmla="*/ 159 w 189"/>
                                    <a:gd name="T73" fmla="*/ 193 h 196"/>
                                    <a:gd name="T74" fmla="*/ 173 w 189"/>
                                    <a:gd name="T75" fmla="*/ 183 h 196"/>
                                    <a:gd name="T76" fmla="*/ 170 w 189"/>
                                    <a:gd name="T77" fmla="*/ 168 h 196"/>
                                    <a:gd name="T78" fmla="*/ 185 w 189"/>
                                    <a:gd name="T79" fmla="*/ 153 h 196"/>
                                    <a:gd name="T80" fmla="*/ 178 w 189"/>
                                    <a:gd name="T81" fmla="*/ 13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9" h="196">
                                      <a:moveTo>
                                        <a:pt x="178" y="136"/>
                                      </a:moveTo>
                                      <a:cubicBezTo>
                                        <a:pt x="184" y="135"/>
                                        <a:pt x="189" y="128"/>
                                        <a:pt x="189" y="120"/>
                                      </a:cubicBezTo>
                                      <a:cubicBezTo>
                                        <a:pt x="189" y="115"/>
                                        <a:pt x="186" y="108"/>
                                        <a:pt x="181" y="105"/>
                                      </a:cubicBezTo>
                                      <a:cubicBezTo>
                                        <a:pt x="184" y="102"/>
                                        <a:pt x="185" y="97"/>
                                        <a:pt x="185" y="89"/>
                                      </a:cubicBezTo>
                                      <a:cubicBezTo>
                                        <a:pt x="185" y="78"/>
                                        <a:pt x="175" y="75"/>
                                        <a:pt x="171" y="73"/>
                                      </a:cubicBezTo>
                                      <a:cubicBezTo>
                                        <a:pt x="171" y="73"/>
                                        <a:pt x="171" y="73"/>
                                        <a:pt x="171" y="73"/>
                                      </a:cubicBezTo>
                                      <a:cubicBezTo>
                                        <a:pt x="166" y="72"/>
                                        <a:pt x="154" y="71"/>
                                        <a:pt x="145" y="70"/>
                                      </a:cubicBezTo>
                                      <a:cubicBezTo>
                                        <a:pt x="137" y="70"/>
                                        <a:pt x="131" y="70"/>
                                        <a:pt x="127" y="71"/>
                                      </a:cubicBezTo>
                                      <a:cubicBezTo>
                                        <a:pt x="124" y="71"/>
                                        <a:pt x="122" y="71"/>
                                        <a:pt x="121" y="71"/>
                                      </a:cubicBezTo>
                                      <a:cubicBezTo>
                                        <a:pt x="118" y="71"/>
                                        <a:pt x="117" y="71"/>
                                        <a:pt x="117" y="70"/>
                                      </a:cubicBezTo>
                                      <a:cubicBezTo>
                                        <a:pt x="113" y="64"/>
                                        <a:pt x="119" y="53"/>
                                        <a:pt x="125" y="45"/>
                                      </a:cubicBezTo>
                                      <a:cubicBezTo>
                                        <a:pt x="126" y="43"/>
                                        <a:pt x="128" y="40"/>
                                        <a:pt x="129" y="38"/>
                                      </a:cubicBezTo>
                                      <a:cubicBezTo>
                                        <a:pt x="134" y="28"/>
                                        <a:pt x="137" y="13"/>
                                        <a:pt x="131" y="5"/>
                                      </a:cubicBezTo>
                                      <a:cubicBezTo>
                                        <a:pt x="128" y="1"/>
                                        <a:pt x="125" y="0"/>
                                        <a:pt x="121" y="0"/>
                                      </a:cubicBezTo>
                                      <a:cubicBezTo>
                                        <a:pt x="117" y="0"/>
                                        <a:pt x="113" y="2"/>
                                        <a:pt x="108" y="6"/>
                                      </a:cubicBezTo>
                                      <a:cubicBezTo>
                                        <a:pt x="108" y="6"/>
                                        <a:pt x="108" y="6"/>
                                        <a:pt x="108" y="6"/>
                                      </a:cubicBezTo>
                                      <a:cubicBezTo>
                                        <a:pt x="107" y="6"/>
                                        <a:pt x="82" y="43"/>
                                        <a:pt x="63" y="59"/>
                                      </a:cubicBezTo>
                                      <a:cubicBezTo>
                                        <a:pt x="40" y="77"/>
                                        <a:pt x="29" y="78"/>
                                        <a:pt x="25" y="78"/>
                                      </a:cubicBezTo>
                                      <a:cubicBezTo>
                                        <a:pt x="25" y="78"/>
                                        <a:pt x="25" y="78"/>
                                        <a:pt x="24" y="78"/>
                                      </a:cubicBezTo>
                                      <a:cubicBezTo>
                                        <a:pt x="19" y="77"/>
                                        <a:pt x="11" y="76"/>
                                        <a:pt x="11" y="76"/>
                                      </a:cubicBezTo>
                                      <a:cubicBezTo>
                                        <a:pt x="10" y="75"/>
                                        <a:pt x="9" y="76"/>
                                        <a:pt x="8" y="77"/>
                                      </a:cubicBezTo>
                                      <a:cubicBezTo>
                                        <a:pt x="8" y="78"/>
                                        <a:pt x="0" y="100"/>
                                        <a:pt x="1" y="127"/>
                                      </a:cubicBezTo>
                                      <a:cubicBezTo>
                                        <a:pt x="1" y="130"/>
                                        <a:pt x="3" y="178"/>
                                        <a:pt x="15" y="178"/>
                                      </a:cubicBezTo>
                                      <a:cubicBezTo>
                                        <a:pt x="15" y="178"/>
                                        <a:pt x="15" y="178"/>
                                        <a:pt x="15" y="178"/>
                                      </a:cubicBezTo>
                                      <a:cubicBezTo>
                                        <a:pt x="15" y="178"/>
                                        <a:pt x="15" y="178"/>
                                        <a:pt x="15" y="178"/>
                                      </a:cubicBezTo>
                                      <a:cubicBezTo>
                                        <a:pt x="15" y="178"/>
                                        <a:pt x="15" y="178"/>
                                        <a:pt x="15" y="178"/>
                                      </a:cubicBezTo>
                                      <a:cubicBezTo>
                                        <a:pt x="15" y="178"/>
                                        <a:pt x="16" y="178"/>
                                        <a:pt x="16" y="178"/>
                                      </a:cubicBezTo>
                                      <a:cubicBezTo>
                                        <a:pt x="26" y="177"/>
                                        <a:pt x="34" y="176"/>
                                        <a:pt x="39" y="176"/>
                                      </a:cubicBezTo>
                                      <a:cubicBezTo>
                                        <a:pt x="39" y="176"/>
                                        <a:pt x="40" y="176"/>
                                        <a:pt x="40" y="176"/>
                                      </a:cubicBezTo>
                                      <a:cubicBezTo>
                                        <a:pt x="43" y="176"/>
                                        <a:pt x="47" y="177"/>
                                        <a:pt x="50" y="179"/>
                                      </a:cubicBezTo>
                                      <a:cubicBezTo>
                                        <a:pt x="51" y="179"/>
                                        <a:pt x="51" y="179"/>
                                        <a:pt x="51" y="179"/>
                                      </a:cubicBezTo>
                                      <a:cubicBezTo>
                                        <a:pt x="61" y="185"/>
                                        <a:pt x="75" y="190"/>
                                        <a:pt x="91" y="192"/>
                                      </a:cubicBezTo>
                                      <a:cubicBezTo>
                                        <a:pt x="93" y="193"/>
                                        <a:pt x="96" y="193"/>
                                        <a:pt x="98" y="193"/>
                                      </a:cubicBezTo>
                                      <a:cubicBezTo>
                                        <a:pt x="107" y="195"/>
                                        <a:pt x="115" y="196"/>
                                        <a:pt x="122" y="196"/>
                                      </a:cubicBezTo>
                                      <a:cubicBezTo>
                                        <a:pt x="125" y="196"/>
                                        <a:pt x="127" y="196"/>
                                        <a:pt x="129" y="195"/>
                                      </a:cubicBezTo>
                                      <a:cubicBezTo>
                                        <a:pt x="157" y="193"/>
                                        <a:pt x="157" y="193"/>
                                        <a:pt x="157" y="193"/>
                                      </a:cubicBezTo>
                                      <a:cubicBezTo>
                                        <a:pt x="158" y="193"/>
                                        <a:pt x="158" y="193"/>
                                        <a:pt x="159" y="193"/>
                                      </a:cubicBezTo>
                                      <a:cubicBezTo>
                                        <a:pt x="167" y="193"/>
                                        <a:pt x="172" y="190"/>
                                        <a:pt x="173" y="183"/>
                                      </a:cubicBezTo>
                                      <a:cubicBezTo>
                                        <a:pt x="175" y="178"/>
                                        <a:pt x="174" y="172"/>
                                        <a:pt x="170" y="168"/>
                                      </a:cubicBezTo>
                                      <a:cubicBezTo>
                                        <a:pt x="178" y="168"/>
                                        <a:pt x="184" y="160"/>
                                        <a:pt x="185" y="153"/>
                                      </a:cubicBezTo>
                                      <a:cubicBezTo>
                                        <a:pt x="185" y="147"/>
                                        <a:pt x="183" y="140"/>
                                        <a:pt x="178" y="136"/>
                                      </a:cubicBezTo>
                                      <a:close/>
                                    </a:path>
                                  </a:pathLst>
                                </a:custGeom>
                                <a:grpFill/>
                                <a:ln>
                                  <a:noFill/>
                                </a:ln>
                                <a:extLst/>
                              </wps:spPr>
                              <wps:bodyPr vert="horz" wrap="square" lIns="91440" tIns="45720" rIns="91440" bIns="45720" numCol="1" anchor="t" anchorCtr="0" compatLnSpc="1">
                                <a:prstTxWarp prst="textNoShape">
                                  <a:avLst/>
                                </a:prstTxWarp>
                              </wps:bodyPr>
                            </wps:wsp>
                            <wpg:grpSp>
                              <wpg:cNvPr id="530" name="Group 530">
                                <a:extLst/>
                              </wpg:cNvPr>
                              <wpg:cNvGrpSpPr/>
                              <wpg:grpSpPr>
                                <a:xfrm>
                                  <a:off x="0" y="0"/>
                                  <a:ext cx="350376" cy="352187"/>
                                  <a:chOff x="0" y="0"/>
                                  <a:chExt cx="1748322" cy="1757363"/>
                                </a:xfrm>
                                <a:grpFill/>
                              </wpg:grpSpPr>
                              <wps:wsp>
                                <wps:cNvPr id="531" name="Freeform 434">
                                  <a:extLst/>
                                </wps:cNvPr>
                                <wps:cNvSpPr>
                                  <a:spLocks noEditPoints="1"/>
                                </wps:cNvSpPr>
                                <wps:spPr bwMode="auto">
                                  <a:xfrm>
                                    <a:off x="685800" y="0"/>
                                    <a:ext cx="1062522" cy="1211262"/>
                                  </a:xfrm>
                                  <a:custGeom>
                                    <a:avLst/>
                                    <a:gdLst>
                                      <a:gd name="T0" fmla="*/ 20 w 363"/>
                                      <a:gd name="T1" fmla="*/ 323 h 323"/>
                                      <a:gd name="T2" fmla="*/ 51 w 363"/>
                                      <a:gd name="T3" fmla="*/ 236 h 323"/>
                                      <a:gd name="T4" fmla="*/ 0 w 363"/>
                                      <a:gd name="T5" fmla="*/ 139 h 323"/>
                                      <a:gd name="T6" fmla="*/ 182 w 363"/>
                                      <a:gd name="T7" fmla="*/ 0 h 323"/>
                                      <a:gd name="T8" fmla="*/ 363 w 363"/>
                                      <a:gd name="T9" fmla="*/ 139 h 323"/>
                                      <a:gd name="T10" fmla="*/ 182 w 363"/>
                                      <a:gd name="T11" fmla="*/ 278 h 323"/>
                                      <a:gd name="T12" fmla="*/ 118 w 363"/>
                                      <a:gd name="T13" fmla="*/ 269 h 323"/>
                                      <a:gd name="T14" fmla="*/ 56 w 363"/>
                                      <a:gd name="T15" fmla="*/ 302 h 323"/>
                                      <a:gd name="T16" fmla="*/ 20 w 363"/>
                                      <a:gd name="T17" fmla="*/ 323 h 323"/>
                                      <a:gd name="T18" fmla="*/ 182 w 363"/>
                                      <a:gd name="T19" fmla="*/ 31 h 323"/>
                                      <a:gd name="T20" fmla="*/ 31 w 363"/>
                                      <a:gd name="T21" fmla="*/ 139 h 323"/>
                                      <a:gd name="T22" fmla="*/ 78 w 363"/>
                                      <a:gd name="T23" fmla="*/ 217 h 323"/>
                                      <a:gd name="T24" fmla="*/ 88 w 363"/>
                                      <a:gd name="T25" fmla="*/ 224 h 323"/>
                                      <a:gd name="T26" fmla="*/ 77 w 363"/>
                                      <a:gd name="T27" fmla="*/ 255 h 323"/>
                                      <a:gd name="T28" fmla="*/ 119 w 363"/>
                                      <a:gd name="T29" fmla="*/ 238 h 323"/>
                                      <a:gd name="T30" fmla="*/ 121 w 363"/>
                                      <a:gd name="T31" fmla="*/ 238 h 323"/>
                                      <a:gd name="T32" fmla="*/ 124 w 363"/>
                                      <a:gd name="T33" fmla="*/ 239 h 323"/>
                                      <a:gd name="T34" fmla="*/ 182 w 363"/>
                                      <a:gd name="T35" fmla="*/ 247 h 323"/>
                                      <a:gd name="T36" fmla="*/ 333 w 363"/>
                                      <a:gd name="T37" fmla="*/ 139 h 323"/>
                                      <a:gd name="T38" fmla="*/ 182 w 363"/>
                                      <a:gd name="T39" fmla="*/ 31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3" h="323">
                                        <a:moveTo>
                                          <a:pt x="20" y="323"/>
                                        </a:moveTo>
                                        <a:cubicBezTo>
                                          <a:pt x="51" y="236"/>
                                          <a:pt x="51" y="236"/>
                                          <a:pt x="51" y="236"/>
                                        </a:cubicBezTo>
                                        <a:cubicBezTo>
                                          <a:pt x="18" y="210"/>
                                          <a:pt x="0" y="175"/>
                                          <a:pt x="0" y="139"/>
                                        </a:cubicBezTo>
                                        <a:cubicBezTo>
                                          <a:pt x="0" y="63"/>
                                          <a:pt x="81" y="0"/>
                                          <a:pt x="182" y="0"/>
                                        </a:cubicBezTo>
                                        <a:cubicBezTo>
                                          <a:pt x="282" y="0"/>
                                          <a:pt x="363" y="63"/>
                                          <a:pt x="363" y="139"/>
                                        </a:cubicBezTo>
                                        <a:cubicBezTo>
                                          <a:pt x="363" y="216"/>
                                          <a:pt x="282" y="278"/>
                                          <a:pt x="182" y="278"/>
                                        </a:cubicBezTo>
                                        <a:cubicBezTo>
                                          <a:pt x="160" y="278"/>
                                          <a:pt x="139" y="275"/>
                                          <a:pt x="118" y="269"/>
                                        </a:cubicBezTo>
                                        <a:cubicBezTo>
                                          <a:pt x="109" y="273"/>
                                          <a:pt x="80" y="288"/>
                                          <a:pt x="56" y="302"/>
                                        </a:cubicBezTo>
                                        <a:cubicBezTo>
                                          <a:pt x="20" y="323"/>
                                          <a:pt x="20" y="323"/>
                                          <a:pt x="20" y="323"/>
                                        </a:cubicBezTo>
                                        <a:close/>
                                        <a:moveTo>
                                          <a:pt x="182" y="31"/>
                                        </a:moveTo>
                                        <a:cubicBezTo>
                                          <a:pt x="98" y="31"/>
                                          <a:pt x="31" y="80"/>
                                          <a:pt x="31" y="139"/>
                                        </a:cubicBezTo>
                                        <a:cubicBezTo>
                                          <a:pt x="31" y="169"/>
                                          <a:pt x="47" y="197"/>
                                          <a:pt x="78" y="217"/>
                                        </a:cubicBezTo>
                                        <a:cubicBezTo>
                                          <a:pt x="88" y="224"/>
                                          <a:pt x="88" y="224"/>
                                          <a:pt x="88" y="224"/>
                                        </a:cubicBezTo>
                                        <a:cubicBezTo>
                                          <a:pt x="77" y="255"/>
                                          <a:pt x="77" y="255"/>
                                          <a:pt x="77" y="255"/>
                                        </a:cubicBezTo>
                                        <a:cubicBezTo>
                                          <a:pt x="109" y="238"/>
                                          <a:pt x="116" y="238"/>
                                          <a:pt x="119" y="238"/>
                                        </a:cubicBezTo>
                                        <a:cubicBezTo>
                                          <a:pt x="121" y="238"/>
                                          <a:pt x="121" y="238"/>
                                          <a:pt x="121" y="238"/>
                                        </a:cubicBezTo>
                                        <a:cubicBezTo>
                                          <a:pt x="124" y="239"/>
                                          <a:pt x="124" y="239"/>
                                          <a:pt x="124" y="239"/>
                                        </a:cubicBezTo>
                                        <a:cubicBezTo>
                                          <a:pt x="142" y="245"/>
                                          <a:pt x="162" y="247"/>
                                          <a:pt x="182" y="247"/>
                                        </a:cubicBezTo>
                                        <a:cubicBezTo>
                                          <a:pt x="265" y="247"/>
                                          <a:pt x="333" y="199"/>
                                          <a:pt x="333" y="139"/>
                                        </a:cubicBezTo>
                                        <a:cubicBezTo>
                                          <a:pt x="333" y="80"/>
                                          <a:pt x="265" y="31"/>
                                          <a:pt x="182" y="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2" name="Freeform 438">
                                  <a:extLst/>
                                </wps:cNvPr>
                                <wps:cNvSpPr>
                                  <a:spLocks/>
                                </wps:cNvSpPr>
                                <wps:spPr bwMode="auto">
                                  <a:xfrm>
                                    <a:off x="0" y="708025"/>
                                    <a:ext cx="966788" cy="1049338"/>
                                  </a:xfrm>
                                  <a:custGeom>
                                    <a:avLst/>
                                    <a:gdLst>
                                      <a:gd name="T0" fmla="*/ 244 w 258"/>
                                      <a:gd name="T1" fmla="*/ 194 h 280"/>
                                      <a:gd name="T2" fmla="*/ 161 w 258"/>
                                      <a:gd name="T3" fmla="*/ 170 h 280"/>
                                      <a:gd name="T4" fmla="*/ 164 w 258"/>
                                      <a:gd name="T5" fmla="*/ 150 h 280"/>
                                      <a:gd name="T6" fmla="*/ 175 w 258"/>
                                      <a:gd name="T7" fmla="*/ 135 h 280"/>
                                      <a:gd name="T8" fmla="*/ 177 w 258"/>
                                      <a:gd name="T9" fmla="*/ 116 h 280"/>
                                      <a:gd name="T10" fmla="*/ 181 w 258"/>
                                      <a:gd name="T11" fmla="*/ 117 h 280"/>
                                      <a:gd name="T12" fmla="*/ 187 w 258"/>
                                      <a:gd name="T13" fmla="*/ 113 h 280"/>
                                      <a:gd name="T14" fmla="*/ 190 w 258"/>
                                      <a:gd name="T15" fmla="*/ 84 h 280"/>
                                      <a:gd name="T16" fmla="*/ 185 w 258"/>
                                      <a:gd name="T17" fmla="*/ 78 h 280"/>
                                      <a:gd name="T18" fmla="*/ 182 w 258"/>
                                      <a:gd name="T19" fmla="*/ 78 h 280"/>
                                      <a:gd name="T20" fmla="*/ 184 w 258"/>
                                      <a:gd name="T21" fmla="*/ 62 h 280"/>
                                      <a:gd name="T22" fmla="*/ 173 w 258"/>
                                      <a:gd name="T23" fmla="*/ 21 h 280"/>
                                      <a:gd name="T24" fmla="*/ 85 w 258"/>
                                      <a:gd name="T25" fmla="*/ 21 h 280"/>
                                      <a:gd name="T26" fmla="*/ 74 w 258"/>
                                      <a:gd name="T27" fmla="*/ 62 h 280"/>
                                      <a:gd name="T28" fmla="*/ 76 w 258"/>
                                      <a:gd name="T29" fmla="*/ 78 h 280"/>
                                      <a:gd name="T30" fmla="*/ 73 w 258"/>
                                      <a:gd name="T31" fmla="*/ 78 h 280"/>
                                      <a:gd name="T32" fmla="*/ 68 w 258"/>
                                      <a:gd name="T33" fmla="*/ 84 h 280"/>
                                      <a:gd name="T34" fmla="*/ 71 w 258"/>
                                      <a:gd name="T35" fmla="*/ 113 h 280"/>
                                      <a:gd name="T36" fmla="*/ 77 w 258"/>
                                      <a:gd name="T37" fmla="*/ 117 h 280"/>
                                      <a:gd name="T38" fmla="*/ 81 w 258"/>
                                      <a:gd name="T39" fmla="*/ 116 h 280"/>
                                      <a:gd name="T40" fmla="*/ 83 w 258"/>
                                      <a:gd name="T41" fmla="*/ 135 h 280"/>
                                      <a:gd name="T42" fmla="*/ 94 w 258"/>
                                      <a:gd name="T43" fmla="*/ 150 h 280"/>
                                      <a:gd name="T44" fmla="*/ 97 w 258"/>
                                      <a:gd name="T45" fmla="*/ 170 h 280"/>
                                      <a:gd name="T46" fmla="*/ 15 w 258"/>
                                      <a:gd name="T47" fmla="*/ 194 h 280"/>
                                      <a:gd name="T48" fmla="*/ 1 w 258"/>
                                      <a:gd name="T49" fmla="*/ 218 h 280"/>
                                      <a:gd name="T50" fmla="*/ 4 w 258"/>
                                      <a:gd name="T51" fmla="*/ 249 h 280"/>
                                      <a:gd name="T52" fmla="*/ 21 w 258"/>
                                      <a:gd name="T53" fmla="*/ 268 h 280"/>
                                      <a:gd name="T54" fmla="*/ 237 w 258"/>
                                      <a:gd name="T55" fmla="*/ 268 h 280"/>
                                      <a:gd name="T56" fmla="*/ 254 w 258"/>
                                      <a:gd name="T57" fmla="*/ 249 h 280"/>
                                      <a:gd name="T58" fmla="*/ 257 w 258"/>
                                      <a:gd name="T59" fmla="*/ 218 h 280"/>
                                      <a:gd name="T60" fmla="*/ 244 w 258"/>
                                      <a:gd name="T61" fmla="*/ 194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8" h="280">
                                        <a:moveTo>
                                          <a:pt x="244" y="194"/>
                                        </a:moveTo>
                                        <a:cubicBezTo>
                                          <a:pt x="217" y="181"/>
                                          <a:pt x="189" y="173"/>
                                          <a:pt x="161" y="170"/>
                                        </a:cubicBezTo>
                                        <a:cubicBezTo>
                                          <a:pt x="162" y="163"/>
                                          <a:pt x="163" y="156"/>
                                          <a:pt x="164" y="150"/>
                                        </a:cubicBezTo>
                                        <a:cubicBezTo>
                                          <a:pt x="170" y="145"/>
                                          <a:pt x="175" y="140"/>
                                          <a:pt x="175" y="135"/>
                                        </a:cubicBezTo>
                                        <a:cubicBezTo>
                                          <a:pt x="176" y="128"/>
                                          <a:pt x="177" y="122"/>
                                          <a:pt x="177" y="116"/>
                                        </a:cubicBezTo>
                                        <a:cubicBezTo>
                                          <a:pt x="178" y="117"/>
                                          <a:pt x="179" y="117"/>
                                          <a:pt x="181" y="117"/>
                                        </a:cubicBezTo>
                                        <a:cubicBezTo>
                                          <a:pt x="184" y="118"/>
                                          <a:pt x="186" y="116"/>
                                          <a:pt x="187" y="113"/>
                                        </a:cubicBezTo>
                                        <a:cubicBezTo>
                                          <a:pt x="190" y="84"/>
                                          <a:pt x="190" y="84"/>
                                          <a:pt x="190" y="84"/>
                                        </a:cubicBezTo>
                                        <a:cubicBezTo>
                                          <a:pt x="190" y="81"/>
                                          <a:pt x="188" y="78"/>
                                          <a:pt x="185" y="78"/>
                                        </a:cubicBezTo>
                                        <a:cubicBezTo>
                                          <a:pt x="184" y="77"/>
                                          <a:pt x="183" y="78"/>
                                          <a:pt x="182" y="78"/>
                                        </a:cubicBezTo>
                                        <a:cubicBezTo>
                                          <a:pt x="182" y="73"/>
                                          <a:pt x="183" y="67"/>
                                          <a:pt x="184" y="62"/>
                                        </a:cubicBezTo>
                                        <a:cubicBezTo>
                                          <a:pt x="184" y="54"/>
                                          <a:pt x="188" y="34"/>
                                          <a:pt x="173" y="21"/>
                                        </a:cubicBezTo>
                                        <a:cubicBezTo>
                                          <a:pt x="152" y="0"/>
                                          <a:pt x="106" y="0"/>
                                          <a:pt x="85" y="21"/>
                                        </a:cubicBezTo>
                                        <a:cubicBezTo>
                                          <a:pt x="70" y="34"/>
                                          <a:pt x="74" y="54"/>
                                          <a:pt x="74" y="62"/>
                                        </a:cubicBezTo>
                                        <a:cubicBezTo>
                                          <a:pt x="75" y="67"/>
                                          <a:pt x="76" y="73"/>
                                          <a:pt x="76" y="78"/>
                                        </a:cubicBezTo>
                                        <a:cubicBezTo>
                                          <a:pt x="75" y="78"/>
                                          <a:pt x="74" y="77"/>
                                          <a:pt x="73" y="78"/>
                                        </a:cubicBezTo>
                                        <a:cubicBezTo>
                                          <a:pt x="70" y="78"/>
                                          <a:pt x="68" y="81"/>
                                          <a:pt x="68" y="84"/>
                                        </a:cubicBezTo>
                                        <a:cubicBezTo>
                                          <a:pt x="71" y="113"/>
                                          <a:pt x="71" y="113"/>
                                          <a:pt x="71" y="113"/>
                                        </a:cubicBezTo>
                                        <a:cubicBezTo>
                                          <a:pt x="72" y="116"/>
                                          <a:pt x="74" y="118"/>
                                          <a:pt x="77" y="117"/>
                                        </a:cubicBezTo>
                                        <a:cubicBezTo>
                                          <a:pt x="79" y="117"/>
                                          <a:pt x="80" y="117"/>
                                          <a:pt x="81" y="116"/>
                                        </a:cubicBezTo>
                                        <a:cubicBezTo>
                                          <a:pt x="81" y="122"/>
                                          <a:pt x="82" y="128"/>
                                          <a:pt x="83" y="135"/>
                                        </a:cubicBezTo>
                                        <a:cubicBezTo>
                                          <a:pt x="83" y="140"/>
                                          <a:pt x="88" y="145"/>
                                          <a:pt x="94" y="150"/>
                                        </a:cubicBezTo>
                                        <a:cubicBezTo>
                                          <a:pt x="95" y="156"/>
                                          <a:pt x="96" y="163"/>
                                          <a:pt x="97" y="170"/>
                                        </a:cubicBezTo>
                                        <a:cubicBezTo>
                                          <a:pt x="69" y="173"/>
                                          <a:pt x="41" y="181"/>
                                          <a:pt x="15" y="194"/>
                                        </a:cubicBezTo>
                                        <a:cubicBezTo>
                                          <a:pt x="6" y="198"/>
                                          <a:pt x="0" y="209"/>
                                          <a:pt x="1" y="218"/>
                                        </a:cubicBezTo>
                                        <a:cubicBezTo>
                                          <a:pt x="2" y="229"/>
                                          <a:pt x="3" y="239"/>
                                          <a:pt x="4" y="249"/>
                                        </a:cubicBezTo>
                                        <a:cubicBezTo>
                                          <a:pt x="5" y="258"/>
                                          <a:pt x="13" y="267"/>
                                          <a:pt x="21" y="268"/>
                                        </a:cubicBezTo>
                                        <a:cubicBezTo>
                                          <a:pt x="93" y="280"/>
                                          <a:pt x="165" y="280"/>
                                          <a:pt x="237" y="268"/>
                                        </a:cubicBezTo>
                                        <a:cubicBezTo>
                                          <a:pt x="245" y="267"/>
                                          <a:pt x="253" y="258"/>
                                          <a:pt x="254" y="249"/>
                                        </a:cubicBezTo>
                                        <a:cubicBezTo>
                                          <a:pt x="255" y="239"/>
                                          <a:pt x="256" y="229"/>
                                          <a:pt x="257" y="218"/>
                                        </a:cubicBezTo>
                                        <a:cubicBezTo>
                                          <a:pt x="258" y="209"/>
                                          <a:pt x="252" y="198"/>
                                          <a:pt x="244" y="19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30EB3D9F" id="Group 199" o:spid="_x0000_s1026" alt="An icon of a person with a thumb pointing downwards" style="width:30.5pt;height:30.65pt;mso-position-horizontal-relative:char;mso-position-vertical-relative:line" coordsize="350376,35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">
                      <v:shape id="Freeform 645" o:spid="_x0000_s1027" style="position:absolute;left:190733;top:52864;width:106348;height:117840;flip:y;visibility:visible;mso-wrap-style:square;v-text-anchor:top" coordsize="18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" path="m178,136v6,-1,11,-8,11,-16c189,115,186,108,181,105v3,-3,4,-8,4,-16c185,78,175,75,171,73v,,,,,c166,72,154,71,145,70v-8,,-14,,-18,1c124,71,122,71,121,71v-3,,-4,,-4,-1c113,64,119,53,125,45v1,-2,3,-5,4,-7c134,28,137,13,131,5,128,1,125,,121,v-4,,-8,2,-13,6c108,6,108,6,108,6,107,6,82,43,63,59,40,77,29,78,25,78v,,,,-1,c19,77,11,76,11,76v-1,-1,-2,,-3,1c8,78,,100,1,127v,3,2,51,14,51c15,178,15,178,15,178v,,,,,c15,178,15,178,15,178v,,1,,1,c26,177,34,176,39,176v,,1,,1,c43,176,47,177,50,179v1,,1,,1,c61,185,75,190,91,192v2,1,5,1,7,1c107,195,115,196,122,196v3,,5,,7,-1c157,193,157,193,157,193v1,,1,,2,c167,193,172,190,173,183v2,-5,1,-11,-3,-15c178,168,184,160,185,153v,-6,-2,-13,-7,-17xe" filled="f" stroked="f">
                        <v:path arrowok="t" o:connecttype="custom" o:connectlocs="100158,81767;106348,72147;101846,63129;104097,53509;96220,43889;96220,43889;81590,42086;71461,42687;68085,42687;65834,42086;70336,27055;72587,22847;73712,3006;68085,0;60770,3607;60770,3607;35449,35472;14067,46896;13505,46896;6190,45693;4502,46294;563,76356;8440,107018;8440,107018;8440,107018;8440,107018;9003,107018;21945,105816;22508,105816;28134,107619;28697,107619;51205,115435;55143,116036;68648,117840;72587,117239;88342,116036;89467,116036;97345,110024;95657,101006;104097,91987;100158,81767" o:connectangles="0,0,0,0,0,0,0,0,0,0,0,0,0,0,0,0,0,0,0,0,0,0,0,0,0,0,0,0,0,0,0,0,0,0,0,0,0,0,0,0,0"/>
                      </v:shape>
                      <v:group id="Group 530" o:spid="_x0000_s1028" style="position:absolute;width:350376;height:352187" coordsize="17483,1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434" o:spid="_x0000_s1029" style="position:absolute;left:6858;width:10625;height:12112;visibility:visible;mso-wrap-style:square;v-text-anchor:top" coordsize="36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" path="m20,323c51,236,51,236,51,236,18,210,,175,,139,,63,81,,182,,282,,363,63,363,139v,77,-81,139,-181,139c160,278,139,275,118,269v-9,4,-38,19,-62,33c20,323,20,323,20,323xm182,31c98,31,31,80,31,139v,30,16,58,47,78c88,224,88,224,88,224,77,255,77,255,77,255v32,-17,39,-17,42,-17c121,238,121,238,121,238v3,1,3,1,3,1c142,245,162,247,182,247v83,,151,-48,151,-108c333,80,265,31,182,31xe" filled="f" stroked="f">
                          <v:path arrowok="t" o:connecttype="custom" o:connectlocs="58541,1211262;149280,885009;0,521255;532725,0;1062522,521255;532725,1042510;345393,1008760;163915,1132511;58541,1211262;532725,116251;90739,521255;228311,813758;257581,840008;225383,956259;348320,892509;354174,892509;362955,896259;532725,926259;974710,521255;532725,116251" o:connectangles="0,0,0,0,0,0,0,0,0,0,0,0,0,0,0,0,0,0,0,0"/>
                          <o:lock v:ext="edit" verticies="t"/>
                        </v:shape>
                        <v:shape id="Freeform 438" o:spid="_x0000_s1030" style="position:absolute;top:7080;width:9667;height:10493;visibility:visible;mso-wrap-style:square;v-text-anchor:top" coordsize="25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" path="m244,194c217,181,189,173,161,170v1,-7,2,-14,3,-20c170,145,175,140,175,135v1,-7,2,-13,2,-19c178,117,179,117,181,117v3,1,5,-1,6,-4c190,84,190,84,190,84v,-3,-2,-6,-5,-6c184,77,183,78,182,78v,-5,1,-11,2,-16c184,54,188,34,173,21,152,,106,,85,21,70,34,74,54,74,62v1,5,2,11,2,16c75,78,74,77,73,78v-3,,-5,3,-5,6c71,113,71,113,71,113v1,3,3,5,6,4c79,117,80,117,81,116v,6,1,12,2,19c83,140,88,145,94,150v1,6,2,13,3,20c69,173,41,181,15,194,6,198,,209,1,218v1,11,2,21,3,31c5,258,13,267,21,268v72,12,144,12,216,c245,267,253,258,254,249v1,-10,2,-20,3,-31c258,209,252,198,244,194xe" filled="f" stroked="f">
                          <v:path arrowok="t" o:connecttype="custom" o:connectlocs="914327,727041;603306,637098;614547,562145;655767,505931;663262,434726;678250,438473;700734,423483;711976,314801;693239,292316;681998,292316;689492,232353;648273,78700;318515,78700;277296,232353;284790,292316;273549,292316;254812,314801;266054,423483;288538,438473;303526,434726;311021,505931;352241,562145;363482,637098;56209,727041;3747,816985;14989,933161;78692,1004366;888096,1004366;951799,933161;963041,816985;914327,727041" o:connectangles="0,0,0,0,0,0,0,0,0,0,0,0,0,0,0,0,0,0,0,0,0,0,0,0,0,0,0,0,0,0,0"/>
                        </v:shape>
                      </v:group>
                      <w10:anchorlock/>
                    </v:group>
                  </w:pict>
                </mc:Fallback>
              </mc:AlternateContent>
            </w:r>
          </w:p>
          <w:p w14:paraId="1CED3CE2" w14:textId="19A865A5" w:rsidR="00EC0483" w:rsidRPr="001F0C2F" w:rsidRDefault="00EC0483" w:rsidP="00EC0483">
            <w:pPr>
              <w:spacing w:before="120"/>
              <w:jc w:val="center"/>
            </w:pPr>
            <w:r w:rsidRPr="001F0C2F">
              <w:rPr>
                <w:b/>
                <w:bCs/>
              </w:rPr>
              <w:t>Public</w:t>
            </w:r>
          </w:p>
          <w:p w14:paraId="3D6FEA43" w14:textId="682C9C0A" w:rsidR="00EC0483" w:rsidRPr="001F0C2F" w:rsidRDefault="00EC0483" w:rsidP="00EC0483">
            <w:pPr>
              <w:jc w:val="center"/>
            </w:pPr>
            <w:r w:rsidRPr="001F0C2F">
              <w:rPr>
                <w:sz w:val="18"/>
              </w:rPr>
              <w:t xml:space="preserve">Limited access to live data on </w:t>
            </w:r>
            <w:r w:rsidR="00A23E20">
              <w:rPr>
                <w:sz w:val="18"/>
              </w:rPr>
              <w:t>drones</w:t>
            </w:r>
            <w:r w:rsidR="00A23E20" w:rsidRPr="001F0C2F">
              <w:rPr>
                <w:sz w:val="18"/>
              </w:rPr>
              <w:t xml:space="preserve"> </w:t>
            </w:r>
            <w:r w:rsidRPr="001F0C2F">
              <w:rPr>
                <w:sz w:val="18"/>
              </w:rPr>
              <w:t>operating near them.</w:t>
            </w:r>
          </w:p>
        </w:tc>
      </w:tr>
    </w:tbl>
    <w:p w14:paraId="64DEF0A5" w14:textId="64F89858" w:rsidR="00BC5F28" w:rsidRPr="001F0C2F" w:rsidRDefault="00BC5F28" w:rsidP="00BC5F28">
      <w:pPr>
        <w:tabs>
          <w:tab w:val="left" w:pos="720"/>
        </w:tabs>
        <w:rPr>
          <w:highlight w:val="yellow"/>
        </w:rPr>
        <w:sectPr w:rsidR="00BC5F28" w:rsidRPr="001F0C2F" w:rsidSect="00EC0483">
          <w:pgSz w:w="16838" w:h="11906" w:orient="landscape" w:code="9"/>
          <w:pgMar w:top="236" w:right="1021" w:bottom="1021" w:left="1021" w:header="510" w:footer="72" w:gutter="0"/>
          <w:cols w:space="708"/>
          <w:docGrid w:linePitch="360"/>
        </w:sectPr>
      </w:pPr>
    </w:p>
    <w:p w14:paraId="5D0441F3" w14:textId="2F7E9FF4" w:rsidR="00BB5D75" w:rsidRPr="001F0C2F" w:rsidRDefault="00B5666A" w:rsidP="00B5666A">
      <w:pPr>
        <w:pStyle w:val="Heading2"/>
      </w:pPr>
      <w:bookmarkStart w:id="21" w:name="_Hlk169010560"/>
      <w:bookmarkStart w:id="22" w:name="_Toc184110736"/>
      <w:r w:rsidRPr="001F0C2F">
        <w:lastRenderedPageBreak/>
        <w:t xml:space="preserve">UTM </w:t>
      </w:r>
      <w:r w:rsidR="00FD2852" w:rsidRPr="001F0C2F">
        <w:t>services b</w:t>
      </w:r>
      <w:r w:rsidRPr="001F0C2F">
        <w:t>y phase</w:t>
      </w:r>
      <w:bookmarkEnd w:id="22"/>
    </w:p>
    <w:bookmarkEnd w:id="21"/>
    <w:p w14:paraId="7FD28867" w14:textId="510E6AF9" w:rsidR="003019C5" w:rsidRPr="001F0C2F" w:rsidRDefault="003019C5" w:rsidP="00090E06">
      <w:r w:rsidRPr="001F0C2F">
        <w:t>Australia is not alone in grappling with the growth of UAS and the need to develop a</w:t>
      </w:r>
      <w:r w:rsidR="00622364" w:rsidRPr="001F0C2F">
        <w:t xml:space="preserve"> </w:t>
      </w:r>
      <w:r w:rsidRPr="001F0C2F">
        <w:t>UTM</w:t>
      </w:r>
      <w:r w:rsidR="00622364" w:rsidRPr="001F0C2F">
        <w:t xml:space="preserve"> ecosystem</w:t>
      </w:r>
      <w:r w:rsidRPr="001F0C2F">
        <w:t xml:space="preserve">. </w:t>
      </w:r>
    </w:p>
    <w:p w14:paraId="11510439" w14:textId="12148B9B" w:rsidR="003019C5" w:rsidRPr="001F0C2F" w:rsidRDefault="003019C5" w:rsidP="003019C5">
      <w:r w:rsidRPr="001F0C2F">
        <w:t>The International Civil Aviation Organization (ICAO) has been working with Member States and the aviation industry to develop direction and guidance for harmonising UAS regulatory activities.</w:t>
      </w:r>
      <w:r w:rsidR="007B1ED2" w:rsidRPr="001F0C2F">
        <w:t xml:space="preserve"> </w:t>
      </w:r>
      <w:r w:rsidRPr="001F0C2F">
        <w:t xml:space="preserve">ICAO’s </w:t>
      </w:r>
      <w:r w:rsidRPr="001F0C2F">
        <w:rPr>
          <w:i/>
        </w:rPr>
        <w:t>Unmanned Aircraft Systems Traffic Management (UTM) – A Common Framework with Core Principles for Global Harmonization</w:t>
      </w:r>
      <w:r w:rsidR="00500C42" w:rsidRPr="001F0C2F">
        <w:rPr>
          <w:i/>
        </w:rPr>
        <w:t xml:space="preserve"> </w:t>
      </w:r>
      <w:r w:rsidRPr="001F0C2F">
        <w:t xml:space="preserve">document lists the core capabilities </w:t>
      </w:r>
      <w:r w:rsidR="007B1ED2" w:rsidRPr="001F0C2F">
        <w:t xml:space="preserve">and services </w:t>
      </w:r>
      <w:r w:rsidRPr="001F0C2F">
        <w:t>of a ‘typical’ UTM system.</w:t>
      </w:r>
    </w:p>
    <w:p w14:paraId="7A9004CD" w14:textId="7FBD128D" w:rsidR="003019C5" w:rsidRPr="001F0C2F" w:rsidRDefault="007B1ED2" w:rsidP="00090E06">
      <w:r w:rsidRPr="001F0C2F">
        <w:t xml:space="preserve">We have mapped these ICAO Services out against the Operator Journey phases from the previous section, </w:t>
      </w:r>
      <w:r w:rsidR="00622364" w:rsidRPr="001F0C2F">
        <w:t xml:space="preserve">shown </w:t>
      </w:r>
      <w:r w:rsidRPr="001F0C2F">
        <w:t>below.</w:t>
      </w:r>
    </w:p>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950"/>
        <w:gridCol w:w="2126"/>
      </w:tblGrid>
      <w:tr w:rsidR="00F04AD7" w:rsidRPr="001F0C2F" w14:paraId="0A996863" w14:textId="47707C0B" w:rsidTr="00404087">
        <w:trPr>
          <w:tblHeader/>
        </w:trPr>
        <w:tc>
          <w:tcPr>
            <w:tcW w:w="988" w:type="dxa"/>
            <w:shd w:val="clear" w:color="auto" w:fill="008089" w:themeFill="accent2"/>
          </w:tcPr>
          <w:p w14:paraId="3DB54C8C" w14:textId="77777777" w:rsidR="00F04AD7" w:rsidRPr="001F0C2F" w:rsidRDefault="00F04AD7" w:rsidP="009A6DCA">
            <w:pPr>
              <w:rPr>
                <w:color w:val="FFFFFF" w:themeColor="background1"/>
                <w:sz w:val="24"/>
                <w:szCs w:val="28"/>
              </w:rPr>
            </w:pPr>
          </w:p>
        </w:tc>
        <w:tc>
          <w:tcPr>
            <w:tcW w:w="6950" w:type="dxa"/>
            <w:shd w:val="clear" w:color="auto" w:fill="008089" w:themeFill="accent2"/>
          </w:tcPr>
          <w:p w14:paraId="6F467BC9" w14:textId="7451D1F5" w:rsidR="00F04AD7" w:rsidRPr="001F0C2F" w:rsidRDefault="00F04AD7" w:rsidP="00AD3E09">
            <w:pPr>
              <w:spacing w:before="60" w:after="60"/>
              <w:rPr>
                <w:b/>
                <w:color w:val="FFFFFF" w:themeColor="background1"/>
                <w:sz w:val="24"/>
                <w:szCs w:val="28"/>
              </w:rPr>
            </w:pPr>
            <w:r w:rsidRPr="001F0C2F">
              <w:rPr>
                <w:b/>
                <w:color w:val="FFFFFF" w:themeColor="background1"/>
                <w:sz w:val="24"/>
                <w:szCs w:val="28"/>
              </w:rPr>
              <w:t>Operator Journey Phases</w:t>
            </w:r>
          </w:p>
        </w:tc>
        <w:tc>
          <w:tcPr>
            <w:tcW w:w="2126" w:type="dxa"/>
            <w:shd w:val="clear" w:color="auto" w:fill="008089" w:themeFill="accent2"/>
          </w:tcPr>
          <w:p w14:paraId="41537DC0" w14:textId="370F993F" w:rsidR="00F04AD7" w:rsidRPr="001F0C2F" w:rsidRDefault="00F04AD7" w:rsidP="00AD3E09">
            <w:pPr>
              <w:spacing w:before="60" w:after="60"/>
              <w:rPr>
                <w:b/>
                <w:color w:val="FFFFFF" w:themeColor="background1"/>
                <w:sz w:val="24"/>
                <w:szCs w:val="28"/>
              </w:rPr>
            </w:pPr>
            <w:r w:rsidRPr="001F0C2F">
              <w:rPr>
                <w:b/>
                <w:color w:val="FFFFFF" w:themeColor="background1"/>
                <w:sz w:val="24"/>
                <w:szCs w:val="28"/>
              </w:rPr>
              <w:t>ICAO Services</w:t>
            </w:r>
            <w:r w:rsidRPr="001F0C2F">
              <w:rPr>
                <w:rStyle w:val="FootnoteReference"/>
                <w:b/>
                <w:color w:val="FFFFFF" w:themeColor="background1"/>
                <w:sz w:val="24"/>
                <w:szCs w:val="28"/>
              </w:rPr>
              <w:footnoteReference w:id="4"/>
            </w:r>
          </w:p>
        </w:tc>
      </w:tr>
      <w:tr w:rsidR="00F04AD7" w:rsidRPr="001F0C2F" w14:paraId="109771D4" w14:textId="6037B5F8" w:rsidTr="00404087">
        <w:trPr>
          <w:trHeight w:val="2006"/>
        </w:trPr>
        <w:tc>
          <w:tcPr>
            <w:tcW w:w="988" w:type="dxa"/>
            <w:tcBorders>
              <w:bottom w:val="single" w:sz="12" w:space="0" w:color="008089" w:themeColor="accent2"/>
            </w:tcBorders>
          </w:tcPr>
          <w:p w14:paraId="7F67635D" w14:textId="571893C3" w:rsidR="00F04AD7" w:rsidRPr="001F0C2F" w:rsidRDefault="00F04AD7" w:rsidP="00ED43A4">
            <w:pPr>
              <w:spacing w:before="120"/>
            </w:pPr>
            <w:r w:rsidRPr="001F0C2F">
              <w:rPr>
                <w:noProof/>
              </w:rPr>
              <mc:AlternateContent>
                <mc:Choice Requires="wpg">
                  <w:drawing>
                    <wp:inline distT="0" distB="0" distL="0" distR="0" wp14:anchorId="64E989A3" wp14:editId="6DD74E7D">
                      <wp:extent cx="390754" cy="389856"/>
                      <wp:effectExtent l="19050" t="19050" r="28575" b="10795"/>
                      <wp:docPr id="112" name="Group 45" descr="An icon with a man leaning against a cog">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90754" cy="389856"/>
                                <a:chOff x="0" y="0"/>
                                <a:chExt cx="845342" cy="843353"/>
                              </a:xfrm>
                            </wpg:grpSpPr>
                            <wpg:grpSp>
                              <wpg:cNvPr id="113" name="Group 113">
                                <a:extLst/>
                              </wpg:cNvPr>
                              <wpg:cNvGrpSpPr/>
                              <wpg:grpSpPr>
                                <a:xfrm>
                                  <a:off x="72714" y="95493"/>
                                  <a:ext cx="649040" cy="665159"/>
                                  <a:chOff x="72714" y="95493"/>
                                  <a:chExt cx="1148051" cy="1176566"/>
                                </a:xfrm>
                              </wpg:grpSpPr>
                              <wpg:grpSp>
                                <wpg:cNvPr id="114" name="Group 114">
                                  <a:extLst/>
                                </wpg:cNvPr>
                                <wpg:cNvGrpSpPr/>
                                <wpg:grpSpPr>
                                  <a:xfrm>
                                    <a:off x="72714" y="119035"/>
                                    <a:ext cx="1121551" cy="1153024"/>
                                    <a:chOff x="72714" y="119035"/>
                                    <a:chExt cx="1724024" cy="1979613"/>
                                  </a:xfrm>
                                  <a:solidFill>
                                    <a:schemeClr val="tx2"/>
                                  </a:solidFill>
                                </wpg:grpSpPr>
                                <wps:wsp>
                                  <wps:cNvPr id="115" name="Oval 115">
                                    <a:extLst/>
                                  </wps:cNvPr>
                                  <wps:cNvSpPr>
                                    <a:spLocks noChangeArrowheads="1"/>
                                  </wps:cNvSpPr>
                                  <wps:spPr bwMode="auto">
                                    <a:xfrm>
                                      <a:off x="480701" y="119035"/>
                                      <a:ext cx="307975" cy="382588"/>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265">
                                    <a:extLst/>
                                  </wps:cNvPr>
                                  <wps:cNvSpPr>
                                    <a:spLocks noEditPoints="1"/>
                                  </wps:cNvSpPr>
                                  <wps:spPr bwMode="auto">
                                    <a:xfrm>
                                      <a:off x="72714" y="534960"/>
                                      <a:ext cx="1106487" cy="1563688"/>
                                    </a:xfrm>
                                    <a:custGeom>
                                      <a:avLst/>
                                      <a:gdLst>
                                        <a:gd name="T0" fmla="*/ 294 w 295"/>
                                        <a:gd name="T1" fmla="*/ 64 h 417"/>
                                        <a:gd name="T2" fmla="*/ 293 w 295"/>
                                        <a:gd name="T3" fmla="*/ 63 h 417"/>
                                        <a:gd name="T4" fmla="*/ 278 w 295"/>
                                        <a:gd name="T5" fmla="*/ 52 h 417"/>
                                        <a:gd name="T6" fmla="*/ 219 w 295"/>
                                        <a:gd name="T7" fmla="*/ 8 h 417"/>
                                        <a:gd name="T8" fmla="*/ 205 w 295"/>
                                        <a:gd name="T9" fmla="*/ 3 h 417"/>
                                        <a:gd name="T10" fmla="*/ 184 w 295"/>
                                        <a:gd name="T11" fmla="*/ 2 h 417"/>
                                        <a:gd name="T12" fmla="*/ 181 w 295"/>
                                        <a:gd name="T13" fmla="*/ 27 h 417"/>
                                        <a:gd name="T14" fmla="*/ 164 w 295"/>
                                        <a:gd name="T15" fmla="*/ 103 h 417"/>
                                        <a:gd name="T16" fmla="*/ 163 w 295"/>
                                        <a:gd name="T17" fmla="*/ 18 h 417"/>
                                        <a:gd name="T18" fmla="*/ 142 w 295"/>
                                        <a:gd name="T19" fmla="*/ 0 h 417"/>
                                        <a:gd name="T20" fmla="*/ 140 w 295"/>
                                        <a:gd name="T21" fmla="*/ 22 h 417"/>
                                        <a:gd name="T22" fmla="*/ 109 w 295"/>
                                        <a:gd name="T23" fmla="*/ 44 h 417"/>
                                        <a:gd name="T24" fmla="*/ 98 w 295"/>
                                        <a:gd name="T25" fmla="*/ 17 h 417"/>
                                        <a:gd name="T26" fmla="*/ 115 w 295"/>
                                        <a:gd name="T27" fmla="*/ 1 h 417"/>
                                        <a:gd name="T28" fmla="*/ 93 w 295"/>
                                        <a:gd name="T29" fmla="*/ 4 h 417"/>
                                        <a:gd name="T30" fmla="*/ 7 w 295"/>
                                        <a:gd name="T31" fmla="*/ 87 h 417"/>
                                        <a:gd name="T32" fmla="*/ 6 w 295"/>
                                        <a:gd name="T33" fmla="*/ 87 h 417"/>
                                        <a:gd name="T34" fmla="*/ 3 w 295"/>
                                        <a:gd name="T35" fmla="*/ 117 h 417"/>
                                        <a:gd name="T36" fmla="*/ 3 w 295"/>
                                        <a:gd name="T37" fmla="*/ 118 h 417"/>
                                        <a:gd name="T38" fmla="*/ 6 w 295"/>
                                        <a:gd name="T39" fmla="*/ 122 h 417"/>
                                        <a:gd name="T40" fmla="*/ 14 w 295"/>
                                        <a:gd name="T41" fmla="*/ 139 h 417"/>
                                        <a:gd name="T42" fmla="*/ 49 w 295"/>
                                        <a:gd name="T43" fmla="*/ 207 h 417"/>
                                        <a:gd name="T44" fmla="*/ 79 w 295"/>
                                        <a:gd name="T45" fmla="*/ 219 h 417"/>
                                        <a:gd name="T46" fmla="*/ 85 w 295"/>
                                        <a:gd name="T47" fmla="*/ 221 h 417"/>
                                        <a:gd name="T48" fmla="*/ 147 w 295"/>
                                        <a:gd name="T49" fmla="*/ 417 h 417"/>
                                        <a:gd name="T50" fmla="*/ 137 w 295"/>
                                        <a:gd name="T51" fmla="*/ 268 h 417"/>
                                        <a:gd name="T52" fmla="*/ 218 w 295"/>
                                        <a:gd name="T53" fmla="*/ 81 h 417"/>
                                        <a:gd name="T54" fmla="*/ 228 w 295"/>
                                        <a:gd name="T55" fmla="*/ 77 h 417"/>
                                        <a:gd name="T56" fmla="*/ 184 w 295"/>
                                        <a:gd name="T57" fmla="*/ 110 h 417"/>
                                        <a:gd name="T58" fmla="*/ 218 w 295"/>
                                        <a:gd name="T59" fmla="*/ 81 h 417"/>
                                        <a:gd name="T60" fmla="*/ 74 w 295"/>
                                        <a:gd name="T61" fmla="*/ 135 h 417"/>
                                        <a:gd name="T62" fmla="*/ 58 w 295"/>
                                        <a:gd name="T63" fmla="*/ 107 h 417"/>
                                        <a:gd name="T64" fmla="*/ 81 w 295"/>
                                        <a:gd name="T65" fmla="*/ 147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5" h="417">
                                          <a:moveTo>
                                            <a:pt x="292" y="102"/>
                                          </a:moveTo>
                                          <a:cubicBezTo>
                                            <a:pt x="293" y="85"/>
                                            <a:pt x="295" y="59"/>
                                            <a:pt x="294" y="64"/>
                                          </a:cubicBezTo>
                                          <a:cubicBezTo>
                                            <a:pt x="294" y="64"/>
                                            <a:pt x="294" y="64"/>
                                            <a:pt x="294" y="64"/>
                                          </a:cubicBezTo>
                                          <a:cubicBezTo>
                                            <a:pt x="293" y="63"/>
                                            <a:pt x="293" y="63"/>
                                            <a:pt x="293" y="63"/>
                                          </a:cubicBezTo>
                                          <a:cubicBezTo>
                                            <a:pt x="288" y="60"/>
                                            <a:pt x="288" y="60"/>
                                            <a:pt x="288" y="60"/>
                                          </a:cubicBezTo>
                                          <a:cubicBezTo>
                                            <a:pt x="278" y="52"/>
                                            <a:pt x="278" y="52"/>
                                            <a:pt x="278" y="52"/>
                                          </a:cubicBezTo>
                                          <a:cubicBezTo>
                                            <a:pt x="259" y="38"/>
                                            <a:pt x="259" y="38"/>
                                            <a:pt x="259" y="38"/>
                                          </a:cubicBezTo>
                                          <a:cubicBezTo>
                                            <a:pt x="219" y="8"/>
                                            <a:pt x="219" y="8"/>
                                            <a:pt x="219" y="8"/>
                                          </a:cubicBezTo>
                                          <a:cubicBezTo>
                                            <a:pt x="215" y="5"/>
                                            <a:pt x="210" y="4"/>
                                            <a:pt x="206" y="3"/>
                                          </a:cubicBezTo>
                                          <a:cubicBezTo>
                                            <a:pt x="205" y="3"/>
                                            <a:pt x="205" y="3"/>
                                            <a:pt x="205" y="3"/>
                                          </a:cubicBezTo>
                                          <a:cubicBezTo>
                                            <a:pt x="198" y="2"/>
                                            <a:pt x="191" y="2"/>
                                            <a:pt x="185" y="1"/>
                                          </a:cubicBezTo>
                                          <a:cubicBezTo>
                                            <a:pt x="184" y="2"/>
                                            <a:pt x="184" y="2"/>
                                            <a:pt x="184" y="2"/>
                                          </a:cubicBezTo>
                                          <a:cubicBezTo>
                                            <a:pt x="202" y="17"/>
                                            <a:pt x="202" y="17"/>
                                            <a:pt x="202" y="17"/>
                                          </a:cubicBezTo>
                                          <a:cubicBezTo>
                                            <a:pt x="181" y="27"/>
                                            <a:pt x="181" y="27"/>
                                            <a:pt x="181" y="27"/>
                                          </a:cubicBezTo>
                                          <a:cubicBezTo>
                                            <a:pt x="191" y="44"/>
                                            <a:pt x="191" y="44"/>
                                            <a:pt x="191" y="44"/>
                                          </a:cubicBezTo>
                                          <a:cubicBezTo>
                                            <a:pt x="164" y="103"/>
                                            <a:pt x="164" y="103"/>
                                            <a:pt x="164" y="103"/>
                                          </a:cubicBezTo>
                                          <a:cubicBezTo>
                                            <a:pt x="160" y="22"/>
                                            <a:pt x="160" y="22"/>
                                            <a:pt x="160" y="22"/>
                                          </a:cubicBezTo>
                                          <a:cubicBezTo>
                                            <a:pt x="163" y="18"/>
                                            <a:pt x="163" y="18"/>
                                            <a:pt x="163" y="18"/>
                                          </a:cubicBezTo>
                                          <a:cubicBezTo>
                                            <a:pt x="158" y="0"/>
                                            <a:pt x="158" y="0"/>
                                            <a:pt x="158" y="0"/>
                                          </a:cubicBezTo>
                                          <a:cubicBezTo>
                                            <a:pt x="142" y="0"/>
                                            <a:pt x="142" y="0"/>
                                            <a:pt x="142" y="0"/>
                                          </a:cubicBezTo>
                                          <a:cubicBezTo>
                                            <a:pt x="137" y="18"/>
                                            <a:pt x="137" y="18"/>
                                            <a:pt x="137" y="18"/>
                                          </a:cubicBezTo>
                                          <a:cubicBezTo>
                                            <a:pt x="140" y="22"/>
                                            <a:pt x="140" y="22"/>
                                            <a:pt x="140" y="22"/>
                                          </a:cubicBezTo>
                                          <a:cubicBezTo>
                                            <a:pt x="136" y="103"/>
                                            <a:pt x="136" y="103"/>
                                            <a:pt x="136" y="103"/>
                                          </a:cubicBezTo>
                                          <a:cubicBezTo>
                                            <a:pt x="109" y="44"/>
                                            <a:pt x="109" y="44"/>
                                            <a:pt x="109" y="44"/>
                                          </a:cubicBezTo>
                                          <a:cubicBezTo>
                                            <a:pt x="119" y="27"/>
                                            <a:pt x="119" y="27"/>
                                            <a:pt x="119" y="27"/>
                                          </a:cubicBezTo>
                                          <a:cubicBezTo>
                                            <a:pt x="98" y="17"/>
                                            <a:pt x="98" y="17"/>
                                            <a:pt x="98" y="17"/>
                                          </a:cubicBezTo>
                                          <a:cubicBezTo>
                                            <a:pt x="116" y="2"/>
                                            <a:pt x="116" y="2"/>
                                            <a:pt x="116" y="2"/>
                                          </a:cubicBezTo>
                                          <a:cubicBezTo>
                                            <a:pt x="115" y="1"/>
                                            <a:pt x="115" y="1"/>
                                            <a:pt x="115" y="1"/>
                                          </a:cubicBezTo>
                                          <a:cubicBezTo>
                                            <a:pt x="109" y="2"/>
                                            <a:pt x="102" y="2"/>
                                            <a:pt x="95" y="3"/>
                                          </a:cubicBezTo>
                                          <a:cubicBezTo>
                                            <a:pt x="95" y="3"/>
                                            <a:pt x="94" y="3"/>
                                            <a:pt x="93" y="4"/>
                                          </a:cubicBezTo>
                                          <a:cubicBezTo>
                                            <a:pt x="87" y="4"/>
                                            <a:pt x="81" y="7"/>
                                            <a:pt x="76" y="12"/>
                                          </a:cubicBezTo>
                                          <a:cubicBezTo>
                                            <a:pt x="7" y="87"/>
                                            <a:pt x="7" y="87"/>
                                            <a:pt x="7" y="87"/>
                                          </a:cubicBezTo>
                                          <a:cubicBezTo>
                                            <a:pt x="6" y="87"/>
                                            <a:pt x="6" y="87"/>
                                            <a:pt x="6" y="87"/>
                                          </a:cubicBezTo>
                                          <a:cubicBezTo>
                                            <a:pt x="6" y="87"/>
                                            <a:pt x="6" y="87"/>
                                            <a:pt x="6" y="87"/>
                                          </a:cubicBezTo>
                                          <a:cubicBezTo>
                                            <a:pt x="0" y="147"/>
                                            <a:pt x="5" y="104"/>
                                            <a:pt x="3" y="117"/>
                                          </a:cubicBezTo>
                                          <a:cubicBezTo>
                                            <a:pt x="3" y="117"/>
                                            <a:pt x="3" y="117"/>
                                            <a:pt x="3" y="117"/>
                                          </a:cubicBezTo>
                                          <a:cubicBezTo>
                                            <a:pt x="3" y="117"/>
                                            <a:pt x="3" y="117"/>
                                            <a:pt x="3" y="117"/>
                                          </a:cubicBezTo>
                                          <a:cubicBezTo>
                                            <a:pt x="3" y="118"/>
                                            <a:pt x="3" y="118"/>
                                            <a:pt x="3" y="118"/>
                                          </a:cubicBezTo>
                                          <a:cubicBezTo>
                                            <a:pt x="4" y="119"/>
                                            <a:pt x="4" y="119"/>
                                            <a:pt x="4" y="119"/>
                                          </a:cubicBezTo>
                                          <a:cubicBezTo>
                                            <a:pt x="6" y="122"/>
                                            <a:pt x="6" y="122"/>
                                            <a:pt x="6" y="122"/>
                                          </a:cubicBezTo>
                                          <a:cubicBezTo>
                                            <a:pt x="8" y="128"/>
                                            <a:pt x="8" y="128"/>
                                            <a:pt x="8" y="128"/>
                                          </a:cubicBezTo>
                                          <a:cubicBezTo>
                                            <a:pt x="14" y="139"/>
                                            <a:pt x="14" y="139"/>
                                            <a:pt x="14" y="139"/>
                                          </a:cubicBezTo>
                                          <a:cubicBezTo>
                                            <a:pt x="26" y="162"/>
                                            <a:pt x="26" y="162"/>
                                            <a:pt x="26" y="162"/>
                                          </a:cubicBezTo>
                                          <a:cubicBezTo>
                                            <a:pt x="49" y="207"/>
                                            <a:pt x="49" y="207"/>
                                            <a:pt x="49" y="207"/>
                                          </a:cubicBezTo>
                                          <a:cubicBezTo>
                                            <a:pt x="59" y="202"/>
                                            <a:pt x="69" y="196"/>
                                            <a:pt x="80" y="191"/>
                                          </a:cubicBezTo>
                                          <a:cubicBezTo>
                                            <a:pt x="80" y="200"/>
                                            <a:pt x="79" y="210"/>
                                            <a:pt x="79" y="219"/>
                                          </a:cubicBezTo>
                                          <a:cubicBezTo>
                                            <a:pt x="79" y="220"/>
                                            <a:pt x="79" y="220"/>
                                            <a:pt x="79" y="221"/>
                                          </a:cubicBezTo>
                                          <a:cubicBezTo>
                                            <a:pt x="81" y="221"/>
                                            <a:pt x="83" y="221"/>
                                            <a:pt x="85" y="221"/>
                                          </a:cubicBezTo>
                                          <a:cubicBezTo>
                                            <a:pt x="91" y="417"/>
                                            <a:pt x="91" y="417"/>
                                            <a:pt x="91" y="417"/>
                                          </a:cubicBezTo>
                                          <a:cubicBezTo>
                                            <a:pt x="147" y="417"/>
                                            <a:pt x="147" y="417"/>
                                            <a:pt x="147" y="417"/>
                                          </a:cubicBezTo>
                                          <a:cubicBezTo>
                                            <a:pt x="148" y="393"/>
                                            <a:pt x="148" y="361"/>
                                            <a:pt x="148" y="329"/>
                                          </a:cubicBezTo>
                                          <a:cubicBezTo>
                                            <a:pt x="141" y="310"/>
                                            <a:pt x="137" y="290"/>
                                            <a:pt x="137" y="268"/>
                                          </a:cubicBezTo>
                                          <a:cubicBezTo>
                                            <a:pt x="137" y="180"/>
                                            <a:pt x="205" y="108"/>
                                            <a:pt x="292" y="102"/>
                                          </a:cubicBezTo>
                                          <a:close/>
                                          <a:moveTo>
                                            <a:pt x="218" y="81"/>
                                          </a:moveTo>
                                          <a:cubicBezTo>
                                            <a:pt x="217" y="77"/>
                                            <a:pt x="217" y="72"/>
                                            <a:pt x="217" y="67"/>
                                          </a:cubicBezTo>
                                          <a:cubicBezTo>
                                            <a:pt x="228" y="77"/>
                                            <a:pt x="228" y="77"/>
                                            <a:pt x="228" y="77"/>
                                          </a:cubicBezTo>
                                          <a:cubicBezTo>
                                            <a:pt x="233" y="81"/>
                                            <a:pt x="233" y="81"/>
                                            <a:pt x="233" y="81"/>
                                          </a:cubicBezTo>
                                          <a:cubicBezTo>
                                            <a:pt x="184" y="110"/>
                                            <a:pt x="184" y="110"/>
                                            <a:pt x="184" y="110"/>
                                          </a:cubicBezTo>
                                          <a:cubicBezTo>
                                            <a:pt x="179" y="103"/>
                                            <a:pt x="179" y="103"/>
                                            <a:pt x="179" y="103"/>
                                          </a:cubicBezTo>
                                          <a:lnTo>
                                            <a:pt x="218" y="81"/>
                                          </a:lnTo>
                                          <a:close/>
                                          <a:moveTo>
                                            <a:pt x="81" y="147"/>
                                          </a:moveTo>
                                          <a:cubicBezTo>
                                            <a:pt x="74" y="135"/>
                                            <a:pt x="74" y="135"/>
                                            <a:pt x="74" y="135"/>
                                          </a:cubicBezTo>
                                          <a:cubicBezTo>
                                            <a:pt x="61" y="114"/>
                                            <a:pt x="61" y="114"/>
                                            <a:pt x="61" y="114"/>
                                          </a:cubicBezTo>
                                          <a:cubicBezTo>
                                            <a:pt x="58" y="107"/>
                                            <a:pt x="58" y="107"/>
                                            <a:pt x="58" y="107"/>
                                          </a:cubicBezTo>
                                          <a:cubicBezTo>
                                            <a:pt x="83" y="77"/>
                                            <a:pt x="83" y="77"/>
                                            <a:pt x="83" y="77"/>
                                          </a:cubicBezTo>
                                          <a:cubicBezTo>
                                            <a:pt x="82" y="100"/>
                                            <a:pt x="81" y="123"/>
                                            <a:pt x="81" y="14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Freeform 266">
                                    <a:extLst/>
                                  </wps:cNvPr>
                                  <wps:cNvSpPr>
                                    <a:spLocks/>
                                  </wps:cNvSpPr>
                                  <wps:spPr bwMode="auto">
                                    <a:xfrm>
                                      <a:off x="661676" y="1839885"/>
                                      <a:ext cx="217487" cy="258763"/>
                                    </a:xfrm>
                                    <a:custGeom>
                                      <a:avLst/>
                                      <a:gdLst>
                                        <a:gd name="T0" fmla="*/ 0 w 58"/>
                                        <a:gd name="T1" fmla="*/ 0 h 69"/>
                                        <a:gd name="T2" fmla="*/ 2 w 58"/>
                                        <a:gd name="T3" fmla="*/ 69 h 69"/>
                                        <a:gd name="T4" fmla="*/ 58 w 58"/>
                                        <a:gd name="T5" fmla="*/ 69 h 69"/>
                                        <a:gd name="T6" fmla="*/ 58 w 58"/>
                                        <a:gd name="T7" fmla="*/ 62 h 69"/>
                                        <a:gd name="T8" fmla="*/ 0 w 58"/>
                                        <a:gd name="T9" fmla="*/ 0 h 69"/>
                                      </a:gdLst>
                                      <a:ahLst/>
                                      <a:cxnLst>
                                        <a:cxn ang="0">
                                          <a:pos x="T0" y="T1"/>
                                        </a:cxn>
                                        <a:cxn ang="0">
                                          <a:pos x="T2" y="T3"/>
                                        </a:cxn>
                                        <a:cxn ang="0">
                                          <a:pos x="T4" y="T5"/>
                                        </a:cxn>
                                        <a:cxn ang="0">
                                          <a:pos x="T6" y="T7"/>
                                        </a:cxn>
                                        <a:cxn ang="0">
                                          <a:pos x="T8" y="T9"/>
                                        </a:cxn>
                                      </a:cxnLst>
                                      <a:rect l="0" t="0" r="r" b="b"/>
                                      <a:pathLst>
                                        <a:path w="58" h="69">
                                          <a:moveTo>
                                            <a:pt x="0" y="0"/>
                                          </a:moveTo>
                                          <a:cubicBezTo>
                                            <a:pt x="2" y="69"/>
                                            <a:pt x="2" y="69"/>
                                            <a:pt x="2" y="69"/>
                                          </a:cubicBezTo>
                                          <a:cubicBezTo>
                                            <a:pt x="58" y="69"/>
                                            <a:pt x="58" y="69"/>
                                            <a:pt x="58" y="69"/>
                                          </a:cubicBezTo>
                                          <a:cubicBezTo>
                                            <a:pt x="58" y="67"/>
                                            <a:pt x="58" y="64"/>
                                            <a:pt x="58" y="62"/>
                                          </a:cubicBezTo>
                                          <a:cubicBezTo>
                                            <a:pt x="34" y="47"/>
                                            <a:pt x="14" y="25"/>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267">
                                    <a:extLst/>
                                  </wps:cNvPr>
                                  <wps:cNvSpPr>
                                    <a:spLocks/>
                                  </wps:cNvSpPr>
                                  <wps:spPr bwMode="auto">
                                    <a:xfrm>
                                      <a:off x="1155388" y="958823"/>
                                      <a:ext cx="188912" cy="150813"/>
                                    </a:xfrm>
                                    <a:custGeom>
                                      <a:avLst/>
                                      <a:gdLst>
                                        <a:gd name="T0" fmla="*/ 104 w 119"/>
                                        <a:gd name="T1" fmla="*/ 0 h 95"/>
                                        <a:gd name="T2" fmla="*/ 83 w 119"/>
                                        <a:gd name="T3" fmla="*/ 0 h 95"/>
                                        <a:gd name="T4" fmla="*/ 34 w 119"/>
                                        <a:gd name="T5" fmla="*/ 0 h 95"/>
                                        <a:gd name="T6" fmla="*/ 15 w 119"/>
                                        <a:gd name="T7" fmla="*/ 0 h 95"/>
                                        <a:gd name="T8" fmla="*/ 0 w 119"/>
                                        <a:gd name="T9" fmla="*/ 95 h 95"/>
                                        <a:gd name="T10" fmla="*/ 34 w 119"/>
                                        <a:gd name="T11" fmla="*/ 95 h 95"/>
                                        <a:gd name="T12" fmla="*/ 83 w 119"/>
                                        <a:gd name="T13" fmla="*/ 95 h 95"/>
                                        <a:gd name="T14" fmla="*/ 119 w 119"/>
                                        <a:gd name="T15" fmla="*/ 95 h 95"/>
                                        <a:gd name="T16" fmla="*/ 104 w 119"/>
                                        <a:gd name="T1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95">
                                          <a:moveTo>
                                            <a:pt x="104" y="0"/>
                                          </a:moveTo>
                                          <a:lnTo>
                                            <a:pt x="83" y="0"/>
                                          </a:lnTo>
                                          <a:lnTo>
                                            <a:pt x="34" y="0"/>
                                          </a:lnTo>
                                          <a:lnTo>
                                            <a:pt x="15" y="0"/>
                                          </a:lnTo>
                                          <a:lnTo>
                                            <a:pt x="0" y="95"/>
                                          </a:lnTo>
                                          <a:lnTo>
                                            <a:pt x="34" y="95"/>
                                          </a:lnTo>
                                          <a:lnTo>
                                            <a:pt x="83" y="95"/>
                                          </a:lnTo>
                                          <a:lnTo>
                                            <a:pt x="119" y="95"/>
                                          </a:lnTo>
                                          <a:lnTo>
                                            <a:pt x="10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268">
                                    <a:extLst/>
                                  </wps:cNvPr>
                                  <wps:cNvSpPr>
                                    <a:spLocks/>
                                  </wps:cNvSpPr>
                                  <wps:spPr bwMode="auto">
                                    <a:xfrm>
                                      <a:off x="901388" y="988985"/>
                                      <a:ext cx="212725" cy="209550"/>
                                    </a:xfrm>
                                    <a:custGeom>
                                      <a:avLst/>
                                      <a:gdLst>
                                        <a:gd name="T0" fmla="*/ 75 w 134"/>
                                        <a:gd name="T1" fmla="*/ 0 h 132"/>
                                        <a:gd name="T2" fmla="*/ 59 w 134"/>
                                        <a:gd name="T3" fmla="*/ 10 h 132"/>
                                        <a:gd name="T4" fmla="*/ 16 w 134"/>
                                        <a:gd name="T5" fmla="*/ 33 h 132"/>
                                        <a:gd name="T6" fmla="*/ 0 w 134"/>
                                        <a:gd name="T7" fmla="*/ 43 h 132"/>
                                        <a:gd name="T8" fmla="*/ 33 w 134"/>
                                        <a:gd name="T9" fmla="*/ 132 h 132"/>
                                        <a:gd name="T10" fmla="*/ 64 w 134"/>
                                        <a:gd name="T11" fmla="*/ 116 h 132"/>
                                        <a:gd name="T12" fmla="*/ 106 w 134"/>
                                        <a:gd name="T13" fmla="*/ 90 h 132"/>
                                        <a:gd name="T14" fmla="*/ 134 w 134"/>
                                        <a:gd name="T15" fmla="*/ 73 h 132"/>
                                        <a:gd name="T16" fmla="*/ 75 w 134"/>
                                        <a:gd name="T17"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2">
                                          <a:moveTo>
                                            <a:pt x="75" y="0"/>
                                          </a:moveTo>
                                          <a:lnTo>
                                            <a:pt x="59" y="10"/>
                                          </a:lnTo>
                                          <a:lnTo>
                                            <a:pt x="16" y="33"/>
                                          </a:lnTo>
                                          <a:lnTo>
                                            <a:pt x="0" y="43"/>
                                          </a:lnTo>
                                          <a:lnTo>
                                            <a:pt x="33" y="132"/>
                                          </a:lnTo>
                                          <a:lnTo>
                                            <a:pt x="64" y="116"/>
                                          </a:lnTo>
                                          <a:lnTo>
                                            <a:pt x="106" y="90"/>
                                          </a:lnTo>
                                          <a:lnTo>
                                            <a:pt x="134" y="73"/>
                                          </a:lnTo>
                                          <a:lnTo>
                                            <a:pt x="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269">
                                    <a:extLst/>
                                  </wps:cNvPr>
                                  <wps:cNvSpPr>
                                    <a:spLocks/>
                                  </wps:cNvSpPr>
                                  <wps:spPr bwMode="auto">
                                    <a:xfrm>
                                      <a:off x="706126" y="1162023"/>
                                      <a:ext cx="214312" cy="217488"/>
                                    </a:xfrm>
                                    <a:custGeom>
                                      <a:avLst/>
                                      <a:gdLst>
                                        <a:gd name="T0" fmla="*/ 45 w 135"/>
                                        <a:gd name="T1" fmla="*/ 0 h 137"/>
                                        <a:gd name="T2" fmla="*/ 35 w 135"/>
                                        <a:gd name="T3" fmla="*/ 19 h 137"/>
                                        <a:gd name="T4" fmla="*/ 12 w 135"/>
                                        <a:gd name="T5" fmla="*/ 61 h 137"/>
                                        <a:gd name="T6" fmla="*/ 0 w 135"/>
                                        <a:gd name="T7" fmla="*/ 78 h 137"/>
                                        <a:gd name="T8" fmla="*/ 76 w 135"/>
                                        <a:gd name="T9" fmla="*/ 137 h 137"/>
                                        <a:gd name="T10" fmla="*/ 92 w 135"/>
                                        <a:gd name="T11" fmla="*/ 109 h 137"/>
                                        <a:gd name="T12" fmla="*/ 118 w 135"/>
                                        <a:gd name="T13" fmla="*/ 66 h 137"/>
                                        <a:gd name="T14" fmla="*/ 135 w 135"/>
                                        <a:gd name="T15" fmla="*/ 35 h 137"/>
                                        <a:gd name="T16" fmla="*/ 45 w 135"/>
                                        <a:gd name="T17"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137">
                                          <a:moveTo>
                                            <a:pt x="45" y="0"/>
                                          </a:moveTo>
                                          <a:lnTo>
                                            <a:pt x="35" y="19"/>
                                          </a:lnTo>
                                          <a:lnTo>
                                            <a:pt x="12" y="61"/>
                                          </a:lnTo>
                                          <a:lnTo>
                                            <a:pt x="0" y="78"/>
                                          </a:lnTo>
                                          <a:lnTo>
                                            <a:pt x="76" y="137"/>
                                          </a:lnTo>
                                          <a:lnTo>
                                            <a:pt x="92" y="109"/>
                                          </a:lnTo>
                                          <a:lnTo>
                                            <a:pt x="118" y="66"/>
                                          </a:lnTo>
                                          <a:lnTo>
                                            <a:pt x="135" y="35"/>
                                          </a:lnTo>
                                          <a:lnTo>
                                            <a:pt x="4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270">
                                    <a:extLst/>
                                  </wps:cNvPr>
                                  <wps:cNvSpPr>
                                    <a:spLocks/>
                                  </wps:cNvSpPr>
                                  <wps:spPr bwMode="auto">
                                    <a:xfrm>
                                      <a:off x="653738" y="1412848"/>
                                      <a:ext cx="149225" cy="187325"/>
                                    </a:xfrm>
                                    <a:custGeom>
                                      <a:avLst/>
                                      <a:gdLst>
                                        <a:gd name="T0" fmla="*/ 0 w 94"/>
                                        <a:gd name="T1" fmla="*/ 14 h 118"/>
                                        <a:gd name="T2" fmla="*/ 0 w 94"/>
                                        <a:gd name="T3" fmla="*/ 36 h 118"/>
                                        <a:gd name="T4" fmla="*/ 0 w 94"/>
                                        <a:gd name="T5" fmla="*/ 85 h 118"/>
                                        <a:gd name="T6" fmla="*/ 0 w 94"/>
                                        <a:gd name="T7" fmla="*/ 104 h 118"/>
                                        <a:gd name="T8" fmla="*/ 94 w 94"/>
                                        <a:gd name="T9" fmla="*/ 118 h 118"/>
                                        <a:gd name="T10" fmla="*/ 94 w 94"/>
                                        <a:gd name="T11" fmla="*/ 85 h 118"/>
                                        <a:gd name="T12" fmla="*/ 94 w 94"/>
                                        <a:gd name="T13" fmla="*/ 36 h 118"/>
                                        <a:gd name="T14" fmla="*/ 94 w 94"/>
                                        <a:gd name="T15" fmla="*/ 0 h 118"/>
                                        <a:gd name="T16" fmla="*/ 0 w 94"/>
                                        <a:gd name="T17" fmla="*/ 14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118">
                                          <a:moveTo>
                                            <a:pt x="0" y="14"/>
                                          </a:moveTo>
                                          <a:lnTo>
                                            <a:pt x="0" y="36"/>
                                          </a:lnTo>
                                          <a:lnTo>
                                            <a:pt x="0" y="85"/>
                                          </a:lnTo>
                                          <a:lnTo>
                                            <a:pt x="0" y="104"/>
                                          </a:lnTo>
                                          <a:lnTo>
                                            <a:pt x="94" y="118"/>
                                          </a:lnTo>
                                          <a:lnTo>
                                            <a:pt x="94" y="85"/>
                                          </a:lnTo>
                                          <a:lnTo>
                                            <a:pt x="94" y="36"/>
                                          </a:lnTo>
                                          <a:lnTo>
                                            <a:pt x="94" y="0"/>
                                          </a:lnTo>
                                          <a:lnTo>
                                            <a:pt x="0" y="1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Freeform 271">
                                    <a:extLst/>
                                  </wps:cNvPr>
                                  <wps:cNvSpPr>
                                    <a:spLocks/>
                                  </wps:cNvSpPr>
                                  <wps:spPr bwMode="auto">
                                    <a:xfrm>
                                      <a:off x="683901" y="1638273"/>
                                      <a:ext cx="212725" cy="217488"/>
                                    </a:xfrm>
                                    <a:custGeom>
                                      <a:avLst/>
                                      <a:gdLst>
                                        <a:gd name="T0" fmla="*/ 0 w 134"/>
                                        <a:gd name="T1" fmla="*/ 61 h 137"/>
                                        <a:gd name="T2" fmla="*/ 12 w 134"/>
                                        <a:gd name="T3" fmla="*/ 78 h 137"/>
                                        <a:gd name="T4" fmla="*/ 35 w 134"/>
                                        <a:gd name="T5" fmla="*/ 120 h 137"/>
                                        <a:gd name="T6" fmla="*/ 45 w 134"/>
                                        <a:gd name="T7" fmla="*/ 137 h 137"/>
                                        <a:gd name="T8" fmla="*/ 134 w 134"/>
                                        <a:gd name="T9" fmla="*/ 104 h 137"/>
                                        <a:gd name="T10" fmla="*/ 118 w 134"/>
                                        <a:gd name="T11" fmla="*/ 73 h 137"/>
                                        <a:gd name="T12" fmla="*/ 92 w 134"/>
                                        <a:gd name="T13" fmla="*/ 31 h 137"/>
                                        <a:gd name="T14" fmla="*/ 75 w 134"/>
                                        <a:gd name="T15" fmla="*/ 0 h 137"/>
                                        <a:gd name="T16" fmla="*/ 0 w 134"/>
                                        <a:gd name="T17" fmla="*/ 6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7">
                                          <a:moveTo>
                                            <a:pt x="0" y="61"/>
                                          </a:moveTo>
                                          <a:lnTo>
                                            <a:pt x="12" y="78"/>
                                          </a:lnTo>
                                          <a:lnTo>
                                            <a:pt x="35" y="120"/>
                                          </a:lnTo>
                                          <a:lnTo>
                                            <a:pt x="45" y="137"/>
                                          </a:lnTo>
                                          <a:lnTo>
                                            <a:pt x="134" y="104"/>
                                          </a:lnTo>
                                          <a:lnTo>
                                            <a:pt x="118" y="73"/>
                                          </a:lnTo>
                                          <a:lnTo>
                                            <a:pt x="92" y="31"/>
                                          </a:lnTo>
                                          <a:lnTo>
                                            <a:pt x="75" y="0"/>
                                          </a:lnTo>
                                          <a:lnTo>
                                            <a:pt x="0" y="6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272">
                                    <a:extLst/>
                                  </wps:cNvPr>
                                  <wps:cNvSpPr>
                                    <a:spLocks/>
                                  </wps:cNvSpPr>
                                  <wps:spPr bwMode="auto">
                                    <a:xfrm>
                                      <a:off x="860113" y="1836710"/>
                                      <a:ext cx="217487" cy="209550"/>
                                    </a:xfrm>
                                    <a:custGeom>
                                      <a:avLst/>
                                      <a:gdLst>
                                        <a:gd name="T0" fmla="*/ 0 w 137"/>
                                        <a:gd name="T1" fmla="*/ 90 h 132"/>
                                        <a:gd name="T2" fmla="*/ 16 w 137"/>
                                        <a:gd name="T3" fmla="*/ 99 h 132"/>
                                        <a:gd name="T4" fmla="*/ 59 w 137"/>
                                        <a:gd name="T5" fmla="*/ 123 h 132"/>
                                        <a:gd name="T6" fmla="*/ 78 w 137"/>
                                        <a:gd name="T7" fmla="*/ 132 h 132"/>
                                        <a:gd name="T8" fmla="*/ 137 w 137"/>
                                        <a:gd name="T9" fmla="*/ 59 h 132"/>
                                        <a:gd name="T10" fmla="*/ 106 w 137"/>
                                        <a:gd name="T11" fmla="*/ 42 h 132"/>
                                        <a:gd name="T12" fmla="*/ 64 w 137"/>
                                        <a:gd name="T13" fmla="*/ 17 h 132"/>
                                        <a:gd name="T14" fmla="*/ 35 w 137"/>
                                        <a:gd name="T15" fmla="*/ 0 h 132"/>
                                        <a:gd name="T16" fmla="*/ 0 w 137"/>
                                        <a:gd name="T17" fmla="*/ 9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 h="132">
                                          <a:moveTo>
                                            <a:pt x="0" y="90"/>
                                          </a:moveTo>
                                          <a:lnTo>
                                            <a:pt x="16" y="99"/>
                                          </a:lnTo>
                                          <a:lnTo>
                                            <a:pt x="59" y="123"/>
                                          </a:lnTo>
                                          <a:lnTo>
                                            <a:pt x="78" y="132"/>
                                          </a:lnTo>
                                          <a:lnTo>
                                            <a:pt x="137" y="59"/>
                                          </a:lnTo>
                                          <a:lnTo>
                                            <a:pt x="106" y="42"/>
                                          </a:lnTo>
                                          <a:lnTo>
                                            <a:pt x="64" y="17"/>
                                          </a:lnTo>
                                          <a:lnTo>
                                            <a:pt x="35" y="0"/>
                                          </a:lnTo>
                                          <a:lnTo>
                                            <a:pt x="0"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273">
                                    <a:extLst/>
                                  </wps:cNvPr>
                                  <wps:cNvSpPr>
                                    <a:spLocks/>
                                  </wps:cNvSpPr>
                                  <wps:spPr bwMode="auto">
                                    <a:xfrm>
                                      <a:off x="1110938" y="1952598"/>
                                      <a:ext cx="187325" cy="146050"/>
                                    </a:xfrm>
                                    <a:custGeom>
                                      <a:avLst/>
                                      <a:gdLst>
                                        <a:gd name="T0" fmla="*/ 14 w 118"/>
                                        <a:gd name="T1" fmla="*/ 92 h 92"/>
                                        <a:gd name="T2" fmla="*/ 33 w 118"/>
                                        <a:gd name="T3" fmla="*/ 92 h 92"/>
                                        <a:gd name="T4" fmla="*/ 83 w 118"/>
                                        <a:gd name="T5" fmla="*/ 92 h 92"/>
                                        <a:gd name="T6" fmla="*/ 102 w 118"/>
                                        <a:gd name="T7" fmla="*/ 92 h 92"/>
                                        <a:gd name="T8" fmla="*/ 118 w 118"/>
                                        <a:gd name="T9" fmla="*/ 0 h 92"/>
                                        <a:gd name="T10" fmla="*/ 83 w 118"/>
                                        <a:gd name="T11" fmla="*/ 0 h 92"/>
                                        <a:gd name="T12" fmla="*/ 33 w 118"/>
                                        <a:gd name="T13" fmla="*/ 0 h 92"/>
                                        <a:gd name="T14" fmla="*/ 0 w 118"/>
                                        <a:gd name="T15" fmla="*/ 0 h 92"/>
                                        <a:gd name="T16" fmla="*/ 14 w 118"/>
                                        <a:gd name="T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8" h="92">
                                          <a:moveTo>
                                            <a:pt x="14" y="92"/>
                                          </a:moveTo>
                                          <a:lnTo>
                                            <a:pt x="33" y="92"/>
                                          </a:lnTo>
                                          <a:lnTo>
                                            <a:pt x="83" y="92"/>
                                          </a:lnTo>
                                          <a:lnTo>
                                            <a:pt x="102" y="92"/>
                                          </a:lnTo>
                                          <a:lnTo>
                                            <a:pt x="118" y="0"/>
                                          </a:lnTo>
                                          <a:lnTo>
                                            <a:pt x="83" y="0"/>
                                          </a:lnTo>
                                          <a:lnTo>
                                            <a:pt x="33" y="0"/>
                                          </a:lnTo>
                                          <a:lnTo>
                                            <a:pt x="0" y="0"/>
                                          </a:lnTo>
                                          <a:lnTo>
                                            <a:pt x="14" y="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9" name="Freeform 274">
                                    <a:extLst/>
                                  </wps:cNvPr>
                                  <wps:cNvSpPr>
                                    <a:spLocks/>
                                  </wps:cNvSpPr>
                                  <wps:spPr bwMode="auto">
                                    <a:xfrm>
                                      <a:off x="1336363" y="1858935"/>
                                      <a:ext cx="217487" cy="209550"/>
                                    </a:xfrm>
                                    <a:custGeom>
                                      <a:avLst/>
                                      <a:gdLst>
                                        <a:gd name="T0" fmla="*/ 59 w 137"/>
                                        <a:gd name="T1" fmla="*/ 132 h 132"/>
                                        <a:gd name="T2" fmla="*/ 78 w 137"/>
                                        <a:gd name="T3" fmla="*/ 123 h 132"/>
                                        <a:gd name="T4" fmla="*/ 120 w 137"/>
                                        <a:gd name="T5" fmla="*/ 99 h 132"/>
                                        <a:gd name="T6" fmla="*/ 137 w 137"/>
                                        <a:gd name="T7" fmla="*/ 90 h 132"/>
                                        <a:gd name="T8" fmla="*/ 101 w 137"/>
                                        <a:gd name="T9" fmla="*/ 0 h 132"/>
                                        <a:gd name="T10" fmla="*/ 73 w 137"/>
                                        <a:gd name="T11" fmla="*/ 17 h 132"/>
                                        <a:gd name="T12" fmla="*/ 31 w 137"/>
                                        <a:gd name="T13" fmla="*/ 43 h 132"/>
                                        <a:gd name="T14" fmla="*/ 0 w 137"/>
                                        <a:gd name="T15" fmla="*/ 59 h 132"/>
                                        <a:gd name="T16" fmla="*/ 59 w 137"/>
                                        <a:gd name="T17"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 h="132">
                                          <a:moveTo>
                                            <a:pt x="59" y="132"/>
                                          </a:moveTo>
                                          <a:lnTo>
                                            <a:pt x="78" y="123"/>
                                          </a:lnTo>
                                          <a:lnTo>
                                            <a:pt x="120" y="99"/>
                                          </a:lnTo>
                                          <a:lnTo>
                                            <a:pt x="137" y="90"/>
                                          </a:lnTo>
                                          <a:lnTo>
                                            <a:pt x="101" y="0"/>
                                          </a:lnTo>
                                          <a:lnTo>
                                            <a:pt x="73" y="17"/>
                                          </a:lnTo>
                                          <a:lnTo>
                                            <a:pt x="31" y="43"/>
                                          </a:lnTo>
                                          <a:lnTo>
                                            <a:pt x="0" y="59"/>
                                          </a:lnTo>
                                          <a:lnTo>
                                            <a:pt x="59" y="1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275">
                                    <a:extLst/>
                                  </wps:cNvPr>
                                  <wps:cNvSpPr>
                                    <a:spLocks/>
                                  </wps:cNvSpPr>
                                  <wps:spPr bwMode="auto">
                                    <a:xfrm>
                                      <a:off x="1534801" y="1679548"/>
                                      <a:ext cx="209550" cy="217488"/>
                                    </a:xfrm>
                                    <a:custGeom>
                                      <a:avLst/>
                                      <a:gdLst>
                                        <a:gd name="T0" fmla="*/ 87 w 132"/>
                                        <a:gd name="T1" fmla="*/ 137 h 137"/>
                                        <a:gd name="T2" fmla="*/ 97 w 132"/>
                                        <a:gd name="T3" fmla="*/ 120 h 137"/>
                                        <a:gd name="T4" fmla="*/ 123 w 132"/>
                                        <a:gd name="T5" fmla="*/ 75 h 137"/>
                                        <a:gd name="T6" fmla="*/ 132 w 132"/>
                                        <a:gd name="T7" fmla="*/ 59 h 137"/>
                                        <a:gd name="T8" fmla="*/ 59 w 132"/>
                                        <a:gd name="T9" fmla="*/ 0 h 137"/>
                                        <a:gd name="T10" fmla="*/ 40 w 132"/>
                                        <a:gd name="T11" fmla="*/ 28 h 137"/>
                                        <a:gd name="T12" fmla="*/ 17 w 132"/>
                                        <a:gd name="T13" fmla="*/ 73 h 137"/>
                                        <a:gd name="T14" fmla="*/ 0 w 132"/>
                                        <a:gd name="T15" fmla="*/ 101 h 137"/>
                                        <a:gd name="T16" fmla="*/ 87 w 132"/>
                                        <a:gd name="T17"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137">
                                          <a:moveTo>
                                            <a:pt x="87" y="137"/>
                                          </a:moveTo>
                                          <a:lnTo>
                                            <a:pt x="97" y="120"/>
                                          </a:lnTo>
                                          <a:lnTo>
                                            <a:pt x="123" y="75"/>
                                          </a:lnTo>
                                          <a:lnTo>
                                            <a:pt x="132" y="59"/>
                                          </a:lnTo>
                                          <a:lnTo>
                                            <a:pt x="59" y="0"/>
                                          </a:lnTo>
                                          <a:lnTo>
                                            <a:pt x="40" y="28"/>
                                          </a:lnTo>
                                          <a:lnTo>
                                            <a:pt x="17" y="73"/>
                                          </a:lnTo>
                                          <a:lnTo>
                                            <a:pt x="0" y="101"/>
                                          </a:lnTo>
                                          <a:lnTo>
                                            <a:pt x="87" y="13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276">
                                    <a:extLst/>
                                  </wps:cNvPr>
                                  <wps:cNvSpPr>
                                    <a:spLocks/>
                                  </wps:cNvSpPr>
                                  <wps:spPr bwMode="auto">
                                    <a:xfrm>
                                      <a:off x="1647513" y="1457298"/>
                                      <a:ext cx="149225" cy="188913"/>
                                    </a:xfrm>
                                    <a:custGeom>
                                      <a:avLst/>
                                      <a:gdLst>
                                        <a:gd name="T0" fmla="*/ 94 w 94"/>
                                        <a:gd name="T1" fmla="*/ 104 h 119"/>
                                        <a:gd name="T2" fmla="*/ 94 w 94"/>
                                        <a:gd name="T3" fmla="*/ 85 h 119"/>
                                        <a:gd name="T4" fmla="*/ 94 w 94"/>
                                        <a:gd name="T5" fmla="*/ 36 h 119"/>
                                        <a:gd name="T6" fmla="*/ 94 w 94"/>
                                        <a:gd name="T7" fmla="*/ 15 h 119"/>
                                        <a:gd name="T8" fmla="*/ 0 w 94"/>
                                        <a:gd name="T9" fmla="*/ 0 h 119"/>
                                        <a:gd name="T10" fmla="*/ 0 w 94"/>
                                        <a:gd name="T11" fmla="*/ 36 h 119"/>
                                        <a:gd name="T12" fmla="*/ 0 w 94"/>
                                        <a:gd name="T13" fmla="*/ 85 h 119"/>
                                        <a:gd name="T14" fmla="*/ 0 w 94"/>
                                        <a:gd name="T15" fmla="*/ 119 h 119"/>
                                        <a:gd name="T16" fmla="*/ 94 w 94"/>
                                        <a:gd name="T17"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119">
                                          <a:moveTo>
                                            <a:pt x="94" y="104"/>
                                          </a:moveTo>
                                          <a:lnTo>
                                            <a:pt x="94" y="85"/>
                                          </a:lnTo>
                                          <a:lnTo>
                                            <a:pt x="94" y="36"/>
                                          </a:lnTo>
                                          <a:lnTo>
                                            <a:pt x="94" y="15"/>
                                          </a:lnTo>
                                          <a:lnTo>
                                            <a:pt x="0" y="0"/>
                                          </a:lnTo>
                                          <a:lnTo>
                                            <a:pt x="0" y="36"/>
                                          </a:lnTo>
                                          <a:lnTo>
                                            <a:pt x="0" y="85"/>
                                          </a:lnTo>
                                          <a:lnTo>
                                            <a:pt x="0" y="119"/>
                                          </a:lnTo>
                                          <a:lnTo>
                                            <a:pt x="94" y="10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Freeform 277">
                                    <a:extLst/>
                                  </wps:cNvPr>
                                  <wps:cNvSpPr>
                                    <a:spLocks/>
                                  </wps:cNvSpPr>
                                  <wps:spPr bwMode="auto">
                                    <a:xfrm>
                                      <a:off x="1557026" y="1203298"/>
                                      <a:ext cx="209550" cy="217488"/>
                                    </a:xfrm>
                                    <a:custGeom>
                                      <a:avLst/>
                                      <a:gdLst>
                                        <a:gd name="T0" fmla="*/ 132 w 132"/>
                                        <a:gd name="T1" fmla="*/ 75 h 137"/>
                                        <a:gd name="T2" fmla="*/ 123 w 132"/>
                                        <a:gd name="T3" fmla="*/ 59 h 137"/>
                                        <a:gd name="T4" fmla="*/ 97 w 132"/>
                                        <a:gd name="T5" fmla="*/ 16 h 137"/>
                                        <a:gd name="T6" fmla="*/ 88 w 132"/>
                                        <a:gd name="T7" fmla="*/ 0 h 137"/>
                                        <a:gd name="T8" fmla="*/ 0 w 132"/>
                                        <a:gd name="T9" fmla="*/ 33 h 137"/>
                                        <a:gd name="T10" fmla="*/ 17 w 132"/>
                                        <a:gd name="T11" fmla="*/ 64 h 137"/>
                                        <a:gd name="T12" fmla="*/ 40 w 132"/>
                                        <a:gd name="T13" fmla="*/ 106 h 137"/>
                                        <a:gd name="T14" fmla="*/ 59 w 132"/>
                                        <a:gd name="T15" fmla="*/ 137 h 137"/>
                                        <a:gd name="T16" fmla="*/ 132 w 132"/>
                                        <a:gd name="T17" fmla="*/ 75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137">
                                          <a:moveTo>
                                            <a:pt x="132" y="75"/>
                                          </a:moveTo>
                                          <a:lnTo>
                                            <a:pt x="123" y="59"/>
                                          </a:lnTo>
                                          <a:lnTo>
                                            <a:pt x="97" y="16"/>
                                          </a:lnTo>
                                          <a:lnTo>
                                            <a:pt x="88" y="0"/>
                                          </a:lnTo>
                                          <a:lnTo>
                                            <a:pt x="0" y="33"/>
                                          </a:lnTo>
                                          <a:lnTo>
                                            <a:pt x="17" y="64"/>
                                          </a:lnTo>
                                          <a:lnTo>
                                            <a:pt x="40" y="106"/>
                                          </a:lnTo>
                                          <a:lnTo>
                                            <a:pt x="59" y="137"/>
                                          </a:lnTo>
                                          <a:lnTo>
                                            <a:pt x="132" y="7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278">
                                    <a:extLst/>
                                  </wps:cNvPr>
                                  <wps:cNvSpPr>
                                    <a:spLocks/>
                                  </wps:cNvSpPr>
                                  <wps:spPr bwMode="auto">
                                    <a:xfrm>
                                      <a:off x="1377638" y="1011210"/>
                                      <a:ext cx="212725" cy="211138"/>
                                    </a:xfrm>
                                    <a:custGeom>
                                      <a:avLst/>
                                      <a:gdLst>
                                        <a:gd name="T0" fmla="*/ 134 w 134"/>
                                        <a:gd name="T1" fmla="*/ 45 h 133"/>
                                        <a:gd name="T2" fmla="*/ 118 w 134"/>
                                        <a:gd name="T3" fmla="*/ 33 h 133"/>
                                        <a:gd name="T4" fmla="*/ 75 w 134"/>
                                        <a:gd name="T5" fmla="*/ 10 h 133"/>
                                        <a:gd name="T6" fmla="*/ 59 w 134"/>
                                        <a:gd name="T7" fmla="*/ 0 h 133"/>
                                        <a:gd name="T8" fmla="*/ 0 w 134"/>
                                        <a:gd name="T9" fmla="*/ 74 h 133"/>
                                        <a:gd name="T10" fmla="*/ 28 w 134"/>
                                        <a:gd name="T11" fmla="*/ 90 h 133"/>
                                        <a:gd name="T12" fmla="*/ 71 w 134"/>
                                        <a:gd name="T13" fmla="*/ 116 h 133"/>
                                        <a:gd name="T14" fmla="*/ 101 w 134"/>
                                        <a:gd name="T15" fmla="*/ 133 h 133"/>
                                        <a:gd name="T16" fmla="*/ 134 w 134"/>
                                        <a:gd name="T17" fmla="*/ 45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3">
                                          <a:moveTo>
                                            <a:pt x="134" y="45"/>
                                          </a:moveTo>
                                          <a:lnTo>
                                            <a:pt x="118" y="33"/>
                                          </a:lnTo>
                                          <a:lnTo>
                                            <a:pt x="75" y="10"/>
                                          </a:lnTo>
                                          <a:lnTo>
                                            <a:pt x="59" y="0"/>
                                          </a:lnTo>
                                          <a:lnTo>
                                            <a:pt x="0" y="74"/>
                                          </a:lnTo>
                                          <a:lnTo>
                                            <a:pt x="28" y="90"/>
                                          </a:lnTo>
                                          <a:lnTo>
                                            <a:pt x="71" y="116"/>
                                          </a:lnTo>
                                          <a:lnTo>
                                            <a:pt x="101" y="133"/>
                                          </a:lnTo>
                                          <a:lnTo>
                                            <a:pt x="134" y="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9" name="Freeform 279">
                                    <a:extLst/>
                                  </wps:cNvPr>
                                  <wps:cNvSpPr>
                                    <a:spLocks noEditPoints="1"/>
                                  </wps:cNvSpPr>
                                  <wps:spPr bwMode="auto">
                                    <a:xfrm>
                                      <a:off x="755338" y="1052485"/>
                                      <a:ext cx="944562" cy="952500"/>
                                    </a:xfrm>
                                    <a:custGeom>
                                      <a:avLst/>
                                      <a:gdLst>
                                        <a:gd name="T0" fmla="*/ 126 w 252"/>
                                        <a:gd name="T1" fmla="*/ 254 h 254"/>
                                        <a:gd name="T2" fmla="*/ 0 w 252"/>
                                        <a:gd name="T3" fmla="*/ 127 h 254"/>
                                        <a:gd name="T4" fmla="*/ 126 w 252"/>
                                        <a:gd name="T5" fmla="*/ 0 h 254"/>
                                        <a:gd name="T6" fmla="*/ 252 w 252"/>
                                        <a:gd name="T7" fmla="*/ 127 h 254"/>
                                        <a:gd name="T8" fmla="*/ 126 w 252"/>
                                        <a:gd name="T9" fmla="*/ 254 h 254"/>
                                        <a:gd name="T10" fmla="*/ 126 w 252"/>
                                        <a:gd name="T11" fmla="*/ 38 h 254"/>
                                        <a:gd name="T12" fmla="*/ 38 w 252"/>
                                        <a:gd name="T13" fmla="*/ 127 h 254"/>
                                        <a:gd name="T14" fmla="*/ 126 w 252"/>
                                        <a:gd name="T15" fmla="*/ 216 h 254"/>
                                        <a:gd name="T16" fmla="*/ 214 w 252"/>
                                        <a:gd name="T17" fmla="*/ 127 h 254"/>
                                        <a:gd name="T18" fmla="*/ 126 w 252"/>
                                        <a:gd name="T19" fmla="*/ 3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2" h="254">
                                          <a:moveTo>
                                            <a:pt x="126" y="254"/>
                                          </a:moveTo>
                                          <a:cubicBezTo>
                                            <a:pt x="56" y="254"/>
                                            <a:pt x="0" y="197"/>
                                            <a:pt x="0" y="127"/>
                                          </a:cubicBezTo>
                                          <a:cubicBezTo>
                                            <a:pt x="0" y="57"/>
                                            <a:pt x="56" y="0"/>
                                            <a:pt x="126" y="0"/>
                                          </a:cubicBezTo>
                                          <a:cubicBezTo>
                                            <a:pt x="195" y="0"/>
                                            <a:pt x="252" y="57"/>
                                            <a:pt x="252" y="127"/>
                                          </a:cubicBezTo>
                                          <a:cubicBezTo>
                                            <a:pt x="252" y="197"/>
                                            <a:pt x="195" y="254"/>
                                            <a:pt x="126" y="254"/>
                                          </a:cubicBezTo>
                                          <a:close/>
                                          <a:moveTo>
                                            <a:pt x="126" y="38"/>
                                          </a:moveTo>
                                          <a:cubicBezTo>
                                            <a:pt x="77" y="38"/>
                                            <a:pt x="38" y="78"/>
                                            <a:pt x="38" y="127"/>
                                          </a:cubicBezTo>
                                          <a:cubicBezTo>
                                            <a:pt x="38" y="176"/>
                                            <a:pt x="77" y="216"/>
                                            <a:pt x="126" y="216"/>
                                          </a:cubicBezTo>
                                          <a:cubicBezTo>
                                            <a:pt x="174" y="216"/>
                                            <a:pt x="214" y="176"/>
                                            <a:pt x="214" y="127"/>
                                          </a:cubicBezTo>
                                          <a:cubicBezTo>
                                            <a:pt x="214" y="78"/>
                                            <a:pt x="174" y="38"/>
                                            <a:pt x="126" y="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0" name="Oval 140">
                                    <a:extLst/>
                                  </wps:cNvPr>
                                  <wps:cNvSpPr>
                                    <a:spLocks noChangeArrowheads="1"/>
                                  </wps:cNvSpPr>
                                  <wps:spPr bwMode="auto">
                                    <a:xfrm>
                                      <a:off x="1025213" y="1330298"/>
                                      <a:ext cx="401637" cy="401638"/>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41" name="Group 141">
                                  <a:extLst/>
                                </wpg:cNvPr>
                                <wpg:cNvGrpSpPr/>
                                <wpg:grpSpPr>
                                  <a:xfrm>
                                    <a:off x="653197" y="95493"/>
                                    <a:ext cx="567568" cy="708247"/>
                                    <a:chOff x="653197" y="95493"/>
                                    <a:chExt cx="295285" cy="368475"/>
                                  </a:xfrm>
                                </wpg:grpSpPr>
                                <wps:wsp>
                                  <wps:cNvPr id="144" name="Rectangle 144">
                                    <a:extLst/>
                                  </wps:cNvPr>
                                  <wps:cNvSpPr/>
                                  <wps:spPr>
                                    <a:xfrm>
                                      <a:off x="663685" y="113227"/>
                                      <a:ext cx="272939" cy="3364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Freeform 171">
                                    <a:extLst/>
                                  </wps:cNvPr>
                                  <wps:cNvSpPr>
                                    <a:spLocks noEditPoints="1"/>
                                  </wps:cNvSpPr>
                                  <wps:spPr bwMode="auto">
                                    <a:xfrm>
                                      <a:off x="653197" y="95493"/>
                                      <a:ext cx="295285" cy="368475"/>
                                    </a:xfrm>
                                    <a:custGeom>
                                      <a:avLst/>
                                      <a:gdLst>
                                        <a:gd name="T0" fmla="*/ 75 w 99"/>
                                        <a:gd name="T1" fmla="*/ 111 h 124"/>
                                        <a:gd name="T2" fmla="*/ 59 w 99"/>
                                        <a:gd name="T3" fmla="*/ 111 h 124"/>
                                        <a:gd name="T4" fmla="*/ 50 w 99"/>
                                        <a:gd name="T5" fmla="*/ 81 h 124"/>
                                        <a:gd name="T6" fmla="*/ 75 w 99"/>
                                        <a:gd name="T7" fmla="*/ 96 h 124"/>
                                        <a:gd name="T8" fmla="*/ 69 w 99"/>
                                        <a:gd name="T9" fmla="*/ 78 h 124"/>
                                        <a:gd name="T10" fmla="*/ 70 w 99"/>
                                        <a:gd name="T11" fmla="*/ 82 h 124"/>
                                        <a:gd name="T12" fmla="*/ 67 w 99"/>
                                        <a:gd name="T13" fmla="*/ 85 h 124"/>
                                        <a:gd name="T14" fmla="*/ 63 w 99"/>
                                        <a:gd name="T15" fmla="*/ 82 h 124"/>
                                        <a:gd name="T16" fmla="*/ 65 w 99"/>
                                        <a:gd name="T17" fmla="*/ 78 h 124"/>
                                        <a:gd name="T18" fmla="*/ 67 w 99"/>
                                        <a:gd name="T19" fmla="*/ 72 h 124"/>
                                        <a:gd name="T20" fmla="*/ 67 w 99"/>
                                        <a:gd name="T21" fmla="*/ 89 h 124"/>
                                        <a:gd name="T22" fmla="*/ 67 w 99"/>
                                        <a:gd name="T23" fmla="*/ 72 h 124"/>
                                        <a:gd name="T24" fmla="*/ 92 w 99"/>
                                        <a:gd name="T25" fmla="*/ 117 h 124"/>
                                        <a:gd name="T26" fmla="*/ 6 w 99"/>
                                        <a:gd name="T27" fmla="*/ 7 h 124"/>
                                        <a:gd name="T28" fmla="*/ 95 w 99"/>
                                        <a:gd name="T29" fmla="*/ 124 h 124"/>
                                        <a:gd name="T30" fmla="*/ 0 w 99"/>
                                        <a:gd name="T31" fmla="*/ 124 h 124"/>
                                        <a:gd name="T32" fmla="*/ 0 w 99"/>
                                        <a:gd name="T33" fmla="*/ 3 h 124"/>
                                        <a:gd name="T34" fmla="*/ 3 w 99"/>
                                        <a:gd name="T35" fmla="*/ 0 h 124"/>
                                        <a:gd name="T36" fmla="*/ 99 w 99"/>
                                        <a:gd name="T37" fmla="*/ 0 h 124"/>
                                        <a:gd name="T38" fmla="*/ 99 w 99"/>
                                        <a:gd name="T39" fmla="*/ 120 h 124"/>
                                        <a:gd name="T40" fmla="*/ 95 w 99"/>
                                        <a:gd name="T41" fmla="*/ 124 h 124"/>
                                        <a:gd name="T42" fmla="*/ 79 w 99"/>
                                        <a:gd name="T43" fmla="*/ 30 h 124"/>
                                        <a:gd name="T44" fmla="*/ 20 w 99"/>
                                        <a:gd name="T45" fmla="*/ 34 h 124"/>
                                        <a:gd name="T46" fmla="*/ 20 w 99"/>
                                        <a:gd name="T47" fmla="*/ 40 h 124"/>
                                        <a:gd name="T48" fmla="*/ 79 w 99"/>
                                        <a:gd name="T49" fmla="*/ 44 h 124"/>
                                        <a:gd name="T50" fmla="*/ 20 w 99"/>
                                        <a:gd name="T51" fmla="*/ 40 h 124"/>
                                        <a:gd name="T52" fmla="*/ 79 w 99"/>
                                        <a:gd name="T53" fmla="*/ 50 h 124"/>
                                        <a:gd name="T54" fmla="*/ 20 w 99"/>
                                        <a:gd name="T55" fmla="*/ 54 h 124"/>
                                        <a:gd name="T56" fmla="*/ 29 w 99"/>
                                        <a:gd name="T57" fmla="*/ 17 h 124"/>
                                        <a:gd name="T58" fmla="*/ 69 w 99"/>
                                        <a:gd name="T59" fmla="*/ 21 h 124"/>
                                        <a:gd name="T60" fmla="*/ 29 w 99"/>
                                        <a:gd name="T61" fmla="*/ 17 h 124"/>
                                        <a:gd name="T62" fmla="*/ 45 w 99"/>
                                        <a:gd name="T63" fmla="*/ 97 h 124"/>
                                        <a:gd name="T64" fmla="*/ 20 w 99"/>
                                        <a:gd name="T65" fmla="*/ 10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124">
                                          <a:moveTo>
                                            <a:pt x="75" y="96"/>
                                          </a:moveTo>
                                          <a:cubicBezTo>
                                            <a:pt x="75" y="111"/>
                                            <a:pt x="75" y="111"/>
                                            <a:pt x="75" y="111"/>
                                          </a:cubicBezTo>
                                          <a:cubicBezTo>
                                            <a:pt x="67" y="108"/>
                                            <a:pt x="67" y="108"/>
                                            <a:pt x="67" y="108"/>
                                          </a:cubicBezTo>
                                          <a:cubicBezTo>
                                            <a:pt x="59" y="111"/>
                                            <a:pt x="59" y="111"/>
                                            <a:pt x="59" y="111"/>
                                          </a:cubicBezTo>
                                          <a:cubicBezTo>
                                            <a:pt x="59" y="108"/>
                                            <a:pt x="59" y="99"/>
                                            <a:pt x="59" y="96"/>
                                          </a:cubicBezTo>
                                          <a:cubicBezTo>
                                            <a:pt x="52" y="93"/>
                                            <a:pt x="50" y="86"/>
                                            <a:pt x="50" y="81"/>
                                          </a:cubicBezTo>
                                          <a:cubicBezTo>
                                            <a:pt x="50" y="59"/>
                                            <a:pt x="84" y="58"/>
                                            <a:pt x="84" y="81"/>
                                          </a:cubicBezTo>
                                          <a:cubicBezTo>
                                            <a:pt x="84" y="88"/>
                                            <a:pt x="81" y="93"/>
                                            <a:pt x="75" y="96"/>
                                          </a:cubicBezTo>
                                          <a:close/>
                                          <a:moveTo>
                                            <a:pt x="67" y="74"/>
                                          </a:moveTo>
                                          <a:cubicBezTo>
                                            <a:pt x="69" y="78"/>
                                            <a:pt x="69" y="78"/>
                                            <a:pt x="69" y="78"/>
                                          </a:cubicBezTo>
                                          <a:cubicBezTo>
                                            <a:pt x="73" y="79"/>
                                            <a:pt x="73" y="79"/>
                                            <a:pt x="73" y="79"/>
                                          </a:cubicBezTo>
                                          <a:cubicBezTo>
                                            <a:pt x="70" y="82"/>
                                            <a:pt x="70" y="82"/>
                                            <a:pt x="70" y="82"/>
                                          </a:cubicBezTo>
                                          <a:cubicBezTo>
                                            <a:pt x="71" y="86"/>
                                            <a:pt x="71" y="86"/>
                                            <a:pt x="71" y="86"/>
                                          </a:cubicBezTo>
                                          <a:cubicBezTo>
                                            <a:pt x="67" y="85"/>
                                            <a:pt x="67" y="85"/>
                                            <a:pt x="67" y="85"/>
                                          </a:cubicBezTo>
                                          <a:cubicBezTo>
                                            <a:pt x="63" y="86"/>
                                            <a:pt x="63" y="86"/>
                                            <a:pt x="63" y="86"/>
                                          </a:cubicBezTo>
                                          <a:cubicBezTo>
                                            <a:pt x="63" y="82"/>
                                            <a:pt x="63" y="82"/>
                                            <a:pt x="63" y="82"/>
                                          </a:cubicBezTo>
                                          <a:cubicBezTo>
                                            <a:pt x="61" y="79"/>
                                            <a:pt x="61" y="79"/>
                                            <a:pt x="61" y="79"/>
                                          </a:cubicBezTo>
                                          <a:cubicBezTo>
                                            <a:pt x="65" y="78"/>
                                            <a:pt x="65" y="78"/>
                                            <a:pt x="65" y="78"/>
                                          </a:cubicBezTo>
                                          <a:cubicBezTo>
                                            <a:pt x="67" y="74"/>
                                            <a:pt x="67" y="74"/>
                                            <a:pt x="67" y="74"/>
                                          </a:cubicBezTo>
                                          <a:close/>
                                          <a:moveTo>
                                            <a:pt x="67" y="72"/>
                                          </a:moveTo>
                                          <a:cubicBezTo>
                                            <a:pt x="72" y="72"/>
                                            <a:pt x="75" y="76"/>
                                            <a:pt x="75" y="81"/>
                                          </a:cubicBezTo>
                                          <a:cubicBezTo>
                                            <a:pt x="75" y="85"/>
                                            <a:pt x="72" y="89"/>
                                            <a:pt x="67" y="89"/>
                                          </a:cubicBezTo>
                                          <a:cubicBezTo>
                                            <a:pt x="62" y="89"/>
                                            <a:pt x="58" y="85"/>
                                            <a:pt x="58" y="81"/>
                                          </a:cubicBezTo>
                                          <a:cubicBezTo>
                                            <a:pt x="58" y="76"/>
                                            <a:pt x="62" y="72"/>
                                            <a:pt x="67" y="72"/>
                                          </a:cubicBezTo>
                                          <a:close/>
                                          <a:moveTo>
                                            <a:pt x="6" y="117"/>
                                          </a:moveTo>
                                          <a:cubicBezTo>
                                            <a:pt x="92" y="117"/>
                                            <a:pt x="92" y="117"/>
                                            <a:pt x="92" y="117"/>
                                          </a:cubicBezTo>
                                          <a:cubicBezTo>
                                            <a:pt x="92" y="7"/>
                                            <a:pt x="92" y="7"/>
                                            <a:pt x="92" y="7"/>
                                          </a:cubicBezTo>
                                          <a:cubicBezTo>
                                            <a:pt x="6" y="7"/>
                                            <a:pt x="6" y="7"/>
                                            <a:pt x="6" y="7"/>
                                          </a:cubicBezTo>
                                          <a:cubicBezTo>
                                            <a:pt x="6" y="117"/>
                                            <a:pt x="6" y="117"/>
                                            <a:pt x="6" y="117"/>
                                          </a:cubicBezTo>
                                          <a:close/>
                                          <a:moveTo>
                                            <a:pt x="95" y="124"/>
                                          </a:moveTo>
                                          <a:cubicBezTo>
                                            <a:pt x="3" y="124"/>
                                            <a:pt x="3" y="124"/>
                                            <a:pt x="3" y="124"/>
                                          </a:cubicBezTo>
                                          <a:cubicBezTo>
                                            <a:pt x="0" y="124"/>
                                            <a:pt x="0" y="124"/>
                                            <a:pt x="0" y="124"/>
                                          </a:cubicBezTo>
                                          <a:cubicBezTo>
                                            <a:pt x="0" y="120"/>
                                            <a:pt x="0" y="120"/>
                                            <a:pt x="0" y="120"/>
                                          </a:cubicBezTo>
                                          <a:cubicBezTo>
                                            <a:pt x="0" y="3"/>
                                            <a:pt x="0" y="3"/>
                                            <a:pt x="0" y="3"/>
                                          </a:cubicBezTo>
                                          <a:cubicBezTo>
                                            <a:pt x="0" y="0"/>
                                            <a:pt x="0" y="0"/>
                                            <a:pt x="0" y="0"/>
                                          </a:cubicBezTo>
                                          <a:cubicBezTo>
                                            <a:pt x="3" y="0"/>
                                            <a:pt x="3" y="0"/>
                                            <a:pt x="3" y="0"/>
                                          </a:cubicBezTo>
                                          <a:cubicBezTo>
                                            <a:pt x="95" y="0"/>
                                            <a:pt x="95" y="0"/>
                                            <a:pt x="95" y="0"/>
                                          </a:cubicBezTo>
                                          <a:cubicBezTo>
                                            <a:pt x="99" y="0"/>
                                            <a:pt x="99" y="0"/>
                                            <a:pt x="99" y="0"/>
                                          </a:cubicBezTo>
                                          <a:cubicBezTo>
                                            <a:pt x="99" y="3"/>
                                            <a:pt x="99" y="3"/>
                                            <a:pt x="99" y="3"/>
                                          </a:cubicBezTo>
                                          <a:cubicBezTo>
                                            <a:pt x="99" y="120"/>
                                            <a:pt x="99" y="120"/>
                                            <a:pt x="99" y="120"/>
                                          </a:cubicBezTo>
                                          <a:cubicBezTo>
                                            <a:pt x="99" y="124"/>
                                            <a:pt x="99" y="124"/>
                                            <a:pt x="99" y="124"/>
                                          </a:cubicBezTo>
                                          <a:cubicBezTo>
                                            <a:pt x="95" y="124"/>
                                            <a:pt x="95" y="124"/>
                                            <a:pt x="95" y="124"/>
                                          </a:cubicBezTo>
                                          <a:close/>
                                          <a:moveTo>
                                            <a:pt x="20" y="30"/>
                                          </a:moveTo>
                                          <a:cubicBezTo>
                                            <a:pt x="79" y="30"/>
                                            <a:pt x="79" y="30"/>
                                            <a:pt x="79" y="30"/>
                                          </a:cubicBezTo>
                                          <a:cubicBezTo>
                                            <a:pt x="79" y="34"/>
                                            <a:pt x="79" y="34"/>
                                            <a:pt x="79" y="34"/>
                                          </a:cubicBezTo>
                                          <a:cubicBezTo>
                                            <a:pt x="20" y="34"/>
                                            <a:pt x="20" y="34"/>
                                            <a:pt x="20" y="34"/>
                                          </a:cubicBezTo>
                                          <a:cubicBezTo>
                                            <a:pt x="20" y="30"/>
                                            <a:pt x="20" y="30"/>
                                            <a:pt x="20" y="30"/>
                                          </a:cubicBezTo>
                                          <a:close/>
                                          <a:moveTo>
                                            <a:pt x="20" y="40"/>
                                          </a:moveTo>
                                          <a:cubicBezTo>
                                            <a:pt x="79" y="40"/>
                                            <a:pt x="79" y="40"/>
                                            <a:pt x="79" y="40"/>
                                          </a:cubicBezTo>
                                          <a:cubicBezTo>
                                            <a:pt x="79" y="44"/>
                                            <a:pt x="79" y="44"/>
                                            <a:pt x="79" y="44"/>
                                          </a:cubicBezTo>
                                          <a:cubicBezTo>
                                            <a:pt x="20" y="44"/>
                                            <a:pt x="20" y="44"/>
                                            <a:pt x="20" y="44"/>
                                          </a:cubicBezTo>
                                          <a:cubicBezTo>
                                            <a:pt x="20" y="40"/>
                                            <a:pt x="20" y="40"/>
                                            <a:pt x="20" y="40"/>
                                          </a:cubicBezTo>
                                          <a:close/>
                                          <a:moveTo>
                                            <a:pt x="20" y="50"/>
                                          </a:moveTo>
                                          <a:cubicBezTo>
                                            <a:pt x="79" y="50"/>
                                            <a:pt x="79" y="50"/>
                                            <a:pt x="79" y="50"/>
                                          </a:cubicBezTo>
                                          <a:cubicBezTo>
                                            <a:pt x="79" y="54"/>
                                            <a:pt x="79" y="54"/>
                                            <a:pt x="79" y="54"/>
                                          </a:cubicBezTo>
                                          <a:cubicBezTo>
                                            <a:pt x="20" y="54"/>
                                            <a:pt x="20" y="54"/>
                                            <a:pt x="20" y="54"/>
                                          </a:cubicBezTo>
                                          <a:cubicBezTo>
                                            <a:pt x="20" y="50"/>
                                            <a:pt x="20" y="50"/>
                                            <a:pt x="20" y="50"/>
                                          </a:cubicBezTo>
                                          <a:close/>
                                          <a:moveTo>
                                            <a:pt x="29" y="17"/>
                                          </a:moveTo>
                                          <a:cubicBezTo>
                                            <a:pt x="69" y="17"/>
                                            <a:pt x="69" y="17"/>
                                            <a:pt x="69" y="17"/>
                                          </a:cubicBezTo>
                                          <a:cubicBezTo>
                                            <a:pt x="69" y="21"/>
                                            <a:pt x="69" y="21"/>
                                            <a:pt x="69" y="21"/>
                                          </a:cubicBezTo>
                                          <a:cubicBezTo>
                                            <a:pt x="29" y="21"/>
                                            <a:pt x="29" y="21"/>
                                            <a:pt x="29" y="21"/>
                                          </a:cubicBezTo>
                                          <a:cubicBezTo>
                                            <a:pt x="29" y="17"/>
                                            <a:pt x="29" y="17"/>
                                            <a:pt x="29" y="17"/>
                                          </a:cubicBezTo>
                                          <a:close/>
                                          <a:moveTo>
                                            <a:pt x="20" y="97"/>
                                          </a:moveTo>
                                          <a:cubicBezTo>
                                            <a:pt x="45" y="97"/>
                                            <a:pt x="45" y="97"/>
                                            <a:pt x="45" y="97"/>
                                          </a:cubicBezTo>
                                          <a:cubicBezTo>
                                            <a:pt x="45" y="101"/>
                                            <a:pt x="45" y="101"/>
                                            <a:pt x="45" y="101"/>
                                          </a:cubicBezTo>
                                          <a:cubicBezTo>
                                            <a:pt x="20" y="101"/>
                                            <a:pt x="20" y="101"/>
                                            <a:pt x="20" y="101"/>
                                          </a:cubicBezTo>
                                          <a:cubicBezTo>
                                            <a:pt x="20" y="97"/>
                                            <a:pt x="20" y="97"/>
                                            <a:pt x="20" y="97"/>
                                          </a:cubicBezTo>
                                          <a:close/>
                                        </a:path>
                                      </a:pathLst>
                                    </a:custGeom>
                                    <a:solidFill>
                                      <a:schemeClr val="tx2"/>
                                    </a:solidFill>
                                    <a:ln>
                                      <a:noFill/>
                                    </a:ln>
                                    <a:extLst/>
                                  </wps:spPr>
                                  <wps:bodyPr vert="horz" wrap="square" lIns="91440" tIns="45720" rIns="91440" bIns="45720" numCol="1" anchor="t" anchorCtr="0" compatLnSpc="1">
                                    <a:prstTxWarp prst="textNoShape">
                                      <a:avLst/>
                                    </a:prstTxWarp>
                                  </wps:bodyPr>
                                </wps:wsp>
                              </wpg:grpSp>
                            </wpg:grpSp>
                            <wps:wsp>
                              <wps:cNvPr id="146" name="Oval 146">
                                <a:extLst/>
                              </wps:cNvPr>
                              <wps:cNvSpPr/>
                              <wps:spPr>
                                <a:xfrm>
                                  <a:off x="0" y="0"/>
                                  <a:ext cx="845342" cy="84335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81AD690" id="Group 45" o:spid="_x0000_s1026" alt="An icon with a man leaning against a cog" style="width:30.75pt;height:30.7pt;mso-position-horizontal-relative:char;mso-position-vertical-relative:line" coordsize="8453,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">
                      <v:group id="Group 113" o:spid="_x0000_s1027" style="position:absolute;left:727;top:954;width:6490;height:6652" coordorigin="727,954" coordsize="11480,1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028" style="position:absolute;left:727;top:1190;width:11215;height:11530" coordorigin="727,1190" coordsize="17240,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oval id="Oval 115" o:spid="_x0000_s1029" style="position:absolute;left:4807;top:1190;width:3079;height:3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shape id="Freeform 265" o:spid="_x0000_s1030" style="position:absolute;left:727;top:5349;width:11065;height:15637;visibility:visible;mso-wrap-style:square;v-text-anchor:top" coordsize="29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" path="m292,102v1,-17,3,-43,2,-38c294,64,294,64,294,64v-1,-1,-1,-1,-1,-1c288,60,288,60,288,60,278,52,278,52,278,52,259,38,259,38,259,38,219,8,219,8,219,8,215,5,210,4,206,3v-1,,-1,,-1,c198,2,191,2,185,1v-1,1,-1,1,-1,1c202,17,202,17,202,17,181,27,181,27,181,27v10,17,10,17,10,17c164,103,164,103,164,103,160,22,160,22,160,22v3,-4,3,-4,3,-4c158,,158,,158,,142,,142,,142,v-5,18,-5,18,-5,18c140,22,140,22,140,22v-4,81,-4,81,-4,81c109,44,109,44,109,44,119,27,119,27,119,27,98,17,98,17,98,17,116,2,116,2,116,2,115,1,115,1,115,1,109,2,102,2,95,3v,,-1,,-2,1c87,4,81,7,76,12,7,87,7,87,7,87v-1,,-1,,-1,c6,87,6,87,6,87,,147,5,104,3,117v,,,,,c3,117,3,117,3,117v,1,,1,,1c4,119,4,119,4,119v2,3,2,3,2,3c8,128,8,128,8,128v6,11,6,11,6,11c26,162,26,162,26,162v23,45,23,45,23,45c59,202,69,196,80,191v,9,-1,19,-1,28c79,220,79,220,79,221v2,,4,,6,c91,417,91,417,91,417v56,,56,,56,c148,393,148,361,148,329v-7,-19,-11,-39,-11,-61c137,180,205,108,292,102xm218,81v-1,-4,-1,-9,-1,-14c228,77,228,77,228,77v5,4,5,4,5,4c184,110,184,110,184,110v-5,-7,-5,-7,-5,-7l218,81xm81,147c74,135,74,135,74,135,61,114,61,114,61,114v-3,-7,-3,-7,-3,-7c83,77,83,77,83,77v-1,23,-2,46,-2,70xe" filled="f" stroked="f">
                            <v:path arrowok="t" o:connecttype="custom" o:connectlocs="1102736,239990;1098985,236241;1042723,194992;821426,29999;768915,11250;690148,7500;678895,101246;615132,386235;611381,67497;532614,0;525112,82497;408838,164993;367579,63747;431342,3750;348825,14999;26256,326237;22505,326237;11252,438733;11252,442482;22505,457482;52511,521229;183789,776219;296313,821217;318818,828717;551368,1563688;513860,1004960;817675,303738;855183,288739;690148,412484;817675,303738;277559,506230;217547,401234;303815,551228" o:connectangles="0,0,0,0,0,0,0,0,0,0,0,0,0,0,0,0,0,0,0,0,0,0,0,0,0,0,0,0,0,0,0,0,0"/>
                            <o:lock v:ext="edit" verticies="t"/>
                          </v:shape>
                          <v:shape id="Freeform 266" o:spid="_x0000_s1031" style="position:absolute;left:6616;top:18398;width:2175;height:2588;visibility:visible;mso-wrap-style:square;v-text-anchor:top" coordsize="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" path="m,c2,69,2,69,2,69v56,,56,,56,c58,67,58,64,58,62,34,47,14,25,,xe" filled="f" stroked="f">
                            <v:path arrowok="t" o:connecttype="custom" o:connectlocs="0,0;7500,258763;217487,258763;217487,232512;0,0" o:connectangles="0,0,0,0,0"/>
                          </v:shape>
                          <v:shape id="Freeform 267" o:spid="_x0000_s1032" style="position:absolute;left:11553;top:9588;width:1890;height:1508;visibility:visible;mso-wrap-style:square;v-text-anchor:top" coordsize="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" path="m104,l83,,34,,15,,,95r34,l83,95r36,l104,xe" filled="f" stroked="f">
                            <v:path arrowok="t" o:connecttype="custom" o:connectlocs="165100,0;131762,0;53975,0;23812,0;0,150813;53975,150813;131762,150813;188912,150813;165100,0" o:connectangles="0,0,0,0,0,0,0,0,0"/>
                          </v:shape>
                          <v:shape id="Freeform 268" o:spid="_x0000_s1033" style="position:absolute;left:9013;top:9889;width:2128;height:2096;visibility:visible;mso-wrap-style:square;v-text-anchor:top" coordsize="1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" path="m75,l59,10,16,33,,43r33,89l64,116,106,90,134,73,75,xe" filled="f" stroked="f">
                            <v:path arrowok="t" o:connecttype="custom" o:connectlocs="119063,0;93663,15875;25400,52388;0,68263;52388,209550;101600,184150;168275,142875;212725,115888;119063,0" o:connectangles="0,0,0,0,0,0,0,0,0"/>
                          </v:shape>
                          <v:shape id="Freeform 269" o:spid="_x0000_s1034" style="position:absolute;left:7061;top:11620;width:2143;height:2175;visibility:visible;mso-wrap-style:square;v-text-anchor:top" coordsize="13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" path="m45,l35,19,12,61,,78r76,59l92,109,118,66,135,35,45,xe" filled="f" stroked="f">
                            <v:path arrowok="t" o:connecttype="custom" o:connectlocs="71437,0;55562,30163;19050,96838;0,123825;120650,217488;146050,173038;187325,104775;214312,55563;71437,0" o:connectangles="0,0,0,0,0,0,0,0,0"/>
                          </v:shape>
                          <v:shape id="Freeform 270" o:spid="_x0000_s1035" style="position:absolute;left:6537;top:14128;width:1492;height:1873;visibility:visible;mso-wrap-style:square;v-text-anchor:top" coordsize="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" path="m,14l,36,,85r,19l94,118r,-33l94,36,94,,,14xe" filled="f" stroked="f">
                            <v:path arrowok="t" o:connecttype="custom" o:connectlocs="0,22225;0,57150;0,134938;0,165100;149225,187325;149225,134938;149225,57150;149225,0;0,22225" o:connectangles="0,0,0,0,0,0,0,0,0"/>
                          </v:shape>
                          <v:shape id="Freeform 271" o:spid="_x0000_s1036" style="position:absolute;left:6839;top:16382;width:2127;height:2175;visibility:visible;mso-wrap-style:square;v-text-anchor:top" coordsize="13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" path="m,61l12,78r23,42l45,137r89,-33l118,73,92,31,75,,,61xe" filled="f" stroked="f">
                            <v:path arrowok="t" o:connecttype="custom" o:connectlocs="0,96838;19050,123825;55563,190500;71438,217488;212725,165100;187325,115888;146050,49213;119063,0;0,96838" o:connectangles="0,0,0,0,0,0,0,0,0"/>
                          </v:shape>
                          <v:shape id="Freeform 272" o:spid="_x0000_s1037" style="position:absolute;left:8601;top:18367;width:2175;height:2095;visibility:visible;mso-wrap-style:square;v-text-anchor:top" coordsize="1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" path="m,90r16,9l59,123r19,9l137,59,106,42,64,17,35,,,90xe" filled="f" stroked="f">
                            <v:path arrowok="t" o:connecttype="custom" o:connectlocs="0,142875;25400,157163;93662,195263;123825,209550;217487,93663;168275,66675;101600,26988;55562,0;0,142875" o:connectangles="0,0,0,0,0,0,0,0,0"/>
                          </v:shape>
                          <v:shape id="Freeform 273" o:spid="_x0000_s1038" style="position:absolute;left:11109;top:19525;width:1873;height:1461;visibility:visible;mso-wrap-style:square;v-text-anchor:top" coordsize="1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" path="m14,92r19,l83,92r19,l118,,83,,33,,,,14,92xe" filled="f" stroked="f">
                            <v:path arrowok="t" o:connecttype="custom" o:connectlocs="22225,146050;52388,146050;131763,146050;161925,146050;187325,0;131763,0;52388,0;0,0;22225,146050" o:connectangles="0,0,0,0,0,0,0,0,0"/>
                          </v:shape>
                          <v:shape id="Freeform 274" o:spid="_x0000_s1039" style="position:absolute;left:13363;top:18589;width:2175;height:2095;visibility:visible;mso-wrap-style:square;v-text-anchor:top" coordsize="1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" path="m59,132r19,-9l120,99r17,-9l101,,73,17,31,43,,59r59,73xe" filled="f" stroked="f">
                            <v:path arrowok="t" o:connecttype="custom" o:connectlocs="93662,209550;123825,195263;190500,157163;217487,142875;160337,0;115887,26988;49212,68263;0,93663;93662,209550" o:connectangles="0,0,0,0,0,0,0,0,0"/>
                          </v:shape>
                          <v:shape id="Freeform 275" o:spid="_x0000_s1040" style="position:absolute;left:15348;top:16795;width:2095;height:2175;visibility:visible;mso-wrap-style:square;v-text-anchor:top" coordsize="1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" path="m87,137l97,120,123,75r9,-16l59,,40,28,17,73,,101r87,36xe" filled="f" stroked="f">
                            <v:path arrowok="t" o:connecttype="custom" o:connectlocs="138113,217488;153988,190500;195263,119063;209550,93663;93663,0;63500,44450;26988,115888;0,160338;138113,217488" o:connectangles="0,0,0,0,0,0,0,0,0"/>
                          </v:shape>
                          <v:shape id="Freeform 276" o:spid="_x0000_s1041" style="position:absolute;left:16475;top:14572;width:1492;height:1890;visibility:visible;mso-wrap-style:square;v-text-anchor:top" coordsize="9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" path="m94,104r,-19l94,36r,-21l,,,36,,85r,34l94,104xe" filled="f" stroked="f">
                            <v:path arrowok="t" o:connecttype="custom" o:connectlocs="149225,165100;149225,134938;149225,57150;149225,23813;0,0;0,57150;0,134938;0,188913;149225,165100" o:connectangles="0,0,0,0,0,0,0,0,0"/>
                          </v:shape>
                          <v:shape id="Freeform 277" o:spid="_x0000_s1042" style="position:absolute;left:15570;top:12032;width:2095;height:2175;visibility:visible;mso-wrap-style:square;v-text-anchor:top" coordsize="1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" path="m132,75l123,59,97,16,88,,,33,17,64r23,42l59,137,132,75xe" filled="f" stroked="f">
                            <v:path arrowok="t" o:connecttype="custom" o:connectlocs="209550,119063;195263,93663;153988,25400;139700,0;0,52388;26988,101600;63500,168275;93663,217488;209550,119063" o:connectangles="0,0,0,0,0,0,0,0,0"/>
                          </v:shape>
                          <v:shape id="Freeform 278" o:spid="_x0000_s1043" style="position:absolute;left:13776;top:10112;width:2127;height:2111;visibility:visible;mso-wrap-style:square;v-text-anchor:top" coordsize="13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" path="m134,45l118,33,75,10,59,,,74,28,90r43,26l101,133,134,45xe" filled="f" stroked="f">
                            <v:path arrowok="t" o:connecttype="custom" o:connectlocs="212725,71438;187325,52388;119063,15875;93663,0;0,117475;44450,142875;112713,184150;160338,211138;212725,71438" o:connectangles="0,0,0,0,0,0,0,0,0"/>
                          </v:shape>
                          <v:shape id="Freeform 279" o:spid="_x0000_s1044" style="position:absolute;left:7553;top:10524;width:9446;height:9525;visibility:visible;mso-wrap-style:square;v-text-anchor:top" coordsize="2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" path="m126,254c56,254,,197,,127,,57,56,,126,v69,,126,57,126,127c252,197,195,254,126,254xm126,38c77,38,38,78,38,127v,49,39,89,88,89c174,216,214,176,214,127,214,78,174,38,126,38xe" filled="f" stroked="f">
                            <v:path arrowok="t" o:connecttype="custom" o:connectlocs="472281,952500;0,476250;472281,0;944562,476250;472281,952500;472281,142500;142434,476250;472281,810000;802128,476250;472281,142500" o:connectangles="0,0,0,0,0,0,0,0,0,0"/>
                            <o:lock v:ext="edit" verticies="t"/>
                          </v:shape>
                          <v:oval id="Oval 140" o:spid="_x0000_s1045" style="position:absolute;left:10252;top:13302;width:4016;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group>
                        <v:group id="Group 141" o:spid="_x0000_s1046" style="position:absolute;left:6531;top:954;width:5676;height:7083" coordorigin="6531,954" coordsize="2952,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44" o:spid="_x0000_s1047" style="position:absolute;left:6636;top:1132;width:2730;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" fillcolor="white [3212]" stroked="f" strokeweight="1pt"/>
                          <v:shape id="Freeform 171" o:spid="_x0000_s1048" style="position:absolute;left:6531;top:954;width:2953;height:3685;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" path="m75,96v,15,,15,,15c67,108,67,108,67,108v-8,3,-8,3,-8,3c59,108,59,99,59,96,52,93,50,86,50,81v,-22,34,-23,34,c84,88,81,93,75,96xm67,74v2,4,2,4,2,4c73,79,73,79,73,79v-3,3,-3,3,-3,3c71,86,71,86,71,86,67,85,67,85,67,85v-4,1,-4,1,-4,1c63,82,63,82,63,82,61,79,61,79,61,79v4,-1,4,-1,4,-1c67,74,67,74,67,74xm67,72v5,,8,4,8,9c75,85,72,89,67,89v-5,,-9,-4,-9,-8c58,76,62,72,67,72xm6,117v86,,86,,86,c92,7,92,7,92,7,6,7,6,7,6,7v,110,,110,,110xm95,124v-92,,-92,,-92,c,124,,124,,124v,-4,,-4,,-4c,3,,3,,3,,,,,,,3,,3,,3,,95,,95,,95,v4,,4,,4,c99,3,99,3,99,3v,117,,117,,117c99,124,99,124,99,124v-4,,-4,,-4,xm20,30v59,,59,,59,c79,34,79,34,79,34v-59,,-59,,-59,c20,30,20,30,20,30xm20,40v59,,59,,59,c79,44,79,44,79,44v-59,,-59,,-59,c20,40,20,40,20,40xm20,50v59,,59,,59,c79,54,79,54,79,54v-59,,-59,,-59,c20,50,20,50,20,50xm29,17v40,,40,,40,c69,21,69,21,69,21v-40,,-40,,-40,c29,17,29,17,29,17xm20,97v25,,25,,25,c45,101,45,101,45,101v-25,,-25,,-25,c20,97,20,97,20,97xe" fillcolor="#081e3e [3215]" stroked="f">
                            <v:path arrowok="t" o:connecttype="custom" o:connectlocs="223701,329845;175978,329845;149134,240697;223701,285271;205805,231783;208787,243669;199839,252584;187909,243669;193874,231783;199839,213953;199839,264470;199839,213953;274406,347674;17896,20801;283354,368475;0,368475;0,8915;8948,0;295285,0;295285,356589;283354,368475;235631,89147;59654,101033;59654,118863;235631,130749;59654,118863;235631,148579;59654,160465;86498,50517;205805,62403;86498,50517;134220,288243;59654,300129" o:connectangles="0,0,0,0,0,0,0,0,0,0,0,0,0,0,0,0,0,0,0,0,0,0,0,0,0,0,0,0,0,0,0,0,0"/>
                            <o:lock v:ext="edit" verticies="t"/>
                          </v:shape>
                        </v:group>
                      </v:group>
                      <v:oval id="Oval 146" o:spid="_x0000_s1049"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" filled="f" strokecolor="black [3213]" strokeweight="3pt">
                        <v:stroke joinstyle="miter"/>
                      </v:oval>
                      <w10:anchorlock/>
                    </v:group>
                  </w:pict>
                </mc:Fallback>
              </mc:AlternateContent>
            </w:r>
          </w:p>
        </w:tc>
        <w:tc>
          <w:tcPr>
            <w:tcW w:w="6950" w:type="dxa"/>
            <w:tcBorders>
              <w:bottom w:val="single" w:sz="12" w:space="0" w:color="008089" w:themeColor="accent2"/>
            </w:tcBorders>
          </w:tcPr>
          <w:p w14:paraId="32C5CBC3" w14:textId="77777777" w:rsidR="00F04AD7" w:rsidRPr="001F0C2F" w:rsidRDefault="00F04AD7" w:rsidP="00AD3E09">
            <w:pPr>
              <w:spacing w:before="60" w:after="60"/>
            </w:pPr>
            <w:r w:rsidRPr="001F0C2F">
              <w:rPr>
                <w:b/>
                <w:color w:val="6D7989" w:themeColor="accent4" w:themeShade="BF"/>
                <w:sz w:val="28"/>
              </w:rPr>
              <w:t>Manage</w:t>
            </w:r>
          </w:p>
          <w:p w14:paraId="6926D20D" w14:textId="45876F47" w:rsidR="00F04AD7" w:rsidRPr="001F0C2F" w:rsidRDefault="00F04AD7" w:rsidP="00AD3E09">
            <w:pPr>
              <w:pStyle w:val="ListNumbered1"/>
              <w:numPr>
                <w:ilvl w:val="0"/>
                <w:numId w:val="0"/>
              </w:numPr>
              <w:spacing w:before="60" w:after="60"/>
              <w:rPr>
                <w:sz w:val="20"/>
                <w:lang w:val="en-AU"/>
              </w:rPr>
            </w:pPr>
            <w:r w:rsidRPr="001F0C2F">
              <w:rPr>
                <w:sz w:val="20"/>
                <w:lang w:val="en-AU"/>
              </w:rPr>
              <w:t xml:space="preserve">In this phase, authorities make rules </w:t>
            </w:r>
            <w:r w:rsidR="00BE5EBC" w:rsidRPr="001F0C2F">
              <w:rPr>
                <w:sz w:val="20"/>
                <w:lang w:val="en-AU"/>
              </w:rPr>
              <w:t>and</w:t>
            </w:r>
            <w:r w:rsidRPr="001F0C2F">
              <w:rPr>
                <w:sz w:val="20"/>
                <w:lang w:val="en-AU"/>
              </w:rPr>
              <w:t xml:space="preserve"> constraints that </w:t>
            </w:r>
            <w:r w:rsidR="00BE5EBC" w:rsidRPr="001F0C2F">
              <w:rPr>
                <w:sz w:val="20"/>
                <w:lang w:val="en-AU"/>
              </w:rPr>
              <w:t>are simple and consistent</w:t>
            </w:r>
            <w:r w:rsidR="00622364" w:rsidRPr="001F0C2F">
              <w:rPr>
                <w:sz w:val="20"/>
                <w:lang w:val="en-AU"/>
              </w:rPr>
              <w:t xml:space="preserve"> that </w:t>
            </w:r>
            <w:r w:rsidRPr="001F0C2F">
              <w:rPr>
                <w:sz w:val="20"/>
                <w:lang w:val="en-AU"/>
              </w:rPr>
              <w:t xml:space="preserve">the ecosystem </w:t>
            </w:r>
            <w:r w:rsidR="00BE5EBC" w:rsidRPr="001F0C2F">
              <w:rPr>
                <w:sz w:val="20"/>
                <w:lang w:val="en-AU"/>
              </w:rPr>
              <w:t>can efficiently comply</w:t>
            </w:r>
            <w:r w:rsidR="00622364" w:rsidRPr="001F0C2F">
              <w:rPr>
                <w:sz w:val="20"/>
                <w:lang w:val="en-AU"/>
              </w:rPr>
              <w:t xml:space="preserve"> with</w:t>
            </w:r>
            <w:r w:rsidRPr="001F0C2F">
              <w:rPr>
                <w:sz w:val="20"/>
                <w:lang w:val="en-AU"/>
              </w:rPr>
              <w:t xml:space="preserve">. </w:t>
            </w:r>
            <w:r w:rsidR="00BE5EBC" w:rsidRPr="001F0C2F">
              <w:rPr>
                <w:sz w:val="20"/>
                <w:lang w:val="en-AU"/>
              </w:rPr>
              <w:t>Rules</w:t>
            </w:r>
            <w:r w:rsidRPr="001F0C2F">
              <w:rPr>
                <w:sz w:val="20"/>
                <w:lang w:val="en-AU"/>
              </w:rPr>
              <w:t xml:space="preserve"> can be for a variety of reasons, including</w:t>
            </w:r>
            <w:r w:rsidR="00622364" w:rsidRPr="001F0C2F">
              <w:rPr>
                <w:sz w:val="20"/>
                <w:lang w:val="en-AU"/>
              </w:rPr>
              <w:t xml:space="preserve"> managing</w:t>
            </w:r>
            <w:r w:rsidRPr="001F0C2F">
              <w:rPr>
                <w:sz w:val="20"/>
                <w:lang w:val="en-AU"/>
              </w:rPr>
              <w:t xml:space="preserve"> safety risks, security risks or environmental impacts.</w:t>
            </w:r>
          </w:p>
          <w:p w14:paraId="3C5BE1E5" w14:textId="555F1ECD" w:rsidR="00F04AD7" w:rsidRPr="001F0C2F" w:rsidRDefault="00F04AD7" w:rsidP="00AD3E09">
            <w:pPr>
              <w:pStyle w:val="ListNumbered1"/>
              <w:numPr>
                <w:ilvl w:val="0"/>
                <w:numId w:val="0"/>
              </w:numPr>
              <w:spacing w:before="60" w:after="60"/>
              <w:rPr>
                <w:lang w:val="en-AU"/>
              </w:rPr>
            </w:pPr>
            <w:r w:rsidRPr="001F0C2F">
              <w:rPr>
                <w:sz w:val="20"/>
                <w:lang w:val="en-AU"/>
              </w:rPr>
              <w:t xml:space="preserve">These rules or constraints could include limiting drone use in specific locations on a </w:t>
            </w:r>
            <w:r w:rsidR="00622364" w:rsidRPr="001F0C2F">
              <w:rPr>
                <w:sz w:val="20"/>
                <w:lang w:val="en-AU"/>
              </w:rPr>
              <w:t xml:space="preserve">temporary or </w:t>
            </w:r>
            <w:r w:rsidRPr="001F0C2F">
              <w:rPr>
                <w:sz w:val="20"/>
                <w:lang w:val="en-AU"/>
              </w:rPr>
              <w:t xml:space="preserve">permanent basis, providing </w:t>
            </w:r>
            <w:r w:rsidR="00622364" w:rsidRPr="001F0C2F">
              <w:rPr>
                <w:sz w:val="20"/>
                <w:lang w:val="en-AU"/>
              </w:rPr>
              <w:t>advice</w:t>
            </w:r>
            <w:r w:rsidRPr="001F0C2F">
              <w:rPr>
                <w:sz w:val="20"/>
                <w:lang w:val="en-AU"/>
              </w:rPr>
              <w:t xml:space="preserve"> to operators or setting consistent data standards. </w:t>
            </w:r>
          </w:p>
        </w:tc>
        <w:tc>
          <w:tcPr>
            <w:tcW w:w="2126" w:type="dxa"/>
            <w:tcBorders>
              <w:bottom w:val="single" w:sz="12" w:space="0" w:color="008089" w:themeColor="accent2"/>
            </w:tcBorders>
          </w:tcPr>
          <w:p w14:paraId="544CE261" w14:textId="5474D995" w:rsidR="00F04AD7" w:rsidRPr="001F0C2F" w:rsidRDefault="00F04AD7" w:rsidP="00AD3E09">
            <w:pPr>
              <w:spacing w:before="60" w:after="60"/>
              <w:rPr>
                <w:sz w:val="20"/>
              </w:rPr>
            </w:pPr>
            <w:r w:rsidRPr="001F0C2F">
              <w:rPr>
                <w:sz w:val="20"/>
              </w:rPr>
              <w:t>Restriction management</w:t>
            </w:r>
          </w:p>
        </w:tc>
      </w:tr>
      <w:tr w:rsidR="00F04AD7" w:rsidRPr="001F0C2F" w14:paraId="71850D0F" w14:textId="0AABEBF5" w:rsidTr="00404087">
        <w:tc>
          <w:tcPr>
            <w:tcW w:w="988" w:type="dxa"/>
            <w:tcBorders>
              <w:top w:val="single" w:sz="12" w:space="0" w:color="008089" w:themeColor="accent2"/>
              <w:bottom w:val="single" w:sz="12" w:space="0" w:color="008089" w:themeColor="accent2"/>
            </w:tcBorders>
          </w:tcPr>
          <w:p w14:paraId="1523395C" w14:textId="4B66A8C6" w:rsidR="00F04AD7" w:rsidRPr="001F0C2F" w:rsidRDefault="00F04AD7" w:rsidP="00ED43A4">
            <w:pPr>
              <w:spacing w:before="120"/>
            </w:pPr>
            <w:r w:rsidRPr="001F0C2F">
              <w:rPr>
                <w:noProof/>
              </w:rPr>
              <mc:AlternateContent>
                <mc:Choice Requires="wpg">
                  <w:drawing>
                    <wp:inline distT="0" distB="0" distL="0" distR="0" wp14:anchorId="3C6585D4" wp14:editId="77EB0ED6">
                      <wp:extent cx="414643" cy="413370"/>
                      <wp:effectExtent l="19050" t="19050" r="24130" b="25400"/>
                      <wp:docPr id="147" name="Group 25" descr="An icon with a person using a laptop">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14643" cy="413370"/>
                                <a:chOff x="0" y="0"/>
                                <a:chExt cx="845342" cy="843353"/>
                              </a:xfrm>
                            </wpg:grpSpPr>
                            <wpg:grpSp>
                              <wpg:cNvPr id="148" name="Group 148">
                                <a:extLst/>
                              </wpg:cNvPr>
                              <wpg:cNvGrpSpPr/>
                              <wpg:grpSpPr>
                                <a:xfrm>
                                  <a:off x="103612" y="174191"/>
                                  <a:ext cx="733251" cy="556920"/>
                                  <a:chOff x="103612" y="174191"/>
                                  <a:chExt cx="733251" cy="556920"/>
                                </a:xfrm>
                              </wpg:grpSpPr>
                              <wps:wsp>
                                <wps:cNvPr id="149" name="Freeform 642">
                                  <a:extLst/>
                                </wps:cNvPr>
                                <wps:cNvSpPr>
                                  <a:spLocks noEditPoints="1"/>
                                </wps:cNvSpPr>
                                <wps:spPr bwMode="auto">
                                  <a:xfrm>
                                    <a:off x="284334" y="174191"/>
                                    <a:ext cx="552529" cy="341605"/>
                                  </a:xfrm>
                                  <a:custGeom>
                                    <a:avLst/>
                                    <a:gdLst>
                                      <a:gd name="T0" fmla="*/ 168 w 204"/>
                                      <a:gd name="T1" fmla="*/ 10 h 126"/>
                                      <a:gd name="T2" fmla="*/ 36 w 204"/>
                                      <a:gd name="T3" fmla="*/ 98 h 126"/>
                                      <a:gd name="T4" fmla="*/ 47 w 204"/>
                                      <a:gd name="T5" fmla="*/ 80 h 126"/>
                                      <a:gd name="T6" fmla="*/ 53 w 204"/>
                                      <a:gd name="T7" fmla="*/ 60 h 126"/>
                                      <a:gd name="T8" fmla="*/ 73 w 204"/>
                                      <a:gd name="T9" fmla="*/ 83 h 126"/>
                                      <a:gd name="T10" fmla="*/ 53 w 204"/>
                                      <a:gd name="T11" fmla="*/ 86 h 126"/>
                                      <a:gd name="T12" fmla="*/ 158 w 204"/>
                                      <a:gd name="T13" fmla="*/ 20 h 126"/>
                                      <a:gd name="T14" fmla="*/ 95 w 204"/>
                                      <a:gd name="T15" fmla="*/ 24 h 126"/>
                                      <a:gd name="T16" fmla="*/ 158 w 204"/>
                                      <a:gd name="T17" fmla="*/ 20 h 126"/>
                                      <a:gd name="T18" fmla="*/ 95 w 204"/>
                                      <a:gd name="T19" fmla="*/ 44 h 126"/>
                                      <a:gd name="T20" fmla="*/ 158 w 204"/>
                                      <a:gd name="T21" fmla="*/ 48 h 126"/>
                                      <a:gd name="T22" fmla="*/ 158 w 204"/>
                                      <a:gd name="T23" fmla="*/ 32 h 126"/>
                                      <a:gd name="T24" fmla="*/ 95 w 204"/>
                                      <a:gd name="T25" fmla="*/ 36 h 126"/>
                                      <a:gd name="T26" fmla="*/ 158 w 204"/>
                                      <a:gd name="T27" fmla="*/ 32 h 126"/>
                                      <a:gd name="T28" fmla="*/ 183 w 204"/>
                                      <a:gd name="T29" fmla="*/ 115 h 126"/>
                                      <a:gd name="T30" fmla="*/ 193 w 204"/>
                                      <a:gd name="T31" fmla="*/ 115 h 126"/>
                                      <a:gd name="T32" fmla="*/ 61 w 204"/>
                                      <a:gd name="T33" fmla="*/ 118 h 126"/>
                                      <a:gd name="T34" fmla="*/ 71 w 204"/>
                                      <a:gd name="T35" fmla="*/ 116 h 126"/>
                                      <a:gd name="T36" fmla="*/ 61 w 204"/>
                                      <a:gd name="T37" fmla="*/ 118 h 126"/>
                                      <a:gd name="T38" fmla="*/ 46 w 204"/>
                                      <a:gd name="T39" fmla="*/ 118 h 126"/>
                                      <a:gd name="T40" fmla="*/ 36 w 204"/>
                                      <a:gd name="T41" fmla="*/ 116 h 126"/>
                                      <a:gd name="T42" fmla="*/ 49 w 204"/>
                                      <a:gd name="T43" fmla="*/ 118 h 126"/>
                                      <a:gd name="T44" fmla="*/ 58 w 204"/>
                                      <a:gd name="T45" fmla="*/ 116 h 126"/>
                                      <a:gd name="T46" fmla="*/ 49 w 204"/>
                                      <a:gd name="T47" fmla="*/ 118 h 126"/>
                                      <a:gd name="T48" fmla="*/ 126 w 204"/>
                                      <a:gd name="T49" fmla="*/ 115 h 126"/>
                                      <a:gd name="T50" fmla="*/ 78 w 204"/>
                                      <a:gd name="T51" fmla="*/ 118 h 126"/>
                                      <a:gd name="T52" fmla="*/ 23 w 204"/>
                                      <a:gd name="T53" fmla="*/ 0 h 126"/>
                                      <a:gd name="T54" fmla="*/ 180 w 204"/>
                                      <a:gd name="T55" fmla="*/ 104 h 126"/>
                                      <a:gd name="T56" fmla="*/ 204 w 204"/>
                                      <a:gd name="T57" fmla="*/ 115 h 126"/>
                                      <a:gd name="T58" fmla="*/ 193 w 204"/>
                                      <a:gd name="T59" fmla="*/ 126 h 126"/>
                                      <a:gd name="T60" fmla="*/ 0 w 204"/>
                                      <a:gd name="T61" fmla="*/ 115 h 126"/>
                                      <a:gd name="T62" fmla="*/ 11 w 204"/>
                                      <a:gd name="T63" fmla="*/ 104 h 126"/>
                                      <a:gd name="T64" fmla="*/ 23 w 204"/>
                                      <a:gd name="T65"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4" h="126">
                                        <a:moveTo>
                                          <a:pt x="36" y="10"/>
                                        </a:moveTo>
                                        <a:cubicBezTo>
                                          <a:pt x="168" y="10"/>
                                          <a:pt x="168" y="10"/>
                                          <a:pt x="168" y="10"/>
                                        </a:cubicBezTo>
                                        <a:cubicBezTo>
                                          <a:pt x="168" y="98"/>
                                          <a:pt x="168" y="98"/>
                                          <a:pt x="168" y="98"/>
                                        </a:cubicBezTo>
                                        <a:cubicBezTo>
                                          <a:pt x="36" y="98"/>
                                          <a:pt x="36" y="98"/>
                                          <a:pt x="36" y="98"/>
                                        </a:cubicBezTo>
                                        <a:cubicBezTo>
                                          <a:pt x="36" y="10"/>
                                          <a:pt x="36" y="10"/>
                                          <a:pt x="36" y="10"/>
                                        </a:cubicBezTo>
                                        <a:close/>
                                        <a:moveTo>
                                          <a:pt x="47" y="80"/>
                                        </a:moveTo>
                                        <a:cubicBezTo>
                                          <a:pt x="66" y="66"/>
                                          <a:pt x="66" y="66"/>
                                          <a:pt x="66" y="66"/>
                                        </a:cubicBezTo>
                                        <a:cubicBezTo>
                                          <a:pt x="53" y="60"/>
                                          <a:pt x="53" y="60"/>
                                          <a:pt x="53" y="60"/>
                                        </a:cubicBezTo>
                                        <a:cubicBezTo>
                                          <a:pt x="85" y="53"/>
                                          <a:pt x="85" y="53"/>
                                          <a:pt x="85" y="53"/>
                                        </a:cubicBezTo>
                                        <a:cubicBezTo>
                                          <a:pt x="73" y="83"/>
                                          <a:pt x="73" y="83"/>
                                          <a:pt x="73" y="83"/>
                                        </a:cubicBezTo>
                                        <a:cubicBezTo>
                                          <a:pt x="69" y="70"/>
                                          <a:pt x="69" y="70"/>
                                          <a:pt x="69" y="70"/>
                                        </a:cubicBezTo>
                                        <a:cubicBezTo>
                                          <a:pt x="53" y="86"/>
                                          <a:pt x="53" y="86"/>
                                          <a:pt x="53" y="86"/>
                                        </a:cubicBezTo>
                                        <a:cubicBezTo>
                                          <a:pt x="50" y="89"/>
                                          <a:pt x="45" y="81"/>
                                          <a:pt x="47" y="80"/>
                                        </a:cubicBezTo>
                                        <a:close/>
                                        <a:moveTo>
                                          <a:pt x="158" y="20"/>
                                        </a:moveTo>
                                        <a:cubicBezTo>
                                          <a:pt x="95" y="20"/>
                                          <a:pt x="95" y="20"/>
                                          <a:pt x="95" y="20"/>
                                        </a:cubicBezTo>
                                        <a:cubicBezTo>
                                          <a:pt x="95" y="24"/>
                                          <a:pt x="95" y="24"/>
                                          <a:pt x="95" y="24"/>
                                        </a:cubicBezTo>
                                        <a:cubicBezTo>
                                          <a:pt x="158" y="24"/>
                                          <a:pt x="158" y="24"/>
                                          <a:pt x="158" y="24"/>
                                        </a:cubicBezTo>
                                        <a:cubicBezTo>
                                          <a:pt x="158" y="20"/>
                                          <a:pt x="158" y="20"/>
                                          <a:pt x="158" y="20"/>
                                        </a:cubicBezTo>
                                        <a:close/>
                                        <a:moveTo>
                                          <a:pt x="158" y="44"/>
                                        </a:moveTo>
                                        <a:cubicBezTo>
                                          <a:pt x="95" y="44"/>
                                          <a:pt x="95" y="44"/>
                                          <a:pt x="95" y="44"/>
                                        </a:cubicBezTo>
                                        <a:cubicBezTo>
                                          <a:pt x="95" y="48"/>
                                          <a:pt x="95" y="48"/>
                                          <a:pt x="95" y="48"/>
                                        </a:cubicBezTo>
                                        <a:cubicBezTo>
                                          <a:pt x="158" y="48"/>
                                          <a:pt x="158" y="48"/>
                                          <a:pt x="158" y="48"/>
                                        </a:cubicBezTo>
                                        <a:cubicBezTo>
                                          <a:pt x="158" y="44"/>
                                          <a:pt x="158" y="44"/>
                                          <a:pt x="158" y="44"/>
                                        </a:cubicBezTo>
                                        <a:close/>
                                        <a:moveTo>
                                          <a:pt x="158" y="32"/>
                                        </a:moveTo>
                                        <a:cubicBezTo>
                                          <a:pt x="95" y="32"/>
                                          <a:pt x="95" y="32"/>
                                          <a:pt x="95" y="32"/>
                                        </a:cubicBezTo>
                                        <a:cubicBezTo>
                                          <a:pt x="95" y="36"/>
                                          <a:pt x="95" y="36"/>
                                          <a:pt x="95" y="36"/>
                                        </a:cubicBezTo>
                                        <a:cubicBezTo>
                                          <a:pt x="158" y="36"/>
                                          <a:pt x="158" y="36"/>
                                          <a:pt x="158" y="36"/>
                                        </a:cubicBezTo>
                                        <a:cubicBezTo>
                                          <a:pt x="158" y="32"/>
                                          <a:pt x="158" y="32"/>
                                          <a:pt x="158" y="32"/>
                                        </a:cubicBezTo>
                                        <a:close/>
                                        <a:moveTo>
                                          <a:pt x="188" y="120"/>
                                        </a:moveTo>
                                        <a:cubicBezTo>
                                          <a:pt x="186" y="120"/>
                                          <a:pt x="183" y="117"/>
                                          <a:pt x="183" y="115"/>
                                        </a:cubicBezTo>
                                        <a:cubicBezTo>
                                          <a:pt x="183" y="112"/>
                                          <a:pt x="186" y="110"/>
                                          <a:pt x="188" y="110"/>
                                        </a:cubicBezTo>
                                        <a:cubicBezTo>
                                          <a:pt x="191" y="110"/>
                                          <a:pt x="193" y="112"/>
                                          <a:pt x="193" y="115"/>
                                        </a:cubicBezTo>
                                        <a:cubicBezTo>
                                          <a:pt x="193" y="117"/>
                                          <a:pt x="191" y="120"/>
                                          <a:pt x="188" y="120"/>
                                        </a:cubicBezTo>
                                        <a:close/>
                                        <a:moveTo>
                                          <a:pt x="61" y="118"/>
                                        </a:moveTo>
                                        <a:cubicBezTo>
                                          <a:pt x="71" y="118"/>
                                          <a:pt x="71" y="118"/>
                                          <a:pt x="71" y="118"/>
                                        </a:cubicBezTo>
                                        <a:cubicBezTo>
                                          <a:pt x="71" y="116"/>
                                          <a:pt x="71" y="116"/>
                                          <a:pt x="71" y="116"/>
                                        </a:cubicBezTo>
                                        <a:cubicBezTo>
                                          <a:pt x="61" y="116"/>
                                          <a:pt x="61" y="116"/>
                                          <a:pt x="61" y="116"/>
                                        </a:cubicBezTo>
                                        <a:cubicBezTo>
                                          <a:pt x="61" y="118"/>
                                          <a:pt x="61" y="118"/>
                                          <a:pt x="61" y="118"/>
                                        </a:cubicBezTo>
                                        <a:close/>
                                        <a:moveTo>
                                          <a:pt x="36" y="118"/>
                                        </a:moveTo>
                                        <a:cubicBezTo>
                                          <a:pt x="46" y="118"/>
                                          <a:pt x="46" y="118"/>
                                          <a:pt x="46" y="118"/>
                                        </a:cubicBezTo>
                                        <a:cubicBezTo>
                                          <a:pt x="46" y="116"/>
                                          <a:pt x="46" y="116"/>
                                          <a:pt x="46" y="116"/>
                                        </a:cubicBezTo>
                                        <a:cubicBezTo>
                                          <a:pt x="36" y="116"/>
                                          <a:pt x="36" y="116"/>
                                          <a:pt x="36" y="116"/>
                                        </a:cubicBezTo>
                                        <a:cubicBezTo>
                                          <a:pt x="36" y="118"/>
                                          <a:pt x="36" y="118"/>
                                          <a:pt x="36" y="118"/>
                                        </a:cubicBezTo>
                                        <a:close/>
                                        <a:moveTo>
                                          <a:pt x="49" y="118"/>
                                        </a:moveTo>
                                        <a:cubicBezTo>
                                          <a:pt x="58" y="118"/>
                                          <a:pt x="58" y="118"/>
                                          <a:pt x="58" y="118"/>
                                        </a:cubicBezTo>
                                        <a:cubicBezTo>
                                          <a:pt x="58" y="116"/>
                                          <a:pt x="58" y="116"/>
                                          <a:pt x="58" y="116"/>
                                        </a:cubicBezTo>
                                        <a:cubicBezTo>
                                          <a:pt x="49" y="116"/>
                                          <a:pt x="49" y="116"/>
                                          <a:pt x="49" y="116"/>
                                        </a:cubicBezTo>
                                        <a:cubicBezTo>
                                          <a:pt x="49" y="118"/>
                                          <a:pt x="49" y="118"/>
                                          <a:pt x="49" y="118"/>
                                        </a:cubicBezTo>
                                        <a:close/>
                                        <a:moveTo>
                                          <a:pt x="78" y="115"/>
                                        </a:moveTo>
                                        <a:cubicBezTo>
                                          <a:pt x="126" y="115"/>
                                          <a:pt x="126" y="115"/>
                                          <a:pt x="126" y="115"/>
                                        </a:cubicBezTo>
                                        <a:cubicBezTo>
                                          <a:pt x="126" y="118"/>
                                          <a:pt x="126" y="118"/>
                                          <a:pt x="126" y="118"/>
                                        </a:cubicBezTo>
                                        <a:cubicBezTo>
                                          <a:pt x="78" y="118"/>
                                          <a:pt x="78" y="118"/>
                                          <a:pt x="78" y="118"/>
                                        </a:cubicBezTo>
                                        <a:cubicBezTo>
                                          <a:pt x="78" y="115"/>
                                          <a:pt x="78" y="115"/>
                                          <a:pt x="78" y="115"/>
                                        </a:cubicBezTo>
                                        <a:close/>
                                        <a:moveTo>
                                          <a:pt x="23" y="0"/>
                                        </a:moveTo>
                                        <a:cubicBezTo>
                                          <a:pt x="180" y="0"/>
                                          <a:pt x="180" y="0"/>
                                          <a:pt x="180" y="0"/>
                                        </a:cubicBezTo>
                                        <a:cubicBezTo>
                                          <a:pt x="180" y="104"/>
                                          <a:pt x="180" y="104"/>
                                          <a:pt x="180" y="104"/>
                                        </a:cubicBezTo>
                                        <a:cubicBezTo>
                                          <a:pt x="193" y="104"/>
                                          <a:pt x="193" y="104"/>
                                          <a:pt x="193" y="104"/>
                                        </a:cubicBezTo>
                                        <a:cubicBezTo>
                                          <a:pt x="199" y="104"/>
                                          <a:pt x="204" y="109"/>
                                          <a:pt x="204" y="115"/>
                                        </a:cubicBezTo>
                                        <a:cubicBezTo>
                                          <a:pt x="204" y="115"/>
                                          <a:pt x="204" y="115"/>
                                          <a:pt x="204" y="115"/>
                                        </a:cubicBezTo>
                                        <a:cubicBezTo>
                                          <a:pt x="204" y="121"/>
                                          <a:pt x="199" y="126"/>
                                          <a:pt x="193" y="126"/>
                                        </a:cubicBezTo>
                                        <a:cubicBezTo>
                                          <a:pt x="11" y="126"/>
                                          <a:pt x="11" y="126"/>
                                          <a:pt x="11" y="126"/>
                                        </a:cubicBezTo>
                                        <a:cubicBezTo>
                                          <a:pt x="5" y="126"/>
                                          <a:pt x="0" y="121"/>
                                          <a:pt x="0" y="115"/>
                                        </a:cubicBezTo>
                                        <a:cubicBezTo>
                                          <a:pt x="0" y="115"/>
                                          <a:pt x="0" y="115"/>
                                          <a:pt x="0" y="115"/>
                                        </a:cubicBezTo>
                                        <a:cubicBezTo>
                                          <a:pt x="0" y="109"/>
                                          <a:pt x="5" y="104"/>
                                          <a:pt x="11" y="104"/>
                                        </a:cubicBezTo>
                                        <a:cubicBezTo>
                                          <a:pt x="23" y="104"/>
                                          <a:pt x="23" y="104"/>
                                          <a:pt x="23" y="104"/>
                                        </a:cubicBezTo>
                                        <a:cubicBezTo>
                                          <a:pt x="23" y="0"/>
                                          <a:pt x="23" y="0"/>
                                          <a:pt x="23" y="0"/>
                                        </a:cubicBezTo>
                                        <a:close/>
                                      </a:path>
                                    </a:pathLst>
                                  </a:custGeom>
                                  <a:solidFill>
                                    <a:schemeClr val="tx1"/>
                                  </a:solidFill>
                                  <a:ln>
                                    <a:noFill/>
                                  </a:ln>
                                </wps:spPr>
                                <wps:bodyPr vert="horz" wrap="square" lIns="91440" tIns="45720" rIns="91440" bIns="45720" numCol="1" anchor="t" anchorCtr="0" compatLnSpc="1">
                                  <a:prstTxWarp prst="textNoShape">
                                    <a:avLst/>
                                  </a:prstTxWarp>
                                </wps:bodyPr>
                              </wps:wsp>
                              <wpg:grpSp>
                                <wpg:cNvPr id="152" name="Group 152">
                                  <a:extLst/>
                                </wpg:cNvPr>
                                <wpg:cNvGrpSpPr/>
                                <wpg:grpSpPr>
                                  <a:xfrm>
                                    <a:off x="103612" y="284366"/>
                                    <a:ext cx="266057" cy="446745"/>
                                    <a:chOff x="103612" y="284366"/>
                                    <a:chExt cx="331769" cy="557087"/>
                                  </a:xfrm>
                                </wpg:grpSpPr>
                                <wps:wsp>
                                  <wps:cNvPr id="158" name="Rectangle 158">
                                    <a:extLst/>
                                  </wps:cNvPr>
                                  <wps:cNvSpPr/>
                                  <wps:spPr>
                                    <a:xfrm>
                                      <a:off x="135496" y="483611"/>
                                      <a:ext cx="289212" cy="35784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Oval 159">
                                    <a:extLst/>
                                  </wps:cNvPr>
                                  <wps:cNvSpPr/>
                                  <wps:spPr>
                                    <a:xfrm>
                                      <a:off x="103612" y="443209"/>
                                      <a:ext cx="323850" cy="189432"/>
                                    </a:xfrm>
                                    <a:prstGeom prst="ellipse">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Oval 160">
                                    <a:extLst/>
                                  </wps:cNvPr>
                                  <wps:cNvSpPr/>
                                  <wps:spPr>
                                    <a:xfrm>
                                      <a:off x="111531" y="284366"/>
                                      <a:ext cx="323850" cy="321052"/>
                                    </a:xfrm>
                                    <a:prstGeom prst="ellipse">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61" name="Oval 161">
                                <a:extLst/>
                              </wps:cNvPr>
                              <wps:cNvSpPr/>
                              <wps:spPr>
                                <a:xfrm>
                                  <a:off x="0" y="0"/>
                                  <a:ext cx="845342" cy="843353"/>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C54B1E1" id="Group 25" o:spid="_x0000_s1026" alt="An icon with a person using a laptop" style="width:32.65pt;height:32.55pt;mso-position-horizontal-relative:char;mso-position-vertical-relative:line" coordsize="8453,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">
                      <v:group id="Group 148" o:spid="_x0000_s1027" style="position:absolute;left:1036;top:1741;width:7332;height:5570" coordorigin="1036,1741" coordsize="7332,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642" o:spid="_x0000_s1028" style="position:absolute;left:2843;top:1741;width:5525;height:3416;visibility:visible;mso-wrap-style:square;v-text-anchor:top" coordsize="20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" path="m36,10v132,,132,,132,c168,98,168,98,168,98,36,98,36,98,36,98v,-88,,-88,,-88xm47,80c66,66,66,66,66,66,53,60,53,60,53,60,85,53,85,53,85,53,73,83,73,83,73,83,69,70,69,70,69,70,53,86,53,86,53,86v-3,3,-8,-5,-6,-6xm158,20v-63,,-63,,-63,c95,24,95,24,95,24v63,,63,,63,c158,20,158,20,158,20xm158,44v-63,,-63,,-63,c95,48,95,48,95,48v63,,63,,63,c158,44,158,44,158,44xm158,32v-63,,-63,,-63,c95,36,95,36,95,36v63,,63,,63,c158,32,158,32,158,32xm188,120v-2,,-5,-3,-5,-5c183,112,186,110,188,110v3,,5,2,5,5c193,117,191,120,188,120xm61,118v10,,10,,10,c71,116,71,116,71,116v-10,,-10,,-10,c61,118,61,118,61,118xm36,118v10,,10,,10,c46,116,46,116,46,116v-10,,-10,,-10,c36,118,36,118,36,118xm49,118v9,,9,,9,c58,116,58,116,58,116v-9,,-9,,-9,c49,118,49,118,49,118xm78,115v48,,48,,48,c126,118,126,118,126,118v-48,,-48,,-48,c78,115,78,115,78,115xm23,c180,,180,,180,v,104,,104,,104c193,104,193,104,193,104v6,,11,5,11,11c204,115,204,115,204,115v,6,-5,11,-11,11c11,126,11,126,11,126,5,126,,121,,115v,,,,,c,109,5,104,11,104v12,,12,,12,c23,,23,,23,xe" fillcolor="black [3213]" stroked="f">
                          <v:path arrowok="t" o:connecttype="custom" o:connectlocs="455024,27112;97505,265693;127298,216892;143549,162669;197719,225026;143549,233159;427939,54223;257305,65068;427939,54223;257305,119291;427939,130135;427939,86757;257305,97601;427939,86757;495651,311782;522736,311782;165217,319916;192302,314493;165217,319916;124590,319916;97505,314493;132715,319916;157092,314493;132715,319916;341268,311782;211261,319916;62295,0;487526,281960;552529,311782;522736,341605;0,311782;29793,281960;62295,0" o:connectangles="0,0,0,0,0,0,0,0,0,0,0,0,0,0,0,0,0,0,0,0,0,0,0,0,0,0,0,0,0,0,0,0,0"/>
                          <o:lock v:ext="edit" verticies="t"/>
                        </v:shape>
                        <v:group id="Group 152" o:spid="_x0000_s1029" style="position:absolute;left:1036;top:2843;width:2660;height:4468" coordorigin="1036,2843" coordsize="3317,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58" o:spid="_x0000_s1030" style="position:absolute;left:1354;top:4836;width:2893;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" fillcolor="black [3213]" stroked="f" strokeweight="1pt"/>
                          <v:oval id="Oval 159" o:spid="_x0000_s1031" style="position:absolute;left:1036;top:4432;width:3238;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" fillcolor="white [3212]" stroked="f" strokeweight="3pt">
                            <v:stroke joinstyle="miter"/>
                          </v:oval>
                          <v:oval id="Oval 160" o:spid="_x0000_s1032" style="position:absolute;left:1115;top:2843;width:3238;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" fillcolor="black [3213]" stroked="f" strokeweight="3pt">
                            <v:stroke joinstyle="miter"/>
                          </v:oval>
                        </v:group>
                      </v:group>
                      <v:oval id="Oval 161" o:spid="_x0000_s1033"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" filled="f" strokecolor="#6fc197 [3209]" strokeweight="3pt">
                        <v:stroke joinstyle="miter"/>
                      </v:oval>
                      <w10:anchorlock/>
                    </v:group>
                  </w:pict>
                </mc:Fallback>
              </mc:AlternateContent>
            </w:r>
          </w:p>
        </w:tc>
        <w:tc>
          <w:tcPr>
            <w:tcW w:w="6950" w:type="dxa"/>
            <w:tcBorders>
              <w:top w:val="single" w:sz="12" w:space="0" w:color="008089" w:themeColor="accent2"/>
              <w:bottom w:val="single" w:sz="12" w:space="0" w:color="008089" w:themeColor="accent2"/>
            </w:tcBorders>
          </w:tcPr>
          <w:p w14:paraId="7F5F5BC2" w14:textId="77777777" w:rsidR="00F04AD7" w:rsidRPr="001F0C2F" w:rsidRDefault="00F04AD7" w:rsidP="00AD3E09">
            <w:pPr>
              <w:spacing w:before="60" w:after="60"/>
            </w:pPr>
            <w:r w:rsidRPr="001F0C2F">
              <w:rPr>
                <w:b/>
                <w:color w:val="6D7989" w:themeColor="accent4" w:themeShade="BF"/>
                <w:sz w:val="28"/>
              </w:rPr>
              <w:t>Register</w:t>
            </w:r>
          </w:p>
          <w:p w14:paraId="6F33E10B" w14:textId="0F40BB75" w:rsidR="00F04AD7" w:rsidRPr="001F0C2F" w:rsidRDefault="00F04AD7" w:rsidP="00AD3E09">
            <w:pPr>
              <w:pStyle w:val="ListNumbered1"/>
              <w:numPr>
                <w:ilvl w:val="0"/>
                <w:numId w:val="0"/>
              </w:numPr>
              <w:spacing w:before="60" w:after="60"/>
              <w:rPr>
                <w:sz w:val="20"/>
                <w:lang w:val="en-AU"/>
              </w:rPr>
            </w:pPr>
            <w:r w:rsidRPr="001F0C2F">
              <w:rPr>
                <w:sz w:val="20"/>
                <w:lang w:val="en-AU"/>
              </w:rPr>
              <w:t xml:space="preserve">In this phase, those intending to participate in the UTM ecosystem demonstrate that they understand and will comply with all necessary rules and regulations. Potential operators register their </w:t>
            </w:r>
            <w:r w:rsidR="00A23E20">
              <w:rPr>
                <w:sz w:val="20"/>
                <w:lang w:val="en-AU"/>
              </w:rPr>
              <w:t>drones</w:t>
            </w:r>
            <w:r w:rsidRPr="001F0C2F">
              <w:rPr>
                <w:sz w:val="20"/>
                <w:lang w:val="en-AU"/>
              </w:rPr>
              <w:t>, pilots are licenced, UAS service suppliers are accredited</w:t>
            </w:r>
            <w:r w:rsidR="0033244A" w:rsidRPr="001F0C2F">
              <w:rPr>
                <w:sz w:val="20"/>
                <w:lang w:val="en-AU"/>
              </w:rPr>
              <w:t>,</w:t>
            </w:r>
            <w:r w:rsidRPr="001F0C2F">
              <w:rPr>
                <w:sz w:val="20"/>
                <w:lang w:val="en-AU"/>
              </w:rPr>
              <w:t xml:space="preserve"> and data suppliers or sources </w:t>
            </w:r>
            <w:r w:rsidR="0033244A" w:rsidRPr="001F0C2F">
              <w:rPr>
                <w:sz w:val="20"/>
                <w:lang w:val="en-AU"/>
              </w:rPr>
              <w:t xml:space="preserve">are </w:t>
            </w:r>
            <w:r w:rsidRPr="001F0C2F">
              <w:rPr>
                <w:sz w:val="20"/>
                <w:lang w:val="en-AU"/>
              </w:rPr>
              <w:t xml:space="preserve">certified. </w:t>
            </w:r>
          </w:p>
          <w:p w14:paraId="344D56FC" w14:textId="77777777" w:rsidR="00F04AD7" w:rsidRPr="001F0C2F" w:rsidRDefault="00F04AD7" w:rsidP="00AD3E09">
            <w:pPr>
              <w:pStyle w:val="ListNumbered1"/>
              <w:numPr>
                <w:ilvl w:val="0"/>
                <w:numId w:val="0"/>
              </w:numPr>
              <w:spacing w:before="60" w:after="60"/>
              <w:rPr>
                <w:sz w:val="20"/>
                <w:lang w:val="en-AU"/>
              </w:rPr>
            </w:pPr>
            <w:r w:rsidRPr="001F0C2F">
              <w:rPr>
                <w:sz w:val="20"/>
                <w:lang w:val="en-AU"/>
              </w:rPr>
              <w:t>Information about operators, aircraft and pilots is registered and accessible to support UTM ecosystem services. This may include:</w:t>
            </w:r>
          </w:p>
          <w:p w14:paraId="160EE248" w14:textId="77777777" w:rsidR="00F04AD7" w:rsidRPr="001F0C2F" w:rsidRDefault="00F04AD7" w:rsidP="005B7B60">
            <w:pPr>
              <w:pStyle w:val="ListNumbered1"/>
              <w:numPr>
                <w:ilvl w:val="0"/>
                <w:numId w:val="14"/>
              </w:numPr>
              <w:spacing w:before="60" w:after="60"/>
              <w:rPr>
                <w:sz w:val="20"/>
                <w:lang w:val="en-AU"/>
              </w:rPr>
            </w:pPr>
            <w:r w:rsidRPr="001F0C2F">
              <w:rPr>
                <w:sz w:val="20"/>
                <w:lang w:val="en-AU"/>
              </w:rPr>
              <w:t>Operator certification and other details (commercial, emergency services etc.)</w:t>
            </w:r>
          </w:p>
          <w:p w14:paraId="540BAABD" w14:textId="77777777" w:rsidR="00F04AD7" w:rsidRPr="001F0C2F" w:rsidRDefault="00F04AD7" w:rsidP="005B7B60">
            <w:pPr>
              <w:pStyle w:val="ListNumbered1"/>
              <w:numPr>
                <w:ilvl w:val="0"/>
                <w:numId w:val="14"/>
              </w:numPr>
              <w:spacing w:before="60" w:after="60"/>
              <w:rPr>
                <w:sz w:val="20"/>
                <w:lang w:val="en-AU"/>
              </w:rPr>
            </w:pPr>
            <w:r w:rsidRPr="001F0C2F">
              <w:rPr>
                <w:sz w:val="20"/>
                <w:lang w:val="en-AU"/>
              </w:rPr>
              <w:t>Pilot qualifications (accreditation, licensing etc.)</w:t>
            </w:r>
          </w:p>
          <w:p w14:paraId="5EA1F28B" w14:textId="77777777" w:rsidR="00F04AD7" w:rsidRPr="001F0C2F" w:rsidRDefault="00F04AD7" w:rsidP="005B7B60">
            <w:pPr>
              <w:pStyle w:val="ListNumbered1"/>
              <w:numPr>
                <w:ilvl w:val="0"/>
                <w:numId w:val="14"/>
              </w:numPr>
              <w:spacing w:before="60" w:after="60"/>
              <w:rPr>
                <w:sz w:val="20"/>
                <w:lang w:val="en-AU"/>
              </w:rPr>
            </w:pPr>
            <w:r w:rsidRPr="001F0C2F">
              <w:rPr>
                <w:sz w:val="20"/>
                <w:lang w:val="en-AU"/>
              </w:rPr>
              <w:t>Aircraft registration (linking individual aircraft to operators).</w:t>
            </w:r>
          </w:p>
          <w:p w14:paraId="05E2AF31" w14:textId="77777777" w:rsidR="00F04AD7" w:rsidRPr="001F0C2F" w:rsidRDefault="00F04AD7" w:rsidP="005B7B60">
            <w:pPr>
              <w:pStyle w:val="ListNumbered1"/>
              <w:numPr>
                <w:ilvl w:val="0"/>
                <w:numId w:val="14"/>
              </w:numPr>
              <w:spacing w:before="60" w:after="60"/>
              <w:rPr>
                <w:sz w:val="20"/>
                <w:lang w:val="en-AU"/>
              </w:rPr>
            </w:pPr>
            <w:r w:rsidRPr="001F0C2F">
              <w:rPr>
                <w:sz w:val="20"/>
                <w:lang w:val="en-AU"/>
              </w:rPr>
              <w:t>Performance characteristics of aircraft or aircraft components</w:t>
            </w:r>
          </w:p>
          <w:p w14:paraId="035C41F0" w14:textId="07F92EE3" w:rsidR="00F04AD7" w:rsidRPr="001F0C2F" w:rsidRDefault="00F04AD7" w:rsidP="00AD3E09">
            <w:pPr>
              <w:spacing w:before="60" w:after="60"/>
            </w:pPr>
            <w:r w:rsidRPr="001F0C2F">
              <w:rPr>
                <w:sz w:val="20"/>
              </w:rPr>
              <w:t>Data can be compared and verified with trusted data sources.</w:t>
            </w:r>
          </w:p>
        </w:tc>
        <w:tc>
          <w:tcPr>
            <w:tcW w:w="2126" w:type="dxa"/>
            <w:tcBorders>
              <w:top w:val="single" w:sz="12" w:space="0" w:color="008089" w:themeColor="accent2"/>
              <w:bottom w:val="single" w:sz="12" w:space="0" w:color="008089" w:themeColor="accent2"/>
            </w:tcBorders>
          </w:tcPr>
          <w:p w14:paraId="0087DED7" w14:textId="689F280C" w:rsidR="00F04AD7" w:rsidRPr="001F0C2F" w:rsidRDefault="00F04AD7" w:rsidP="00AD3E09">
            <w:pPr>
              <w:spacing w:before="60" w:after="60"/>
              <w:rPr>
                <w:sz w:val="20"/>
              </w:rPr>
            </w:pPr>
            <w:r w:rsidRPr="001F0C2F">
              <w:rPr>
                <w:sz w:val="20"/>
              </w:rPr>
              <w:t>Registration</w:t>
            </w:r>
          </w:p>
        </w:tc>
      </w:tr>
      <w:tr w:rsidR="00F04AD7" w:rsidRPr="001F0C2F" w14:paraId="3394D5E4" w14:textId="6E929854" w:rsidTr="00404087">
        <w:tc>
          <w:tcPr>
            <w:tcW w:w="988" w:type="dxa"/>
            <w:tcBorders>
              <w:top w:val="single" w:sz="12" w:space="0" w:color="008089" w:themeColor="accent2"/>
              <w:bottom w:val="single" w:sz="12" w:space="0" w:color="008089" w:themeColor="accent2"/>
            </w:tcBorders>
          </w:tcPr>
          <w:p w14:paraId="571E0CE6" w14:textId="475FD6DE" w:rsidR="00F04AD7" w:rsidRPr="001F0C2F" w:rsidRDefault="00F04AD7" w:rsidP="00ED43A4">
            <w:pPr>
              <w:spacing w:before="120"/>
              <w:rPr>
                <w:noProof/>
              </w:rPr>
            </w:pPr>
            <w:r w:rsidRPr="001F0C2F">
              <w:rPr>
                <w:noProof/>
              </w:rPr>
              <mc:AlternateContent>
                <mc:Choice Requires="wpg">
                  <w:drawing>
                    <wp:inline distT="0" distB="0" distL="0" distR="0" wp14:anchorId="42C2D85E" wp14:editId="0FA52AA5">
                      <wp:extent cx="400911" cy="393405"/>
                      <wp:effectExtent l="19050" t="19050" r="18415" b="26035"/>
                      <wp:docPr id="162" name="Group 56" descr="An icon showing a map with a route planned">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0911" cy="393405"/>
                                <a:chOff x="0" y="0"/>
                                <a:chExt cx="859428" cy="843354"/>
                              </a:xfrm>
                            </wpg:grpSpPr>
                            <pic:pic xmlns:pic="http://schemas.openxmlformats.org/drawingml/2006/picture">
                              <pic:nvPicPr>
                                <pic:cNvPr id="163" name="Picture 163" descr="Icon&#10;&#10;Description automatically generated">
                                  <a:extLst/>
                                </pic:cNvPr>
                                <pic:cNvPicPr>
                                  <a:picLocks noChangeAspect="1"/>
                                </pic:cNvPicPr>
                              </pic:nvPicPr>
                              <pic:blipFill>
                                <a:blip r:embed="rId39"/>
                                <a:stretch>
                                  <a:fillRect/>
                                </a:stretch>
                              </pic:blipFill>
                              <pic:spPr>
                                <a:xfrm>
                                  <a:off x="8559" y="1"/>
                                  <a:ext cx="850869" cy="843353"/>
                                </a:xfrm>
                                <a:prstGeom prst="rect">
                                  <a:avLst/>
                                </a:prstGeom>
                              </pic:spPr>
                            </pic:pic>
                            <wps:wsp>
                              <wps:cNvPr id="165" name="Oval 165">
                                <a:extLst/>
                              </wps:cNvPr>
                              <wps:cNvSpPr/>
                              <wps:spPr>
                                <a:xfrm>
                                  <a:off x="0" y="0"/>
                                  <a:ext cx="845342" cy="843353"/>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0271B05" id="Group 56" o:spid="_x0000_s1026" alt="An icon showing a map with a route planned" style="width:31.55pt;height:31pt;mso-position-horizontal-relative:char;mso-position-vertical-relative:line" coordsize="8594,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">
                      <v:shape id="Picture 163" o:spid="_x0000_s1027" type="#_x0000_t75" alt="Icon&#10;&#10;Description automatically generated" style="position:absolute;left:85;width:8509;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">
                        <v:imagedata r:id="rId40" o:title="Icon&#10;&#10;Description automatically generated"/>
                      </v:shape>
                      <v:oval id="Oval 165" o:spid="_x0000_s1028"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" filled="f" strokecolor="#6fc197 [3209]" strokeweight="3pt">
                        <v:stroke joinstyle="miter"/>
                      </v:oval>
                      <w10:anchorlock/>
                    </v:group>
                  </w:pict>
                </mc:Fallback>
              </mc:AlternateContent>
            </w:r>
          </w:p>
        </w:tc>
        <w:tc>
          <w:tcPr>
            <w:tcW w:w="6950" w:type="dxa"/>
            <w:tcBorders>
              <w:top w:val="single" w:sz="12" w:space="0" w:color="008089" w:themeColor="accent2"/>
              <w:bottom w:val="single" w:sz="12" w:space="0" w:color="008089" w:themeColor="accent2"/>
            </w:tcBorders>
          </w:tcPr>
          <w:p w14:paraId="7A94792F" w14:textId="77777777" w:rsidR="00F04AD7" w:rsidRPr="001F0C2F" w:rsidRDefault="00F04AD7" w:rsidP="00AD3E09">
            <w:pPr>
              <w:spacing w:before="60" w:after="60"/>
            </w:pPr>
            <w:r w:rsidRPr="001F0C2F">
              <w:rPr>
                <w:b/>
                <w:color w:val="6D7989" w:themeColor="accent4" w:themeShade="BF"/>
                <w:sz w:val="28"/>
              </w:rPr>
              <w:t>Plan</w:t>
            </w:r>
          </w:p>
          <w:p w14:paraId="22B59DD1" w14:textId="77777777" w:rsidR="00F04AD7" w:rsidRPr="001F0C2F" w:rsidRDefault="00F04AD7" w:rsidP="00AD3E09">
            <w:pPr>
              <w:pStyle w:val="ListNumbered1"/>
              <w:numPr>
                <w:ilvl w:val="0"/>
                <w:numId w:val="0"/>
              </w:numPr>
              <w:spacing w:before="60" w:after="60"/>
              <w:rPr>
                <w:sz w:val="20"/>
                <w:lang w:val="en-AU"/>
              </w:rPr>
            </w:pPr>
            <w:r w:rsidRPr="001F0C2F">
              <w:rPr>
                <w:sz w:val="20"/>
                <w:lang w:val="en-AU"/>
              </w:rPr>
              <w:t xml:space="preserve">In this phase, operators plan flights to meet their needs – such as food delivery, infrastructure inspection or event surveillance. </w:t>
            </w:r>
          </w:p>
          <w:p w14:paraId="36E1C226" w14:textId="75288191" w:rsidR="00F04AD7" w:rsidRPr="001F0C2F" w:rsidRDefault="00F04AD7" w:rsidP="00AD3E09">
            <w:pPr>
              <w:pStyle w:val="ListNumbered1"/>
              <w:numPr>
                <w:ilvl w:val="0"/>
                <w:numId w:val="0"/>
              </w:numPr>
              <w:spacing w:before="60" w:after="60"/>
              <w:rPr>
                <w:lang w:val="en-AU"/>
              </w:rPr>
            </w:pPr>
            <w:r w:rsidRPr="001F0C2F">
              <w:rPr>
                <w:sz w:val="20"/>
                <w:lang w:val="en-AU"/>
              </w:rPr>
              <w:t xml:space="preserve">Planning tools can use a wide range of data sources to ensure effective planning. Flight plans can be a specific route or </w:t>
            </w:r>
            <w:r w:rsidR="0033244A" w:rsidRPr="001F0C2F">
              <w:rPr>
                <w:sz w:val="20"/>
                <w:lang w:val="en-AU"/>
              </w:rPr>
              <w:t xml:space="preserve">for </w:t>
            </w:r>
            <w:r w:rsidRPr="001F0C2F">
              <w:rPr>
                <w:sz w:val="20"/>
                <w:lang w:val="en-AU"/>
              </w:rPr>
              <w:t>operations in a designated area. Flight plans are coordinated with the plans of other airspace users to ensure safety.</w:t>
            </w:r>
          </w:p>
        </w:tc>
        <w:tc>
          <w:tcPr>
            <w:tcW w:w="2126" w:type="dxa"/>
            <w:tcBorders>
              <w:top w:val="single" w:sz="12" w:space="0" w:color="008089" w:themeColor="accent2"/>
              <w:bottom w:val="single" w:sz="12" w:space="0" w:color="008089" w:themeColor="accent2"/>
            </w:tcBorders>
          </w:tcPr>
          <w:p w14:paraId="6EAB32DD" w14:textId="77777777" w:rsidR="00F04AD7" w:rsidRPr="001F0C2F" w:rsidRDefault="00F04AD7" w:rsidP="00AD3E09">
            <w:pPr>
              <w:spacing w:before="60" w:after="60"/>
              <w:rPr>
                <w:sz w:val="20"/>
              </w:rPr>
            </w:pPr>
            <w:r w:rsidRPr="001F0C2F">
              <w:rPr>
                <w:sz w:val="20"/>
              </w:rPr>
              <w:t>Aeronautical information</w:t>
            </w:r>
          </w:p>
          <w:p w14:paraId="3AF41C86" w14:textId="77777777" w:rsidR="00F04AD7" w:rsidRPr="001F0C2F" w:rsidRDefault="00F04AD7" w:rsidP="00AD3E09">
            <w:pPr>
              <w:spacing w:before="60" w:after="60"/>
              <w:rPr>
                <w:sz w:val="20"/>
              </w:rPr>
            </w:pPr>
            <w:r w:rsidRPr="001F0C2F">
              <w:rPr>
                <w:sz w:val="20"/>
              </w:rPr>
              <w:t>Discovery</w:t>
            </w:r>
          </w:p>
          <w:p w14:paraId="0121B7FA" w14:textId="77777777" w:rsidR="00F04AD7" w:rsidRPr="001F0C2F" w:rsidRDefault="00F04AD7" w:rsidP="00AD3E09">
            <w:pPr>
              <w:spacing w:before="60" w:after="60"/>
              <w:rPr>
                <w:sz w:val="20"/>
              </w:rPr>
            </w:pPr>
            <w:r w:rsidRPr="001F0C2F">
              <w:rPr>
                <w:sz w:val="20"/>
              </w:rPr>
              <w:t>Flight planning</w:t>
            </w:r>
          </w:p>
          <w:p w14:paraId="13D02EE4" w14:textId="77777777" w:rsidR="00F04AD7" w:rsidRPr="001F0C2F" w:rsidRDefault="00F04AD7" w:rsidP="00AD3E09">
            <w:pPr>
              <w:spacing w:before="60" w:after="60"/>
              <w:rPr>
                <w:sz w:val="20"/>
              </w:rPr>
            </w:pPr>
            <w:r w:rsidRPr="001F0C2F">
              <w:rPr>
                <w:sz w:val="20"/>
              </w:rPr>
              <w:t>Mapping</w:t>
            </w:r>
          </w:p>
          <w:p w14:paraId="64C6D1AE" w14:textId="77777777" w:rsidR="00F04AD7" w:rsidRPr="001F0C2F" w:rsidRDefault="00F04AD7" w:rsidP="00AD3E09">
            <w:pPr>
              <w:spacing w:before="60" w:after="60"/>
              <w:rPr>
                <w:sz w:val="20"/>
              </w:rPr>
            </w:pPr>
            <w:r w:rsidRPr="001F0C2F">
              <w:rPr>
                <w:sz w:val="20"/>
              </w:rPr>
              <w:t>Meteorological</w:t>
            </w:r>
          </w:p>
          <w:p w14:paraId="08EAB971" w14:textId="10D2BA66" w:rsidR="00F04AD7" w:rsidRPr="001F0C2F" w:rsidRDefault="00F04AD7" w:rsidP="00AD3E09">
            <w:pPr>
              <w:spacing w:before="60" w:after="60"/>
              <w:rPr>
                <w:sz w:val="20"/>
              </w:rPr>
            </w:pPr>
            <w:r w:rsidRPr="001F0C2F">
              <w:rPr>
                <w:sz w:val="20"/>
              </w:rPr>
              <w:t>Restriction management</w:t>
            </w:r>
          </w:p>
        </w:tc>
      </w:tr>
      <w:tr w:rsidR="00F04AD7" w:rsidRPr="001F0C2F" w14:paraId="3651F19D" w14:textId="3B887580" w:rsidTr="00404087">
        <w:tc>
          <w:tcPr>
            <w:tcW w:w="988" w:type="dxa"/>
            <w:tcBorders>
              <w:top w:val="single" w:sz="12" w:space="0" w:color="008089" w:themeColor="accent2"/>
              <w:bottom w:val="single" w:sz="12" w:space="0" w:color="008089" w:themeColor="accent2"/>
            </w:tcBorders>
          </w:tcPr>
          <w:p w14:paraId="68688512" w14:textId="4260A482" w:rsidR="00F04AD7" w:rsidRPr="001F0C2F" w:rsidRDefault="00F04AD7" w:rsidP="00ED43A4">
            <w:pPr>
              <w:spacing w:before="120"/>
              <w:rPr>
                <w:noProof/>
              </w:rPr>
            </w:pPr>
            <w:r w:rsidRPr="001F0C2F">
              <w:rPr>
                <w:noProof/>
              </w:rPr>
              <mc:AlternateContent>
                <mc:Choice Requires="wpg">
                  <w:drawing>
                    <wp:inline distT="0" distB="0" distL="0" distR="0" wp14:anchorId="1093E5FF" wp14:editId="4E61BC01">
                      <wp:extent cx="373177" cy="372140"/>
                      <wp:effectExtent l="19050" t="19050" r="27305" b="27940"/>
                      <wp:docPr id="178" name="Group 8" descr="An icon showing two maps each with a route planned, and arrows showing the two maps need to be coordinated">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73177" cy="372140"/>
                                <a:chOff x="0" y="0"/>
                                <a:chExt cx="634649" cy="633156"/>
                              </a:xfrm>
                            </wpg:grpSpPr>
                            <wps:wsp>
                              <wps:cNvPr id="179" name="Oval 179">
                                <a:extLst/>
                              </wps:cNvPr>
                              <wps:cNvSpPr/>
                              <wps:spPr>
                                <a:xfrm>
                                  <a:off x="0" y="0"/>
                                  <a:ext cx="634649" cy="633156"/>
                                </a:xfrm>
                                <a:prstGeom prst="ellipse">
                                  <a:avLst/>
                                </a:prstGeom>
                                <a:solidFill>
                                  <a:schemeClr val="bg1"/>
                                </a:solid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0" name="Picture 180" descr="Icon&#10;&#10;Description automatically generated">
                                  <a:extLst/>
                                </pic:cNvPr>
                                <pic:cNvPicPr>
                                  <a:picLocks noChangeAspect="1"/>
                                </pic:cNvPicPr>
                              </pic:nvPicPr>
                              <pic:blipFill>
                                <a:blip r:embed="rId39"/>
                                <a:stretch>
                                  <a:fillRect/>
                                </a:stretch>
                              </pic:blipFill>
                              <pic:spPr>
                                <a:xfrm>
                                  <a:off x="56001" y="258635"/>
                                  <a:ext cx="308090" cy="305368"/>
                                </a:xfrm>
                                <a:prstGeom prst="rect">
                                  <a:avLst/>
                                </a:prstGeom>
                              </pic:spPr>
                            </pic:pic>
                            <pic:pic xmlns:pic="http://schemas.openxmlformats.org/drawingml/2006/picture">
                              <pic:nvPicPr>
                                <pic:cNvPr id="181" name="Picture 181" descr="Icon&#10;&#10;Description automatically generated">
                                  <a:extLst/>
                                </pic:cNvPr>
                                <pic:cNvPicPr>
                                  <a:picLocks noChangeAspect="1"/>
                                </pic:cNvPicPr>
                              </pic:nvPicPr>
                              <pic:blipFill>
                                <a:blip r:embed="rId39"/>
                                <a:stretch>
                                  <a:fillRect/>
                                </a:stretch>
                              </pic:blipFill>
                              <pic:spPr>
                                <a:xfrm flipH="1">
                                  <a:off x="252883" y="58854"/>
                                  <a:ext cx="308090" cy="305368"/>
                                </a:xfrm>
                                <a:prstGeom prst="rect">
                                  <a:avLst/>
                                </a:prstGeom>
                              </pic:spPr>
                            </pic:pic>
                            <wpg:grpSp>
                              <wpg:cNvPr id="182" name="Group 182">
                                <a:extLst/>
                              </wpg:cNvPr>
                              <wpg:cNvGrpSpPr/>
                              <wpg:grpSpPr>
                                <a:xfrm>
                                  <a:off x="202274" y="238227"/>
                                  <a:ext cx="241999" cy="166166"/>
                                  <a:chOff x="202274" y="238227"/>
                                  <a:chExt cx="688975" cy="473076"/>
                                </a:xfrm>
                                <a:solidFill>
                                  <a:schemeClr val="accent6"/>
                                </a:solidFill>
                              </wpg:grpSpPr>
                              <wps:wsp>
                                <wps:cNvPr id="189" name="Freeform 212">
                                  <a:extLst/>
                                </wps:cNvPr>
                                <wps:cNvSpPr>
                                  <a:spLocks/>
                                </wps:cNvSpPr>
                                <wps:spPr bwMode="auto">
                                  <a:xfrm>
                                    <a:off x="516599" y="241402"/>
                                    <a:ext cx="374650" cy="469901"/>
                                  </a:xfrm>
                                  <a:custGeom>
                                    <a:avLst/>
                                    <a:gdLst>
                                      <a:gd name="T0" fmla="*/ 96 w 100"/>
                                      <a:gd name="T1" fmla="*/ 85 h 125"/>
                                      <a:gd name="T2" fmla="*/ 66 w 100"/>
                                      <a:gd name="T3" fmla="*/ 122 h 125"/>
                                      <a:gd name="T4" fmla="*/ 56 w 100"/>
                                      <a:gd name="T5" fmla="*/ 122 h 125"/>
                                      <a:gd name="T6" fmla="*/ 26 w 100"/>
                                      <a:gd name="T7" fmla="*/ 85 h 125"/>
                                      <a:gd name="T8" fmla="*/ 31 w 100"/>
                                      <a:gd name="T9" fmla="*/ 75 h 125"/>
                                      <a:gd name="T10" fmla="*/ 49 w 100"/>
                                      <a:gd name="T11" fmla="*/ 75 h 125"/>
                                      <a:gd name="T12" fmla="*/ 49 w 100"/>
                                      <a:gd name="T13" fmla="*/ 26 h 125"/>
                                      <a:gd name="T14" fmla="*/ 0 w 100"/>
                                      <a:gd name="T15" fmla="*/ 26 h 125"/>
                                      <a:gd name="T16" fmla="*/ 0 w 100"/>
                                      <a:gd name="T17" fmla="*/ 0 h 125"/>
                                      <a:gd name="T18" fmla="*/ 61 w 100"/>
                                      <a:gd name="T19" fmla="*/ 0 h 125"/>
                                      <a:gd name="T20" fmla="*/ 73 w 100"/>
                                      <a:gd name="T21" fmla="*/ 14 h 125"/>
                                      <a:gd name="T22" fmla="*/ 73 w 100"/>
                                      <a:gd name="T23" fmla="*/ 75 h 125"/>
                                      <a:gd name="T24" fmla="*/ 92 w 100"/>
                                      <a:gd name="T25" fmla="*/ 75 h 125"/>
                                      <a:gd name="T26" fmla="*/ 96 w 100"/>
                                      <a:gd name="T27" fmla="*/ 85 h 125"/>
                                      <a:gd name="T28" fmla="*/ 96 w 100"/>
                                      <a:gd name="T29" fmla="*/ 8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0" h="125">
                                        <a:moveTo>
                                          <a:pt x="96" y="85"/>
                                        </a:moveTo>
                                        <a:cubicBezTo>
                                          <a:pt x="66" y="122"/>
                                          <a:pt x="66" y="122"/>
                                          <a:pt x="66" y="122"/>
                                        </a:cubicBezTo>
                                        <a:cubicBezTo>
                                          <a:pt x="63" y="125"/>
                                          <a:pt x="59" y="125"/>
                                          <a:pt x="56" y="122"/>
                                        </a:cubicBezTo>
                                        <a:cubicBezTo>
                                          <a:pt x="26" y="85"/>
                                          <a:pt x="26" y="85"/>
                                          <a:pt x="26" y="85"/>
                                        </a:cubicBezTo>
                                        <a:cubicBezTo>
                                          <a:pt x="23" y="81"/>
                                          <a:pt x="26" y="75"/>
                                          <a:pt x="31" y="75"/>
                                        </a:cubicBezTo>
                                        <a:cubicBezTo>
                                          <a:pt x="49" y="75"/>
                                          <a:pt x="49" y="75"/>
                                          <a:pt x="49" y="75"/>
                                        </a:cubicBezTo>
                                        <a:cubicBezTo>
                                          <a:pt x="49" y="26"/>
                                          <a:pt x="49" y="26"/>
                                          <a:pt x="49" y="26"/>
                                        </a:cubicBezTo>
                                        <a:cubicBezTo>
                                          <a:pt x="0" y="26"/>
                                          <a:pt x="0" y="26"/>
                                          <a:pt x="0" y="26"/>
                                        </a:cubicBezTo>
                                        <a:cubicBezTo>
                                          <a:pt x="0" y="0"/>
                                          <a:pt x="0" y="0"/>
                                          <a:pt x="0" y="0"/>
                                        </a:cubicBezTo>
                                        <a:cubicBezTo>
                                          <a:pt x="61" y="0"/>
                                          <a:pt x="61" y="0"/>
                                          <a:pt x="61" y="0"/>
                                        </a:cubicBezTo>
                                        <a:cubicBezTo>
                                          <a:pt x="72" y="0"/>
                                          <a:pt x="73" y="7"/>
                                          <a:pt x="73" y="14"/>
                                        </a:cubicBezTo>
                                        <a:cubicBezTo>
                                          <a:pt x="73" y="75"/>
                                          <a:pt x="73" y="75"/>
                                          <a:pt x="73" y="75"/>
                                        </a:cubicBezTo>
                                        <a:cubicBezTo>
                                          <a:pt x="92" y="75"/>
                                          <a:pt x="92" y="75"/>
                                          <a:pt x="92" y="75"/>
                                        </a:cubicBezTo>
                                        <a:cubicBezTo>
                                          <a:pt x="97" y="75"/>
                                          <a:pt x="100" y="81"/>
                                          <a:pt x="96" y="85"/>
                                        </a:cubicBezTo>
                                        <a:cubicBezTo>
                                          <a:pt x="96" y="85"/>
                                          <a:pt x="97" y="84"/>
                                          <a:pt x="96" y="8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213">
                                  <a:extLst/>
                                </wps:cNvPr>
                                <wps:cNvSpPr>
                                  <a:spLocks/>
                                </wps:cNvSpPr>
                                <wps:spPr bwMode="auto">
                                  <a:xfrm>
                                    <a:off x="202274" y="238227"/>
                                    <a:ext cx="369887" cy="468313"/>
                                  </a:xfrm>
                                  <a:custGeom>
                                    <a:avLst/>
                                    <a:gdLst>
                                      <a:gd name="T0" fmla="*/ 3 w 99"/>
                                      <a:gd name="T1" fmla="*/ 39 h 125"/>
                                      <a:gd name="T2" fmla="*/ 33 w 99"/>
                                      <a:gd name="T3" fmla="*/ 3 h 125"/>
                                      <a:gd name="T4" fmla="*/ 43 w 99"/>
                                      <a:gd name="T5" fmla="*/ 3 h 125"/>
                                      <a:gd name="T6" fmla="*/ 73 w 99"/>
                                      <a:gd name="T7" fmla="*/ 39 h 125"/>
                                      <a:gd name="T8" fmla="*/ 68 w 99"/>
                                      <a:gd name="T9" fmla="*/ 49 h 125"/>
                                      <a:gd name="T10" fmla="*/ 50 w 99"/>
                                      <a:gd name="T11" fmla="*/ 49 h 125"/>
                                      <a:gd name="T12" fmla="*/ 50 w 99"/>
                                      <a:gd name="T13" fmla="*/ 98 h 125"/>
                                      <a:gd name="T14" fmla="*/ 99 w 99"/>
                                      <a:gd name="T15" fmla="*/ 98 h 125"/>
                                      <a:gd name="T16" fmla="*/ 99 w 99"/>
                                      <a:gd name="T17" fmla="*/ 125 h 125"/>
                                      <a:gd name="T18" fmla="*/ 38 w 99"/>
                                      <a:gd name="T19" fmla="*/ 125 h 125"/>
                                      <a:gd name="T20" fmla="*/ 26 w 99"/>
                                      <a:gd name="T21" fmla="*/ 110 h 125"/>
                                      <a:gd name="T22" fmla="*/ 26 w 99"/>
                                      <a:gd name="T23" fmla="*/ 49 h 125"/>
                                      <a:gd name="T24" fmla="*/ 7 w 99"/>
                                      <a:gd name="T25" fmla="*/ 49 h 125"/>
                                      <a:gd name="T26" fmla="*/ 3 w 99"/>
                                      <a:gd name="T27" fmla="*/ 39 h 125"/>
                                      <a:gd name="T28" fmla="*/ 3 w 99"/>
                                      <a:gd name="T29" fmla="*/ 3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125">
                                        <a:moveTo>
                                          <a:pt x="3" y="39"/>
                                        </a:moveTo>
                                        <a:cubicBezTo>
                                          <a:pt x="33" y="3"/>
                                          <a:pt x="33" y="3"/>
                                          <a:pt x="33" y="3"/>
                                        </a:cubicBezTo>
                                        <a:cubicBezTo>
                                          <a:pt x="36" y="0"/>
                                          <a:pt x="40" y="0"/>
                                          <a:pt x="43" y="3"/>
                                        </a:cubicBezTo>
                                        <a:cubicBezTo>
                                          <a:pt x="73" y="39"/>
                                          <a:pt x="73" y="39"/>
                                          <a:pt x="73" y="39"/>
                                        </a:cubicBezTo>
                                        <a:cubicBezTo>
                                          <a:pt x="76" y="43"/>
                                          <a:pt x="73" y="49"/>
                                          <a:pt x="68" y="49"/>
                                        </a:cubicBezTo>
                                        <a:cubicBezTo>
                                          <a:pt x="50" y="49"/>
                                          <a:pt x="50" y="49"/>
                                          <a:pt x="50" y="49"/>
                                        </a:cubicBezTo>
                                        <a:cubicBezTo>
                                          <a:pt x="50" y="98"/>
                                          <a:pt x="50" y="98"/>
                                          <a:pt x="50" y="98"/>
                                        </a:cubicBezTo>
                                        <a:cubicBezTo>
                                          <a:pt x="99" y="98"/>
                                          <a:pt x="99" y="98"/>
                                          <a:pt x="99" y="98"/>
                                        </a:cubicBezTo>
                                        <a:cubicBezTo>
                                          <a:pt x="99" y="125"/>
                                          <a:pt x="99" y="125"/>
                                          <a:pt x="99" y="125"/>
                                        </a:cubicBezTo>
                                        <a:cubicBezTo>
                                          <a:pt x="38" y="125"/>
                                          <a:pt x="38" y="125"/>
                                          <a:pt x="38" y="125"/>
                                        </a:cubicBezTo>
                                        <a:cubicBezTo>
                                          <a:pt x="27" y="125"/>
                                          <a:pt x="26" y="117"/>
                                          <a:pt x="26" y="110"/>
                                        </a:cubicBezTo>
                                        <a:cubicBezTo>
                                          <a:pt x="26" y="49"/>
                                          <a:pt x="26" y="49"/>
                                          <a:pt x="26" y="49"/>
                                        </a:cubicBezTo>
                                        <a:cubicBezTo>
                                          <a:pt x="7" y="49"/>
                                          <a:pt x="7" y="49"/>
                                          <a:pt x="7" y="49"/>
                                        </a:cubicBezTo>
                                        <a:cubicBezTo>
                                          <a:pt x="2" y="49"/>
                                          <a:pt x="0" y="43"/>
                                          <a:pt x="3" y="39"/>
                                        </a:cubicBezTo>
                                        <a:cubicBezTo>
                                          <a:pt x="3" y="39"/>
                                          <a:pt x="2" y="41"/>
                                          <a:pt x="3" y="3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inline>
                  </w:drawing>
                </mc:Choice>
                <mc:Fallback>
                  <w:pict>
                    <v:group w14:anchorId="50259D55" id="Group 8" o:spid="_x0000_s1026" alt="An icon showing two maps each with a route planned, and arrows showing the two maps need to be coordinated" style="width:29.4pt;height:29.3pt;mso-position-horizontal-relative:char;mso-position-vertical-relative:line" coordsize="6346,6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">
                      <v:oval id="Oval 179" o:spid="_x0000_s1027" style="position:absolute;width:6346;height: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" fillcolor="white [3212]" strokecolor="#6fc197 [3209]" strokeweight="3pt">
                        <v:stroke joinstyle="miter"/>
                      </v:oval>
                      <v:shape id="Picture 180" o:spid="_x0000_s1028" type="#_x0000_t75" alt="Icon&#10;&#10;Description automatically generated" style="position:absolute;left:560;top:2586;width:3080;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">
                        <v:imagedata r:id="rId40" o:title="Icon&#10;&#10;Description automatically generated"/>
                      </v:shape>
                      <v:shape id="Picture 181" o:spid="_x0000_s1029" type="#_x0000_t75" alt="Icon&#10;&#10;Description automatically generated" style="position:absolute;left:2528;top:588;width:3081;height:30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">
                        <v:imagedata r:id="rId40" o:title="Icon&#10;&#10;Description automatically generated"/>
                      </v:shape>
                      <v:group id="Group 182" o:spid="_x0000_s1030" style="position:absolute;left:2022;top:2382;width:2420;height:1661" coordorigin="2022,2382" coordsize="6889,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212" o:spid="_x0000_s1031" style="position:absolute;left:5165;top:2414;width:3747;height:4699;visibility:visible;mso-wrap-style:square;v-text-anchor:top" coordsize="1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" path="m96,85c66,122,66,122,66,122v-3,3,-7,3,-10,c26,85,26,85,26,85v-3,-4,,-10,5,-10c49,75,49,75,49,75v,-49,,-49,,-49c,26,,26,,26,,,,,,,61,,61,,61,,72,,73,7,73,14v,61,,61,,61c92,75,92,75,92,75v5,,8,6,4,10c96,85,97,84,96,85xe" filled="f" stroked="f">
                          <v:path arrowok="t" o:connecttype="custom" o:connectlocs="359664,319533;247269,458623;209804,458623;97409,319533;116142,281941;183579,281941;183579,97739;0,97739;0,0;228537,0;273495,52629;273495,281941;344678,281941;359664,319533;359664,319533" o:connectangles="0,0,0,0,0,0,0,0,0,0,0,0,0,0,0"/>
                        </v:shape>
                        <v:shape id="Freeform 213" o:spid="_x0000_s1032" style="position:absolute;left:2022;top:2382;width:3699;height:4683;visibility:visible;mso-wrap-style:square;v-text-anchor:top" coordsize="9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" path="m3,39c33,3,33,3,33,3,36,,40,,43,3,73,39,73,39,73,39v3,4,,10,-5,10c50,49,50,49,50,49v,49,,49,,49c99,98,99,98,99,98v,27,,27,,27c38,125,38,125,38,125v-11,,-12,-8,-12,-15c26,49,26,49,26,49,7,49,7,49,7,49,2,49,,43,3,39v,,-1,2,,xe" filled="f" stroked="f">
                          <v:path arrowok="t" o:connecttype="custom" o:connectlocs="11209,146114;123296,11240;160658,11240;272745,146114;254064,183579;186812,183579;186812,367157;369887,367157;369887,468313;141977,468313;97142,412115;97142,183579;26154,183579;11209,146114;11209,146114" o:connectangles="0,0,0,0,0,0,0,0,0,0,0,0,0,0,0"/>
                        </v:shape>
                      </v:group>
                      <w10:anchorlock/>
                    </v:group>
                  </w:pict>
                </mc:Fallback>
              </mc:AlternateContent>
            </w:r>
          </w:p>
        </w:tc>
        <w:tc>
          <w:tcPr>
            <w:tcW w:w="6950" w:type="dxa"/>
            <w:tcBorders>
              <w:top w:val="single" w:sz="12" w:space="0" w:color="008089" w:themeColor="accent2"/>
              <w:bottom w:val="single" w:sz="12" w:space="0" w:color="008089" w:themeColor="accent2"/>
            </w:tcBorders>
          </w:tcPr>
          <w:p w14:paraId="065D9E99" w14:textId="77777777" w:rsidR="00F04AD7" w:rsidRPr="001F0C2F" w:rsidRDefault="00F04AD7" w:rsidP="00AD3E09">
            <w:pPr>
              <w:spacing w:before="60" w:after="60"/>
            </w:pPr>
            <w:r w:rsidRPr="001F0C2F">
              <w:rPr>
                <w:b/>
                <w:color w:val="6D7989" w:themeColor="accent4" w:themeShade="BF"/>
                <w:sz w:val="28"/>
              </w:rPr>
              <w:t>Coordinate</w:t>
            </w:r>
          </w:p>
          <w:p w14:paraId="0CC5FF40" w14:textId="01527DF3" w:rsidR="00F04AD7" w:rsidRPr="001F0C2F" w:rsidRDefault="00F04AD7" w:rsidP="0032022A">
            <w:pPr>
              <w:pStyle w:val="ListNumbered1"/>
              <w:numPr>
                <w:ilvl w:val="0"/>
                <w:numId w:val="0"/>
              </w:numPr>
              <w:spacing w:before="60" w:after="60"/>
              <w:rPr>
                <w:b/>
                <w:color w:val="6D7989" w:themeColor="accent4" w:themeShade="BF"/>
                <w:sz w:val="32"/>
                <w:lang w:val="en-AU"/>
              </w:rPr>
            </w:pPr>
            <w:r w:rsidRPr="001F0C2F">
              <w:rPr>
                <w:sz w:val="20"/>
                <w:lang w:val="en-AU"/>
              </w:rPr>
              <w:t>In this phase, planned flights are compared with other flight plans in</w:t>
            </w:r>
            <w:r w:rsidR="00A65658" w:rsidRPr="001F0C2F">
              <w:rPr>
                <w:sz w:val="20"/>
                <w:lang w:val="en-AU"/>
              </w:rPr>
              <w:t xml:space="preserve"> the</w:t>
            </w:r>
            <w:r w:rsidRPr="001F0C2F">
              <w:rPr>
                <w:sz w:val="20"/>
                <w:lang w:val="en-AU"/>
              </w:rPr>
              <w:t xml:space="preserve"> area and both UAS operators are notified where a conflict exists. If operations are </w:t>
            </w:r>
            <w:r w:rsidR="00A65658" w:rsidRPr="001F0C2F">
              <w:rPr>
                <w:sz w:val="20"/>
                <w:lang w:val="en-AU"/>
              </w:rPr>
              <w:t>un</w:t>
            </w:r>
            <w:r w:rsidRPr="001F0C2F">
              <w:rPr>
                <w:sz w:val="20"/>
                <w:lang w:val="en-AU"/>
              </w:rPr>
              <w:t xml:space="preserve">able to </w:t>
            </w:r>
            <w:r w:rsidRPr="001F0C2F">
              <w:rPr>
                <w:sz w:val="20"/>
                <w:lang w:val="en-AU"/>
              </w:rPr>
              <w:lastRenderedPageBreak/>
              <w:t>safely integrate tactically, a negotiation and prioritisation process resolves conflicts before flight occurs.</w:t>
            </w:r>
          </w:p>
        </w:tc>
        <w:tc>
          <w:tcPr>
            <w:tcW w:w="2126" w:type="dxa"/>
            <w:tcBorders>
              <w:top w:val="single" w:sz="12" w:space="0" w:color="008089" w:themeColor="accent2"/>
              <w:bottom w:val="single" w:sz="12" w:space="0" w:color="008089" w:themeColor="accent2"/>
            </w:tcBorders>
          </w:tcPr>
          <w:p w14:paraId="7D107E52" w14:textId="2D69D096" w:rsidR="00F04AD7" w:rsidRPr="001F0C2F" w:rsidRDefault="00F04AD7" w:rsidP="00AD3E09">
            <w:pPr>
              <w:spacing w:before="60" w:after="60"/>
              <w:rPr>
                <w:sz w:val="20"/>
              </w:rPr>
            </w:pPr>
            <w:r w:rsidRPr="001F0C2F">
              <w:rPr>
                <w:sz w:val="20"/>
              </w:rPr>
              <w:lastRenderedPageBreak/>
              <w:t>Strategic deconfliction</w:t>
            </w:r>
          </w:p>
        </w:tc>
      </w:tr>
      <w:tr w:rsidR="00F04AD7" w:rsidRPr="001F0C2F" w14:paraId="55B9E0B9" w14:textId="14B1B471" w:rsidTr="00404087">
        <w:tc>
          <w:tcPr>
            <w:tcW w:w="988" w:type="dxa"/>
            <w:tcBorders>
              <w:top w:val="single" w:sz="12" w:space="0" w:color="008089" w:themeColor="accent2"/>
              <w:bottom w:val="single" w:sz="12" w:space="0" w:color="008089" w:themeColor="accent2"/>
            </w:tcBorders>
          </w:tcPr>
          <w:p w14:paraId="77BD351D" w14:textId="5EB9A32C" w:rsidR="00F04AD7" w:rsidRPr="001F0C2F" w:rsidRDefault="00F04AD7" w:rsidP="00ED43A4">
            <w:pPr>
              <w:spacing w:before="120"/>
              <w:rPr>
                <w:noProof/>
              </w:rPr>
            </w:pPr>
            <w:r w:rsidRPr="001F0C2F">
              <w:rPr>
                <w:noProof/>
              </w:rPr>
              <mc:AlternateContent>
                <mc:Choice Requires="wpg">
                  <w:drawing>
                    <wp:inline distT="0" distB="0" distL="0" distR="0" wp14:anchorId="12B5C97F" wp14:editId="167657D2">
                      <wp:extent cx="351480" cy="350706"/>
                      <wp:effectExtent l="19050" t="19050" r="10795" b="11430"/>
                      <wp:docPr id="191" name="Group 64" descr="An icon showing a map with a route planned, with a certificate of approval over the top">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51480" cy="350706"/>
                                <a:chOff x="0" y="0"/>
                                <a:chExt cx="845342" cy="843353"/>
                              </a:xfrm>
                            </wpg:grpSpPr>
                            <wpg:grpSp>
                              <wpg:cNvPr id="195" name="Group 195">
                                <a:extLst/>
                              </wpg:cNvPr>
                              <wpg:cNvGrpSpPr/>
                              <wpg:grpSpPr>
                                <a:xfrm>
                                  <a:off x="104406" y="164330"/>
                                  <a:ext cx="679374" cy="541952"/>
                                  <a:chOff x="104406" y="164330"/>
                                  <a:chExt cx="679374" cy="541952"/>
                                </a:xfrm>
                              </wpg:grpSpPr>
                              <pic:pic xmlns:pic="http://schemas.openxmlformats.org/drawingml/2006/picture">
                                <pic:nvPicPr>
                                  <pic:cNvPr id="196" name="Picture 196" descr="Icon&#10;&#10;Description automatically generated">
                                    <a:extLst/>
                                  </pic:cNvPr>
                                  <pic:cNvPicPr>
                                    <a:picLocks noChangeAspect="1"/>
                                  </pic:cNvPicPr>
                                </pic:nvPicPr>
                                <pic:blipFill rotWithShape="1">
                                  <a:blip r:embed="rId41"/>
                                  <a:srcRect l="12625" t="27570" r="12486" b="20700"/>
                                  <a:stretch/>
                                </pic:blipFill>
                                <pic:spPr>
                                  <a:xfrm>
                                    <a:off x="145605" y="164330"/>
                                    <a:ext cx="638175" cy="435769"/>
                                  </a:xfrm>
                                  <a:prstGeom prst="rect">
                                    <a:avLst/>
                                  </a:prstGeom>
                                </pic:spPr>
                              </pic:pic>
                              <wpg:grpSp>
                                <wpg:cNvPr id="197" name="Group 197">
                                  <a:extLst/>
                                </wpg:cNvPr>
                                <wpg:cNvGrpSpPr/>
                                <wpg:grpSpPr>
                                  <a:xfrm>
                                    <a:off x="104406" y="337807"/>
                                    <a:ext cx="295285" cy="368475"/>
                                    <a:chOff x="104406" y="337807"/>
                                    <a:chExt cx="283028" cy="353179"/>
                                  </a:xfrm>
                                </wpg:grpSpPr>
                                <wps:wsp>
                                  <wps:cNvPr id="198" name="Rectangle 198">
                                    <a:extLst/>
                                  </wps:cNvPr>
                                  <wps:cNvSpPr/>
                                  <wps:spPr>
                                    <a:xfrm>
                                      <a:off x="114459" y="354805"/>
                                      <a:ext cx="261610" cy="3224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Freeform 171">
                                    <a:extLst/>
                                  </wps:cNvPr>
                                  <wps:cNvSpPr>
                                    <a:spLocks noEditPoints="1"/>
                                  </wps:cNvSpPr>
                                  <wps:spPr bwMode="auto">
                                    <a:xfrm>
                                      <a:off x="104406" y="337807"/>
                                      <a:ext cx="283028" cy="353179"/>
                                    </a:xfrm>
                                    <a:custGeom>
                                      <a:avLst/>
                                      <a:gdLst>
                                        <a:gd name="T0" fmla="*/ 75 w 99"/>
                                        <a:gd name="T1" fmla="*/ 111 h 124"/>
                                        <a:gd name="T2" fmla="*/ 59 w 99"/>
                                        <a:gd name="T3" fmla="*/ 111 h 124"/>
                                        <a:gd name="T4" fmla="*/ 50 w 99"/>
                                        <a:gd name="T5" fmla="*/ 81 h 124"/>
                                        <a:gd name="T6" fmla="*/ 75 w 99"/>
                                        <a:gd name="T7" fmla="*/ 96 h 124"/>
                                        <a:gd name="T8" fmla="*/ 69 w 99"/>
                                        <a:gd name="T9" fmla="*/ 78 h 124"/>
                                        <a:gd name="T10" fmla="*/ 70 w 99"/>
                                        <a:gd name="T11" fmla="*/ 82 h 124"/>
                                        <a:gd name="T12" fmla="*/ 67 w 99"/>
                                        <a:gd name="T13" fmla="*/ 85 h 124"/>
                                        <a:gd name="T14" fmla="*/ 63 w 99"/>
                                        <a:gd name="T15" fmla="*/ 82 h 124"/>
                                        <a:gd name="T16" fmla="*/ 65 w 99"/>
                                        <a:gd name="T17" fmla="*/ 78 h 124"/>
                                        <a:gd name="T18" fmla="*/ 67 w 99"/>
                                        <a:gd name="T19" fmla="*/ 72 h 124"/>
                                        <a:gd name="T20" fmla="*/ 67 w 99"/>
                                        <a:gd name="T21" fmla="*/ 89 h 124"/>
                                        <a:gd name="T22" fmla="*/ 67 w 99"/>
                                        <a:gd name="T23" fmla="*/ 72 h 124"/>
                                        <a:gd name="T24" fmla="*/ 92 w 99"/>
                                        <a:gd name="T25" fmla="*/ 117 h 124"/>
                                        <a:gd name="T26" fmla="*/ 6 w 99"/>
                                        <a:gd name="T27" fmla="*/ 7 h 124"/>
                                        <a:gd name="T28" fmla="*/ 95 w 99"/>
                                        <a:gd name="T29" fmla="*/ 124 h 124"/>
                                        <a:gd name="T30" fmla="*/ 0 w 99"/>
                                        <a:gd name="T31" fmla="*/ 124 h 124"/>
                                        <a:gd name="T32" fmla="*/ 0 w 99"/>
                                        <a:gd name="T33" fmla="*/ 3 h 124"/>
                                        <a:gd name="T34" fmla="*/ 3 w 99"/>
                                        <a:gd name="T35" fmla="*/ 0 h 124"/>
                                        <a:gd name="T36" fmla="*/ 99 w 99"/>
                                        <a:gd name="T37" fmla="*/ 0 h 124"/>
                                        <a:gd name="T38" fmla="*/ 99 w 99"/>
                                        <a:gd name="T39" fmla="*/ 120 h 124"/>
                                        <a:gd name="T40" fmla="*/ 95 w 99"/>
                                        <a:gd name="T41" fmla="*/ 124 h 124"/>
                                        <a:gd name="T42" fmla="*/ 79 w 99"/>
                                        <a:gd name="T43" fmla="*/ 30 h 124"/>
                                        <a:gd name="T44" fmla="*/ 20 w 99"/>
                                        <a:gd name="T45" fmla="*/ 34 h 124"/>
                                        <a:gd name="T46" fmla="*/ 20 w 99"/>
                                        <a:gd name="T47" fmla="*/ 40 h 124"/>
                                        <a:gd name="T48" fmla="*/ 79 w 99"/>
                                        <a:gd name="T49" fmla="*/ 44 h 124"/>
                                        <a:gd name="T50" fmla="*/ 20 w 99"/>
                                        <a:gd name="T51" fmla="*/ 40 h 124"/>
                                        <a:gd name="T52" fmla="*/ 79 w 99"/>
                                        <a:gd name="T53" fmla="*/ 50 h 124"/>
                                        <a:gd name="T54" fmla="*/ 20 w 99"/>
                                        <a:gd name="T55" fmla="*/ 54 h 124"/>
                                        <a:gd name="T56" fmla="*/ 29 w 99"/>
                                        <a:gd name="T57" fmla="*/ 17 h 124"/>
                                        <a:gd name="T58" fmla="*/ 69 w 99"/>
                                        <a:gd name="T59" fmla="*/ 21 h 124"/>
                                        <a:gd name="T60" fmla="*/ 29 w 99"/>
                                        <a:gd name="T61" fmla="*/ 17 h 124"/>
                                        <a:gd name="T62" fmla="*/ 45 w 99"/>
                                        <a:gd name="T63" fmla="*/ 97 h 124"/>
                                        <a:gd name="T64" fmla="*/ 20 w 99"/>
                                        <a:gd name="T65" fmla="*/ 10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124">
                                          <a:moveTo>
                                            <a:pt x="75" y="96"/>
                                          </a:moveTo>
                                          <a:cubicBezTo>
                                            <a:pt x="75" y="111"/>
                                            <a:pt x="75" y="111"/>
                                            <a:pt x="75" y="111"/>
                                          </a:cubicBezTo>
                                          <a:cubicBezTo>
                                            <a:pt x="67" y="108"/>
                                            <a:pt x="67" y="108"/>
                                            <a:pt x="67" y="108"/>
                                          </a:cubicBezTo>
                                          <a:cubicBezTo>
                                            <a:pt x="59" y="111"/>
                                            <a:pt x="59" y="111"/>
                                            <a:pt x="59" y="111"/>
                                          </a:cubicBezTo>
                                          <a:cubicBezTo>
                                            <a:pt x="59" y="108"/>
                                            <a:pt x="59" y="99"/>
                                            <a:pt x="59" y="96"/>
                                          </a:cubicBezTo>
                                          <a:cubicBezTo>
                                            <a:pt x="52" y="93"/>
                                            <a:pt x="50" y="86"/>
                                            <a:pt x="50" y="81"/>
                                          </a:cubicBezTo>
                                          <a:cubicBezTo>
                                            <a:pt x="50" y="59"/>
                                            <a:pt x="84" y="58"/>
                                            <a:pt x="84" y="81"/>
                                          </a:cubicBezTo>
                                          <a:cubicBezTo>
                                            <a:pt x="84" y="88"/>
                                            <a:pt x="81" y="93"/>
                                            <a:pt x="75" y="96"/>
                                          </a:cubicBezTo>
                                          <a:close/>
                                          <a:moveTo>
                                            <a:pt x="67" y="74"/>
                                          </a:moveTo>
                                          <a:cubicBezTo>
                                            <a:pt x="69" y="78"/>
                                            <a:pt x="69" y="78"/>
                                            <a:pt x="69" y="78"/>
                                          </a:cubicBezTo>
                                          <a:cubicBezTo>
                                            <a:pt x="73" y="79"/>
                                            <a:pt x="73" y="79"/>
                                            <a:pt x="73" y="79"/>
                                          </a:cubicBezTo>
                                          <a:cubicBezTo>
                                            <a:pt x="70" y="82"/>
                                            <a:pt x="70" y="82"/>
                                            <a:pt x="70" y="82"/>
                                          </a:cubicBezTo>
                                          <a:cubicBezTo>
                                            <a:pt x="71" y="86"/>
                                            <a:pt x="71" y="86"/>
                                            <a:pt x="71" y="86"/>
                                          </a:cubicBezTo>
                                          <a:cubicBezTo>
                                            <a:pt x="67" y="85"/>
                                            <a:pt x="67" y="85"/>
                                            <a:pt x="67" y="85"/>
                                          </a:cubicBezTo>
                                          <a:cubicBezTo>
                                            <a:pt x="63" y="86"/>
                                            <a:pt x="63" y="86"/>
                                            <a:pt x="63" y="86"/>
                                          </a:cubicBezTo>
                                          <a:cubicBezTo>
                                            <a:pt x="63" y="82"/>
                                            <a:pt x="63" y="82"/>
                                            <a:pt x="63" y="82"/>
                                          </a:cubicBezTo>
                                          <a:cubicBezTo>
                                            <a:pt x="61" y="79"/>
                                            <a:pt x="61" y="79"/>
                                            <a:pt x="61" y="79"/>
                                          </a:cubicBezTo>
                                          <a:cubicBezTo>
                                            <a:pt x="65" y="78"/>
                                            <a:pt x="65" y="78"/>
                                            <a:pt x="65" y="78"/>
                                          </a:cubicBezTo>
                                          <a:cubicBezTo>
                                            <a:pt x="67" y="74"/>
                                            <a:pt x="67" y="74"/>
                                            <a:pt x="67" y="74"/>
                                          </a:cubicBezTo>
                                          <a:close/>
                                          <a:moveTo>
                                            <a:pt x="67" y="72"/>
                                          </a:moveTo>
                                          <a:cubicBezTo>
                                            <a:pt x="72" y="72"/>
                                            <a:pt x="75" y="76"/>
                                            <a:pt x="75" y="81"/>
                                          </a:cubicBezTo>
                                          <a:cubicBezTo>
                                            <a:pt x="75" y="85"/>
                                            <a:pt x="72" y="89"/>
                                            <a:pt x="67" y="89"/>
                                          </a:cubicBezTo>
                                          <a:cubicBezTo>
                                            <a:pt x="62" y="89"/>
                                            <a:pt x="58" y="85"/>
                                            <a:pt x="58" y="81"/>
                                          </a:cubicBezTo>
                                          <a:cubicBezTo>
                                            <a:pt x="58" y="76"/>
                                            <a:pt x="62" y="72"/>
                                            <a:pt x="67" y="72"/>
                                          </a:cubicBezTo>
                                          <a:close/>
                                          <a:moveTo>
                                            <a:pt x="6" y="117"/>
                                          </a:moveTo>
                                          <a:cubicBezTo>
                                            <a:pt x="92" y="117"/>
                                            <a:pt x="92" y="117"/>
                                            <a:pt x="92" y="117"/>
                                          </a:cubicBezTo>
                                          <a:cubicBezTo>
                                            <a:pt x="92" y="7"/>
                                            <a:pt x="92" y="7"/>
                                            <a:pt x="92" y="7"/>
                                          </a:cubicBezTo>
                                          <a:cubicBezTo>
                                            <a:pt x="6" y="7"/>
                                            <a:pt x="6" y="7"/>
                                            <a:pt x="6" y="7"/>
                                          </a:cubicBezTo>
                                          <a:cubicBezTo>
                                            <a:pt x="6" y="117"/>
                                            <a:pt x="6" y="117"/>
                                            <a:pt x="6" y="117"/>
                                          </a:cubicBezTo>
                                          <a:close/>
                                          <a:moveTo>
                                            <a:pt x="95" y="124"/>
                                          </a:moveTo>
                                          <a:cubicBezTo>
                                            <a:pt x="3" y="124"/>
                                            <a:pt x="3" y="124"/>
                                            <a:pt x="3" y="124"/>
                                          </a:cubicBezTo>
                                          <a:cubicBezTo>
                                            <a:pt x="0" y="124"/>
                                            <a:pt x="0" y="124"/>
                                            <a:pt x="0" y="124"/>
                                          </a:cubicBezTo>
                                          <a:cubicBezTo>
                                            <a:pt x="0" y="120"/>
                                            <a:pt x="0" y="120"/>
                                            <a:pt x="0" y="120"/>
                                          </a:cubicBezTo>
                                          <a:cubicBezTo>
                                            <a:pt x="0" y="3"/>
                                            <a:pt x="0" y="3"/>
                                            <a:pt x="0" y="3"/>
                                          </a:cubicBezTo>
                                          <a:cubicBezTo>
                                            <a:pt x="0" y="0"/>
                                            <a:pt x="0" y="0"/>
                                            <a:pt x="0" y="0"/>
                                          </a:cubicBezTo>
                                          <a:cubicBezTo>
                                            <a:pt x="3" y="0"/>
                                            <a:pt x="3" y="0"/>
                                            <a:pt x="3" y="0"/>
                                          </a:cubicBezTo>
                                          <a:cubicBezTo>
                                            <a:pt x="95" y="0"/>
                                            <a:pt x="95" y="0"/>
                                            <a:pt x="95" y="0"/>
                                          </a:cubicBezTo>
                                          <a:cubicBezTo>
                                            <a:pt x="99" y="0"/>
                                            <a:pt x="99" y="0"/>
                                            <a:pt x="99" y="0"/>
                                          </a:cubicBezTo>
                                          <a:cubicBezTo>
                                            <a:pt x="99" y="3"/>
                                            <a:pt x="99" y="3"/>
                                            <a:pt x="99" y="3"/>
                                          </a:cubicBezTo>
                                          <a:cubicBezTo>
                                            <a:pt x="99" y="120"/>
                                            <a:pt x="99" y="120"/>
                                            <a:pt x="99" y="120"/>
                                          </a:cubicBezTo>
                                          <a:cubicBezTo>
                                            <a:pt x="99" y="124"/>
                                            <a:pt x="99" y="124"/>
                                            <a:pt x="99" y="124"/>
                                          </a:cubicBezTo>
                                          <a:cubicBezTo>
                                            <a:pt x="95" y="124"/>
                                            <a:pt x="95" y="124"/>
                                            <a:pt x="95" y="124"/>
                                          </a:cubicBezTo>
                                          <a:close/>
                                          <a:moveTo>
                                            <a:pt x="20" y="30"/>
                                          </a:moveTo>
                                          <a:cubicBezTo>
                                            <a:pt x="79" y="30"/>
                                            <a:pt x="79" y="30"/>
                                            <a:pt x="79" y="30"/>
                                          </a:cubicBezTo>
                                          <a:cubicBezTo>
                                            <a:pt x="79" y="34"/>
                                            <a:pt x="79" y="34"/>
                                            <a:pt x="79" y="34"/>
                                          </a:cubicBezTo>
                                          <a:cubicBezTo>
                                            <a:pt x="20" y="34"/>
                                            <a:pt x="20" y="34"/>
                                            <a:pt x="20" y="34"/>
                                          </a:cubicBezTo>
                                          <a:cubicBezTo>
                                            <a:pt x="20" y="30"/>
                                            <a:pt x="20" y="30"/>
                                            <a:pt x="20" y="30"/>
                                          </a:cubicBezTo>
                                          <a:close/>
                                          <a:moveTo>
                                            <a:pt x="20" y="40"/>
                                          </a:moveTo>
                                          <a:cubicBezTo>
                                            <a:pt x="79" y="40"/>
                                            <a:pt x="79" y="40"/>
                                            <a:pt x="79" y="40"/>
                                          </a:cubicBezTo>
                                          <a:cubicBezTo>
                                            <a:pt x="79" y="44"/>
                                            <a:pt x="79" y="44"/>
                                            <a:pt x="79" y="44"/>
                                          </a:cubicBezTo>
                                          <a:cubicBezTo>
                                            <a:pt x="20" y="44"/>
                                            <a:pt x="20" y="44"/>
                                            <a:pt x="20" y="44"/>
                                          </a:cubicBezTo>
                                          <a:cubicBezTo>
                                            <a:pt x="20" y="40"/>
                                            <a:pt x="20" y="40"/>
                                            <a:pt x="20" y="40"/>
                                          </a:cubicBezTo>
                                          <a:close/>
                                          <a:moveTo>
                                            <a:pt x="20" y="50"/>
                                          </a:moveTo>
                                          <a:cubicBezTo>
                                            <a:pt x="79" y="50"/>
                                            <a:pt x="79" y="50"/>
                                            <a:pt x="79" y="50"/>
                                          </a:cubicBezTo>
                                          <a:cubicBezTo>
                                            <a:pt x="79" y="54"/>
                                            <a:pt x="79" y="54"/>
                                            <a:pt x="79" y="54"/>
                                          </a:cubicBezTo>
                                          <a:cubicBezTo>
                                            <a:pt x="20" y="54"/>
                                            <a:pt x="20" y="54"/>
                                            <a:pt x="20" y="54"/>
                                          </a:cubicBezTo>
                                          <a:cubicBezTo>
                                            <a:pt x="20" y="50"/>
                                            <a:pt x="20" y="50"/>
                                            <a:pt x="20" y="50"/>
                                          </a:cubicBezTo>
                                          <a:close/>
                                          <a:moveTo>
                                            <a:pt x="29" y="17"/>
                                          </a:moveTo>
                                          <a:cubicBezTo>
                                            <a:pt x="69" y="17"/>
                                            <a:pt x="69" y="17"/>
                                            <a:pt x="69" y="17"/>
                                          </a:cubicBezTo>
                                          <a:cubicBezTo>
                                            <a:pt x="69" y="21"/>
                                            <a:pt x="69" y="21"/>
                                            <a:pt x="69" y="21"/>
                                          </a:cubicBezTo>
                                          <a:cubicBezTo>
                                            <a:pt x="29" y="21"/>
                                            <a:pt x="29" y="21"/>
                                            <a:pt x="29" y="21"/>
                                          </a:cubicBezTo>
                                          <a:cubicBezTo>
                                            <a:pt x="29" y="17"/>
                                            <a:pt x="29" y="17"/>
                                            <a:pt x="29" y="17"/>
                                          </a:cubicBezTo>
                                          <a:close/>
                                          <a:moveTo>
                                            <a:pt x="20" y="97"/>
                                          </a:moveTo>
                                          <a:cubicBezTo>
                                            <a:pt x="45" y="97"/>
                                            <a:pt x="45" y="97"/>
                                            <a:pt x="45" y="97"/>
                                          </a:cubicBezTo>
                                          <a:cubicBezTo>
                                            <a:pt x="45" y="101"/>
                                            <a:pt x="45" y="101"/>
                                            <a:pt x="45" y="101"/>
                                          </a:cubicBezTo>
                                          <a:cubicBezTo>
                                            <a:pt x="20" y="101"/>
                                            <a:pt x="20" y="101"/>
                                            <a:pt x="20" y="101"/>
                                          </a:cubicBezTo>
                                          <a:cubicBezTo>
                                            <a:pt x="20" y="97"/>
                                            <a:pt x="20" y="97"/>
                                            <a:pt x="20" y="97"/>
                                          </a:cubicBezTo>
                                          <a:close/>
                                        </a:path>
                                      </a:pathLst>
                                    </a:custGeom>
                                    <a:solidFill>
                                      <a:schemeClr val="accent6"/>
                                    </a:solidFill>
                                    <a:ln>
                                      <a:noFill/>
                                    </a:ln>
                                    <a:extLst/>
                                  </wps:spPr>
                                  <wps:bodyPr vert="horz" wrap="square" lIns="91440" tIns="45720" rIns="91440" bIns="45720" numCol="1" anchor="t" anchorCtr="0" compatLnSpc="1">
                                    <a:prstTxWarp prst="textNoShape">
                                      <a:avLst/>
                                    </a:prstTxWarp>
                                  </wps:bodyPr>
                                </wps:wsp>
                              </wpg:grpSp>
                            </wpg:grpSp>
                            <wps:wsp>
                              <wps:cNvPr id="215" name="Oval 215">
                                <a:extLst/>
                              </wps:cNvPr>
                              <wps:cNvSpPr/>
                              <wps:spPr>
                                <a:xfrm>
                                  <a:off x="0" y="0"/>
                                  <a:ext cx="845342" cy="843353"/>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CF1F46D" id="Group 64" o:spid="_x0000_s1026" alt="An icon showing a map with a route planned, with a certificate of approval over the top" style="width:27.7pt;height:27.6pt;mso-position-horizontal-relative:char;mso-position-vertical-relative:line" coordsize="8453,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">
                      <v:group id="Group 195" o:spid="_x0000_s1027" style="position:absolute;left:1044;top:1643;width:6793;height:5419" coordorigin="1044,1643" coordsize="6793,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28" type="#_x0000_t75" alt="Icon&#10;&#10;Description automatically generated" style="position:absolute;left:1456;top:1643;width:6381;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">
                          <v:imagedata r:id="rId42" o:title="Icon&#10;&#10;Description automatically generated" croptop="18068f" cropbottom="13566f" cropleft="8274f" cropright="8183f"/>
                        </v:shape>
                        <v:group id="Group 197" o:spid="_x0000_s1029" style="position:absolute;left:1044;top:3378;width:2952;height:3684" coordorigin="1044,3378" coordsize="2830,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198" o:spid="_x0000_s1030" style="position:absolute;left:1144;top:3548;width:2616;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" fillcolor="white [3212]" stroked="f" strokeweight="1pt"/>
                          <v:shape id="Freeform 171" o:spid="_x0000_s1031" style="position:absolute;left:1044;top:3378;width:2830;height:3531;visibility:visible;mso-wrap-style:square;v-text-anchor:top" coordsize="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" path="m75,96v,15,,15,,15c67,108,67,108,67,108v-8,3,-8,3,-8,3c59,108,59,99,59,96,52,93,50,86,50,81v,-22,34,-23,34,c84,88,81,93,75,96xm67,74v2,4,2,4,2,4c73,79,73,79,73,79v-3,3,-3,3,-3,3c71,86,71,86,71,86,67,85,67,85,67,85v-4,1,-4,1,-4,1c63,82,63,82,63,82,61,79,61,79,61,79v4,-1,4,-1,4,-1c67,74,67,74,67,74xm67,72v5,,8,4,8,9c75,85,72,89,67,89v-5,,-9,-4,-9,-8c58,76,62,72,67,72xm6,117v86,,86,,86,c92,7,92,7,92,7,6,7,6,7,6,7v,110,,110,,110xm95,124v-92,,-92,,-92,c,124,,124,,124v,-4,,-4,,-4c,3,,3,,3,,,,,,,3,,3,,3,,95,,95,,95,v4,,4,,4,c99,3,99,3,99,3v,117,,117,,117c99,124,99,124,99,124v-4,,-4,,-4,xm20,30v59,,59,,59,c79,34,79,34,79,34v-59,,-59,,-59,c20,30,20,30,20,30xm20,40v59,,59,,59,c79,44,79,44,79,44v-59,,-59,,-59,c20,40,20,40,20,40xm20,50v59,,59,,59,c79,54,79,54,79,54v-59,,-59,,-59,c20,50,20,50,20,50xm29,17v40,,40,,40,c69,21,69,21,69,21v-40,,-40,,-40,c29,17,29,17,29,17xm20,97v25,,25,,25,c45,101,45,101,45,101v-25,,-25,,-25,c20,97,20,97,20,97xe" fillcolor="#6fc197 [3209]" stroked="f">
                            <v:path arrowok="t" o:connecttype="custom" o:connectlocs="214415,316152;168673,316152;142943,230706;214415,273429;197262,222161;200121,233554;191544,242099;180109,233554;185826,222161;191544,205072;191544,253491;191544,205072;263016,333241;17153,19938;271593,353179;0,353179;0,8545;8577,0;283028,0;283028,341786;271593,353179;225851,85447;57177,96839;57177,113929;225851,125322;57177,113929;225851,142411;57177,153804;82907,48420;197262,59813;82907,48420;128649,276277;57177,287670" o:connectangles="0,0,0,0,0,0,0,0,0,0,0,0,0,0,0,0,0,0,0,0,0,0,0,0,0,0,0,0,0,0,0,0,0"/>
                            <o:lock v:ext="edit" verticies="t"/>
                          </v:shape>
                        </v:group>
                      </v:group>
                      <v:oval id="Oval 215" o:spid="_x0000_s1032"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" filled="f" strokecolor="#6fc197 [3209]" strokeweight="3pt">
                        <v:stroke joinstyle="miter"/>
                      </v:oval>
                      <w10:anchorlock/>
                    </v:group>
                  </w:pict>
                </mc:Fallback>
              </mc:AlternateContent>
            </w:r>
          </w:p>
        </w:tc>
        <w:tc>
          <w:tcPr>
            <w:tcW w:w="6950" w:type="dxa"/>
            <w:tcBorders>
              <w:top w:val="single" w:sz="12" w:space="0" w:color="008089" w:themeColor="accent2"/>
              <w:bottom w:val="single" w:sz="12" w:space="0" w:color="008089" w:themeColor="accent2"/>
            </w:tcBorders>
          </w:tcPr>
          <w:p w14:paraId="16EF1545" w14:textId="77777777" w:rsidR="00F04AD7" w:rsidRPr="001F0C2F" w:rsidRDefault="00F04AD7" w:rsidP="00AD3E09">
            <w:pPr>
              <w:spacing w:before="60" w:after="60"/>
            </w:pPr>
            <w:r w:rsidRPr="001F0C2F">
              <w:rPr>
                <w:b/>
                <w:color w:val="6D7989" w:themeColor="accent4" w:themeShade="BF"/>
                <w:sz w:val="28"/>
              </w:rPr>
              <w:t>Authorise</w:t>
            </w:r>
          </w:p>
          <w:p w14:paraId="224606BF" w14:textId="6F7163D7" w:rsidR="00F04AD7" w:rsidRPr="001F0C2F" w:rsidRDefault="00F04AD7" w:rsidP="00AD3E09">
            <w:pPr>
              <w:pStyle w:val="ListNumbered1"/>
              <w:numPr>
                <w:ilvl w:val="0"/>
                <w:numId w:val="0"/>
              </w:numPr>
              <w:spacing w:before="60" w:after="60"/>
              <w:rPr>
                <w:sz w:val="20"/>
                <w:lang w:val="en-AU"/>
              </w:rPr>
            </w:pPr>
            <w:r w:rsidRPr="001F0C2F">
              <w:rPr>
                <w:sz w:val="20"/>
                <w:lang w:val="en-AU"/>
              </w:rPr>
              <w:t>Operators gain approvals needed to operate in a specific area. This can include safety related approvals (such as flying within 3</w:t>
            </w:r>
            <w:r w:rsidR="001C081F" w:rsidRPr="001F0C2F">
              <w:rPr>
                <w:sz w:val="20"/>
                <w:lang w:val="en-AU"/>
              </w:rPr>
              <w:t xml:space="preserve"> nautical miles (</w:t>
            </w:r>
            <w:r w:rsidRPr="001F0C2F">
              <w:rPr>
                <w:sz w:val="20"/>
                <w:lang w:val="en-AU"/>
              </w:rPr>
              <w:t>NM</w:t>
            </w:r>
            <w:r w:rsidR="001C081F" w:rsidRPr="001F0C2F">
              <w:rPr>
                <w:sz w:val="20"/>
                <w:lang w:val="en-AU"/>
              </w:rPr>
              <w:t>)</w:t>
            </w:r>
            <w:r w:rsidRPr="001F0C2F">
              <w:rPr>
                <w:sz w:val="20"/>
                <w:lang w:val="en-AU"/>
              </w:rPr>
              <w:t xml:space="preserve"> of a controlled aerodrome, or area approvals to fly BVLOS), or non-safety approvals (such as permission to fly in a national park, or fly near a secure facility). </w:t>
            </w:r>
          </w:p>
          <w:p w14:paraId="30AB8835" w14:textId="322355E5" w:rsidR="00F04AD7" w:rsidRPr="001F0C2F" w:rsidRDefault="00F04AD7" w:rsidP="00AD3E09">
            <w:pPr>
              <w:spacing w:before="60" w:after="60"/>
            </w:pPr>
            <w:r w:rsidRPr="001F0C2F">
              <w:rPr>
                <w:sz w:val="20"/>
              </w:rPr>
              <w:t xml:space="preserve">For some approvals, this process may occur before the flight planning phase – e.g. an enduring authorisation to conduct multiple flights in an area over a </w:t>
            </w:r>
            <w:r w:rsidR="004A0E35" w:rsidRPr="001F0C2F">
              <w:rPr>
                <w:sz w:val="20"/>
              </w:rPr>
              <w:t xml:space="preserve">specific </w:t>
            </w:r>
            <w:r w:rsidRPr="001F0C2F">
              <w:rPr>
                <w:sz w:val="20"/>
              </w:rPr>
              <w:t>time period. Other authori</w:t>
            </w:r>
            <w:r w:rsidR="004A0E35" w:rsidRPr="001F0C2F">
              <w:rPr>
                <w:sz w:val="20"/>
              </w:rPr>
              <w:t>s</w:t>
            </w:r>
            <w:r w:rsidRPr="001F0C2F">
              <w:rPr>
                <w:sz w:val="20"/>
              </w:rPr>
              <w:t>ations may require detailed flight plans to be generated and submitted prior to approval.</w:t>
            </w:r>
          </w:p>
        </w:tc>
        <w:tc>
          <w:tcPr>
            <w:tcW w:w="2126" w:type="dxa"/>
            <w:tcBorders>
              <w:top w:val="single" w:sz="12" w:space="0" w:color="008089" w:themeColor="accent2"/>
              <w:bottom w:val="single" w:sz="12" w:space="0" w:color="008089" w:themeColor="accent2"/>
            </w:tcBorders>
          </w:tcPr>
          <w:p w14:paraId="00640E40" w14:textId="6365823A" w:rsidR="00F04AD7" w:rsidRPr="001F0C2F" w:rsidRDefault="00F04AD7" w:rsidP="00AD3E09">
            <w:pPr>
              <w:spacing w:before="60" w:after="60"/>
              <w:rPr>
                <w:sz w:val="20"/>
              </w:rPr>
            </w:pPr>
            <w:r w:rsidRPr="001F0C2F">
              <w:rPr>
                <w:sz w:val="20"/>
              </w:rPr>
              <w:t>Airspace authorization</w:t>
            </w:r>
          </w:p>
        </w:tc>
      </w:tr>
      <w:tr w:rsidR="00F04AD7" w:rsidRPr="001F0C2F" w14:paraId="0F605CE6" w14:textId="0634277E" w:rsidTr="00404087">
        <w:tc>
          <w:tcPr>
            <w:tcW w:w="988" w:type="dxa"/>
            <w:tcBorders>
              <w:top w:val="single" w:sz="12" w:space="0" w:color="008089" w:themeColor="accent2"/>
              <w:bottom w:val="single" w:sz="12" w:space="0" w:color="008089" w:themeColor="accent2"/>
            </w:tcBorders>
          </w:tcPr>
          <w:p w14:paraId="4A9712F7" w14:textId="5944A6F6" w:rsidR="00F04AD7" w:rsidRPr="001F0C2F" w:rsidRDefault="00F04AD7" w:rsidP="00ED43A4">
            <w:pPr>
              <w:spacing w:before="120"/>
              <w:rPr>
                <w:noProof/>
              </w:rPr>
            </w:pPr>
            <w:r w:rsidRPr="001F0C2F">
              <w:rPr>
                <w:noProof/>
              </w:rPr>
              <mc:AlternateContent>
                <mc:Choice Requires="wpg">
                  <w:drawing>
                    <wp:inline distT="0" distB="0" distL="0" distR="0" wp14:anchorId="39C60F66" wp14:editId="5513C484">
                      <wp:extent cx="351708" cy="350874"/>
                      <wp:effectExtent l="19050" t="19050" r="10795" b="11430"/>
                      <wp:docPr id="216" name="Group 240" descr="An icon showing a radio tower and drones flying">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51708" cy="350874"/>
                                <a:chOff x="0" y="0"/>
                                <a:chExt cx="845342" cy="843353"/>
                              </a:xfrm>
                            </wpg:grpSpPr>
                            <wps:wsp>
                              <wps:cNvPr id="217" name="Oval 217">
                                <a:extLst/>
                              </wps:cNvPr>
                              <wps:cNvSpPr/>
                              <wps:spPr>
                                <a:xfrm>
                                  <a:off x="0" y="0"/>
                                  <a:ext cx="845342" cy="843353"/>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Freeform 333">
                                <a:extLst/>
                              </wps:cNvPr>
                              <wps:cNvSpPr>
                                <a:spLocks noEditPoints="1"/>
                              </wps:cNvSpPr>
                              <wps:spPr bwMode="auto">
                                <a:xfrm>
                                  <a:off x="125915" y="309481"/>
                                  <a:ext cx="269913" cy="439193"/>
                                </a:xfrm>
                                <a:custGeom>
                                  <a:avLst/>
                                  <a:gdLst>
                                    <a:gd name="T0" fmla="*/ 90 w 171"/>
                                    <a:gd name="T1" fmla="*/ 65 h 279"/>
                                    <a:gd name="T2" fmla="*/ 71 w 171"/>
                                    <a:gd name="T3" fmla="*/ 51 h 279"/>
                                    <a:gd name="T4" fmla="*/ 72 w 171"/>
                                    <a:gd name="T5" fmla="*/ 81 h 279"/>
                                    <a:gd name="T6" fmla="*/ 68 w 171"/>
                                    <a:gd name="T7" fmla="*/ 236 h 279"/>
                                    <a:gd name="T8" fmla="*/ 168 w 171"/>
                                    <a:gd name="T9" fmla="*/ 279 h 279"/>
                                    <a:gd name="T10" fmla="*/ 86 w 171"/>
                                    <a:gd name="T11" fmla="*/ 94 h 279"/>
                                    <a:gd name="T12" fmla="*/ 85 w 171"/>
                                    <a:gd name="T13" fmla="*/ 94 h 279"/>
                                    <a:gd name="T14" fmla="*/ 94 w 171"/>
                                    <a:gd name="T15" fmla="*/ 144 h 279"/>
                                    <a:gd name="T16" fmla="*/ 76 w 171"/>
                                    <a:gd name="T17" fmla="*/ 147 h 279"/>
                                    <a:gd name="T18" fmla="*/ 65 w 171"/>
                                    <a:gd name="T19" fmla="*/ 182 h 279"/>
                                    <a:gd name="T20" fmla="*/ 26 w 171"/>
                                    <a:gd name="T21" fmla="*/ 266 h 279"/>
                                    <a:gd name="T22" fmla="*/ 47 w 171"/>
                                    <a:gd name="T23" fmla="*/ 225 h 279"/>
                                    <a:gd name="T24" fmla="*/ 47 w 171"/>
                                    <a:gd name="T25" fmla="*/ 225 h 279"/>
                                    <a:gd name="T26" fmla="*/ 99 w 171"/>
                                    <a:gd name="T27" fmla="*/ 223 h 279"/>
                                    <a:gd name="T28" fmla="*/ 104 w 171"/>
                                    <a:gd name="T29" fmla="*/ 176 h 279"/>
                                    <a:gd name="T30" fmla="*/ 118 w 171"/>
                                    <a:gd name="T31" fmla="*/ 236 h 279"/>
                                    <a:gd name="T32" fmla="*/ 118 w 171"/>
                                    <a:gd name="T33" fmla="*/ 236 h 279"/>
                                    <a:gd name="T34" fmla="*/ 109 w 171"/>
                                    <a:gd name="T35" fmla="*/ 32 h 279"/>
                                    <a:gd name="T36" fmla="*/ 119 w 171"/>
                                    <a:gd name="T37" fmla="*/ 67 h 279"/>
                                    <a:gd name="T38" fmla="*/ 115 w 171"/>
                                    <a:gd name="T39" fmla="*/ 53 h 279"/>
                                    <a:gd name="T40" fmla="*/ 133 w 171"/>
                                    <a:gd name="T41" fmla="*/ 16 h 279"/>
                                    <a:gd name="T42" fmla="*/ 134 w 171"/>
                                    <a:gd name="T43" fmla="*/ 82 h 279"/>
                                    <a:gd name="T44" fmla="*/ 125 w 171"/>
                                    <a:gd name="T45" fmla="*/ 83 h 279"/>
                                    <a:gd name="T46" fmla="*/ 136 w 171"/>
                                    <a:gd name="T47" fmla="*/ 57 h 279"/>
                                    <a:gd name="T48" fmla="*/ 125 w 171"/>
                                    <a:gd name="T49" fmla="*/ 17 h 279"/>
                                    <a:gd name="T50" fmla="*/ 140 w 171"/>
                                    <a:gd name="T51" fmla="*/ 2 h 279"/>
                                    <a:gd name="T52" fmla="*/ 167 w 171"/>
                                    <a:gd name="T53" fmla="*/ 63 h 279"/>
                                    <a:gd name="T54" fmla="*/ 140 w 171"/>
                                    <a:gd name="T55" fmla="*/ 98 h 279"/>
                                    <a:gd name="T56" fmla="*/ 141 w 171"/>
                                    <a:gd name="T57" fmla="*/ 90 h 279"/>
                                    <a:gd name="T58" fmla="*/ 140 w 171"/>
                                    <a:gd name="T59" fmla="*/ 9 h 279"/>
                                    <a:gd name="T60" fmla="*/ 22 w 171"/>
                                    <a:gd name="T61" fmla="*/ 3 h 279"/>
                                    <a:gd name="T62" fmla="*/ 31 w 171"/>
                                    <a:gd name="T63" fmla="*/ 2 h 279"/>
                                    <a:gd name="T64" fmla="*/ 15 w 171"/>
                                    <a:gd name="T65" fmla="*/ 39 h 279"/>
                                    <a:gd name="T66" fmla="*/ 31 w 171"/>
                                    <a:gd name="T67" fmla="*/ 98 h 279"/>
                                    <a:gd name="T68" fmla="*/ 21 w 171"/>
                                    <a:gd name="T69" fmla="*/ 96 h 279"/>
                                    <a:gd name="T70" fmla="*/ 39 w 171"/>
                                    <a:gd name="T71" fmla="*/ 16 h 279"/>
                                    <a:gd name="T72" fmla="*/ 47 w 171"/>
                                    <a:gd name="T73" fmla="*/ 23 h 279"/>
                                    <a:gd name="T74" fmla="*/ 45 w 171"/>
                                    <a:gd name="T75" fmla="*/ 75 h 279"/>
                                    <a:gd name="T76" fmla="*/ 46 w 171"/>
                                    <a:gd name="T77" fmla="*/ 83 h 279"/>
                                    <a:gd name="T78" fmla="*/ 25 w 171"/>
                                    <a:gd name="T79" fmla="*/ 41 h 279"/>
                                    <a:gd name="T80" fmla="*/ 62 w 171"/>
                                    <a:gd name="T81" fmla="*/ 32 h 279"/>
                                    <a:gd name="T82" fmla="*/ 61 w 171"/>
                                    <a:gd name="T83" fmla="*/ 61 h 279"/>
                                    <a:gd name="T84" fmla="*/ 45 w 171"/>
                                    <a:gd name="T85" fmla="*/ 45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279">
                                      <a:moveTo>
                                        <a:pt x="99" y="81"/>
                                      </a:moveTo>
                                      <a:cubicBezTo>
                                        <a:pt x="90" y="81"/>
                                        <a:pt x="90" y="81"/>
                                        <a:pt x="90" y="81"/>
                                      </a:cubicBezTo>
                                      <a:cubicBezTo>
                                        <a:pt x="90" y="65"/>
                                        <a:pt x="90" y="65"/>
                                        <a:pt x="90" y="65"/>
                                      </a:cubicBezTo>
                                      <a:cubicBezTo>
                                        <a:pt x="96" y="63"/>
                                        <a:pt x="100" y="58"/>
                                        <a:pt x="100" y="51"/>
                                      </a:cubicBezTo>
                                      <a:cubicBezTo>
                                        <a:pt x="100" y="43"/>
                                        <a:pt x="94" y="37"/>
                                        <a:pt x="86" y="37"/>
                                      </a:cubicBezTo>
                                      <a:cubicBezTo>
                                        <a:pt x="78" y="37"/>
                                        <a:pt x="71" y="43"/>
                                        <a:pt x="71" y="51"/>
                                      </a:cubicBezTo>
                                      <a:cubicBezTo>
                                        <a:pt x="71" y="58"/>
                                        <a:pt x="75" y="63"/>
                                        <a:pt x="81" y="65"/>
                                      </a:cubicBezTo>
                                      <a:cubicBezTo>
                                        <a:pt x="81" y="81"/>
                                        <a:pt x="81" y="81"/>
                                        <a:pt x="81" y="81"/>
                                      </a:cubicBezTo>
                                      <a:cubicBezTo>
                                        <a:pt x="72" y="81"/>
                                        <a:pt x="72" y="81"/>
                                        <a:pt x="72" y="81"/>
                                      </a:cubicBezTo>
                                      <a:cubicBezTo>
                                        <a:pt x="72" y="176"/>
                                        <a:pt x="3" y="279"/>
                                        <a:pt x="3" y="279"/>
                                      </a:cubicBezTo>
                                      <a:cubicBezTo>
                                        <a:pt x="45" y="279"/>
                                        <a:pt x="45" y="279"/>
                                        <a:pt x="45" y="279"/>
                                      </a:cubicBezTo>
                                      <a:cubicBezTo>
                                        <a:pt x="68" y="236"/>
                                        <a:pt x="68" y="236"/>
                                        <a:pt x="68" y="236"/>
                                      </a:cubicBezTo>
                                      <a:cubicBezTo>
                                        <a:pt x="103" y="236"/>
                                        <a:pt x="103" y="236"/>
                                        <a:pt x="103" y="236"/>
                                      </a:cubicBezTo>
                                      <a:cubicBezTo>
                                        <a:pt x="126" y="279"/>
                                        <a:pt x="126" y="279"/>
                                        <a:pt x="126" y="279"/>
                                      </a:cubicBezTo>
                                      <a:cubicBezTo>
                                        <a:pt x="168" y="279"/>
                                        <a:pt x="168" y="279"/>
                                        <a:pt x="168" y="279"/>
                                      </a:cubicBezTo>
                                      <a:cubicBezTo>
                                        <a:pt x="168" y="279"/>
                                        <a:pt x="99" y="176"/>
                                        <a:pt x="99" y="81"/>
                                      </a:cubicBezTo>
                                      <a:close/>
                                      <a:moveTo>
                                        <a:pt x="85" y="94"/>
                                      </a:moveTo>
                                      <a:cubicBezTo>
                                        <a:pt x="86" y="94"/>
                                        <a:pt x="86" y="94"/>
                                        <a:pt x="86" y="94"/>
                                      </a:cubicBezTo>
                                      <a:cubicBezTo>
                                        <a:pt x="87" y="100"/>
                                        <a:pt x="87" y="106"/>
                                        <a:pt x="88" y="112"/>
                                      </a:cubicBezTo>
                                      <a:cubicBezTo>
                                        <a:pt x="82" y="116"/>
                                        <a:pt x="82" y="116"/>
                                        <a:pt x="82" y="116"/>
                                      </a:cubicBezTo>
                                      <a:cubicBezTo>
                                        <a:pt x="83" y="108"/>
                                        <a:pt x="84" y="101"/>
                                        <a:pt x="85" y="94"/>
                                      </a:cubicBezTo>
                                      <a:close/>
                                      <a:moveTo>
                                        <a:pt x="79" y="132"/>
                                      </a:moveTo>
                                      <a:cubicBezTo>
                                        <a:pt x="90" y="126"/>
                                        <a:pt x="90" y="126"/>
                                        <a:pt x="90" y="126"/>
                                      </a:cubicBezTo>
                                      <a:cubicBezTo>
                                        <a:pt x="92" y="132"/>
                                        <a:pt x="93" y="138"/>
                                        <a:pt x="94" y="144"/>
                                      </a:cubicBezTo>
                                      <a:cubicBezTo>
                                        <a:pt x="79" y="133"/>
                                        <a:pt x="79" y="133"/>
                                        <a:pt x="79" y="133"/>
                                      </a:cubicBezTo>
                                      <a:cubicBezTo>
                                        <a:pt x="79" y="133"/>
                                        <a:pt x="79" y="133"/>
                                        <a:pt x="79" y="132"/>
                                      </a:cubicBezTo>
                                      <a:close/>
                                      <a:moveTo>
                                        <a:pt x="76" y="147"/>
                                      </a:moveTo>
                                      <a:cubicBezTo>
                                        <a:pt x="99" y="163"/>
                                        <a:pt x="99" y="163"/>
                                        <a:pt x="99" y="163"/>
                                      </a:cubicBezTo>
                                      <a:cubicBezTo>
                                        <a:pt x="66" y="183"/>
                                        <a:pt x="66" y="183"/>
                                        <a:pt x="66" y="183"/>
                                      </a:cubicBezTo>
                                      <a:cubicBezTo>
                                        <a:pt x="65" y="182"/>
                                        <a:pt x="65" y="182"/>
                                        <a:pt x="65" y="182"/>
                                      </a:cubicBezTo>
                                      <a:cubicBezTo>
                                        <a:pt x="69" y="171"/>
                                        <a:pt x="73" y="159"/>
                                        <a:pt x="76" y="147"/>
                                      </a:cubicBezTo>
                                      <a:close/>
                                      <a:moveTo>
                                        <a:pt x="38" y="266"/>
                                      </a:moveTo>
                                      <a:cubicBezTo>
                                        <a:pt x="26" y="266"/>
                                        <a:pt x="26" y="266"/>
                                        <a:pt x="26" y="266"/>
                                      </a:cubicBezTo>
                                      <a:cubicBezTo>
                                        <a:pt x="29" y="260"/>
                                        <a:pt x="53" y="237"/>
                                        <a:pt x="53" y="237"/>
                                      </a:cubicBezTo>
                                      <a:lnTo>
                                        <a:pt x="38" y="266"/>
                                      </a:lnTo>
                                      <a:close/>
                                      <a:moveTo>
                                        <a:pt x="47" y="225"/>
                                      </a:moveTo>
                                      <a:cubicBezTo>
                                        <a:pt x="52" y="216"/>
                                        <a:pt x="56" y="206"/>
                                        <a:pt x="60" y="195"/>
                                      </a:cubicBezTo>
                                      <a:cubicBezTo>
                                        <a:pt x="78" y="208"/>
                                        <a:pt x="78" y="208"/>
                                        <a:pt x="78" y="208"/>
                                      </a:cubicBezTo>
                                      <a:lnTo>
                                        <a:pt x="47" y="225"/>
                                      </a:lnTo>
                                      <a:close/>
                                      <a:moveTo>
                                        <a:pt x="78" y="223"/>
                                      </a:moveTo>
                                      <a:cubicBezTo>
                                        <a:pt x="90" y="216"/>
                                        <a:pt x="90" y="216"/>
                                        <a:pt x="90" y="216"/>
                                      </a:cubicBezTo>
                                      <a:cubicBezTo>
                                        <a:pt x="99" y="223"/>
                                        <a:pt x="99" y="223"/>
                                        <a:pt x="99" y="223"/>
                                      </a:cubicBezTo>
                                      <a:lnTo>
                                        <a:pt x="78" y="223"/>
                                      </a:lnTo>
                                      <a:close/>
                                      <a:moveTo>
                                        <a:pt x="77" y="191"/>
                                      </a:moveTo>
                                      <a:cubicBezTo>
                                        <a:pt x="104" y="176"/>
                                        <a:pt x="104" y="176"/>
                                        <a:pt x="104" y="176"/>
                                      </a:cubicBezTo>
                                      <a:cubicBezTo>
                                        <a:pt x="110" y="193"/>
                                        <a:pt x="116" y="210"/>
                                        <a:pt x="123" y="224"/>
                                      </a:cubicBezTo>
                                      <a:lnTo>
                                        <a:pt x="77" y="191"/>
                                      </a:lnTo>
                                      <a:close/>
                                      <a:moveTo>
                                        <a:pt x="118" y="236"/>
                                      </a:moveTo>
                                      <a:cubicBezTo>
                                        <a:pt x="118" y="236"/>
                                        <a:pt x="142" y="261"/>
                                        <a:pt x="145" y="266"/>
                                      </a:cubicBezTo>
                                      <a:cubicBezTo>
                                        <a:pt x="134" y="266"/>
                                        <a:pt x="134" y="266"/>
                                        <a:pt x="134" y="266"/>
                                      </a:cubicBezTo>
                                      <a:lnTo>
                                        <a:pt x="118" y="236"/>
                                      </a:lnTo>
                                      <a:close/>
                                      <a:moveTo>
                                        <a:pt x="115" y="53"/>
                                      </a:moveTo>
                                      <a:cubicBezTo>
                                        <a:pt x="117" y="47"/>
                                        <a:pt x="114" y="42"/>
                                        <a:pt x="110" y="39"/>
                                      </a:cubicBezTo>
                                      <a:cubicBezTo>
                                        <a:pt x="108" y="37"/>
                                        <a:pt x="107" y="33"/>
                                        <a:pt x="109" y="32"/>
                                      </a:cubicBezTo>
                                      <a:cubicBezTo>
                                        <a:pt x="113" y="28"/>
                                        <a:pt x="117" y="31"/>
                                        <a:pt x="119" y="33"/>
                                      </a:cubicBezTo>
                                      <a:cubicBezTo>
                                        <a:pt x="125" y="38"/>
                                        <a:pt x="127" y="46"/>
                                        <a:pt x="126" y="55"/>
                                      </a:cubicBezTo>
                                      <a:cubicBezTo>
                                        <a:pt x="125" y="60"/>
                                        <a:pt x="122" y="64"/>
                                        <a:pt x="119" y="67"/>
                                      </a:cubicBezTo>
                                      <a:cubicBezTo>
                                        <a:pt x="117" y="69"/>
                                        <a:pt x="112" y="72"/>
                                        <a:pt x="109" y="68"/>
                                      </a:cubicBezTo>
                                      <a:cubicBezTo>
                                        <a:pt x="107" y="66"/>
                                        <a:pt x="109" y="62"/>
                                        <a:pt x="111" y="61"/>
                                      </a:cubicBezTo>
                                      <a:cubicBezTo>
                                        <a:pt x="113" y="59"/>
                                        <a:pt x="115" y="56"/>
                                        <a:pt x="115" y="53"/>
                                      </a:cubicBezTo>
                                      <a:close/>
                                      <a:moveTo>
                                        <a:pt x="125" y="17"/>
                                      </a:moveTo>
                                      <a:cubicBezTo>
                                        <a:pt x="125" y="17"/>
                                        <a:pt x="125" y="17"/>
                                        <a:pt x="125" y="17"/>
                                      </a:cubicBezTo>
                                      <a:cubicBezTo>
                                        <a:pt x="127" y="15"/>
                                        <a:pt x="130" y="14"/>
                                        <a:pt x="133" y="16"/>
                                      </a:cubicBezTo>
                                      <a:cubicBezTo>
                                        <a:pt x="133" y="16"/>
                                        <a:pt x="133" y="16"/>
                                        <a:pt x="135" y="18"/>
                                      </a:cubicBezTo>
                                      <a:cubicBezTo>
                                        <a:pt x="145" y="29"/>
                                        <a:pt x="149" y="44"/>
                                        <a:pt x="146" y="59"/>
                                      </a:cubicBezTo>
                                      <a:cubicBezTo>
                                        <a:pt x="145" y="68"/>
                                        <a:pt x="140" y="76"/>
                                        <a:pt x="134" y="82"/>
                                      </a:cubicBezTo>
                                      <a:cubicBezTo>
                                        <a:pt x="132" y="84"/>
                                        <a:pt x="132" y="84"/>
                                        <a:pt x="132" y="84"/>
                                      </a:cubicBezTo>
                                      <a:cubicBezTo>
                                        <a:pt x="130" y="85"/>
                                        <a:pt x="127" y="85"/>
                                        <a:pt x="125" y="83"/>
                                      </a:cubicBezTo>
                                      <a:cubicBezTo>
                                        <a:pt x="125" y="83"/>
                                        <a:pt x="125" y="83"/>
                                        <a:pt x="125" y="83"/>
                                      </a:cubicBezTo>
                                      <a:cubicBezTo>
                                        <a:pt x="122" y="81"/>
                                        <a:pt x="122" y="78"/>
                                        <a:pt x="125" y="77"/>
                                      </a:cubicBezTo>
                                      <a:cubicBezTo>
                                        <a:pt x="125" y="77"/>
                                        <a:pt x="125" y="77"/>
                                        <a:pt x="126" y="75"/>
                                      </a:cubicBezTo>
                                      <a:cubicBezTo>
                                        <a:pt x="131" y="70"/>
                                        <a:pt x="135" y="64"/>
                                        <a:pt x="136" y="57"/>
                                      </a:cubicBezTo>
                                      <a:cubicBezTo>
                                        <a:pt x="139" y="45"/>
                                        <a:pt x="134" y="33"/>
                                        <a:pt x="126" y="25"/>
                                      </a:cubicBezTo>
                                      <a:cubicBezTo>
                                        <a:pt x="125" y="23"/>
                                        <a:pt x="125" y="23"/>
                                        <a:pt x="125" y="23"/>
                                      </a:cubicBezTo>
                                      <a:cubicBezTo>
                                        <a:pt x="122" y="22"/>
                                        <a:pt x="122" y="19"/>
                                        <a:pt x="125" y="17"/>
                                      </a:cubicBezTo>
                                      <a:close/>
                                      <a:moveTo>
                                        <a:pt x="140" y="9"/>
                                      </a:moveTo>
                                      <a:cubicBezTo>
                                        <a:pt x="138" y="7"/>
                                        <a:pt x="138" y="4"/>
                                        <a:pt x="140" y="2"/>
                                      </a:cubicBezTo>
                                      <a:cubicBezTo>
                                        <a:pt x="140" y="2"/>
                                        <a:pt x="140" y="2"/>
                                        <a:pt x="140" y="2"/>
                                      </a:cubicBezTo>
                                      <a:cubicBezTo>
                                        <a:pt x="142" y="0"/>
                                        <a:pt x="146" y="0"/>
                                        <a:pt x="148" y="2"/>
                                      </a:cubicBezTo>
                                      <a:cubicBezTo>
                                        <a:pt x="148" y="2"/>
                                        <a:pt x="148" y="2"/>
                                        <a:pt x="150" y="4"/>
                                      </a:cubicBezTo>
                                      <a:cubicBezTo>
                                        <a:pt x="164" y="19"/>
                                        <a:pt x="171" y="41"/>
                                        <a:pt x="167" y="63"/>
                                      </a:cubicBezTo>
                                      <a:cubicBezTo>
                                        <a:pt x="164" y="76"/>
                                        <a:pt x="158" y="88"/>
                                        <a:pt x="149" y="97"/>
                                      </a:cubicBezTo>
                                      <a:cubicBezTo>
                                        <a:pt x="147" y="98"/>
                                        <a:pt x="147" y="98"/>
                                        <a:pt x="147" y="98"/>
                                      </a:cubicBezTo>
                                      <a:cubicBezTo>
                                        <a:pt x="145" y="100"/>
                                        <a:pt x="142" y="100"/>
                                        <a:pt x="140" y="98"/>
                                      </a:cubicBezTo>
                                      <a:cubicBezTo>
                                        <a:pt x="140" y="98"/>
                                        <a:pt x="140" y="98"/>
                                        <a:pt x="140" y="98"/>
                                      </a:cubicBezTo>
                                      <a:cubicBezTo>
                                        <a:pt x="138" y="96"/>
                                        <a:pt x="138" y="93"/>
                                        <a:pt x="139" y="91"/>
                                      </a:cubicBezTo>
                                      <a:cubicBezTo>
                                        <a:pt x="139" y="91"/>
                                        <a:pt x="139" y="91"/>
                                        <a:pt x="141" y="90"/>
                                      </a:cubicBezTo>
                                      <a:cubicBezTo>
                                        <a:pt x="149" y="82"/>
                                        <a:pt x="154" y="72"/>
                                        <a:pt x="157" y="61"/>
                                      </a:cubicBezTo>
                                      <a:cubicBezTo>
                                        <a:pt x="161" y="42"/>
                                        <a:pt x="154" y="24"/>
                                        <a:pt x="142" y="11"/>
                                      </a:cubicBezTo>
                                      <a:cubicBezTo>
                                        <a:pt x="140" y="9"/>
                                        <a:pt x="140" y="9"/>
                                        <a:pt x="140" y="9"/>
                                      </a:cubicBezTo>
                                      <a:close/>
                                      <a:moveTo>
                                        <a:pt x="21" y="96"/>
                                      </a:moveTo>
                                      <a:cubicBezTo>
                                        <a:pt x="7" y="81"/>
                                        <a:pt x="0" y="59"/>
                                        <a:pt x="4" y="37"/>
                                      </a:cubicBezTo>
                                      <a:cubicBezTo>
                                        <a:pt x="7" y="23"/>
                                        <a:pt x="13" y="12"/>
                                        <a:pt x="22" y="3"/>
                                      </a:cubicBezTo>
                                      <a:cubicBezTo>
                                        <a:pt x="24" y="1"/>
                                        <a:pt x="24" y="1"/>
                                        <a:pt x="24" y="1"/>
                                      </a:cubicBezTo>
                                      <a:cubicBezTo>
                                        <a:pt x="26" y="0"/>
                                        <a:pt x="29" y="0"/>
                                        <a:pt x="31" y="2"/>
                                      </a:cubicBezTo>
                                      <a:cubicBezTo>
                                        <a:pt x="31" y="2"/>
                                        <a:pt x="31" y="2"/>
                                        <a:pt x="31" y="2"/>
                                      </a:cubicBezTo>
                                      <a:cubicBezTo>
                                        <a:pt x="33" y="4"/>
                                        <a:pt x="34" y="7"/>
                                        <a:pt x="32" y="8"/>
                                      </a:cubicBezTo>
                                      <a:cubicBezTo>
                                        <a:pt x="32" y="8"/>
                                        <a:pt x="32" y="8"/>
                                        <a:pt x="30" y="10"/>
                                      </a:cubicBezTo>
                                      <a:cubicBezTo>
                                        <a:pt x="22" y="18"/>
                                        <a:pt x="17" y="27"/>
                                        <a:pt x="15" y="39"/>
                                      </a:cubicBezTo>
                                      <a:cubicBezTo>
                                        <a:pt x="11" y="58"/>
                                        <a:pt x="17" y="76"/>
                                        <a:pt x="29" y="89"/>
                                      </a:cubicBezTo>
                                      <a:cubicBezTo>
                                        <a:pt x="31" y="91"/>
                                        <a:pt x="31" y="91"/>
                                        <a:pt x="31" y="91"/>
                                      </a:cubicBezTo>
                                      <a:cubicBezTo>
                                        <a:pt x="33" y="93"/>
                                        <a:pt x="33" y="96"/>
                                        <a:pt x="31" y="98"/>
                                      </a:cubicBezTo>
                                      <a:cubicBezTo>
                                        <a:pt x="31" y="98"/>
                                        <a:pt x="31" y="98"/>
                                        <a:pt x="31" y="98"/>
                                      </a:cubicBezTo>
                                      <a:cubicBezTo>
                                        <a:pt x="29" y="100"/>
                                        <a:pt x="26" y="100"/>
                                        <a:pt x="23" y="98"/>
                                      </a:cubicBezTo>
                                      <a:cubicBezTo>
                                        <a:pt x="23" y="98"/>
                                        <a:pt x="23" y="98"/>
                                        <a:pt x="21" y="96"/>
                                      </a:cubicBezTo>
                                      <a:close/>
                                      <a:moveTo>
                                        <a:pt x="25" y="41"/>
                                      </a:moveTo>
                                      <a:cubicBezTo>
                                        <a:pt x="27" y="32"/>
                                        <a:pt x="31" y="24"/>
                                        <a:pt x="37" y="18"/>
                                      </a:cubicBezTo>
                                      <a:cubicBezTo>
                                        <a:pt x="39" y="16"/>
                                        <a:pt x="39" y="16"/>
                                        <a:pt x="39" y="16"/>
                                      </a:cubicBezTo>
                                      <a:cubicBezTo>
                                        <a:pt x="41" y="14"/>
                                        <a:pt x="44" y="15"/>
                                        <a:pt x="46" y="17"/>
                                      </a:cubicBezTo>
                                      <a:cubicBezTo>
                                        <a:pt x="47" y="17"/>
                                        <a:pt x="47" y="17"/>
                                        <a:pt x="47" y="17"/>
                                      </a:cubicBezTo>
                                      <a:cubicBezTo>
                                        <a:pt x="49" y="19"/>
                                        <a:pt x="49" y="22"/>
                                        <a:pt x="47" y="23"/>
                                      </a:cubicBezTo>
                                      <a:cubicBezTo>
                                        <a:pt x="47" y="23"/>
                                        <a:pt x="47" y="23"/>
                                        <a:pt x="45" y="25"/>
                                      </a:cubicBezTo>
                                      <a:cubicBezTo>
                                        <a:pt x="40" y="30"/>
                                        <a:pt x="37" y="36"/>
                                        <a:pt x="35" y="43"/>
                                      </a:cubicBezTo>
                                      <a:cubicBezTo>
                                        <a:pt x="33" y="55"/>
                                        <a:pt x="37" y="67"/>
                                        <a:pt x="45" y="75"/>
                                      </a:cubicBezTo>
                                      <a:cubicBezTo>
                                        <a:pt x="47" y="77"/>
                                        <a:pt x="47" y="77"/>
                                        <a:pt x="47" y="77"/>
                                      </a:cubicBezTo>
                                      <a:cubicBezTo>
                                        <a:pt x="49" y="78"/>
                                        <a:pt x="49" y="81"/>
                                        <a:pt x="47" y="83"/>
                                      </a:cubicBezTo>
                                      <a:cubicBezTo>
                                        <a:pt x="46" y="83"/>
                                        <a:pt x="46" y="83"/>
                                        <a:pt x="46" y="83"/>
                                      </a:cubicBezTo>
                                      <a:cubicBezTo>
                                        <a:pt x="44" y="85"/>
                                        <a:pt x="41" y="85"/>
                                        <a:pt x="39" y="84"/>
                                      </a:cubicBezTo>
                                      <a:cubicBezTo>
                                        <a:pt x="39" y="84"/>
                                        <a:pt x="38" y="83"/>
                                        <a:pt x="36" y="81"/>
                                      </a:cubicBezTo>
                                      <a:cubicBezTo>
                                        <a:pt x="27" y="71"/>
                                        <a:pt x="22" y="56"/>
                                        <a:pt x="25" y="41"/>
                                      </a:cubicBezTo>
                                      <a:close/>
                                      <a:moveTo>
                                        <a:pt x="45" y="45"/>
                                      </a:moveTo>
                                      <a:cubicBezTo>
                                        <a:pt x="46" y="40"/>
                                        <a:pt x="49" y="36"/>
                                        <a:pt x="52" y="33"/>
                                      </a:cubicBezTo>
                                      <a:cubicBezTo>
                                        <a:pt x="54" y="31"/>
                                        <a:pt x="59" y="28"/>
                                        <a:pt x="62" y="32"/>
                                      </a:cubicBezTo>
                                      <a:cubicBezTo>
                                        <a:pt x="64" y="34"/>
                                        <a:pt x="62" y="38"/>
                                        <a:pt x="60" y="39"/>
                                      </a:cubicBezTo>
                                      <a:cubicBezTo>
                                        <a:pt x="58" y="41"/>
                                        <a:pt x="56" y="44"/>
                                        <a:pt x="56" y="47"/>
                                      </a:cubicBezTo>
                                      <a:cubicBezTo>
                                        <a:pt x="55" y="53"/>
                                        <a:pt x="57" y="58"/>
                                        <a:pt x="61" y="61"/>
                                      </a:cubicBezTo>
                                      <a:cubicBezTo>
                                        <a:pt x="63" y="63"/>
                                        <a:pt x="64" y="66"/>
                                        <a:pt x="62" y="68"/>
                                      </a:cubicBezTo>
                                      <a:cubicBezTo>
                                        <a:pt x="59" y="72"/>
                                        <a:pt x="54" y="69"/>
                                        <a:pt x="52" y="67"/>
                                      </a:cubicBezTo>
                                      <a:cubicBezTo>
                                        <a:pt x="46" y="62"/>
                                        <a:pt x="44" y="53"/>
                                        <a:pt x="45" y="45"/>
                                      </a:cubicBezTo>
                                      <a:close/>
                                    </a:path>
                                  </a:pathLst>
                                </a:custGeom>
                                <a:solidFill>
                                  <a:schemeClr val="tx2"/>
                                </a:solidFill>
                                <a:ln>
                                  <a:noFill/>
                                </a:ln>
                              </wps:spPr>
                              <wps:bodyPr vert="horz" wrap="square" lIns="91440" tIns="45720" rIns="91440" bIns="45720" numCol="1" anchor="t" anchorCtr="0" compatLnSpc="1">
                                <a:prstTxWarp prst="textNoShape">
                                  <a:avLst/>
                                </a:prstTxWarp>
                              </wps:bodyPr>
                            </wps:wsp>
                            <wpg:grpSp>
                              <wpg:cNvPr id="228" name="Graphic 157" descr="Quadcopter outline">
                                <a:extLst/>
                              </wpg:cNvPr>
                              <wpg:cNvGrpSpPr/>
                              <wpg:grpSpPr>
                                <a:xfrm>
                                  <a:off x="371606" y="119494"/>
                                  <a:ext cx="300368" cy="188415"/>
                                  <a:chOff x="371606" y="119494"/>
                                  <a:chExt cx="428581" cy="268840"/>
                                </a:xfrm>
                                <a:solidFill>
                                  <a:schemeClr val="accent6">
                                    <a:lumMod val="50000"/>
                                  </a:schemeClr>
                                </a:solidFill>
                              </wpg:grpSpPr>
                              <wps:wsp>
                                <wps:cNvPr id="229" name="Freeform: Shape 229">
                                  <a:extLst/>
                                </wps:cNvPr>
                                <wps:cNvSpPr/>
                                <wps:spPr>
                                  <a:xfrm>
                                    <a:off x="371606" y="119494"/>
                                    <a:ext cx="428581" cy="268840"/>
                                  </a:xfrm>
                                  <a:custGeom>
                                    <a:avLst/>
                                    <a:gdLst>
                                      <a:gd name="connsiteX0" fmla="*/ 422423 w 428581"/>
                                      <a:gd name="connsiteY0" fmla="*/ 19388 h 268840"/>
                                      <a:gd name="connsiteX1" fmla="*/ 353456 w 428581"/>
                                      <a:gd name="connsiteY1" fmla="*/ 19388 h 268840"/>
                                      <a:gd name="connsiteX2" fmla="*/ 353456 w 428581"/>
                                      <a:gd name="connsiteY2" fmla="*/ 9048 h 268840"/>
                                      <a:gd name="connsiteX3" fmla="*/ 348530 w 428581"/>
                                      <a:gd name="connsiteY3" fmla="*/ 3878 h 268840"/>
                                      <a:gd name="connsiteX4" fmla="*/ 343604 w 428581"/>
                                      <a:gd name="connsiteY4" fmla="*/ 9048 h 268840"/>
                                      <a:gd name="connsiteX5" fmla="*/ 343604 w 428581"/>
                                      <a:gd name="connsiteY5" fmla="*/ 19388 h 268840"/>
                                      <a:gd name="connsiteX6" fmla="*/ 274637 w 428581"/>
                                      <a:gd name="connsiteY6" fmla="*/ 19388 h 268840"/>
                                      <a:gd name="connsiteX7" fmla="*/ 269710 w 428581"/>
                                      <a:gd name="connsiteY7" fmla="*/ 24558 h 268840"/>
                                      <a:gd name="connsiteX8" fmla="*/ 274637 w 428581"/>
                                      <a:gd name="connsiteY8" fmla="*/ 29728 h 268840"/>
                                      <a:gd name="connsiteX9" fmla="*/ 343604 w 428581"/>
                                      <a:gd name="connsiteY9" fmla="*/ 29728 h 268840"/>
                                      <a:gd name="connsiteX10" fmla="*/ 343604 w 428581"/>
                                      <a:gd name="connsiteY10" fmla="*/ 45238 h 268840"/>
                                      <a:gd name="connsiteX11" fmla="*/ 338678 w 428581"/>
                                      <a:gd name="connsiteY11" fmla="*/ 45238 h 268840"/>
                                      <a:gd name="connsiteX12" fmla="*/ 328825 w 428581"/>
                                      <a:gd name="connsiteY12" fmla="*/ 55578 h 268840"/>
                                      <a:gd name="connsiteX13" fmla="*/ 328825 w 428581"/>
                                      <a:gd name="connsiteY13" fmla="*/ 61678 h 268840"/>
                                      <a:gd name="connsiteX14" fmla="*/ 308091 w 428581"/>
                                      <a:gd name="connsiteY14" fmla="*/ 58163 h 268840"/>
                                      <a:gd name="connsiteX15" fmla="*/ 122953 w 428581"/>
                                      <a:gd name="connsiteY15" fmla="*/ 58163 h 268840"/>
                                      <a:gd name="connsiteX16" fmla="*/ 102219 w 428581"/>
                                      <a:gd name="connsiteY16" fmla="*/ 61678 h 268840"/>
                                      <a:gd name="connsiteX17" fmla="*/ 102219 w 428581"/>
                                      <a:gd name="connsiteY17" fmla="*/ 55578 h 268840"/>
                                      <a:gd name="connsiteX18" fmla="*/ 92367 w 428581"/>
                                      <a:gd name="connsiteY18" fmla="*/ 45238 h 268840"/>
                                      <a:gd name="connsiteX19" fmla="*/ 87440 w 428581"/>
                                      <a:gd name="connsiteY19" fmla="*/ 45238 h 268840"/>
                                      <a:gd name="connsiteX20" fmla="*/ 87440 w 428581"/>
                                      <a:gd name="connsiteY20" fmla="*/ 29728 h 268840"/>
                                      <a:gd name="connsiteX21" fmla="*/ 156407 w 428581"/>
                                      <a:gd name="connsiteY21" fmla="*/ 29728 h 268840"/>
                                      <a:gd name="connsiteX22" fmla="*/ 161334 w 428581"/>
                                      <a:gd name="connsiteY22" fmla="*/ 24558 h 268840"/>
                                      <a:gd name="connsiteX23" fmla="*/ 156407 w 428581"/>
                                      <a:gd name="connsiteY23" fmla="*/ 19388 h 268840"/>
                                      <a:gd name="connsiteX24" fmla="*/ 87440 w 428581"/>
                                      <a:gd name="connsiteY24" fmla="*/ 19388 h 268840"/>
                                      <a:gd name="connsiteX25" fmla="*/ 87440 w 428581"/>
                                      <a:gd name="connsiteY25" fmla="*/ 9048 h 268840"/>
                                      <a:gd name="connsiteX26" fmla="*/ 82514 w 428581"/>
                                      <a:gd name="connsiteY26" fmla="*/ 3878 h 268840"/>
                                      <a:gd name="connsiteX27" fmla="*/ 77588 w 428581"/>
                                      <a:gd name="connsiteY27" fmla="*/ 9048 h 268840"/>
                                      <a:gd name="connsiteX28" fmla="*/ 77588 w 428581"/>
                                      <a:gd name="connsiteY28" fmla="*/ 19388 h 268840"/>
                                      <a:gd name="connsiteX29" fmla="*/ 8621 w 428581"/>
                                      <a:gd name="connsiteY29" fmla="*/ 19388 h 268840"/>
                                      <a:gd name="connsiteX30" fmla="*/ 3695 w 428581"/>
                                      <a:gd name="connsiteY30" fmla="*/ 24558 h 268840"/>
                                      <a:gd name="connsiteX31" fmla="*/ 8621 w 428581"/>
                                      <a:gd name="connsiteY31" fmla="*/ 29728 h 268840"/>
                                      <a:gd name="connsiteX32" fmla="*/ 77588 w 428581"/>
                                      <a:gd name="connsiteY32" fmla="*/ 29728 h 268840"/>
                                      <a:gd name="connsiteX33" fmla="*/ 77588 w 428581"/>
                                      <a:gd name="connsiteY33" fmla="*/ 45238 h 268840"/>
                                      <a:gd name="connsiteX34" fmla="*/ 72662 w 428581"/>
                                      <a:gd name="connsiteY34" fmla="*/ 45238 h 268840"/>
                                      <a:gd name="connsiteX35" fmla="*/ 62809 w 428581"/>
                                      <a:gd name="connsiteY35" fmla="*/ 55578 h 268840"/>
                                      <a:gd name="connsiteX36" fmla="*/ 62809 w 428581"/>
                                      <a:gd name="connsiteY36" fmla="*/ 68337 h 268840"/>
                                      <a:gd name="connsiteX37" fmla="*/ 51247 w 428581"/>
                                      <a:gd name="connsiteY37" fmla="*/ 70291 h 268840"/>
                                      <a:gd name="connsiteX38" fmla="*/ 33515 w 428581"/>
                                      <a:gd name="connsiteY38" fmla="*/ 95740 h 268840"/>
                                      <a:gd name="connsiteX39" fmla="*/ 51844 w 428581"/>
                                      <a:gd name="connsiteY39" fmla="*/ 114438 h 268840"/>
                                      <a:gd name="connsiteX40" fmla="*/ 81696 w 428581"/>
                                      <a:gd name="connsiteY40" fmla="*/ 118574 h 268840"/>
                                      <a:gd name="connsiteX41" fmla="*/ 123402 w 428581"/>
                                      <a:gd name="connsiteY41" fmla="*/ 128857 h 268840"/>
                                      <a:gd name="connsiteX42" fmla="*/ 129491 w 428581"/>
                                      <a:gd name="connsiteY42" fmla="*/ 131039 h 268840"/>
                                      <a:gd name="connsiteX43" fmla="*/ 150496 w 428581"/>
                                      <a:gd name="connsiteY43" fmla="*/ 139936 h 268840"/>
                                      <a:gd name="connsiteX44" fmla="*/ 121924 w 428581"/>
                                      <a:gd name="connsiteY44" fmla="*/ 214855 h 268840"/>
                                      <a:gd name="connsiteX45" fmla="*/ 121924 w 428581"/>
                                      <a:gd name="connsiteY45" fmla="*/ 267548 h 268840"/>
                                      <a:gd name="connsiteX46" fmla="*/ 131776 w 428581"/>
                                      <a:gd name="connsiteY46" fmla="*/ 267548 h 268840"/>
                                      <a:gd name="connsiteX47" fmla="*/ 131776 w 428581"/>
                                      <a:gd name="connsiteY47" fmla="*/ 216840 h 268840"/>
                                      <a:gd name="connsiteX48" fmla="*/ 159363 w 428581"/>
                                      <a:gd name="connsiteY48" fmla="*/ 144502 h 268840"/>
                                      <a:gd name="connsiteX49" fmla="*/ 161270 w 428581"/>
                                      <a:gd name="connsiteY49" fmla="*/ 145536 h 268840"/>
                                      <a:gd name="connsiteX50" fmla="*/ 165211 w 428581"/>
                                      <a:gd name="connsiteY50" fmla="*/ 147748 h 268840"/>
                                      <a:gd name="connsiteX51" fmla="*/ 188388 w 428581"/>
                                      <a:gd name="connsiteY51" fmla="*/ 153808 h 268840"/>
                                      <a:gd name="connsiteX52" fmla="*/ 210596 w 428581"/>
                                      <a:gd name="connsiteY52" fmla="*/ 153808 h 268840"/>
                                      <a:gd name="connsiteX53" fmla="*/ 210596 w 428581"/>
                                      <a:gd name="connsiteY53" fmla="*/ 169318 h 268840"/>
                                      <a:gd name="connsiteX54" fmla="*/ 185965 w 428581"/>
                                      <a:gd name="connsiteY54" fmla="*/ 169318 h 268840"/>
                                      <a:gd name="connsiteX55" fmla="*/ 171186 w 428581"/>
                                      <a:gd name="connsiteY55" fmla="*/ 184828 h 268840"/>
                                      <a:gd name="connsiteX56" fmla="*/ 171186 w 428581"/>
                                      <a:gd name="connsiteY56" fmla="*/ 226188 h 268840"/>
                                      <a:gd name="connsiteX57" fmla="*/ 185965 w 428581"/>
                                      <a:gd name="connsiteY57" fmla="*/ 241698 h 268840"/>
                                      <a:gd name="connsiteX58" fmla="*/ 245079 w 428581"/>
                                      <a:gd name="connsiteY58" fmla="*/ 241698 h 268840"/>
                                      <a:gd name="connsiteX59" fmla="*/ 259858 w 428581"/>
                                      <a:gd name="connsiteY59" fmla="*/ 226188 h 268840"/>
                                      <a:gd name="connsiteX60" fmla="*/ 259858 w 428581"/>
                                      <a:gd name="connsiteY60" fmla="*/ 184828 h 268840"/>
                                      <a:gd name="connsiteX61" fmla="*/ 245079 w 428581"/>
                                      <a:gd name="connsiteY61" fmla="*/ 169318 h 268840"/>
                                      <a:gd name="connsiteX62" fmla="*/ 220448 w 428581"/>
                                      <a:gd name="connsiteY62" fmla="*/ 169318 h 268840"/>
                                      <a:gd name="connsiteX63" fmla="*/ 220448 w 428581"/>
                                      <a:gd name="connsiteY63" fmla="*/ 153808 h 268840"/>
                                      <a:gd name="connsiteX64" fmla="*/ 242656 w 428581"/>
                                      <a:gd name="connsiteY64" fmla="*/ 153808 h 268840"/>
                                      <a:gd name="connsiteX65" fmla="*/ 265809 w 428581"/>
                                      <a:gd name="connsiteY65" fmla="*/ 147733 h 268840"/>
                                      <a:gd name="connsiteX66" fmla="*/ 269750 w 428581"/>
                                      <a:gd name="connsiteY66" fmla="*/ 145515 h 268840"/>
                                      <a:gd name="connsiteX67" fmla="*/ 271656 w 428581"/>
                                      <a:gd name="connsiteY67" fmla="*/ 144481 h 268840"/>
                                      <a:gd name="connsiteX68" fmla="*/ 299268 w 428581"/>
                                      <a:gd name="connsiteY68" fmla="*/ 216840 h 268840"/>
                                      <a:gd name="connsiteX69" fmla="*/ 299268 w 428581"/>
                                      <a:gd name="connsiteY69" fmla="*/ 267548 h 268840"/>
                                      <a:gd name="connsiteX70" fmla="*/ 309120 w 428581"/>
                                      <a:gd name="connsiteY70" fmla="*/ 267548 h 268840"/>
                                      <a:gd name="connsiteX71" fmla="*/ 309120 w 428581"/>
                                      <a:gd name="connsiteY71" fmla="*/ 214855 h 268840"/>
                                      <a:gd name="connsiteX72" fmla="*/ 280548 w 428581"/>
                                      <a:gd name="connsiteY72" fmla="*/ 139936 h 268840"/>
                                      <a:gd name="connsiteX73" fmla="*/ 301573 w 428581"/>
                                      <a:gd name="connsiteY73" fmla="*/ 131059 h 268840"/>
                                      <a:gd name="connsiteX74" fmla="*/ 307667 w 428581"/>
                                      <a:gd name="connsiteY74" fmla="*/ 128878 h 268840"/>
                                      <a:gd name="connsiteX75" fmla="*/ 349348 w 428581"/>
                                      <a:gd name="connsiteY75" fmla="*/ 118610 h 268840"/>
                                      <a:gd name="connsiteX76" fmla="*/ 379201 w 428581"/>
                                      <a:gd name="connsiteY76" fmla="*/ 114474 h 268840"/>
                                      <a:gd name="connsiteX77" fmla="*/ 397613 w 428581"/>
                                      <a:gd name="connsiteY77" fmla="*/ 89564 h 268840"/>
                                      <a:gd name="connsiteX78" fmla="*/ 379797 w 428581"/>
                                      <a:gd name="connsiteY78" fmla="*/ 70328 h 268840"/>
                                      <a:gd name="connsiteX79" fmla="*/ 368235 w 428581"/>
                                      <a:gd name="connsiteY79" fmla="*/ 68337 h 268840"/>
                                      <a:gd name="connsiteX80" fmla="*/ 368235 w 428581"/>
                                      <a:gd name="connsiteY80" fmla="*/ 55578 h 268840"/>
                                      <a:gd name="connsiteX81" fmla="*/ 358382 w 428581"/>
                                      <a:gd name="connsiteY81" fmla="*/ 45238 h 268840"/>
                                      <a:gd name="connsiteX82" fmla="*/ 353456 w 428581"/>
                                      <a:gd name="connsiteY82" fmla="*/ 45238 h 268840"/>
                                      <a:gd name="connsiteX83" fmla="*/ 353456 w 428581"/>
                                      <a:gd name="connsiteY83" fmla="*/ 29728 h 268840"/>
                                      <a:gd name="connsiteX84" fmla="*/ 422423 w 428581"/>
                                      <a:gd name="connsiteY84" fmla="*/ 29728 h 268840"/>
                                      <a:gd name="connsiteX85" fmla="*/ 427349 w 428581"/>
                                      <a:gd name="connsiteY85" fmla="*/ 24558 h 268840"/>
                                      <a:gd name="connsiteX86" fmla="*/ 422423 w 428581"/>
                                      <a:gd name="connsiteY86" fmla="*/ 19388 h 268840"/>
                                      <a:gd name="connsiteX87" fmla="*/ 245079 w 428581"/>
                                      <a:gd name="connsiteY87" fmla="*/ 179658 h 268840"/>
                                      <a:gd name="connsiteX88" fmla="*/ 250006 w 428581"/>
                                      <a:gd name="connsiteY88" fmla="*/ 184828 h 268840"/>
                                      <a:gd name="connsiteX89" fmla="*/ 250006 w 428581"/>
                                      <a:gd name="connsiteY89" fmla="*/ 226188 h 268840"/>
                                      <a:gd name="connsiteX90" fmla="*/ 245079 w 428581"/>
                                      <a:gd name="connsiteY90" fmla="*/ 231358 h 268840"/>
                                      <a:gd name="connsiteX91" fmla="*/ 185965 w 428581"/>
                                      <a:gd name="connsiteY91" fmla="*/ 231358 h 268840"/>
                                      <a:gd name="connsiteX92" fmla="*/ 181039 w 428581"/>
                                      <a:gd name="connsiteY92" fmla="*/ 226188 h 268840"/>
                                      <a:gd name="connsiteX93" fmla="*/ 181039 w 428581"/>
                                      <a:gd name="connsiteY93" fmla="*/ 184828 h 268840"/>
                                      <a:gd name="connsiteX94" fmla="*/ 185965 w 428581"/>
                                      <a:gd name="connsiteY94" fmla="*/ 179658 h 268840"/>
                                      <a:gd name="connsiteX95" fmla="*/ 245079 w 428581"/>
                                      <a:gd name="connsiteY95" fmla="*/ 179658 h 268840"/>
                                      <a:gd name="connsiteX96" fmla="*/ 72662 w 428581"/>
                                      <a:gd name="connsiteY96" fmla="*/ 55578 h 268840"/>
                                      <a:gd name="connsiteX97" fmla="*/ 92367 w 428581"/>
                                      <a:gd name="connsiteY97" fmla="*/ 55578 h 268840"/>
                                      <a:gd name="connsiteX98" fmla="*/ 92367 w 428581"/>
                                      <a:gd name="connsiteY98" fmla="*/ 63333 h 268840"/>
                                      <a:gd name="connsiteX99" fmla="*/ 72662 w 428581"/>
                                      <a:gd name="connsiteY99" fmla="*/ 66662 h 268840"/>
                                      <a:gd name="connsiteX100" fmla="*/ 387940 w 428581"/>
                                      <a:gd name="connsiteY100" fmla="*/ 92481 h 268840"/>
                                      <a:gd name="connsiteX101" fmla="*/ 377905 w 428581"/>
                                      <a:gd name="connsiteY101" fmla="*/ 104176 h 268840"/>
                                      <a:gd name="connsiteX102" fmla="*/ 348052 w 428581"/>
                                      <a:gd name="connsiteY102" fmla="*/ 108312 h 268840"/>
                                      <a:gd name="connsiteX103" fmla="*/ 304480 w 428581"/>
                                      <a:gd name="connsiteY103" fmla="*/ 119044 h 268840"/>
                                      <a:gd name="connsiteX104" fmla="*/ 298391 w 428581"/>
                                      <a:gd name="connsiteY104" fmla="*/ 121226 h 268840"/>
                                      <a:gd name="connsiteX105" fmla="*/ 265164 w 428581"/>
                                      <a:gd name="connsiteY105" fmla="*/ 136369 h 268840"/>
                                      <a:gd name="connsiteX106" fmla="*/ 261223 w 428581"/>
                                      <a:gd name="connsiteY106" fmla="*/ 138587 h 268840"/>
                                      <a:gd name="connsiteX107" fmla="*/ 242656 w 428581"/>
                                      <a:gd name="connsiteY107" fmla="*/ 143468 h 268840"/>
                                      <a:gd name="connsiteX108" fmla="*/ 188388 w 428581"/>
                                      <a:gd name="connsiteY108" fmla="*/ 143468 h 268840"/>
                                      <a:gd name="connsiteX109" fmla="*/ 169846 w 428581"/>
                                      <a:gd name="connsiteY109" fmla="*/ 138608 h 268840"/>
                                      <a:gd name="connsiteX110" fmla="*/ 165905 w 428581"/>
                                      <a:gd name="connsiteY110" fmla="*/ 136400 h 268840"/>
                                      <a:gd name="connsiteX111" fmla="*/ 132668 w 428581"/>
                                      <a:gd name="connsiteY111" fmla="*/ 121252 h 268840"/>
                                      <a:gd name="connsiteX112" fmla="*/ 126584 w 428581"/>
                                      <a:gd name="connsiteY112" fmla="*/ 119070 h 268840"/>
                                      <a:gd name="connsiteX113" fmla="*/ 83007 w 428581"/>
                                      <a:gd name="connsiteY113" fmla="*/ 108337 h 268840"/>
                                      <a:gd name="connsiteX114" fmla="*/ 53154 w 428581"/>
                                      <a:gd name="connsiteY114" fmla="*/ 104201 h 268840"/>
                                      <a:gd name="connsiteX115" fmla="*/ 43206 w 428581"/>
                                      <a:gd name="connsiteY115" fmla="*/ 90906 h 268840"/>
                                      <a:gd name="connsiteX116" fmla="*/ 52829 w 428581"/>
                                      <a:gd name="connsiteY116" fmla="*/ 80512 h 268840"/>
                                      <a:gd name="connsiteX117" fmla="*/ 124535 w 428581"/>
                                      <a:gd name="connsiteY117" fmla="*/ 68399 h 268840"/>
                                      <a:gd name="connsiteX118" fmla="*/ 306539 w 428581"/>
                                      <a:gd name="connsiteY118" fmla="*/ 68399 h 268840"/>
                                      <a:gd name="connsiteX119" fmla="*/ 378230 w 428581"/>
                                      <a:gd name="connsiteY119" fmla="*/ 80497 h 268840"/>
                                      <a:gd name="connsiteX120" fmla="*/ 387940 w 428581"/>
                                      <a:gd name="connsiteY120" fmla="*/ 92481 h 268840"/>
                                      <a:gd name="connsiteX121" fmla="*/ 358382 w 428581"/>
                                      <a:gd name="connsiteY121" fmla="*/ 55578 h 268840"/>
                                      <a:gd name="connsiteX122" fmla="*/ 358382 w 428581"/>
                                      <a:gd name="connsiteY122" fmla="*/ 66672 h 268840"/>
                                      <a:gd name="connsiteX123" fmla="*/ 338678 w 428581"/>
                                      <a:gd name="connsiteY123" fmla="*/ 63333 h 268840"/>
                                      <a:gd name="connsiteX124" fmla="*/ 338678 w 428581"/>
                                      <a:gd name="connsiteY124" fmla="*/ 55578 h 268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428581" h="268840">
                                        <a:moveTo>
                                          <a:pt x="422423" y="19388"/>
                                        </a:moveTo>
                                        <a:lnTo>
                                          <a:pt x="353456" y="19388"/>
                                        </a:lnTo>
                                        <a:lnTo>
                                          <a:pt x="353456" y="9048"/>
                                        </a:lnTo>
                                        <a:cubicBezTo>
                                          <a:pt x="353456" y="6192"/>
                                          <a:pt x="351251" y="3878"/>
                                          <a:pt x="348530" y="3878"/>
                                        </a:cubicBezTo>
                                        <a:cubicBezTo>
                                          <a:pt x="345809" y="3878"/>
                                          <a:pt x="343604" y="6192"/>
                                          <a:pt x="343604" y="9048"/>
                                        </a:cubicBezTo>
                                        <a:lnTo>
                                          <a:pt x="343604" y="19388"/>
                                        </a:lnTo>
                                        <a:lnTo>
                                          <a:pt x="274637" y="19388"/>
                                        </a:lnTo>
                                        <a:cubicBezTo>
                                          <a:pt x="271916" y="19388"/>
                                          <a:pt x="269710" y="21702"/>
                                          <a:pt x="269710" y="24558"/>
                                        </a:cubicBezTo>
                                        <a:cubicBezTo>
                                          <a:pt x="269710" y="27413"/>
                                          <a:pt x="271916" y="29728"/>
                                          <a:pt x="274637" y="29728"/>
                                        </a:cubicBezTo>
                                        <a:lnTo>
                                          <a:pt x="343604" y="29728"/>
                                        </a:lnTo>
                                        <a:lnTo>
                                          <a:pt x="343604" y="45238"/>
                                        </a:lnTo>
                                        <a:lnTo>
                                          <a:pt x="338678" y="45238"/>
                                        </a:lnTo>
                                        <a:cubicBezTo>
                                          <a:pt x="333236" y="45238"/>
                                          <a:pt x="328825" y="49867"/>
                                          <a:pt x="328825" y="55578"/>
                                        </a:cubicBezTo>
                                        <a:lnTo>
                                          <a:pt x="328825" y="61678"/>
                                        </a:lnTo>
                                        <a:lnTo>
                                          <a:pt x="308091" y="58163"/>
                                        </a:lnTo>
                                        <a:cubicBezTo>
                                          <a:pt x="246774" y="47791"/>
                                          <a:pt x="184270" y="47791"/>
                                          <a:pt x="122953" y="58163"/>
                                        </a:cubicBezTo>
                                        <a:lnTo>
                                          <a:pt x="102219" y="61678"/>
                                        </a:lnTo>
                                        <a:lnTo>
                                          <a:pt x="102219" y="55578"/>
                                        </a:lnTo>
                                        <a:cubicBezTo>
                                          <a:pt x="102219" y="49867"/>
                                          <a:pt x="97808" y="45238"/>
                                          <a:pt x="92367" y="45238"/>
                                        </a:cubicBezTo>
                                        <a:lnTo>
                                          <a:pt x="87440" y="45238"/>
                                        </a:lnTo>
                                        <a:lnTo>
                                          <a:pt x="87440" y="29728"/>
                                        </a:lnTo>
                                        <a:lnTo>
                                          <a:pt x="156407" y="29728"/>
                                        </a:lnTo>
                                        <a:cubicBezTo>
                                          <a:pt x="159128" y="29728"/>
                                          <a:pt x="161334" y="27413"/>
                                          <a:pt x="161334" y="24558"/>
                                        </a:cubicBezTo>
                                        <a:cubicBezTo>
                                          <a:pt x="161334" y="21702"/>
                                          <a:pt x="159128" y="19388"/>
                                          <a:pt x="156407" y="19388"/>
                                        </a:cubicBezTo>
                                        <a:lnTo>
                                          <a:pt x="87440" y="19388"/>
                                        </a:lnTo>
                                        <a:lnTo>
                                          <a:pt x="87440" y="9048"/>
                                        </a:lnTo>
                                        <a:cubicBezTo>
                                          <a:pt x="87440" y="6192"/>
                                          <a:pt x="85235" y="3878"/>
                                          <a:pt x="82514" y="3878"/>
                                        </a:cubicBezTo>
                                        <a:cubicBezTo>
                                          <a:pt x="79793" y="3878"/>
                                          <a:pt x="77588" y="6192"/>
                                          <a:pt x="77588" y="9048"/>
                                        </a:cubicBezTo>
                                        <a:lnTo>
                                          <a:pt x="77588" y="19388"/>
                                        </a:lnTo>
                                        <a:lnTo>
                                          <a:pt x="8621" y="19388"/>
                                        </a:lnTo>
                                        <a:cubicBezTo>
                                          <a:pt x="5900" y="19388"/>
                                          <a:pt x="3695" y="21702"/>
                                          <a:pt x="3695" y="24558"/>
                                        </a:cubicBezTo>
                                        <a:cubicBezTo>
                                          <a:pt x="3695" y="27413"/>
                                          <a:pt x="5900" y="29728"/>
                                          <a:pt x="8621" y="29728"/>
                                        </a:cubicBezTo>
                                        <a:lnTo>
                                          <a:pt x="77588" y="29728"/>
                                        </a:lnTo>
                                        <a:lnTo>
                                          <a:pt x="77588" y="45238"/>
                                        </a:lnTo>
                                        <a:lnTo>
                                          <a:pt x="72662" y="45238"/>
                                        </a:lnTo>
                                        <a:cubicBezTo>
                                          <a:pt x="67220" y="45238"/>
                                          <a:pt x="62809" y="49867"/>
                                          <a:pt x="62809" y="55578"/>
                                        </a:cubicBezTo>
                                        <a:lnTo>
                                          <a:pt x="62809" y="68337"/>
                                        </a:lnTo>
                                        <a:lnTo>
                                          <a:pt x="51247" y="70291"/>
                                        </a:lnTo>
                                        <a:cubicBezTo>
                                          <a:pt x="39655" y="72179"/>
                                          <a:pt x="31715" y="83573"/>
                                          <a:pt x="33515" y="95740"/>
                                        </a:cubicBezTo>
                                        <a:cubicBezTo>
                                          <a:pt x="34968" y="105565"/>
                                          <a:pt x="42444" y="113192"/>
                                          <a:pt x="51844" y="114438"/>
                                        </a:cubicBezTo>
                                        <a:lnTo>
                                          <a:pt x="81696" y="118574"/>
                                        </a:lnTo>
                                        <a:cubicBezTo>
                                          <a:pt x="95888" y="120546"/>
                                          <a:pt x="109858" y="123991"/>
                                          <a:pt x="123402" y="128857"/>
                                        </a:cubicBezTo>
                                        <a:lnTo>
                                          <a:pt x="129491" y="131039"/>
                                        </a:lnTo>
                                        <a:cubicBezTo>
                                          <a:pt x="136635" y="133619"/>
                                          <a:pt x="143647" y="136589"/>
                                          <a:pt x="150496" y="139936"/>
                                        </a:cubicBezTo>
                                        <a:lnTo>
                                          <a:pt x="121924" y="214855"/>
                                        </a:lnTo>
                                        <a:lnTo>
                                          <a:pt x="121924" y="267548"/>
                                        </a:lnTo>
                                        <a:lnTo>
                                          <a:pt x="131776" y="267548"/>
                                        </a:lnTo>
                                        <a:lnTo>
                                          <a:pt x="131776" y="216840"/>
                                        </a:lnTo>
                                        <a:lnTo>
                                          <a:pt x="159363" y="144502"/>
                                        </a:lnTo>
                                        <a:cubicBezTo>
                                          <a:pt x="159994" y="144848"/>
                                          <a:pt x="160639" y="145163"/>
                                          <a:pt x="161270" y="145536"/>
                                        </a:cubicBezTo>
                                        <a:lnTo>
                                          <a:pt x="165211" y="147748"/>
                                        </a:lnTo>
                                        <a:cubicBezTo>
                                          <a:pt x="172348" y="151727"/>
                                          <a:pt x="180307" y="153808"/>
                                          <a:pt x="188388" y="153808"/>
                                        </a:cubicBezTo>
                                        <a:lnTo>
                                          <a:pt x="210596" y="153808"/>
                                        </a:lnTo>
                                        <a:lnTo>
                                          <a:pt x="210596" y="169318"/>
                                        </a:lnTo>
                                        <a:lnTo>
                                          <a:pt x="185965" y="169318"/>
                                        </a:lnTo>
                                        <a:cubicBezTo>
                                          <a:pt x="177803" y="169318"/>
                                          <a:pt x="171186" y="176261"/>
                                          <a:pt x="171186" y="184828"/>
                                        </a:cubicBezTo>
                                        <a:lnTo>
                                          <a:pt x="171186" y="226188"/>
                                        </a:lnTo>
                                        <a:cubicBezTo>
                                          <a:pt x="171186" y="234754"/>
                                          <a:pt x="177803" y="241698"/>
                                          <a:pt x="185965" y="241698"/>
                                        </a:cubicBezTo>
                                        <a:lnTo>
                                          <a:pt x="245079" y="241698"/>
                                        </a:lnTo>
                                        <a:cubicBezTo>
                                          <a:pt x="253242" y="241698"/>
                                          <a:pt x="259858" y="234754"/>
                                          <a:pt x="259858" y="226188"/>
                                        </a:cubicBezTo>
                                        <a:lnTo>
                                          <a:pt x="259858" y="184828"/>
                                        </a:lnTo>
                                        <a:cubicBezTo>
                                          <a:pt x="259858" y="176261"/>
                                          <a:pt x="253242" y="169318"/>
                                          <a:pt x="245079" y="169318"/>
                                        </a:cubicBezTo>
                                        <a:lnTo>
                                          <a:pt x="220448" y="169318"/>
                                        </a:lnTo>
                                        <a:lnTo>
                                          <a:pt x="220448" y="153808"/>
                                        </a:lnTo>
                                        <a:lnTo>
                                          <a:pt x="242656" y="153808"/>
                                        </a:lnTo>
                                        <a:cubicBezTo>
                                          <a:pt x="250731" y="153801"/>
                                          <a:pt x="258681" y="151715"/>
                                          <a:pt x="265809" y="147733"/>
                                        </a:cubicBezTo>
                                        <a:lnTo>
                                          <a:pt x="269750" y="145515"/>
                                        </a:lnTo>
                                        <a:cubicBezTo>
                                          <a:pt x="270376" y="145168"/>
                                          <a:pt x="271026" y="144848"/>
                                          <a:pt x="271656" y="144481"/>
                                        </a:cubicBezTo>
                                        <a:lnTo>
                                          <a:pt x="299268" y="216840"/>
                                        </a:lnTo>
                                        <a:lnTo>
                                          <a:pt x="299268" y="267548"/>
                                        </a:lnTo>
                                        <a:lnTo>
                                          <a:pt x="309120" y="267548"/>
                                        </a:lnTo>
                                        <a:lnTo>
                                          <a:pt x="309120" y="214855"/>
                                        </a:lnTo>
                                        <a:lnTo>
                                          <a:pt x="280548" y="139936"/>
                                        </a:lnTo>
                                        <a:cubicBezTo>
                                          <a:pt x="287404" y="136595"/>
                                          <a:pt x="294422" y="133632"/>
                                          <a:pt x="301573" y="131059"/>
                                        </a:cubicBezTo>
                                        <a:lnTo>
                                          <a:pt x="307667" y="128878"/>
                                        </a:lnTo>
                                        <a:cubicBezTo>
                                          <a:pt x="321202" y="124016"/>
                                          <a:pt x="335165" y="120576"/>
                                          <a:pt x="349348" y="118610"/>
                                        </a:cubicBezTo>
                                        <a:lnTo>
                                          <a:pt x="379201" y="114474"/>
                                        </a:lnTo>
                                        <a:cubicBezTo>
                                          <a:pt x="390840" y="112931"/>
                                          <a:pt x="399083" y="101778"/>
                                          <a:pt x="397613" y="89564"/>
                                        </a:cubicBezTo>
                                        <a:cubicBezTo>
                                          <a:pt x="396426" y="79699"/>
                                          <a:pt x="389158" y="71852"/>
                                          <a:pt x="379797" y="70328"/>
                                        </a:cubicBezTo>
                                        <a:lnTo>
                                          <a:pt x="368235" y="68337"/>
                                        </a:lnTo>
                                        <a:lnTo>
                                          <a:pt x="368235" y="55578"/>
                                        </a:lnTo>
                                        <a:cubicBezTo>
                                          <a:pt x="368235" y="49867"/>
                                          <a:pt x="363824" y="45238"/>
                                          <a:pt x="358382" y="45238"/>
                                        </a:cubicBezTo>
                                        <a:lnTo>
                                          <a:pt x="353456" y="45238"/>
                                        </a:lnTo>
                                        <a:lnTo>
                                          <a:pt x="353456" y="29728"/>
                                        </a:lnTo>
                                        <a:lnTo>
                                          <a:pt x="422423" y="29728"/>
                                        </a:lnTo>
                                        <a:cubicBezTo>
                                          <a:pt x="425144" y="29728"/>
                                          <a:pt x="427349" y="27413"/>
                                          <a:pt x="427349" y="24558"/>
                                        </a:cubicBezTo>
                                        <a:cubicBezTo>
                                          <a:pt x="427349" y="21702"/>
                                          <a:pt x="425144" y="19388"/>
                                          <a:pt x="422423" y="19388"/>
                                        </a:cubicBezTo>
                                        <a:close/>
                                        <a:moveTo>
                                          <a:pt x="245079" y="179658"/>
                                        </a:moveTo>
                                        <a:cubicBezTo>
                                          <a:pt x="247800" y="179658"/>
                                          <a:pt x="250006" y="181972"/>
                                          <a:pt x="250006" y="184828"/>
                                        </a:cubicBezTo>
                                        <a:lnTo>
                                          <a:pt x="250006" y="226188"/>
                                        </a:lnTo>
                                        <a:cubicBezTo>
                                          <a:pt x="250006" y="229043"/>
                                          <a:pt x="247800" y="231358"/>
                                          <a:pt x="245079" y="231358"/>
                                        </a:cubicBezTo>
                                        <a:lnTo>
                                          <a:pt x="185965" y="231358"/>
                                        </a:lnTo>
                                        <a:cubicBezTo>
                                          <a:pt x="183244" y="231358"/>
                                          <a:pt x="181039" y="229043"/>
                                          <a:pt x="181039" y="226188"/>
                                        </a:cubicBezTo>
                                        <a:lnTo>
                                          <a:pt x="181039" y="184828"/>
                                        </a:lnTo>
                                        <a:cubicBezTo>
                                          <a:pt x="181039" y="181972"/>
                                          <a:pt x="183244" y="179658"/>
                                          <a:pt x="185965" y="179658"/>
                                        </a:cubicBezTo>
                                        <a:lnTo>
                                          <a:pt x="245079" y="179658"/>
                                        </a:lnTo>
                                        <a:close/>
                                        <a:moveTo>
                                          <a:pt x="72662" y="55578"/>
                                        </a:moveTo>
                                        <a:lnTo>
                                          <a:pt x="92367" y="55578"/>
                                        </a:lnTo>
                                        <a:lnTo>
                                          <a:pt x="92367" y="63333"/>
                                        </a:lnTo>
                                        <a:lnTo>
                                          <a:pt x="72662" y="66662"/>
                                        </a:lnTo>
                                        <a:close/>
                                        <a:moveTo>
                                          <a:pt x="387940" y="92481"/>
                                        </a:moveTo>
                                        <a:cubicBezTo>
                                          <a:pt x="388025" y="98534"/>
                                          <a:pt x="383650" y="103633"/>
                                          <a:pt x="377905" y="104176"/>
                                        </a:cubicBezTo>
                                        <a:lnTo>
                                          <a:pt x="348052" y="108312"/>
                                        </a:lnTo>
                                        <a:cubicBezTo>
                                          <a:pt x="333227" y="110376"/>
                                          <a:pt x="318632" y="113971"/>
                                          <a:pt x="304480" y="119044"/>
                                        </a:cubicBezTo>
                                        <a:lnTo>
                                          <a:pt x="298391" y="121226"/>
                                        </a:lnTo>
                                        <a:cubicBezTo>
                                          <a:pt x="286946" y="125331"/>
                                          <a:pt x="275835" y="130395"/>
                                          <a:pt x="265164" y="136369"/>
                                        </a:cubicBezTo>
                                        <a:lnTo>
                                          <a:pt x="261223" y="138587"/>
                                        </a:lnTo>
                                        <a:cubicBezTo>
                                          <a:pt x="255508" y="141784"/>
                                          <a:pt x="249132" y="143460"/>
                                          <a:pt x="242656" y="143468"/>
                                        </a:cubicBezTo>
                                        <a:lnTo>
                                          <a:pt x="188388" y="143468"/>
                                        </a:lnTo>
                                        <a:cubicBezTo>
                                          <a:pt x="181922" y="143463"/>
                                          <a:pt x="175555" y="141794"/>
                                          <a:pt x="169846" y="138608"/>
                                        </a:cubicBezTo>
                                        <a:lnTo>
                                          <a:pt x="165905" y="136400"/>
                                        </a:lnTo>
                                        <a:cubicBezTo>
                                          <a:pt x="155231" y="130424"/>
                                          <a:pt x="144116" y="125358"/>
                                          <a:pt x="132668" y="121252"/>
                                        </a:cubicBezTo>
                                        <a:lnTo>
                                          <a:pt x="126584" y="119070"/>
                                        </a:lnTo>
                                        <a:cubicBezTo>
                                          <a:pt x="112430" y="113996"/>
                                          <a:pt x="97834" y="110401"/>
                                          <a:pt x="83007" y="108337"/>
                                        </a:cubicBezTo>
                                        <a:lnTo>
                                          <a:pt x="53154" y="104201"/>
                                        </a:lnTo>
                                        <a:cubicBezTo>
                                          <a:pt x="46909" y="103413"/>
                                          <a:pt x="42455" y="97461"/>
                                          <a:pt x="43206" y="90906"/>
                                        </a:cubicBezTo>
                                        <a:cubicBezTo>
                                          <a:pt x="43819" y="85563"/>
                                          <a:pt x="47758" y="81309"/>
                                          <a:pt x="52829" y="80512"/>
                                        </a:cubicBezTo>
                                        <a:lnTo>
                                          <a:pt x="124535" y="68399"/>
                                        </a:lnTo>
                                        <a:cubicBezTo>
                                          <a:pt x="184814" y="58197"/>
                                          <a:pt x="246260" y="58197"/>
                                          <a:pt x="306539" y="68399"/>
                                        </a:cubicBezTo>
                                        <a:lnTo>
                                          <a:pt x="378230" y="80497"/>
                                        </a:lnTo>
                                        <a:cubicBezTo>
                                          <a:pt x="383957" y="81208"/>
                                          <a:pt x="388191" y="86435"/>
                                          <a:pt x="387940" y="92481"/>
                                        </a:cubicBezTo>
                                        <a:close/>
                                        <a:moveTo>
                                          <a:pt x="358382" y="55578"/>
                                        </a:moveTo>
                                        <a:lnTo>
                                          <a:pt x="358382" y="66672"/>
                                        </a:lnTo>
                                        <a:lnTo>
                                          <a:pt x="338678" y="63333"/>
                                        </a:lnTo>
                                        <a:lnTo>
                                          <a:pt x="338678" y="55578"/>
                                        </a:lnTo>
                                        <a:close/>
                                      </a:path>
                                    </a:pathLst>
                                  </a:custGeom>
                                  <a:grpFill/>
                                  <a:ln w="3175" cap="flat">
                                    <a:solidFill>
                                      <a:schemeClr val="accent6"/>
                                    </a:solidFill>
                                    <a:prstDash val="solid"/>
                                    <a:miter/>
                                  </a:ln>
                                </wps:spPr>
                                <wps:bodyPr rtlCol="0" anchor="ctr"/>
                              </wps:wsp>
                              <wps:wsp>
                                <wps:cNvPr id="230" name="Freeform: Shape 230">
                                  <a:extLst/>
                                </wps:cNvPr>
                                <wps:cNvSpPr/>
                                <wps:spPr>
                                  <a:xfrm>
                                    <a:off x="566192" y="303029"/>
                                    <a:ext cx="39410" cy="41360"/>
                                  </a:xfrm>
                                  <a:custGeom>
                                    <a:avLst/>
                                    <a:gdLst>
                                      <a:gd name="connsiteX0" fmla="*/ 3695 w 39409"/>
                                      <a:gd name="connsiteY0" fmla="*/ 21973 h 41360"/>
                                      <a:gd name="connsiteX1" fmla="*/ 20936 w 39409"/>
                                      <a:gd name="connsiteY1" fmla="*/ 40068 h 41360"/>
                                      <a:gd name="connsiteX2" fmla="*/ 38178 w 39409"/>
                                      <a:gd name="connsiteY2" fmla="*/ 21973 h 41360"/>
                                      <a:gd name="connsiteX3" fmla="*/ 20936 w 39409"/>
                                      <a:gd name="connsiteY3" fmla="*/ 3878 h 41360"/>
                                      <a:gd name="connsiteX4" fmla="*/ 3695 w 39409"/>
                                      <a:gd name="connsiteY4" fmla="*/ 21973 h 41360"/>
                                      <a:gd name="connsiteX5" fmla="*/ 28326 w 39409"/>
                                      <a:gd name="connsiteY5" fmla="*/ 21973 h 41360"/>
                                      <a:gd name="connsiteX6" fmla="*/ 20936 w 39409"/>
                                      <a:gd name="connsiteY6" fmla="*/ 29728 h 41360"/>
                                      <a:gd name="connsiteX7" fmla="*/ 13547 w 39409"/>
                                      <a:gd name="connsiteY7" fmla="*/ 21973 h 41360"/>
                                      <a:gd name="connsiteX8" fmla="*/ 20936 w 39409"/>
                                      <a:gd name="connsiteY8" fmla="*/ 14218 h 41360"/>
                                      <a:gd name="connsiteX9" fmla="*/ 28326 w 39409"/>
                                      <a:gd name="connsiteY9" fmla="*/ 21973 h 41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409" h="41360">
                                        <a:moveTo>
                                          <a:pt x="3695" y="21973"/>
                                        </a:moveTo>
                                        <a:cubicBezTo>
                                          <a:pt x="3695" y="31966"/>
                                          <a:pt x="11414" y="40068"/>
                                          <a:pt x="20936" y="40068"/>
                                        </a:cubicBezTo>
                                        <a:cubicBezTo>
                                          <a:pt x="30459" y="40068"/>
                                          <a:pt x="38178" y="31966"/>
                                          <a:pt x="38178" y="21973"/>
                                        </a:cubicBezTo>
                                        <a:cubicBezTo>
                                          <a:pt x="38178" y="11979"/>
                                          <a:pt x="30459" y="3878"/>
                                          <a:pt x="20936" y="3878"/>
                                        </a:cubicBezTo>
                                        <a:cubicBezTo>
                                          <a:pt x="11414" y="3878"/>
                                          <a:pt x="3695" y="11979"/>
                                          <a:pt x="3695" y="21973"/>
                                        </a:cubicBezTo>
                                        <a:close/>
                                        <a:moveTo>
                                          <a:pt x="28326" y="21973"/>
                                        </a:moveTo>
                                        <a:cubicBezTo>
                                          <a:pt x="28326" y="26255"/>
                                          <a:pt x="25017" y="29728"/>
                                          <a:pt x="20936" y="29728"/>
                                        </a:cubicBezTo>
                                        <a:cubicBezTo>
                                          <a:pt x="16856" y="29728"/>
                                          <a:pt x="13547" y="26255"/>
                                          <a:pt x="13547" y="21973"/>
                                        </a:cubicBezTo>
                                        <a:cubicBezTo>
                                          <a:pt x="13547" y="17690"/>
                                          <a:pt x="16856" y="14218"/>
                                          <a:pt x="20936" y="14218"/>
                                        </a:cubicBezTo>
                                        <a:cubicBezTo>
                                          <a:pt x="25017" y="14218"/>
                                          <a:pt x="28326" y="17690"/>
                                          <a:pt x="28326" y="21973"/>
                                        </a:cubicBezTo>
                                        <a:close/>
                                      </a:path>
                                    </a:pathLst>
                                  </a:custGeom>
                                  <a:grpFill/>
                                  <a:ln w="3175" cap="flat">
                                    <a:solidFill>
                                      <a:schemeClr val="accent6"/>
                                    </a:solidFill>
                                    <a:prstDash val="solid"/>
                                    <a:miter/>
                                  </a:ln>
                                </wps:spPr>
                                <wps:bodyPr rtlCol="0" anchor="ctr"/>
                              </wps:wsp>
                            </wpg:grpSp>
                            <wpg:grpSp>
                              <wpg:cNvPr id="231" name="Graphic 157" descr="Quadcopter outline">
                                <a:extLst/>
                              </wpg:cNvPr>
                              <wpg:cNvGrpSpPr/>
                              <wpg:grpSpPr>
                                <a:xfrm>
                                  <a:off x="591160" y="365686"/>
                                  <a:ext cx="173834" cy="109042"/>
                                  <a:chOff x="591160" y="365686"/>
                                  <a:chExt cx="428581" cy="268840"/>
                                </a:xfrm>
                                <a:solidFill>
                                  <a:schemeClr val="accent6">
                                    <a:lumMod val="50000"/>
                                  </a:schemeClr>
                                </a:solidFill>
                              </wpg:grpSpPr>
                              <wps:wsp>
                                <wps:cNvPr id="234" name="Freeform: Shape 234">
                                  <a:extLst/>
                                </wps:cNvPr>
                                <wps:cNvSpPr/>
                                <wps:spPr>
                                  <a:xfrm>
                                    <a:off x="591160" y="365686"/>
                                    <a:ext cx="428581" cy="268840"/>
                                  </a:xfrm>
                                  <a:custGeom>
                                    <a:avLst/>
                                    <a:gdLst>
                                      <a:gd name="connsiteX0" fmla="*/ 422423 w 428581"/>
                                      <a:gd name="connsiteY0" fmla="*/ 19388 h 268840"/>
                                      <a:gd name="connsiteX1" fmla="*/ 353456 w 428581"/>
                                      <a:gd name="connsiteY1" fmla="*/ 19388 h 268840"/>
                                      <a:gd name="connsiteX2" fmla="*/ 353456 w 428581"/>
                                      <a:gd name="connsiteY2" fmla="*/ 9048 h 268840"/>
                                      <a:gd name="connsiteX3" fmla="*/ 348530 w 428581"/>
                                      <a:gd name="connsiteY3" fmla="*/ 3878 h 268840"/>
                                      <a:gd name="connsiteX4" fmla="*/ 343604 w 428581"/>
                                      <a:gd name="connsiteY4" fmla="*/ 9048 h 268840"/>
                                      <a:gd name="connsiteX5" fmla="*/ 343604 w 428581"/>
                                      <a:gd name="connsiteY5" fmla="*/ 19388 h 268840"/>
                                      <a:gd name="connsiteX6" fmla="*/ 274637 w 428581"/>
                                      <a:gd name="connsiteY6" fmla="*/ 19388 h 268840"/>
                                      <a:gd name="connsiteX7" fmla="*/ 269710 w 428581"/>
                                      <a:gd name="connsiteY7" fmla="*/ 24558 h 268840"/>
                                      <a:gd name="connsiteX8" fmla="*/ 274637 w 428581"/>
                                      <a:gd name="connsiteY8" fmla="*/ 29728 h 268840"/>
                                      <a:gd name="connsiteX9" fmla="*/ 343604 w 428581"/>
                                      <a:gd name="connsiteY9" fmla="*/ 29728 h 268840"/>
                                      <a:gd name="connsiteX10" fmla="*/ 343604 w 428581"/>
                                      <a:gd name="connsiteY10" fmla="*/ 45238 h 268840"/>
                                      <a:gd name="connsiteX11" fmla="*/ 338678 w 428581"/>
                                      <a:gd name="connsiteY11" fmla="*/ 45238 h 268840"/>
                                      <a:gd name="connsiteX12" fmla="*/ 328825 w 428581"/>
                                      <a:gd name="connsiteY12" fmla="*/ 55578 h 268840"/>
                                      <a:gd name="connsiteX13" fmla="*/ 328825 w 428581"/>
                                      <a:gd name="connsiteY13" fmla="*/ 61678 h 268840"/>
                                      <a:gd name="connsiteX14" fmla="*/ 308091 w 428581"/>
                                      <a:gd name="connsiteY14" fmla="*/ 58163 h 268840"/>
                                      <a:gd name="connsiteX15" fmla="*/ 122953 w 428581"/>
                                      <a:gd name="connsiteY15" fmla="*/ 58163 h 268840"/>
                                      <a:gd name="connsiteX16" fmla="*/ 102219 w 428581"/>
                                      <a:gd name="connsiteY16" fmla="*/ 61678 h 268840"/>
                                      <a:gd name="connsiteX17" fmla="*/ 102219 w 428581"/>
                                      <a:gd name="connsiteY17" fmla="*/ 55578 h 268840"/>
                                      <a:gd name="connsiteX18" fmla="*/ 92367 w 428581"/>
                                      <a:gd name="connsiteY18" fmla="*/ 45238 h 268840"/>
                                      <a:gd name="connsiteX19" fmla="*/ 87440 w 428581"/>
                                      <a:gd name="connsiteY19" fmla="*/ 45238 h 268840"/>
                                      <a:gd name="connsiteX20" fmla="*/ 87440 w 428581"/>
                                      <a:gd name="connsiteY20" fmla="*/ 29728 h 268840"/>
                                      <a:gd name="connsiteX21" fmla="*/ 156407 w 428581"/>
                                      <a:gd name="connsiteY21" fmla="*/ 29728 h 268840"/>
                                      <a:gd name="connsiteX22" fmla="*/ 161334 w 428581"/>
                                      <a:gd name="connsiteY22" fmla="*/ 24558 h 268840"/>
                                      <a:gd name="connsiteX23" fmla="*/ 156407 w 428581"/>
                                      <a:gd name="connsiteY23" fmla="*/ 19388 h 268840"/>
                                      <a:gd name="connsiteX24" fmla="*/ 87440 w 428581"/>
                                      <a:gd name="connsiteY24" fmla="*/ 19388 h 268840"/>
                                      <a:gd name="connsiteX25" fmla="*/ 87440 w 428581"/>
                                      <a:gd name="connsiteY25" fmla="*/ 9048 h 268840"/>
                                      <a:gd name="connsiteX26" fmla="*/ 82514 w 428581"/>
                                      <a:gd name="connsiteY26" fmla="*/ 3878 h 268840"/>
                                      <a:gd name="connsiteX27" fmla="*/ 77588 w 428581"/>
                                      <a:gd name="connsiteY27" fmla="*/ 9048 h 268840"/>
                                      <a:gd name="connsiteX28" fmla="*/ 77588 w 428581"/>
                                      <a:gd name="connsiteY28" fmla="*/ 19388 h 268840"/>
                                      <a:gd name="connsiteX29" fmla="*/ 8621 w 428581"/>
                                      <a:gd name="connsiteY29" fmla="*/ 19388 h 268840"/>
                                      <a:gd name="connsiteX30" fmla="*/ 3695 w 428581"/>
                                      <a:gd name="connsiteY30" fmla="*/ 24558 h 268840"/>
                                      <a:gd name="connsiteX31" fmla="*/ 8621 w 428581"/>
                                      <a:gd name="connsiteY31" fmla="*/ 29728 h 268840"/>
                                      <a:gd name="connsiteX32" fmla="*/ 77588 w 428581"/>
                                      <a:gd name="connsiteY32" fmla="*/ 29728 h 268840"/>
                                      <a:gd name="connsiteX33" fmla="*/ 77588 w 428581"/>
                                      <a:gd name="connsiteY33" fmla="*/ 45238 h 268840"/>
                                      <a:gd name="connsiteX34" fmla="*/ 72662 w 428581"/>
                                      <a:gd name="connsiteY34" fmla="*/ 45238 h 268840"/>
                                      <a:gd name="connsiteX35" fmla="*/ 62809 w 428581"/>
                                      <a:gd name="connsiteY35" fmla="*/ 55578 h 268840"/>
                                      <a:gd name="connsiteX36" fmla="*/ 62809 w 428581"/>
                                      <a:gd name="connsiteY36" fmla="*/ 68337 h 268840"/>
                                      <a:gd name="connsiteX37" fmla="*/ 51247 w 428581"/>
                                      <a:gd name="connsiteY37" fmla="*/ 70291 h 268840"/>
                                      <a:gd name="connsiteX38" fmla="*/ 33515 w 428581"/>
                                      <a:gd name="connsiteY38" fmla="*/ 95740 h 268840"/>
                                      <a:gd name="connsiteX39" fmla="*/ 51844 w 428581"/>
                                      <a:gd name="connsiteY39" fmla="*/ 114438 h 268840"/>
                                      <a:gd name="connsiteX40" fmla="*/ 81696 w 428581"/>
                                      <a:gd name="connsiteY40" fmla="*/ 118574 h 268840"/>
                                      <a:gd name="connsiteX41" fmla="*/ 123402 w 428581"/>
                                      <a:gd name="connsiteY41" fmla="*/ 128857 h 268840"/>
                                      <a:gd name="connsiteX42" fmla="*/ 129491 w 428581"/>
                                      <a:gd name="connsiteY42" fmla="*/ 131039 h 268840"/>
                                      <a:gd name="connsiteX43" fmla="*/ 150496 w 428581"/>
                                      <a:gd name="connsiteY43" fmla="*/ 139936 h 268840"/>
                                      <a:gd name="connsiteX44" fmla="*/ 121924 w 428581"/>
                                      <a:gd name="connsiteY44" fmla="*/ 214855 h 268840"/>
                                      <a:gd name="connsiteX45" fmla="*/ 121924 w 428581"/>
                                      <a:gd name="connsiteY45" fmla="*/ 267548 h 268840"/>
                                      <a:gd name="connsiteX46" fmla="*/ 131776 w 428581"/>
                                      <a:gd name="connsiteY46" fmla="*/ 267548 h 268840"/>
                                      <a:gd name="connsiteX47" fmla="*/ 131776 w 428581"/>
                                      <a:gd name="connsiteY47" fmla="*/ 216840 h 268840"/>
                                      <a:gd name="connsiteX48" fmla="*/ 159363 w 428581"/>
                                      <a:gd name="connsiteY48" fmla="*/ 144502 h 268840"/>
                                      <a:gd name="connsiteX49" fmla="*/ 161270 w 428581"/>
                                      <a:gd name="connsiteY49" fmla="*/ 145536 h 268840"/>
                                      <a:gd name="connsiteX50" fmla="*/ 165211 w 428581"/>
                                      <a:gd name="connsiteY50" fmla="*/ 147748 h 268840"/>
                                      <a:gd name="connsiteX51" fmla="*/ 188388 w 428581"/>
                                      <a:gd name="connsiteY51" fmla="*/ 153808 h 268840"/>
                                      <a:gd name="connsiteX52" fmla="*/ 210596 w 428581"/>
                                      <a:gd name="connsiteY52" fmla="*/ 153808 h 268840"/>
                                      <a:gd name="connsiteX53" fmla="*/ 210596 w 428581"/>
                                      <a:gd name="connsiteY53" fmla="*/ 169318 h 268840"/>
                                      <a:gd name="connsiteX54" fmla="*/ 185965 w 428581"/>
                                      <a:gd name="connsiteY54" fmla="*/ 169318 h 268840"/>
                                      <a:gd name="connsiteX55" fmla="*/ 171186 w 428581"/>
                                      <a:gd name="connsiteY55" fmla="*/ 184828 h 268840"/>
                                      <a:gd name="connsiteX56" fmla="*/ 171186 w 428581"/>
                                      <a:gd name="connsiteY56" fmla="*/ 226188 h 268840"/>
                                      <a:gd name="connsiteX57" fmla="*/ 185965 w 428581"/>
                                      <a:gd name="connsiteY57" fmla="*/ 241698 h 268840"/>
                                      <a:gd name="connsiteX58" fmla="*/ 245079 w 428581"/>
                                      <a:gd name="connsiteY58" fmla="*/ 241698 h 268840"/>
                                      <a:gd name="connsiteX59" fmla="*/ 259858 w 428581"/>
                                      <a:gd name="connsiteY59" fmla="*/ 226188 h 268840"/>
                                      <a:gd name="connsiteX60" fmla="*/ 259858 w 428581"/>
                                      <a:gd name="connsiteY60" fmla="*/ 184828 h 268840"/>
                                      <a:gd name="connsiteX61" fmla="*/ 245079 w 428581"/>
                                      <a:gd name="connsiteY61" fmla="*/ 169318 h 268840"/>
                                      <a:gd name="connsiteX62" fmla="*/ 220448 w 428581"/>
                                      <a:gd name="connsiteY62" fmla="*/ 169318 h 268840"/>
                                      <a:gd name="connsiteX63" fmla="*/ 220448 w 428581"/>
                                      <a:gd name="connsiteY63" fmla="*/ 153808 h 268840"/>
                                      <a:gd name="connsiteX64" fmla="*/ 242656 w 428581"/>
                                      <a:gd name="connsiteY64" fmla="*/ 153808 h 268840"/>
                                      <a:gd name="connsiteX65" fmla="*/ 265809 w 428581"/>
                                      <a:gd name="connsiteY65" fmla="*/ 147733 h 268840"/>
                                      <a:gd name="connsiteX66" fmla="*/ 269750 w 428581"/>
                                      <a:gd name="connsiteY66" fmla="*/ 145515 h 268840"/>
                                      <a:gd name="connsiteX67" fmla="*/ 271656 w 428581"/>
                                      <a:gd name="connsiteY67" fmla="*/ 144481 h 268840"/>
                                      <a:gd name="connsiteX68" fmla="*/ 299268 w 428581"/>
                                      <a:gd name="connsiteY68" fmla="*/ 216840 h 268840"/>
                                      <a:gd name="connsiteX69" fmla="*/ 299268 w 428581"/>
                                      <a:gd name="connsiteY69" fmla="*/ 267548 h 268840"/>
                                      <a:gd name="connsiteX70" fmla="*/ 309120 w 428581"/>
                                      <a:gd name="connsiteY70" fmla="*/ 267548 h 268840"/>
                                      <a:gd name="connsiteX71" fmla="*/ 309120 w 428581"/>
                                      <a:gd name="connsiteY71" fmla="*/ 214855 h 268840"/>
                                      <a:gd name="connsiteX72" fmla="*/ 280548 w 428581"/>
                                      <a:gd name="connsiteY72" fmla="*/ 139936 h 268840"/>
                                      <a:gd name="connsiteX73" fmla="*/ 301573 w 428581"/>
                                      <a:gd name="connsiteY73" fmla="*/ 131059 h 268840"/>
                                      <a:gd name="connsiteX74" fmla="*/ 307667 w 428581"/>
                                      <a:gd name="connsiteY74" fmla="*/ 128878 h 268840"/>
                                      <a:gd name="connsiteX75" fmla="*/ 349348 w 428581"/>
                                      <a:gd name="connsiteY75" fmla="*/ 118610 h 268840"/>
                                      <a:gd name="connsiteX76" fmla="*/ 379201 w 428581"/>
                                      <a:gd name="connsiteY76" fmla="*/ 114474 h 268840"/>
                                      <a:gd name="connsiteX77" fmla="*/ 397613 w 428581"/>
                                      <a:gd name="connsiteY77" fmla="*/ 89564 h 268840"/>
                                      <a:gd name="connsiteX78" fmla="*/ 379797 w 428581"/>
                                      <a:gd name="connsiteY78" fmla="*/ 70328 h 268840"/>
                                      <a:gd name="connsiteX79" fmla="*/ 368235 w 428581"/>
                                      <a:gd name="connsiteY79" fmla="*/ 68337 h 268840"/>
                                      <a:gd name="connsiteX80" fmla="*/ 368235 w 428581"/>
                                      <a:gd name="connsiteY80" fmla="*/ 55578 h 268840"/>
                                      <a:gd name="connsiteX81" fmla="*/ 358382 w 428581"/>
                                      <a:gd name="connsiteY81" fmla="*/ 45238 h 268840"/>
                                      <a:gd name="connsiteX82" fmla="*/ 353456 w 428581"/>
                                      <a:gd name="connsiteY82" fmla="*/ 45238 h 268840"/>
                                      <a:gd name="connsiteX83" fmla="*/ 353456 w 428581"/>
                                      <a:gd name="connsiteY83" fmla="*/ 29728 h 268840"/>
                                      <a:gd name="connsiteX84" fmla="*/ 422423 w 428581"/>
                                      <a:gd name="connsiteY84" fmla="*/ 29728 h 268840"/>
                                      <a:gd name="connsiteX85" fmla="*/ 427349 w 428581"/>
                                      <a:gd name="connsiteY85" fmla="*/ 24558 h 268840"/>
                                      <a:gd name="connsiteX86" fmla="*/ 422423 w 428581"/>
                                      <a:gd name="connsiteY86" fmla="*/ 19388 h 268840"/>
                                      <a:gd name="connsiteX87" fmla="*/ 245079 w 428581"/>
                                      <a:gd name="connsiteY87" fmla="*/ 179658 h 268840"/>
                                      <a:gd name="connsiteX88" fmla="*/ 250006 w 428581"/>
                                      <a:gd name="connsiteY88" fmla="*/ 184828 h 268840"/>
                                      <a:gd name="connsiteX89" fmla="*/ 250006 w 428581"/>
                                      <a:gd name="connsiteY89" fmla="*/ 226188 h 268840"/>
                                      <a:gd name="connsiteX90" fmla="*/ 245079 w 428581"/>
                                      <a:gd name="connsiteY90" fmla="*/ 231358 h 268840"/>
                                      <a:gd name="connsiteX91" fmla="*/ 185965 w 428581"/>
                                      <a:gd name="connsiteY91" fmla="*/ 231358 h 268840"/>
                                      <a:gd name="connsiteX92" fmla="*/ 181039 w 428581"/>
                                      <a:gd name="connsiteY92" fmla="*/ 226188 h 268840"/>
                                      <a:gd name="connsiteX93" fmla="*/ 181039 w 428581"/>
                                      <a:gd name="connsiteY93" fmla="*/ 184828 h 268840"/>
                                      <a:gd name="connsiteX94" fmla="*/ 185965 w 428581"/>
                                      <a:gd name="connsiteY94" fmla="*/ 179658 h 268840"/>
                                      <a:gd name="connsiteX95" fmla="*/ 245079 w 428581"/>
                                      <a:gd name="connsiteY95" fmla="*/ 179658 h 268840"/>
                                      <a:gd name="connsiteX96" fmla="*/ 72662 w 428581"/>
                                      <a:gd name="connsiteY96" fmla="*/ 55578 h 268840"/>
                                      <a:gd name="connsiteX97" fmla="*/ 92367 w 428581"/>
                                      <a:gd name="connsiteY97" fmla="*/ 55578 h 268840"/>
                                      <a:gd name="connsiteX98" fmla="*/ 92367 w 428581"/>
                                      <a:gd name="connsiteY98" fmla="*/ 63333 h 268840"/>
                                      <a:gd name="connsiteX99" fmla="*/ 72662 w 428581"/>
                                      <a:gd name="connsiteY99" fmla="*/ 66662 h 268840"/>
                                      <a:gd name="connsiteX100" fmla="*/ 387940 w 428581"/>
                                      <a:gd name="connsiteY100" fmla="*/ 92481 h 268840"/>
                                      <a:gd name="connsiteX101" fmla="*/ 377905 w 428581"/>
                                      <a:gd name="connsiteY101" fmla="*/ 104176 h 268840"/>
                                      <a:gd name="connsiteX102" fmla="*/ 348052 w 428581"/>
                                      <a:gd name="connsiteY102" fmla="*/ 108312 h 268840"/>
                                      <a:gd name="connsiteX103" fmla="*/ 304480 w 428581"/>
                                      <a:gd name="connsiteY103" fmla="*/ 119044 h 268840"/>
                                      <a:gd name="connsiteX104" fmla="*/ 298391 w 428581"/>
                                      <a:gd name="connsiteY104" fmla="*/ 121226 h 268840"/>
                                      <a:gd name="connsiteX105" fmla="*/ 265164 w 428581"/>
                                      <a:gd name="connsiteY105" fmla="*/ 136369 h 268840"/>
                                      <a:gd name="connsiteX106" fmla="*/ 261223 w 428581"/>
                                      <a:gd name="connsiteY106" fmla="*/ 138587 h 268840"/>
                                      <a:gd name="connsiteX107" fmla="*/ 242656 w 428581"/>
                                      <a:gd name="connsiteY107" fmla="*/ 143468 h 268840"/>
                                      <a:gd name="connsiteX108" fmla="*/ 188388 w 428581"/>
                                      <a:gd name="connsiteY108" fmla="*/ 143468 h 268840"/>
                                      <a:gd name="connsiteX109" fmla="*/ 169846 w 428581"/>
                                      <a:gd name="connsiteY109" fmla="*/ 138608 h 268840"/>
                                      <a:gd name="connsiteX110" fmla="*/ 165905 w 428581"/>
                                      <a:gd name="connsiteY110" fmla="*/ 136400 h 268840"/>
                                      <a:gd name="connsiteX111" fmla="*/ 132668 w 428581"/>
                                      <a:gd name="connsiteY111" fmla="*/ 121252 h 268840"/>
                                      <a:gd name="connsiteX112" fmla="*/ 126584 w 428581"/>
                                      <a:gd name="connsiteY112" fmla="*/ 119070 h 268840"/>
                                      <a:gd name="connsiteX113" fmla="*/ 83007 w 428581"/>
                                      <a:gd name="connsiteY113" fmla="*/ 108337 h 268840"/>
                                      <a:gd name="connsiteX114" fmla="*/ 53154 w 428581"/>
                                      <a:gd name="connsiteY114" fmla="*/ 104201 h 268840"/>
                                      <a:gd name="connsiteX115" fmla="*/ 43206 w 428581"/>
                                      <a:gd name="connsiteY115" fmla="*/ 90906 h 268840"/>
                                      <a:gd name="connsiteX116" fmla="*/ 52829 w 428581"/>
                                      <a:gd name="connsiteY116" fmla="*/ 80512 h 268840"/>
                                      <a:gd name="connsiteX117" fmla="*/ 124535 w 428581"/>
                                      <a:gd name="connsiteY117" fmla="*/ 68399 h 268840"/>
                                      <a:gd name="connsiteX118" fmla="*/ 306539 w 428581"/>
                                      <a:gd name="connsiteY118" fmla="*/ 68399 h 268840"/>
                                      <a:gd name="connsiteX119" fmla="*/ 378230 w 428581"/>
                                      <a:gd name="connsiteY119" fmla="*/ 80497 h 268840"/>
                                      <a:gd name="connsiteX120" fmla="*/ 387940 w 428581"/>
                                      <a:gd name="connsiteY120" fmla="*/ 92481 h 268840"/>
                                      <a:gd name="connsiteX121" fmla="*/ 358382 w 428581"/>
                                      <a:gd name="connsiteY121" fmla="*/ 55578 h 268840"/>
                                      <a:gd name="connsiteX122" fmla="*/ 358382 w 428581"/>
                                      <a:gd name="connsiteY122" fmla="*/ 66672 h 268840"/>
                                      <a:gd name="connsiteX123" fmla="*/ 338678 w 428581"/>
                                      <a:gd name="connsiteY123" fmla="*/ 63333 h 268840"/>
                                      <a:gd name="connsiteX124" fmla="*/ 338678 w 428581"/>
                                      <a:gd name="connsiteY124" fmla="*/ 55578 h 268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Lst>
                                    <a:rect l="l" t="t" r="r" b="b"/>
                                    <a:pathLst>
                                      <a:path w="428581" h="268840">
                                        <a:moveTo>
                                          <a:pt x="422423" y="19388"/>
                                        </a:moveTo>
                                        <a:lnTo>
                                          <a:pt x="353456" y="19388"/>
                                        </a:lnTo>
                                        <a:lnTo>
                                          <a:pt x="353456" y="9048"/>
                                        </a:lnTo>
                                        <a:cubicBezTo>
                                          <a:pt x="353456" y="6192"/>
                                          <a:pt x="351251" y="3878"/>
                                          <a:pt x="348530" y="3878"/>
                                        </a:cubicBezTo>
                                        <a:cubicBezTo>
                                          <a:pt x="345809" y="3878"/>
                                          <a:pt x="343604" y="6192"/>
                                          <a:pt x="343604" y="9048"/>
                                        </a:cubicBezTo>
                                        <a:lnTo>
                                          <a:pt x="343604" y="19388"/>
                                        </a:lnTo>
                                        <a:lnTo>
                                          <a:pt x="274637" y="19388"/>
                                        </a:lnTo>
                                        <a:cubicBezTo>
                                          <a:pt x="271916" y="19388"/>
                                          <a:pt x="269710" y="21702"/>
                                          <a:pt x="269710" y="24558"/>
                                        </a:cubicBezTo>
                                        <a:cubicBezTo>
                                          <a:pt x="269710" y="27413"/>
                                          <a:pt x="271916" y="29728"/>
                                          <a:pt x="274637" y="29728"/>
                                        </a:cubicBezTo>
                                        <a:lnTo>
                                          <a:pt x="343604" y="29728"/>
                                        </a:lnTo>
                                        <a:lnTo>
                                          <a:pt x="343604" y="45238"/>
                                        </a:lnTo>
                                        <a:lnTo>
                                          <a:pt x="338678" y="45238"/>
                                        </a:lnTo>
                                        <a:cubicBezTo>
                                          <a:pt x="333236" y="45238"/>
                                          <a:pt x="328825" y="49867"/>
                                          <a:pt x="328825" y="55578"/>
                                        </a:cubicBezTo>
                                        <a:lnTo>
                                          <a:pt x="328825" y="61678"/>
                                        </a:lnTo>
                                        <a:lnTo>
                                          <a:pt x="308091" y="58163"/>
                                        </a:lnTo>
                                        <a:cubicBezTo>
                                          <a:pt x="246774" y="47791"/>
                                          <a:pt x="184270" y="47791"/>
                                          <a:pt x="122953" y="58163"/>
                                        </a:cubicBezTo>
                                        <a:lnTo>
                                          <a:pt x="102219" y="61678"/>
                                        </a:lnTo>
                                        <a:lnTo>
                                          <a:pt x="102219" y="55578"/>
                                        </a:lnTo>
                                        <a:cubicBezTo>
                                          <a:pt x="102219" y="49867"/>
                                          <a:pt x="97808" y="45238"/>
                                          <a:pt x="92367" y="45238"/>
                                        </a:cubicBezTo>
                                        <a:lnTo>
                                          <a:pt x="87440" y="45238"/>
                                        </a:lnTo>
                                        <a:lnTo>
                                          <a:pt x="87440" y="29728"/>
                                        </a:lnTo>
                                        <a:lnTo>
                                          <a:pt x="156407" y="29728"/>
                                        </a:lnTo>
                                        <a:cubicBezTo>
                                          <a:pt x="159128" y="29728"/>
                                          <a:pt x="161334" y="27413"/>
                                          <a:pt x="161334" y="24558"/>
                                        </a:cubicBezTo>
                                        <a:cubicBezTo>
                                          <a:pt x="161334" y="21702"/>
                                          <a:pt x="159128" y="19388"/>
                                          <a:pt x="156407" y="19388"/>
                                        </a:cubicBezTo>
                                        <a:lnTo>
                                          <a:pt x="87440" y="19388"/>
                                        </a:lnTo>
                                        <a:lnTo>
                                          <a:pt x="87440" y="9048"/>
                                        </a:lnTo>
                                        <a:cubicBezTo>
                                          <a:pt x="87440" y="6192"/>
                                          <a:pt x="85235" y="3878"/>
                                          <a:pt x="82514" y="3878"/>
                                        </a:cubicBezTo>
                                        <a:cubicBezTo>
                                          <a:pt x="79793" y="3878"/>
                                          <a:pt x="77588" y="6192"/>
                                          <a:pt x="77588" y="9048"/>
                                        </a:cubicBezTo>
                                        <a:lnTo>
                                          <a:pt x="77588" y="19388"/>
                                        </a:lnTo>
                                        <a:lnTo>
                                          <a:pt x="8621" y="19388"/>
                                        </a:lnTo>
                                        <a:cubicBezTo>
                                          <a:pt x="5900" y="19388"/>
                                          <a:pt x="3695" y="21702"/>
                                          <a:pt x="3695" y="24558"/>
                                        </a:cubicBezTo>
                                        <a:cubicBezTo>
                                          <a:pt x="3695" y="27413"/>
                                          <a:pt x="5900" y="29728"/>
                                          <a:pt x="8621" y="29728"/>
                                        </a:cubicBezTo>
                                        <a:lnTo>
                                          <a:pt x="77588" y="29728"/>
                                        </a:lnTo>
                                        <a:lnTo>
                                          <a:pt x="77588" y="45238"/>
                                        </a:lnTo>
                                        <a:lnTo>
                                          <a:pt x="72662" y="45238"/>
                                        </a:lnTo>
                                        <a:cubicBezTo>
                                          <a:pt x="67220" y="45238"/>
                                          <a:pt x="62809" y="49867"/>
                                          <a:pt x="62809" y="55578"/>
                                        </a:cubicBezTo>
                                        <a:lnTo>
                                          <a:pt x="62809" y="68337"/>
                                        </a:lnTo>
                                        <a:lnTo>
                                          <a:pt x="51247" y="70291"/>
                                        </a:lnTo>
                                        <a:cubicBezTo>
                                          <a:pt x="39655" y="72179"/>
                                          <a:pt x="31715" y="83573"/>
                                          <a:pt x="33515" y="95740"/>
                                        </a:cubicBezTo>
                                        <a:cubicBezTo>
                                          <a:pt x="34968" y="105565"/>
                                          <a:pt x="42444" y="113192"/>
                                          <a:pt x="51844" y="114438"/>
                                        </a:cubicBezTo>
                                        <a:lnTo>
                                          <a:pt x="81696" y="118574"/>
                                        </a:lnTo>
                                        <a:cubicBezTo>
                                          <a:pt x="95888" y="120546"/>
                                          <a:pt x="109858" y="123991"/>
                                          <a:pt x="123402" y="128857"/>
                                        </a:cubicBezTo>
                                        <a:lnTo>
                                          <a:pt x="129491" y="131039"/>
                                        </a:lnTo>
                                        <a:cubicBezTo>
                                          <a:pt x="136635" y="133619"/>
                                          <a:pt x="143647" y="136589"/>
                                          <a:pt x="150496" y="139936"/>
                                        </a:cubicBezTo>
                                        <a:lnTo>
                                          <a:pt x="121924" y="214855"/>
                                        </a:lnTo>
                                        <a:lnTo>
                                          <a:pt x="121924" y="267548"/>
                                        </a:lnTo>
                                        <a:lnTo>
                                          <a:pt x="131776" y="267548"/>
                                        </a:lnTo>
                                        <a:lnTo>
                                          <a:pt x="131776" y="216840"/>
                                        </a:lnTo>
                                        <a:lnTo>
                                          <a:pt x="159363" y="144502"/>
                                        </a:lnTo>
                                        <a:cubicBezTo>
                                          <a:pt x="159994" y="144848"/>
                                          <a:pt x="160639" y="145163"/>
                                          <a:pt x="161270" y="145536"/>
                                        </a:cubicBezTo>
                                        <a:lnTo>
                                          <a:pt x="165211" y="147748"/>
                                        </a:lnTo>
                                        <a:cubicBezTo>
                                          <a:pt x="172348" y="151727"/>
                                          <a:pt x="180307" y="153808"/>
                                          <a:pt x="188388" y="153808"/>
                                        </a:cubicBezTo>
                                        <a:lnTo>
                                          <a:pt x="210596" y="153808"/>
                                        </a:lnTo>
                                        <a:lnTo>
                                          <a:pt x="210596" y="169318"/>
                                        </a:lnTo>
                                        <a:lnTo>
                                          <a:pt x="185965" y="169318"/>
                                        </a:lnTo>
                                        <a:cubicBezTo>
                                          <a:pt x="177803" y="169318"/>
                                          <a:pt x="171186" y="176261"/>
                                          <a:pt x="171186" y="184828"/>
                                        </a:cubicBezTo>
                                        <a:lnTo>
                                          <a:pt x="171186" y="226188"/>
                                        </a:lnTo>
                                        <a:cubicBezTo>
                                          <a:pt x="171186" y="234754"/>
                                          <a:pt x="177803" y="241698"/>
                                          <a:pt x="185965" y="241698"/>
                                        </a:cubicBezTo>
                                        <a:lnTo>
                                          <a:pt x="245079" y="241698"/>
                                        </a:lnTo>
                                        <a:cubicBezTo>
                                          <a:pt x="253242" y="241698"/>
                                          <a:pt x="259858" y="234754"/>
                                          <a:pt x="259858" y="226188"/>
                                        </a:cubicBezTo>
                                        <a:lnTo>
                                          <a:pt x="259858" y="184828"/>
                                        </a:lnTo>
                                        <a:cubicBezTo>
                                          <a:pt x="259858" y="176261"/>
                                          <a:pt x="253242" y="169318"/>
                                          <a:pt x="245079" y="169318"/>
                                        </a:cubicBezTo>
                                        <a:lnTo>
                                          <a:pt x="220448" y="169318"/>
                                        </a:lnTo>
                                        <a:lnTo>
                                          <a:pt x="220448" y="153808"/>
                                        </a:lnTo>
                                        <a:lnTo>
                                          <a:pt x="242656" y="153808"/>
                                        </a:lnTo>
                                        <a:cubicBezTo>
                                          <a:pt x="250731" y="153801"/>
                                          <a:pt x="258681" y="151715"/>
                                          <a:pt x="265809" y="147733"/>
                                        </a:cubicBezTo>
                                        <a:lnTo>
                                          <a:pt x="269750" y="145515"/>
                                        </a:lnTo>
                                        <a:cubicBezTo>
                                          <a:pt x="270376" y="145168"/>
                                          <a:pt x="271026" y="144848"/>
                                          <a:pt x="271656" y="144481"/>
                                        </a:cubicBezTo>
                                        <a:lnTo>
                                          <a:pt x="299268" y="216840"/>
                                        </a:lnTo>
                                        <a:lnTo>
                                          <a:pt x="299268" y="267548"/>
                                        </a:lnTo>
                                        <a:lnTo>
                                          <a:pt x="309120" y="267548"/>
                                        </a:lnTo>
                                        <a:lnTo>
                                          <a:pt x="309120" y="214855"/>
                                        </a:lnTo>
                                        <a:lnTo>
                                          <a:pt x="280548" y="139936"/>
                                        </a:lnTo>
                                        <a:cubicBezTo>
                                          <a:pt x="287404" y="136595"/>
                                          <a:pt x="294422" y="133632"/>
                                          <a:pt x="301573" y="131059"/>
                                        </a:cubicBezTo>
                                        <a:lnTo>
                                          <a:pt x="307667" y="128878"/>
                                        </a:lnTo>
                                        <a:cubicBezTo>
                                          <a:pt x="321202" y="124016"/>
                                          <a:pt x="335165" y="120576"/>
                                          <a:pt x="349348" y="118610"/>
                                        </a:cubicBezTo>
                                        <a:lnTo>
                                          <a:pt x="379201" y="114474"/>
                                        </a:lnTo>
                                        <a:cubicBezTo>
                                          <a:pt x="390840" y="112931"/>
                                          <a:pt x="399083" y="101778"/>
                                          <a:pt x="397613" y="89564"/>
                                        </a:cubicBezTo>
                                        <a:cubicBezTo>
                                          <a:pt x="396426" y="79699"/>
                                          <a:pt x="389158" y="71852"/>
                                          <a:pt x="379797" y="70328"/>
                                        </a:cubicBezTo>
                                        <a:lnTo>
                                          <a:pt x="368235" y="68337"/>
                                        </a:lnTo>
                                        <a:lnTo>
                                          <a:pt x="368235" y="55578"/>
                                        </a:lnTo>
                                        <a:cubicBezTo>
                                          <a:pt x="368235" y="49867"/>
                                          <a:pt x="363824" y="45238"/>
                                          <a:pt x="358382" y="45238"/>
                                        </a:cubicBezTo>
                                        <a:lnTo>
                                          <a:pt x="353456" y="45238"/>
                                        </a:lnTo>
                                        <a:lnTo>
                                          <a:pt x="353456" y="29728"/>
                                        </a:lnTo>
                                        <a:lnTo>
                                          <a:pt x="422423" y="29728"/>
                                        </a:lnTo>
                                        <a:cubicBezTo>
                                          <a:pt x="425144" y="29728"/>
                                          <a:pt x="427349" y="27413"/>
                                          <a:pt x="427349" y="24558"/>
                                        </a:cubicBezTo>
                                        <a:cubicBezTo>
                                          <a:pt x="427349" y="21702"/>
                                          <a:pt x="425144" y="19388"/>
                                          <a:pt x="422423" y="19388"/>
                                        </a:cubicBezTo>
                                        <a:close/>
                                        <a:moveTo>
                                          <a:pt x="245079" y="179658"/>
                                        </a:moveTo>
                                        <a:cubicBezTo>
                                          <a:pt x="247800" y="179658"/>
                                          <a:pt x="250006" y="181972"/>
                                          <a:pt x="250006" y="184828"/>
                                        </a:cubicBezTo>
                                        <a:lnTo>
                                          <a:pt x="250006" y="226188"/>
                                        </a:lnTo>
                                        <a:cubicBezTo>
                                          <a:pt x="250006" y="229043"/>
                                          <a:pt x="247800" y="231358"/>
                                          <a:pt x="245079" y="231358"/>
                                        </a:cubicBezTo>
                                        <a:lnTo>
                                          <a:pt x="185965" y="231358"/>
                                        </a:lnTo>
                                        <a:cubicBezTo>
                                          <a:pt x="183244" y="231358"/>
                                          <a:pt x="181039" y="229043"/>
                                          <a:pt x="181039" y="226188"/>
                                        </a:cubicBezTo>
                                        <a:lnTo>
                                          <a:pt x="181039" y="184828"/>
                                        </a:lnTo>
                                        <a:cubicBezTo>
                                          <a:pt x="181039" y="181972"/>
                                          <a:pt x="183244" y="179658"/>
                                          <a:pt x="185965" y="179658"/>
                                        </a:cubicBezTo>
                                        <a:lnTo>
                                          <a:pt x="245079" y="179658"/>
                                        </a:lnTo>
                                        <a:close/>
                                        <a:moveTo>
                                          <a:pt x="72662" y="55578"/>
                                        </a:moveTo>
                                        <a:lnTo>
                                          <a:pt x="92367" y="55578"/>
                                        </a:lnTo>
                                        <a:lnTo>
                                          <a:pt x="92367" y="63333"/>
                                        </a:lnTo>
                                        <a:lnTo>
                                          <a:pt x="72662" y="66662"/>
                                        </a:lnTo>
                                        <a:close/>
                                        <a:moveTo>
                                          <a:pt x="387940" y="92481"/>
                                        </a:moveTo>
                                        <a:cubicBezTo>
                                          <a:pt x="388025" y="98534"/>
                                          <a:pt x="383650" y="103633"/>
                                          <a:pt x="377905" y="104176"/>
                                        </a:cubicBezTo>
                                        <a:lnTo>
                                          <a:pt x="348052" y="108312"/>
                                        </a:lnTo>
                                        <a:cubicBezTo>
                                          <a:pt x="333227" y="110376"/>
                                          <a:pt x="318632" y="113971"/>
                                          <a:pt x="304480" y="119044"/>
                                        </a:cubicBezTo>
                                        <a:lnTo>
                                          <a:pt x="298391" y="121226"/>
                                        </a:lnTo>
                                        <a:cubicBezTo>
                                          <a:pt x="286946" y="125331"/>
                                          <a:pt x="275835" y="130395"/>
                                          <a:pt x="265164" y="136369"/>
                                        </a:cubicBezTo>
                                        <a:lnTo>
                                          <a:pt x="261223" y="138587"/>
                                        </a:lnTo>
                                        <a:cubicBezTo>
                                          <a:pt x="255508" y="141784"/>
                                          <a:pt x="249132" y="143460"/>
                                          <a:pt x="242656" y="143468"/>
                                        </a:cubicBezTo>
                                        <a:lnTo>
                                          <a:pt x="188388" y="143468"/>
                                        </a:lnTo>
                                        <a:cubicBezTo>
                                          <a:pt x="181922" y="143463"/>
                                          <a:pt x="175555" y="141794"/>
                                          <a:pt x="169846" y="138608"/>
                                        </a:cubicBezTo>
                                        <a:lnTo>
                                          <a:pt x="165905" y="136400"/>
                                        </a:lnTo>
                                        <a:cubicBezTo>
                                          <a:pt x="155231" y="130424"/>
                                          <a:pt x="144116" y="125358"/>
                                          <a:pt x="132668" y="121252"/>
                                        </a:cubicBezTo>
                                        <a:lnTo>
                                          <a:pt x="126584" y="119070"/>
                                        </a:lnTo>
                                        <a:cubicBezTo>
                                          <a:pt x="112430" y="113996"/>
                                          <a:pt x="97834" y="110401"/>
                                          <a:pt x="83007" y="108337"/>
                                        </a:cubicBezTo>
                                        <a:lnTo>
                                          <a:pt x="53154" y="104201"/>
                                        </a:lnTo>
                                        <a:cubicBezTo>
                                          <a:pt x="46909" y="103413"/>
                                          <a:pt x="42455" y="97461"/>
                                          <a:pt x="43206" y="90906"/>
                                        </a:cubicBezTo>
                                        <a:cubicBezTo>
                                          <a:pt x="43819" y="85563"/>
                                          <a:pt x="47758" y="81309"/>
                                          <a:pt x="52829" y="80512"/>
                                        </a:cubicBezTo>
                                        <a:lnTo>
                                          <a:pt x="124535" y="68399"/>
                                        </a:lnTo>
                                        <a:cubicBezTo>
                                          <a:pt x="184814" y="58197"/>
                                          <a:pt x="246260" y="58197"/>
                                          <a:pt x="306539" y="68399"/>
                                        </a:cubicBezTo>
                                        <a:lnTo>
                                          <a:pt x="378230" y="80497"/>
                                        </a:lnTo>
                                        <a:cubicBezTo>
                                          <a:pt x="383957" y="81208"/>
                                          <a:pt x="388191" y="86435"/>
                                          <a:pt x="387940" y="92481"/>
                                        </a:cubicBezTo>
                                        <a:close/>
                                        <a:moveTo>
                                          <a:pt x="358382" y="55578"/>
                                        </a:moveTo>
                                        <a:lnTo>
                                          <a:pt x="358382" y="66672"/>
                                        </a:lnTo>
                                        <a:lnTo>
                                          <a:pt x="338678" y="63333"/>
                                        </a:lnTo>
                                        <a:lnTo>
                                          <a:pt x="338678" y="55578"/>
                                        </a:lnTo>
                                        <a:close/>
                                      </a:path>
                                    </a:pathLst>
                                  </a:custGeom>
                                  <a:grpFill/>
                                  <a:ln w="3175" cap="flat">
                                    <a:solidFill>
                                      <a:schemeClr val="accent6"/>
                                    </a:solidFill>
                                    <a:prstDash val="solid"/>
                                    <a:miter/>
                                  </a:ln>
                                </wps:spPr>
                                <wps:bodyPr rtlCol="0" anchor="ctr"/>
                              </wps:wsp>
                              <wps:wsp>
                                <wps:cNvPr id="241" name="Freeform: Shape 241">
                                  <a:extLst/>
                                </wps:cNvPr>
                                <wps:cNvSpPr/>
                                <wps:spPr>
                                  <a:xfrm>
                                    <a:off x="785746" y="549221"/>
                                    <a:ext cx="39410" cy="41360"/>
                                  </a:xfrm>
                                  <a:custGeom>
                                    <a:avLst/>
                                    <a:gdLst>
                                      <a:gd name="connsiteX0" fmla="*/ 3695 w 39409"/>
                                      <a:gd name="connsiteY0" fmla="*/ 21973 h 41360"/>
                                      <a:gd name="connsiteX1" fmla="*/ 20936 w 39409"/>
                                      <a:gd name="connsiteY1" fmla="*/ 40068 h 41360"/>
                                      <a:gd name="connsiteX2" fmla="*/ 38178 w 39409"/>
                                      <a:gd name="connsiteY2" fmla="*/ 21973 h 41360"/>
                                      <a:gd name="connsiteX3" fmla="*/ 20936 w 39409"/>
                                      <a:gd name="connsiteY3" fmla="*/ 3878 h 41360"/>
                                      <a:gd name="connsiteX4" fmla="*/ 3695 w 39409"/>
                                      <a:gd name="connsiteY4" fmla="*/ 21973 h 41360"/>
                                      <a:gd name="connsiteX5" fmla="*/ 28326 w 39409"/>
                                      <a:gd name="connsiteY5" fmla="*/ 21973 h 41360"/>
                                      <a:gd name="connsiteX6" fmla="*/ 20936 w 39409"/>
                                      <a:gd name="connsiteY6" fmla="*/ 29728 h 41360"/>
                                      <a:gd name="connsiteX7" fmla="*/ 13547 w 39409"/>
                                      <a:gd name="connsiteY7" fmla="*/ 21973 h 41360"/>
                                      <a:gd name="connsiteX8" fmla="*/ 20936 w 39409"/>
                                      <a:gd name="connsiteY8" fmla="*/ 14218 h 41360"/>
                                      <a:gd name="connsiteX9" fmla="*/ 28326 w 39409"/>
                                      <a:gd name="connsiteY9" fmla="*/ 21973 h 41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409" h="41360">
                                        <a:moveTo>
                                          <a:pt x="3695" y="21973"/>
                                        </a:moveTo>
                                        <a:cubicBezTo>
                                          <a:pt x="3695" y="31966"/>
                                          <a:pt x="11414" y="40068"/>
                                          <a:pt x="20936" y="40068"/>
                                        </a:cubicBezTo>
                                        <a:cubicBezTo>
                                          <a:pt x="30459" y="40068"/>
                                          <a:pt x="38178" y="31966"/>
                                          <a:pt x="38178" y="21973"/>
                                        </a:cubicBezTo>
                                        <a:cubicBezTo>
                                          <a:pt x="38178" y="11979"/>
                                          <a:pt x="30459" y="3878"/>
                                          <a:pt x="20936" y="3878"/>
                                        </a:cubicBezTo>
                                        <a:cubicBezTo>
                                          <a:pt x="11414" y="3878"/>
                                          <a:pt x="3695" y="11979"/>
                                          <a:pt x="3695" y="21973"/>
                                        </a:cubicBezTo>
                                        <a:close/>
                                        <a:moveTo>
                                          <a:pt x="28326" y="21973"/>
                                        </a:moveTo>
                                        <a:cubicBezTo>
                                          <a:pt x="28326" y="26255"/>
                                          <a:pt x="25017" y="29728"/>
                                          <a:pt x="20936" y="29728"/>
                                        </a:cubicBezTo>
                                        <a:cubicBezTo>
                                          <a:pt x="16856" y="29728"/>
                                          <a:pt x="13547" y="26255"/>
                                          <a:pt x="13547" y="21973"/>
                                        </a:cubicBezTo>
                                        <a:cubicBezTo>
                                          <a:pt x="13547" y="17690"/>
                                          <a:pt x="16856" y="14218"/>
                                          <a:pt x="20936" y="14218"/>
                                        </a:cubicBezTo>
                                        <a:cubicBezTo>
                                          <a:pt x="25017" y="14218"/>
                                          <a:pt x="28326" y="17690"/>
                                          <a:pt x="28326" y="21973"/>
                                        </a:cubicBezTo>
                                        <a:close/>
                                      </a:path>
                                    </a:pathLst>
                                  </a:custGeom>
                                  <a:grpFill/>
                                  <a:ln w="3175" cap="flat">
                                    <a:solidFill>
                                      <a:schemeClr val="accent6"/>
                                    </a:solidFill>
                                    <a:prstDash val="solid"/>
                                    <a:miter/>
                                  </a:ln>
                                </wps:spPr>
                                <wps:bodyPr rtlCol="0" anchor="ctr"/>
                              </wps:wsp>
                            </wpg:grpSp>
                          </wpg:wgp>
                        </a:graphicData>
                      </a:graphic>
                    </wp:inline>
                  </w:drawing>
                </mc:Choice>
                <mc:Fallback>
                  <w:pict>
                    <v:group w14:anchorId="7DC6EE73" id="Group 240" o:spid="_x0000_s1026" alt="An icon showing a radio tower and drones flying" style="width:27.7pt;height:27.65pt;mso-position-horizontal-relative:char;mso-position-vertical-relative:line" coordsize="8453,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">
                      <v:oval id="Oval 217" o:spid="_x0000_s1027"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" filled="f" strokecolor="#6fc197 [3209]" strokeweight="3pt">
                        <v:stroke joinstyle="miter"/>
                      </v:oval>
                      <v:shape id="Freeform 333" o:spid="_x0000_s1028" style="position:absolute;left:1259;top:3094;width:2699;height:4392;visibility:visible;mso-wrap-style:square;v-text-anchor:top" coordsize="17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" path="m99,81v-9,,-9,,-9,c90,65,90,65,90,65v6,-2,10,-7,10,-14c100,43,94,37,86,37v-8,,-15,6,-15,14c71,58,75,63,81,65v,16,,16,,16c72,81,72,81,72,81,72,176,3,279,3,279v42,,42,,42,c68,236,68,236,68,236v35,,35,,35,c126,279,126,279,126,279v42,,42,,42,c168,279,99,176,99,81xm85,94v1,,1,,1,c87,100,87,106,88,112v-6,4,-6,4,-6,4c83,108,84,101,85,94xm79,132v11,-6,11,-6,11,-6c92,132,93,138,94,144,79,133,79,133,79,133v,,,,,-1xm76,147v23,16,23,16,23,16c66,183,66,183,66,183v-1,-1,-1,-1,-1,-1c69,171,73,159,76,147xm38,266v-12,,-12,,-12,c29,260,53,237,53,237l38,266xm47,225v5,-9,9,-19,13,-30c78,208,78,208,78,208l47,225xm78,223v12,-7,12,-7,12,-7c99,223,99,223,99,223r-21,xm77,191v27,-15,27,-15,27,-15c110,193,116,210,123,224l77,191xm118,236v,,24,25,27,30c134,266,134,266,134,266l118,236xm115,53v2,-6,-1,-11,-5,-14c108,37,107,33,109,32v4,-4,8,-1,10,1c125,38,127,46,126,55v-1,5,-4,9,-7,12c117,69,112,72,109,68v-2,-2,,-6,2,-7c113,59,115,56,115,53xm125,17v,,,,,c127,15,130,14,133,16v,,,,2,2c145,29,149,44,146,59v-1,9,-6,17,-12,23c132,84,132,84,132,84v-2,1,-5,1,-7,-1c125,83,125,83,125,83v-3,-2,-3,-5,,-6c125,77,125,77,126,75v5,-5,9,-11,10,-18c139,45,134,33,126,25v-1,-2,-1,-2,-1,-2c122,22,122,19,125,17xm140,9v-2,-2,-2,-5,,-7c140,2,140,2,140,2v2,-2,6,-2,8,c148,2,148,2,150,4v14,15,21,37,17,59c164,76,158,88,149,97v-2,1,-2,1,-2,1c145,100,142,100,140,98v,,,,,c138,96,138,93,139,91v,,,,2,-1c149,82,154,72,157,61,161,42,154,24,142,11,140,9,140,9,140,9xm21,96c7,81,,59,4,37,7,23,13,12,22,3,24,1,24,1,24,1,26,,29,,31,2v,,,,,c33,4,34,7,32,8v,,,,-2,2c22,18,17,27,15,39v-4,19,2,37,14,50c31,91,31,91,31,91v2,2,2,5,,7c31,98,31,98,31,98v-2,2,-5,2,-8,c23,98,23,98,21,96xm25,41c27,32,31,24,37,18v2,-2,2,-2,2,-2c41,14,44,15,46,17v1,,1,,1,c49,19,49,22,47,23v,,,,-2,2c40,30,37,36,35,43v-2,12,2,24,10,32c47,77,47,77,47,77v2,1,2,4,,6c46,83,46,83,46,83v-2,2,-5,2,-7,1c39,84,38,83,36,81,27,71,22,56,25,41xm45,45v1,-5,4,-9,7,-12c54,31,59,28,62,32v2,2,,6,-2,7c58,41,56,44,56,47v-1,6,1,11,5,14c63,63,64,66,62,68v-3,4,-8,1,-10,-1c46,62,44,53,45,45xe" fillcolor="#081e3e [3215]" stroked="f">
                        <v:path arrowok="t" o:connecttype="custom" o:connectlocs="142059,102321;112069,80283;113648,127508;107334,371504;265178,439193;135746,147972;134167,147972;148373,226680;119961,231403;102599,286499;41039,418729;74187,354188;74187,354188;156265,351040;164158,277054;186256,371504;186256,371504;172050,50373;187834,105469;181520,83431;209932,25187;211511,129082;197305,130656;214668,89728;197305,26761;220981,3148;263599,99173;220981,154269;222560,141675;220981,14168;34726,4723;48932,3148;23677,61393;48932,154269;33147,151120;61559,25187;74187,36206;71030,118063;72608,130656;39461,64541;97863,50373;96285,96024;71030,70838" o:connectangles="0,0,0,0,0,0,0,0,0,0,0,0,0,0,0,0,0,0,0,0,0,0,0,0,0,0,0,0,0,0,0,0,0,0,0,0,0,0,0,0,0,0,0"/>
                        <o:lock v:ext="edit" verticies="t"/>
                      </v:shape>
                      <v:group id="Graphic 157" o:spid="_x0000_s1029" alt="Quadcopter outline" style="position:absolute;left:3716;top:1194;width:3003;height:1885" coordorigin="3716,1194" coordsize="4285,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Shape 229" o:spid="_x0000_s1030" style="position:absolute;left:3716;top:1194;width:4285;height:2689;visibility:visible;mso-wrap-style:square;v-text-anchor:middle" coordsize="428581,26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" path="m422423,19388r-68967,l353456,9048v,-2856,-2205,-5170,-4926,-5170c345809,3878,343604,6192,343604,9048r,10340l274637,19388v-2721,,-4927,2314,-4927,5170c269710,27413,271916,29728,274637,29728r68967,l343604,45238r-4926,c333236,45238,328825,49867,328825,55578r,6100l308091,58163v-61317,-10372,-123821,-10372,-185138,l102219,61678r,-6100c102219,49867,97808,45238,92367,45238r-4927,l87440,29728r68967,c159128,29728,161334,27413,161334,24558v,-2856,-2206,-5170,-4927,-5170l87440,19388r,-10340c87440,6192,85235,3878,82514,3878v-2721,,-4926,2314,-4926,5170l77588,19388r-68967,c5900,19388,3695,21702,3695,24558v,2855,2205,5170,4926,5170l77588,29728r,15510l72662,45238v-5442,,-9853,4629,-9853,10340l62809,68337,51247,70291c39655,72179,31715,83573,33515,95740v1453,9825,8929,17452,18329,18698l81696,118574v14192,1972,28162,5417,41706,10283l129491,131039v7144,2580,14156,5550,21005,8897l121924,214855r,52693l131776,267548r,-50708l159363,144502v631,346,1276,661,1907,1034l165211,147748v7137,3979,15096,6060,23177,6060l210596,153808r,15510l185965,169318v-8162,,-14779,6943,-14779,15510l171186,226188v,8566,6617,15510,14779,15510l245079,241698v8163,,14779,-6944,14779,-15510l259858,184828v,-8567,-6616,-15510,-14779,-15510l220448,169318r,-15510l242656,153808v8075,-7,16025,-2093,23153,-6075l269750,145515v626,-347,1276,-667,1906,-1034l299268,216840r,50708l309120,267548r,-52693l280548,139936v6856,-3341,13874,-6304,21025,-8877l307667,128878v13535,-4862,27498,-8302,41681,-10268l379201,114474v11639,-1543,19882,-12696,18412,-24910c396426,79699,389158,71852,379797,70328l368235,68337r,-12759c368235,49867,363824,45238,358382,45238r-4926,l353456,29728r68967,c425144,29728,427349,27413,427349,24558v,-2856,-2205,-5170,-4926,-5170xm245079,179658v2721,,4927,2314,4927,5170l250006,226188v,2855,-2206,5170,-4927,5170l185965,231358v-2721,,-4926,-2315,-4926,-5170l181039,184828v,-2856,2205,-5170,4926,-5170l245079,179658xm72662,55578r19705,l92367,63333,72662,66662r,-11084xm387940,92481v85,6053,-4290,11152,-10035,11695l348052,108312v-14825,2064,-29420,5659,-43572,10732l298391,121226v-11445,4105,-22556,9169,-33227,15143l261223,138587v-5715,3197,-12091,4873,-18567,4881l188388,143468v-6466,-5,-12833,-1674,-18542,-4860l165905,136400v-10674,-5976,-21789,-11042,-33237,-15148l126584,119070c112430,113996,97834,110401,83007,108337l53154,104201c46909,103413,42455,97461,43206,90906v613,-5343,4552,-9597,9623,-10394l124535,68399v60279,-10202,121725,-10202,182004,l378230,80497v5727,711,9961,5938,9710,11984xm358382,55578r,11094l338678,63333r,-7755l358382,55578xe" filled="f" strokecolor="#6fc197 [3209]" strokeweight=".25pt">
                          <v:stroke joinstyle="miter"/>
                          <v:path arrowok="t" o:connecttype="custom" o:connectlocs="422423,19388;353456,19388;353456,9048;348530,3878;343604,9048;343604,19388;274637,19388;269710,24558;274637,29728;343604,29728;343604,45238;338678,45238;328825,55578;328825,61678;308091,58163;122953,58163;102219,61678;102219,55578;92367,45238;87440,45238;87440,29728;156407,29728;161334,24558;156407,19388;87440,19388;87440,9048;82514,3878;77588,9048;77588,19388;8621,19388;3695,24558;8621,29728;77588,29728;77588,45238;72662,45238;62809,55578;62809,68337;51247,70291;33515,95740;51844,114438;81696,118574;123402,128857;129491,131039;150496,139936;121924,214855;121924,267548;131776,267548;131776,216840;159363,144502;161270,145536;165211,147748;188388,153808;210596,153808;210596,169318;185965,169318;171186,184828;171186,226188;185965,241698;245079,241698;259858,226188;259858,184828;245079,169318;220448,169318;220448,153808;242656,153808;265809,147733;269750,145515;271656,144481;299268,216840;299268,267548;309120,267548;309120,214855;280548,139936;301573,131059;307667,128878;349348,118610;379201,114474;397613,89564;379797,70328;368235,68337;368235,55578;358382,45238;353456,45238;353456,29728;422423,29728;427349,24558;422423,19388;245079,179658;250006,184828;250006,226188;245079,231358;185965,231358;181039,226188;181039,184828;185965,179658;245079,179658;72662,55578;92367,55578;92367,63333;72662,66662;387940,92481;377905,104176;348052,108312;304480,119044;298391,121226;265164,136369;261223,138587;242656,143468;188388,143468;169846,138608;165905,136400;132668,121252;126584,119070;83007,108337;53154,104201;43206,90906;52829,80512;124535,68399;306539,68399;378230,80497;387940,92481;358382,55578;358382,66672;338678,63333;338678,55578" o:connectangles="0,0,0,0,0,0,0,0,0,0,0,0,0,0,0,0,0,0,0,0,0,0,0,0,0,0,0,0,0,0,0,0,0,0,0,0,0,0,0,0,0,0,0,0,0,0,0,0,0,0,0,0,0,0,0,0,0,0,0,0,0,0,0,0,0,0,0,0,0,0,0,0,0,0,0,0,0,0,0,0,0,0,0,0,0,0,0,0,0,0,0,0,0,0,0,0,0,0,0,0,0,0,0,0,0,0,0,0,0,0,0,0,0,0,0,0,0,0,0,0,0,0,0,0,0"/>
                        </v:shape>
                        <v:shape id="Freeform: Shape 230" o:spid="_x0000_s1031" style="position:absolute;left:5661;top:3030;width:395;height:413;visibility:visible;mso-wrap-style:square;v-text-anchor:middle" coordsize="39409,4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" path="m3695,21973v,9993,7719,18095,17241,18095c30459,40068,38178,31966,38178,21973,38178,11979,30459,3878,20936,3878v-9522,,-17241,8101,-17241,18095xm28326,21973v,4282,-3309,7755,-7390,7755c16856,29728,13547,26255,13547,21973v,-4283,3309,-7755,7389,-7755c25017,14218,28326,17690,28326,21973xe" filled="f" strokecolor="#6fc197 [3209]" strokeweight=".25pt">
                          <v:stroke joinstyle="miter"/>
                          <v:path arrowok="t" o:connecttype="custom" o:connectlocs="3695,21973;20937,40068;38179,21973;20937,3878;3695,21973;28327,21973;20937,29728;13547,21973;20937,14218;28327,21973" o:connectangles="0,0,0,0,0,0,0,0,0,0"/>
                        </v:shape>
                      </v:group>
                      <v:group id="Graphic 157" o:spid="_x0000_s1032" alt="Quadcopter outline" style="position:absolute;left:5911;top:3656;width:1738;height:1091" coordorigin="5911,3656" coordsize="4285,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Shape 234" o:spid="_x0000_s1033" style="position:absolute;left:5911;top:3656;width:4286;height:2689;visibility:visible;mso-wrap-style:square;v-text-anchor:middle" coordsize="428581,26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" path="m422423,19388r-68967,l353456,9048v,-2856,-2205,-5170,-4926,-5170c345809,3878,343604,6192,343604,9048r,10340l274637,19388v-2721,,-4927,2314,-4927,5170c269710,27413,271916,29728,274637,29728r68967,l343604,45238r-4926,c333236,45238,328825,49867,328825,55578r,6100l308091,58163v-61317,-10372,-123821,-10372,-185138,l102219,61678r,-6100c102219,49867,97808,45238,92367,45238r-4927,l87440,29728r68967,c159128,29728,161334,27413,161334,24558v,-2856,-2206,-5170,-4927,-5170l87440,19388r,-10340c87440,6192,85235,3878,82514,3878v-2721,,-4926,2314,-4926,5170l77588,19388r-68967,c5900,19388,3695,21702,3695,24558v,2855,2205,5170,4926,5170l77588,29728r,15510l72662,45238v-5442,,-9853,4629,-9853,10340l62809,68337,51247,70291c39655,72179,31715,83573,33515,95740v1453,9825,8929,17452,18329,18698l81696,118574v14192,1972,28162,5417,41706,10283l129491,131039v7144,2580,14156,5550,21005,8897l121924,214855r,52693l131776,267548r,-50708l159363,144502v631,346,1276,661,1907,1034l165211,147748v7137,3979,15096,6060,23177,6060l210596,153808r,15510l185965,169318v-8162,,-14779,6943,-14779,15510l171186,226188v,8566,6617,15510,14779,15510l245079,241698v8163,,14779,-6944,14779,-15510l259858,184828v,-8567,-6616,-15510,-14779,-15510l220448,169318r,-15510l242656,153808v8075,-7,16025,-2093,23153,-6075l269750,145515v626,-347,1276,-667,1906,-1034l299268,216840r,50708l309120,267548r,-52693l280548,139936v6856,-3341,13874,-6304,21025,-8877l307667,128878v13535,-4862,27498,-8302,41681,-10268l379201,114474v11639,-1543,19882,-12696,18412,-24910c396426,79699,389158,71852,379797,70328l368235,68337r,-12759c368235,49867,363824,45238,358382,45238r-4926,l353456,29728r68967,c425144,29728,427349,27413,427349,24558v,-2856,-2205,-5170,-4926,-5170xm245079,179658v2721,,4927,2314,4927,5170l250006,226188v,2855,-2206,5170,-4927,5170l185965,231358v-2721,,-4926,-2315,-4926,-5170l181039,184828v,-2856,2205,-5170,4926,-5170l245079,179658xm72662,55578r19705,l92367,63333,72662,66662r,-11084xm387940,92481v85,6053,-4290,11152,-10035,11695l348052,108312v-14825,2064,-29420,5659,-43572,10732l298391,121226v-11445,4105,-22556,9169,-33227,15143l261223,138587v-5715,3197,-12091,4873,-18567,4881l188388,143468v-6466,-5,-12833,-1674,-18542,-4860l165905,136400v-10674,-5976,-21789,-11042,-33237,-15148l126584,119070c112430,113996,97834,110401,83007,108337l53154,104201c46909,103413,42455,97461,43206,90906v613,-5343,4552,-9597,9623,-10394l124535,68399v60279,-10202,121725,-10202,182004,l378230,80497v5727,711,9961,5938,9710,11984xm358382,55578r,11094l338678,63333r,-7755l358382,55578xe" filled="f" strokecolor="#6fc197 [3209]" strokeweight=".25pt">
                          <v:stroke joinstyle="miter"/>
                          <v:path arrowok="t" o:connecttype="custom" o:connectlocs="422423,19388;353456,19388;353456,9048;348530,3878;343604,9048;343604,19388;274637,19388;269710,24558;274637,29728;343604,29728;343604,45238;338678,45238;328825,55578;328825,61678;308091,58163;122953,58163;102219,61678;102219,55578;92367,45238;87440,45238;87440,29728;156407,29728;161334,24558;156407,19388;87440,19388;87440,9048;82514,3878;77588,9048;77588,19388;8621,19388;3695,24558;8621,29728;77588,29728;77588,45238;72662,45238;62809,55578;62809,68337;51247,70291;33515,95740;51844,114438;81696,118574;123402,128857;129491,131039;150496,139936;121924,214855;121924,267548;131776,267548;131776,216840;159363,144502;161270,145536;165211,147748;188388,153808;210596,153808;210596,169318;185965,169318;171186,184828;171186,226188;185965,241698;245079,241698;259858,226188;259858,184828;245079,169318;220448,169318;220448,153808;242656,153808;265809,147733;269750,145515;271656,144481;299268,216840;299268,267548;309120,267548;309120,214855;280548,139936;301573,131059;307667,128878;349348,118610;379201,114474;397613,89564;379797,70328;368235,68337;368235,55578;358382,45238;353456,45238;353456,29728;422423,29728;427349,24558;422423,19388;245079,179658;250006,184828;250006,226188;245079,231358;185965,231358;181039,226188;181039,184828;185965,179658;245079,179658;72662,55578;92367,55578;92367,63333;72662,66662;387940,92481;377905,104176;348052,108312;304480,119044;298391,121226;265164,136369;261223,138587;242656,143468;188388,143468;169846,138608;165905,136400;132668,121252;126584,119070;83007,108337;53154,104201;43206,90906;52829,80512;124535,68399;306539,68399;378230,80497;387940,92481;358382,55578;358382,66672;338678,63333;338678,55578" o:connectangles="0,0,0,0,0,0,0,0,0,0,0,0,0,0,0,0,0,0,0,0,0,0,0,0,0,0,0,0,0,0,0,0,0,0,0,0,0,0,0,0,0,0,0,0,0,0,0,0,0,0,0,0,0,0,0,0,0,0,0,0,0,0,0,0,0,0,0,0,0,0,0,0,0,0,0,0,0,0,0,0,0,0,0,0,0,0,0,0,0,0,0,0,0,0,0,0,0,0,0,0,0,0,0,0,0,0,0,0,0,0,0,0,0,0,0,0,0,0,0,0,0,0,0,0,0"/>
                        </v:shape>
                        <v:shape id="Freeform: Shape 241" o:spid="_x0000_s1034" style="position:absolute;left:7857;top:5492;width:394;height:413;visibility:visible;mso-wrap-style:square;v-text-anchor:middle" coordsize="39409,4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" path="m3695,21973v,9993,7719,18095,17241,18095c30459,40068,38178,31966,38178,21973,38178,11979,30459,3878,20936,3878v-9522,,-17241,8101,-17241,18095xm28326,21973v,4282,-3309,7755,-7390,7755c16856,29728,13547,26255,13547,21973v,-4283,3309,-7755,7389,-7755c25017,14218,28326,17690,28326,21973xe" filled="f" strokecolor="#6fc197 [3209]" strokeweight=".25pt">
                          <v:stroke joinstyle="miter"/>
                          <v:path arrowok="t" o:connecttype="custom" o:connectlocs="3695,21973;20937,40068;38179,21973;20937,3878;3695,21973;28327,21973;20937,29728;13547,21973;20937,14218;28327,21973" o:connectangles="0,0,0,0,0,0,0,0,0,0"/>
                        </v:shape>
                      </v:group>
                      <w10:anchorlock/>
                    </v:group>
                  </w:pict>
                </mc:Fallback>
              </mc:AlternateContent>
            </w:r>
          </w:p>
        </w:tc>
        <w:tc>
          <w:tcPr>
            <w:tcW w:w="6950" w:type="dxa"/>
            <w:tcBorders>
              <w:top w:val="single" w:sz="12" w:space="0" w:color="008089" w:themeColor="accent2"/>
              <w:bottom w:val="single" w:sz="12" w:space="0" w:color="008089" w:themeColor="accent2"/>
            </w:tcBorders>
          </w:tcPr>
          <w:p w14:paraId="03792E49" w14:textId="77777777" w:rsidR="00F04AD7" w:rsidRPr="001F0C2F" w:rsidRDefault="00F04AD7" w:rsidP="00AD3E09">
            <w:pPr>
              <w:spacing w:before="60" w:after="60"/>
            </w:pPr>
            <w:r w:rsidRPr="001F0C2F">
              <w:rPr>
                <w:b/>
                <w:color w:val="6D7989" w:themeColor="accent4" w:themeShade="BF"/>
                <w:sz w:val="28"/>
              </w:rPr>
              <w:t>Monitor</w:t>
            </w:r>
          </w:p>
          <w:p w14:paraId="20BF6074" w14:textId="5135001C" w:rsidR="00F04AD7" w:rsidRPr="001F0C2F" w:rsidRDefault="00F04AD7" w:rsidP="00AD3E09">
            <w:pPr>
              <w:pStyle w:val="ListNumbered1"/>
              <w:numPr>
                <w:ilvl w:val="0"/>
                <w:numId w:val="0"/>
              </w:numPr>
              <w:spacing w:before="60" w:after="60"/>
              <w:rPr>
                <w:lang w:val="en-AU"/>
              </w:rPr>
            </w:pPr>
            <w:r w:rsidRPr="001F0C2F">
              <w:rPr>
                <w:sz w:val="20"/>
                <w:lang w:val="en-AU"/>
              </w:rPr>
              <w:t xml:space="preserve">UAS flights are tracked in real time. This can use data from cooperative surveillance (e.g. Remote ID), or non-cooperative drone detection systems. Flight data can be analysed to determine non-conformance with flight plans, or other potential breaches. </w:t>
            </w:r>
          </w:p>
        </w:tc>
        <w:tc>
          <w:tcPr>
            <w:tcW w:w="2126" w:type="dxa"/>
            <w:tcBorders>
              <w:top w:val="single" w:sz="12" w:space="0" w:color="008089" w:themeColor="accent2"/>
              <w:bottom w:val="single" w:sz="12" w:space="0" w:color="008089" w:themeColor="accent2"/>
            </w:tcBorders>
          </w:tcPr>
          <w:p w14:paraId="5CCE0C4A" w14:textId="5AE81C3D" w:rsidR="00F04AD7" w:rsidRPr="001F0C2F" w:rsidRDefault="00F04AD7" w:rsidP="00AD3E09">
            <w:pPr>
              <w:spacing w:before="60" w:after="60"/>
              <w:rPr>
                <w:sz w:val="20"/>
              </w:rPr>
            </w:pPr>
            <w:r w:rsidRPr="001F0C2F">
              <w:rPr>
                <w:sz w:val="20"/>
              </w:rPr>
              <w:t>Activity Reporting</w:t>
            </w:r>
          </w:p>
          <w:p w14:paraId="1590419B" w14:textId="74A8D339" w:rsidR="00F04AD7" w:rsidRPr="001F0C2F" w:rsidRDefault="00F04AD7" w:rsidP="00AD3E09">
            <w:pPr>
              <w:spacing w:before="60" w:after="60"/>
              <w:rPr>
                <w:sz w:val="20"/>
              </w:rPr>
            </w:pPr>
            <w:r w:rsidRPr="001F0C2F">
              <w:rPr>
                <w:sz w:val="20"/>
              </w:rPr>
              <w:t>Conformance monitoring</w:t>
            </w:r>
          </w:p>
          <w:p w14:paraId="0BBC2E77" w14:textId="26AAC7A2" w:rsidR="00F04AD7" w:rsidRPr="001F0C2F" w:rsidRDefault="00F04AD7" w:rsidP="00AD3E09">
            <w:pPr>
              <w:spacing w:before="60" w:after="60"/>
              <w:rPr>
                <w:sz w:val="20"/>
              </w:rPr>
            </w:pPr>
            <w:r w:rsidRPr="001F0C2F">
              <w:rPr>
                <w:sz w:val="20"/>
              </w:rPr>
              <w:t>Identification</w:t>
            </w:r>
          </w:p>
          <w:p w14:paraId="19DBCA24" w14:textId="69CBA0DE" w:rsidR="00F04AD7" w:rsidRPr="001F0C2F" w:rsidRDefault="00F04AD7" w:rsidP="00AD3E09">
            <w:pPr>
              <w:spacing w:before="60" w:after="60"/>
              <w:rPr>
                <w:sz w:val="20"/>
              </w:rPr>
            </w:pPr>
            <w:r w:rsidRPr="001F0C2F">
              <w:rPr>
                <w:sz w:val="20"/>
              </w:rPr>
              <w:t>Tracking and location</w:t>
            </w:r>
          </w:p>
        </w:tc>
      </w:tr>
      <w:tr w:rsidR="00F04AD7" w:rsidRPr="001F0C2F" w14:paraId="7ECC8D24" w14:textId="2DC3579E" w:rsidTr="00404087">
        <w:tc>
          <w:tcPr>
            <w:tcW w:w="988" w:type="dxa"/>
            <w:tcBorders>
              <w:top w:val="single" w:sz="12" w:space="0" w:color="008089" w:themeColor="accent2"/>
              <w:bottom w:val="single" w:sz="12" w:space="0" w:color="008089" w:themeColor="accent2"/>
            </w:tcBorders>
          </w:tcPr>
          <w:p w14:paraId="358CE3BD" w14:textId="588EAF22" w:rsidR="00F04AD7" w:rsidRPr="001F0C2F" w:rsidRDefault="00F04AD7" w:rsidP="00ED43A4">
            <w:pPr>
              <w:spacing w:before="120"/>
              <w:rPr>
                <w:noProof/>
              </w:rPr>
            </w:pPr>
            <w:r w:rsidRPr="001F0C2F">
              <w:rPr>
                <w:noProof/>
                <w:sz w:val="16"/>
                <w:szCs w:val="16"/>
              </w:rPr>
              <mc:AlternateContent>
                <mc:Choice Requires="wpg">
                  <w:drawing>
                    <wp:inline distT="0" distB="0" distL="0" distR="0" wp14:anchorId="74E188B6" wp14:editId="7266E2C1">
                      <wp:extent cx="376794" cy="376216"/>
                      <wp:effectExtent l="19050" t="19050" r="23495" b="24130"/>
                      <wp:docPr id="243" name="Group 243" descr="An icon showing an information point, an exclamation mark and a hand indicating stop. "/>
                      <wp:cNvGraphicFramePr/>
                      <a:graphic xmlns:a="http://schemas.openxmlformats.org/drawingml/2006/main">
                        <a:graphicData uri="http://schemas.microsoft.com/office/word/2010/wordprocessingGroup">
                          <wpg:wgp>
                            <wpg:cNvGrpSpPr/>
                            <wpg:grpSpPr>
                              <a:xfrm>
                                <a:off x="0" y="0"/>
                                <a:ext cx="376794" cy="376216"/>
                                <a:chOff x="0" y="0"/>
                                <a:chExt cx="414646" cy="413816"/>
                              </a:xfrm>
                            </wpg:grpSpPr>
                            <wpg:grpSp>
                              <wpg:cNvPr id="244" name="Group 30">
                                <a:extLst/>
                              </wpg:cNvPr>
                              <wpg:cNvGrpSpPr/>
                              <wpg:grpSpPr>
                                <a:xfrm>
                                  <a:off x="0" y="0"/>
                                  <a:ext cx="414646" cy="413816"/>
                                  <a:chOff x="0" y="0"/>
                                  <a:chExt cx="634649" cy="633155"/>
                                </a:xfrm>
                              </wpg:grpSpPr>
                              <wpg:grpSp>
                                <wpg:cNvPr id="288" name="Group 288">
                                  <a:extLst/>
                                </wpg:cNvPr>
                                <wpg:cNvGrpSpPr/>
                                <wpg:grpSpPr>
                                  <a:xfrm>
                                    <a:off x="117384" y="54573"/>
                                    <a:ext cx="205850" cy="331537"/>
                                    <a:chOff x="117384" y="54573"/>
                                    <a:chExt cx="309807" cy="505596"/>
                                  </a:xfrm>
                                </wpg:grpSpPr>
                                <wpg:grpSp>
                                  <wpg:cNvPr id="289" name="Group 289">
                                    <a:extLst/>
                                  </wpg:cNvPr>
                                  <wpg:cNvGrpSpPr/>
                                  <wpg:grpSpPr>
                                    <a:xfrm>
                                      <a:off x="229205" y="111971"/>
                                      <a:ext cx="82386" cy="177125"/>
                                      <a:chOff x="229205" y="111971"/>
                                      <a:chExt cx="349250" cy="750868"/>
                                    </a:xfrm>
                                    <a:solidFill>
                                      <a:schemeClr val="accent6"/>
                                    </a:solidFill>
                                  </wpg:grpSpPr>
                                  <wps:wsp>
                                    <wps:cNvPr id="290" name="Freeform 639">
                                      <a:extLst/>
                                    </wps:cNvPr>
                                    <wps:cNvSpPr>
                                      <a:spLocks/>
                                    </wps:cNvSpPr>
                                    <wps:spPr bwMode="auto">
                                      <a:xfrm>
                                        <a:off x="229205" y="381829"/>
                                        <a:ext cx="349250" cy="481010"/>
                                      </a:xfrm>
                                      <a:custGeom>
                                        <a:avLst/>
                                        <a:gdLst>
                                          <a:gd name="T0" fmla="*/ 0 w 220"/>
                                          <a:gd name="T1" fmla="*/ 303 h 303"/>
                                          <a:gd name="T2" fmla="*/ 220 w 220"/>
                                          <a:gd name="T3" fmla="*/ 303 h 303"/>
                                          <a:gd name="T4" fmla="*/ 163 w 220"/>
                                          <a:gd name="T5" fmla="*/ 249 h 303"/>
                                          <a:gd name="T6" fmla="*/ 163 w 220"/>
                                          <a:gd name="T7" fmla="*/ 0 h 303"/>
                                          <a:gd name="T8" fmla="*/ 0 w 220"/>
                                          <a:gd name="T9" fmla="*/ 0 h 303"/>
                                          <a:gd name="T10" fmla="*/ 54 w 220"/>
                                          <a:gd name="T11" fmla="*/ 55 h 303"/>
                                          <a:gd name="T12" fmla="*/ 54 w 220"/>
                                          <a:gd name="T13" fmla="*/ 249 h 303"/>
                                          <a:gd name="T14" fmla="*/ 0 w 220"/>
                                          <a:gd name="T15" fmla="*/ 303 h 3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0" h="303">
                                            <a:moveTo>
                                              <a:pt x="0" y="303"/>
                                            </a:moveTo>
                                            <a:lnTo>
                                              <a:pt x="220" y="303"/>
                                            </a:lnTo>
                                            <a:lnTo>
                                              <a:pt x="163" y="249"/>
                                            </a:lnTo>
                                            <a:lnTo>
                                              <a:pt x="163" y="0"/>
                                            </a:lnTo>
                                            <a:lnTo>
                                              <a:pt x="0" y="0"/>
                                            </a:lnTo>
                                            <a:lnTo>
                                              <a:pt x="54" y="55"/>
                                            </a:lnTo>
                                            <a:lnTo>
                                              <a:pt x="54" y="249"/>
                                            </a:lnTo>
                                            <a:lnTo>
                                              <a:pt x="0" y="30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1" name="Oval 291">
                                      <a:extLst/>
                                    </wps:cNvPr>
                                    <wps:cNvSpPr>
                                      <a:spLocks noChangeArrowheads="1"/>
                                    </wps:cNvSpPr>
                                    <wps:spPr bwMode="auto">
                                      <a:xfrm>
                                        <a:off x="281586" y="111971"/>
                                        <a:ext cx="239710" cy="236539"/>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92" name="Freeform 131">
                                    <a:extLst/>
                                  </wps:cNvPr>
                                  <wps:cNvSpPr>
                                    <a:spLocks noEditPoints="1"/>
                                  </wps:cNvSpPr>
                                  <wps:spPr bwMode="auto">
                                    <a:xfrm>
                                      <a:off x="117384" y="54573"/>
                                      <a:ext cx="309807" cy="505596"/>
                                    </a:xfrm>
                                    <a:custGeom>
                                      <a:avLst/>
                                      <a:gdLst>
                                        <a:gd name="T0" fmla="*/ 57 w 114"/>
                                        <a:gd name="T1" fmla="*/ 102 h 186"/>
                                        <a:gd name="T2" fmla="*/ 11 w 114"/>
                                        <a:gd name="T3" fmla="*/ 57 h 186"/>
                                        <a:gd name="T4" fmla="*/ 57 w 114"/>
                                        <a:gd name="T5" fmla="*/ 11 h 186"/>
                                        <a:gd name="T6" fmla="*/ 102 w 114"/>
                                        <a:gd name="T7" fmla="*/ 57 h 186"/>
                                        <a:gd name="T8" fmla="*/ 57 w 114"/>
                                        <a:gd name="T9" fmla="*/ 102 h 186"/>
                                        <a:gd name="T10" fmla="*/ 0 w 114"/>
                                        <a:gd name="T11" fmla="*/ 57 h 186"/>
                                        <a:gd name="T12" fmla="*/ 57 w 114"/>
                                        <a:gd name="T13" fmla="*/ 0 h 186"/>
                                        <a:gd name="T14" fmla="*/ 114 w 114"/>
                                        <a:gd name="T15" fmla="*/ 57 h 186"/>
                                        <a:gd name="T16" fmla="*/ 57 w 114"/>
                                        <a:gd name="T17" fmla="*/ 186 h 186"/>
                                        <a:gd name="T18" fmla="*/ 0 w 114"/>
                                        <a:gd name="T19" fmla="*/ 5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 h="186">
                                          <a:moveTo>
                                            <a:pt x="57" y="102"/>
                                          </a:moveTo>
                                          <a:cubicBezTo>
                                            <a:pt x="32" y="102"/>
                                            <a:pt x="11" y="82"/>
                                            <a:pt x="11" y="57"/>
                                          </a:cubicBezTo>
                                          <a:cubicBezTo>
                                            <a:pt x="11" y="31"/>
                                            <a:pt x="32" y="11"/>
                                            <a:pt x="57" y="11"/>
                                          </a:cubicBezTo>
                                          <a:cubicBezTo>
                                            <a:pt x="82" y="11"/>
                                            <a:pt x="102" y="31"/>
                                            <a:pt x="102" y="57"/>
                                          </a:cubicBezTo>
                                          <a:cubicBezTo>
                                            <a:pt x="102" y="82"/>
                                            <a:pt x="82" y="102"/>
                                            <a:pt x="57" y="102"/>
                                          </a:cubicBezTo>
                                          <a:close/>
                                          <a:moveTo>
                                            <a:pt x="0" y="57"/>
                                          </a:moveTo>
                                          <a:cubicBezTo>
                                            <a:pt x="0" y="25"/>
                                            <a:pt x="25" y="0"/>
                                            <a:pt x="57" y="0"/>
                                          </a:cubicBezTo>
                                          <a:cubicBezTo>
                                            <a:pt x="88" y="0"/>
                                            <a:pt x="114" y="25"/>
                                            <a:pt x="114" y="57"/>
                                          </a:cubicBezTo>
                                          <a:cubicBezTo>
                                            <a:pt x="114" y="75"/>
                                            <a:pt x="107" y="93"/>
                                            <a:pt x="57" y="186"/>
                                          </a:cubicBezTo>
                                          <a:cubicBezTo>
                                            <a:pt x="7" y="95"/>
                                            <a:pt x="0" y="75"/>
                                            <a:pt x="0" y="57"/>
                                          </a:cubicBezTo>
                                          <a:close/>
                                        </a:path>
                                      </a:pathLst>
                                    </a:custGeom>
                                    <a:solidFill>
                                      <a:schemeClr val="accent6"/>
                                    </a:solidFill>
                                    <a:ln>
                                      <a:noFill/>
                                    </a:ln>
                                    <a:extLst/>
                                  </wps:spPr>
                                  <wps:bodyPr vert="horz" wrap="square" lIns="91440" tIns="45720" rIns="91440" bIns="45720" numCol="1" anchor="t" anchorCtr="0" compatLnSpc="1">
                                    <a:prstTxWarp prst="textNoShape">
                                      <a:avLst/>
                                    </a:prstTxWarp>
                                  </wps:bodyPr>
                                </wps:wsp>
                              </wpg:grpSp>
                              <wps:wsp>
                                <wps:cNvPr id="293" name="Freeform 249">
                                  <a:extLst/>
                                </wps:cNvPr>
                                <wps:cNvSpPr>
                                  <a:spLocks noEditPoints="1"/>
                                </wps:cNvSpPr>
                                <wps:spPr bwMode="auto">
                                  <a:xfrm>
                                    <a:off x="328557" y="139975"/>
                                    <a:ext cx="254238" cy="259492"/>
                                  </a:xfrm>
                                  <a:custGeom>
                                    <a:avLst/>
                                    <a:gdLst>
                                      <a:gd name="T0" fmla="*/ 123 w 161"/>
                                      <a:gd name="T1" fmla="*/ 15 h 166"/>
                                      <a:gd name="T2" fmla="*/ 45 w 161"/>
                                      <a:gd name="T3" fmla="*/ 12 h 166"/>
                                      <a:gd name="T4" fmla="*/ 3 w 161"/>
                                      <a:gd name="T5" fmla="*/ 76 h 166"/>
                                      <a:gd name="T6" fmla="*/ 35 w 161"/>
                                      <a:gd name="T7" fmla="*/ 147 h 166"/>
                                      <a:gd name="T8" fmla="*/ 118 w 161"/>
                                      <a:gd name="T9" fmla="*/ 153 h 166"/>
                                      <a:gd name="T10" fmla="*/ 161 w 161"/>
                                      <a:gd name="T11" fmla="*/ 83 h 166"/>
                                      <a:gd name="T12" fmla="*/ 123 w 161"/>
                                      <a:gd name="T13" fmla="*/ 15 h 166"/>
                                      <a:gd name="T14" fmla="*/ 82 w 161"/>
                                      <a:gd name="T15" fmla="*/ 139 h 166"/>
                                      <a:gd name="T16" fmla="*/ 68 w 161"/>
                                      <a:gd name="T17" fmla="*/ 125 h 166"/>
                                      <a:gd name="T18" fmla="*/ 82 w 161"/>
                                      <a:gd name="T19" fmla="*/ 111 h 166"/>
                                      <a:gd name="T20" fmla="*/ 96 w 161"/>
                                      <a:gd name="T21" fmla="*/ 125 h 166"/>
                                      <a:gd name="T22" fmla="*/ 82 w 161"/>
                                      <a:gd name="T23" fmla="*/ 139 h 166"/>
                                      <a:gd name="T24" fmla="*/ 97 w 161"/>
                                      <a:gd name="T25" fmla="*/ 81 h 166"/>
                                      <a:gd name="T26" fmla="*/ 82 w 161"/>
                                      <a:gd name="T27" fmla="*/ 97 h 166"/>
                                      <a:gd name="T28" fmla="*/ 66 w 161"/>
                                      <a:gd name="T29" fmla="*/ 81 h 166"/>
                                      <a:gd name="T30" fmla="*/ 66 w 161"/>
                                      <a:gd name="T31" fmla="*/ 42 h 166"/>
                                      <a:gd name="T32" fmla="*/ 82 w 161"/>
                                      <a:gd name="T33" fmla="*/ 26 h 166"/>
                                      <a:gd name="T34" fmla="*/ 97 w 161"/>
                                      <a:gd name="T35" fmla="*/ 42 h 166"/>
                                      <a:gd name="T36" fmla="*/ 97 w 161"/>
                                      <a:gd name="T37" fmla="*/ 8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1" h="166">
                                        <a:moveTo>
                                          <a:pt x="123" y="15"/>
                                        </a:moveTo>
                                        <a:cubicBezTo>
                                          <a:pt x="100" y="0"/>
                                          <a:pt x="70" y="0"/>
                                          <a:pt x="45" y="12"/>
                                        </a:cubicBezTo>
                                        <a:cubicBezTo>
                                          <a:pt x="21" y="24"/>
                                          <a:pt x="5" y="49"/>
                                          <a:pt x="3" y="76"/>
                                        </a:cubicBezTo>
                                        <a:cubicBezTo>
                                          <a:pt x="0" y="104"/>
                                          <a:pt x="13" y="130"/>
                                          <a:pt x="35" y="147"/>
                                        </a:cubicBezTo>
                                        <a:cubicBezTo>
                                          <a:pt x="59" y="165"/>
                                          <a:pt x="92" y="166"/>
                                          <a:pt x="118" y="153"/>
                                        </a:cubicBezTo>
                                        <a:cubicBezTo>
                                          <a:pt x="144" y="140"/>
                                          <a:pt x="161" y="112"/>
                                          <a:pt x="161" y="83"/>
                                        </a:cubicBezTo>
                                        <a:cubicBezTo>
                                          <a:pt x="161" y="55"/>
                                          <a:pt x="147" y="30"/>
                                          <a:pt x="123" y="15"/>
                                        </a:cubicBezTo>
                                        <a:close/>
                                        <a:moveTo>
                                          <a:pt x="82" y="139"/>
                                        </a:moveTo>
                                        <a:cubicBezTo>
                                          <a:pt x="74" y="139"/>
                                          <a:pt x="68" y="132"/>
                                          <a:pt x="68" y="125"/>
                                        </a:cubicBezTo>
                                        <a:cubicBezTo>
                                          <a:pt x="68" y="117"/>
                                          <a:pt x="74" y="111"/>
                                          <a:pt x="82" y="111"/>
                                        </a:cubicBezTo>
                                        <a:cubicBezTo>
                                          <a:pt x="89" y="111"/>
                                          <a:pt x="96" y="117"/>
                                          <a:pt x="96" y="125"/>
                                        </a:cubicBezTo>
                                        <a:cubicBezTo>
                                          <a:pt x="96" y="132"/>
                                          <a:pt x="89" y="139"/>
                                          <a:pt x="82" y="139"/>
                                        </a:cubicBezTo>
                                        <a:close/>
                                        <a:moveTo>
                                          <a:pt x="97" y="81"/>
                                        </a:moveTo>
                                        <a:cubicBezTo>
                                          <a:pt x="97" y="90"/>
                                          <a:pt x="90" y="97"/>
                                          <a:pt x="82" y="97"/>
                                        </a:cubicBezTo>
                                        <a:cubicBezTo>
                                          <a:pt x="73" y="97"/>
                                          <a:pt x="66" y="90"/>
                                          <a:pt x="66" y="81"/>
                                        </a:cubicBezTo>
                                        <a:cubicBezTo>
                                          <a:pt x="66" y="42"/>
                                          <a:pt x="66" y="42"/>
                                          <a:pt x="66" y="42"/>
                                        </a:cubicBezTo>
                                        <a:cubicBezTo>
                                          <a:pt x="66" y="33"/>
                                          <a:pt x="73" y="26"/>
                                          <a:pt x="82" y="26"/>
                                        </a:cubicBezTo>
                                        <a:cubicBezTo>
                                          <a:pt x="90" y="26"/>
                                          <a:pt x="97" y="33"/>
                                          <a:pt x="97" y="42"/>
                                        </a:cubicBezTo>
                                        <a:lnTo>
                                          <a:pt x="97" y="81"/>
                                        </a:lnTo>
                                        <a:close/>
                                      </a:path>
                                    </a:pathLst>
                                  </a:custGeom>
                                  <a:solidFill>
                                    <a:schemeClr val="accent6">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4" name="Oval 294">
                                  <a:extLst/>
                                </wps:cNvPr>
                                <wps:cNvSpPr/>
                                <wps:spPr>
                                  <a:xfrm>
                                    <a:off x="0" y="0"/>
                                    <a:ext cx="634649" cy="633155"/>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5" name="Freeform 421">
                                <a:extLst/>
                              </wps:cNvPr>
                              <wps:cNvSpPr>
                                <a:spLocks noEditPoints="1"/>
                              </wps:cNvSpPr>
                              <wps:spPr bwMode="auto">
                                <a:xfrm>
                                  <a:off x="128519" y="231924"/>
                                  <a:ext cx="144685" cy="144685"/>
                                </a:xfrm>
                                <a:custGeom>
                                  <a:avLst/>
                                  <a:gdLst>
                                    <a:gd name="T0" fmla="*/ 26 w 144"/>
                                    <a:gd name="T1" fmla="*/ 119 h 144"/>
                                    <a:gd name="T2" fmla="*/ 26 w 144"/>
                                    <a:gd name="T3" fmla="*/ 26 h 144"/>
                                    <a:gd name="T4" fmla="*/ 119 w 144"/>
                                    <a:gd name="T5" fmla="*/ 26 h 144"/>
                                    <a:gd name="T6" fmla="*/ 119 w 144"/>
                                    <a:gd name="T7" fmla="*/ 119 h 144"/>
                                    <a:gd name="T8" fmla="*/ 26 w 144"/>
                                    <a:gd name="T9" fmla="*/ 119 h 144"/>
                                    <a:gd name="T10" fmla="*/ 32 w 144"/>
                                    <a:gd name="T11" fmla="*/ 112 h 144"/>
                                    <a:gd name="T12" fmla="*/ 112 w 144"/>
                                    <a:gd name="T13" fmla="*/ 112 h 144"/>
                                    <a:gd name="T14" fmla="*/ 112 w 144"/>
                                    <a:gd name="T15" fmla="*/ 32 h 144"/>
                                    <a:gd name="T16" fmla="*/ 32 w 144"/>
                                    <a:gd name="T17" fmla="*/ 32 h 144"/>
                                    <a:gd name="T18" fmla="*/ 32 w 144"/>
                                    <a:gd name="T19" fmla="*/ 112 h 144"/>
                                    <a:gd name="T20" fmla="*/ 89 w 144"/>
                                    <a:gd name="T21" fmla="*/ 110 h 144"/>
                                    <a:gd name="T22" fmla="*/ 92 w 144"/>
                                    <a:gd name="T23" fmla="*/ 105 h 144"/>
                                    <a:gd name="T24" fmla="*/ 104 w 144"/>
                                    <a:gd name="T25" fmla="*/ 89 h 144"/>
                                    <a:gd name="T26" fmla="*/ 110 w 144"/>
                                    <a:gd name="T27" fmla="*/ 80 h 144"/>
                                    <a:gd name="T28" fmla="*/ 114 w 144"/>
                                    <a:gd name="T29" fmla="*/ 75 h 144"/>
                                    <a:gd name="T30" fmla="*/ 104 w 144"/>
                                    <a:gd name="T31" fmla="*/ 72 h 144"/>
                                    <a:gd name="T32" fmla="*/ 92 w 144"/>
                                    <a:gd name="T33" fmla="*/ 81 h 144"/>
                                    <a:gd name="T34" fmla="*/ 93 w 144"/>
                                    <a:gd name="T35" fmla="*/ 62 h 144"/>
                                    <a:gd name="T36" fmla="*/ 93 w 144"/>
                                    <a:gd name="T37" fmla="*/ 37 h 144"/>
                                    <a:gd name="T38" fmla="*/ 81 w 144"/>
                                    <a:gd name="T39" fmla="*/ 36 h 144"/>
                                    <a:gd name="T40" fmla="*/ 80 w 144"/>
                                    <a:gd name="T41" fmla="*/ 63 h 144"/>
                                    <a:gd name="T42" fmla="*/ 79 w 144"/>
                                    <a:gd name="T43" fmla="*/ 63 h 144"/>
                                    <a:gd name="T44" fmla="*/ 79 w 144"/>
                                    <a:gd name="T45" fmla="*/ 32 h 144"/>
                                    <a:gd name="T46" fmla="*/ 68 w 144"/>
                                    <a:gd name="T47" fmla="*/ 32 h 144"/>
                                    <a:gd name="T48" fmla="*/ 68 w 144"/>
                                    <a:gd name="T49" fmla="*/ 63 h 144"/>
                                    <a:gd name="T50" fmla="*/ 66 w 144"/>
                                    <a:gd name="T51" fmla="*/ 63 h 144"/>
                                    <a:gd name="T52" fmla="*/ 66 w 144"/>
                                    <a:gd name="T53" fmla="*/ 36 h 144"/>
                                    <a:gd name="T54" fmla="*/ 56 w 144"/>
                                    <a:gd name="T55" fmla="*/ 36 h 144"/>
                                    <a:gd name="T56" fmla="*/ 55 w 144"/>
                                    <a:gd name="T57" fmla="*/ 64 h 144"/>
                                    <a:gd name="T58" fmla="*/ 54 w 144"/>
                                    <a:gd name="T59" fmla="*/ 64 h 144"/>
                                    <a:gd name="T60" fmla="*/ 54 w 144"/>
                                    <a:gd name="T61" fmla="*/ 43 h 144"/>
                                    <a:gd name="T62" fmla="*/ 45 w 144"/>
                                    <a:gd name="T63" fmla="*/ 43 h 144"/>
                                    <a:gd name="T64" fmla="*/ 44 w 144"/>
                                    <a:gd name="T65" fmla="*/ 66 h 144"/>
                                    <a:gd name="T66" fmla="*/ 52 w 144"/>
                                    <a:gd name="T67" fmla="*/ 110 h 144"/>
                                    <a:gd name="T68" fmla="*/ 89 w 144"/>
                                    <a:gd name="T69" fmla="*/ 11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44">
                                      <a:moveTo>
                                        <a:pt x="26" y="119"/>
                                      </a:moveTo>
                                      <a:cubicBezTo>
                                        <a:pt x="0" y="93"/>
                                        <a:pt x="0" y="51"/>
                                        <a:pt x="26" y="26"/>
                                      </a:cubicBezTo>
                                      <a:cubicBezTo>
                                        <a:pt x="51" y="0"/>
                                        <a:pt x="93" y="0"/>
                                        <a:pt x="119" y="26"/>
                                      </a:cubicBezTo>
                                      <a:cubicBezTo>
                                        <a:pt x="144" y="51"/>
                                        <a:pt x="144" y="93"/>
                                        <a:pt x="119" y="119"/>
                                      </a:cubicBezTo>
                                      <a:cubicBezTo>
                                        <a:pt x="93" y="144"/>
                                        <a:pt x="51" y="144"/>
                                        <a:pt x="26" y="119"/>
                                      </a:cubicBezTo>
                                      <a:close/>
                                      <a:moveTo>
                                        <a:pt x="32" y="112"/>
                                      </a:moveTo>
                                      <a:cubicBezTo>
                                        <a:pt x="54" y="135"/>
                                        <a:pt x="90" y="135"/>
                                        <a:pt x="112" y="112"/>
                                      </a:cubicBezTo>
                                      <a:cubicBezTo>
                                        <a:pt x="135" y="90"/>
                                        <a:pt x="135" y="54"/>
                                        <a:pt x="112" y="32"/>
                                      </a:cubicBezTo>
                                      <a:cubicBezTo>
                                        <a:pt x="90" y="10"/>
                                        <a:pt x="54" y="10"/>
                                        <a:pt x="32" y="32"/>
                                      </a:cubicBezTo>
                                      <a:cubicBezTo>
                                        <a:pt x="10" y="54"/>
                                        <a:pt x="10" y="90"/>
                                        <a:pt x="32" y="112"/>
                                      </a:cubicBezTo>
                                      <a:close/>
                                      <a:moveTo>
                                        <a:pt x="89" y="110"/>
                                      </a:moveTo>
                                      <a:cubicBezTo>
                                        <a:pt x="90" y="108"/>
                                        <a:pt x="91" y="107"/>
                                        <a:pt x="92" y="105"/>
                                      </a:cubicBezTo>
                                      <a:cubicBezTo>
                                        <a:pt x="97" y="102"/>
                                        <a:pt x="100" y="99"/>
                                        <a:pt x="104" y="89"/>
                                      </a:cubicBezTo>
                                      <a:cubicBezTo>
                                        <a:pt x="105" y="85"/>
                                        <a:pt x="107" y="82"/>
                                        <a:pt x="110" y="80"/>
                                      </a:cubicBezTo>
                                      <a:cubicBezTo>
                                        <a:pt x="112" y="78"/>
                                        <a:pt x="114" y="76"/>
                                        <a:pt x="114" y="75"/>
                                      </a:cubicBezTo>
                                      <a:cubicBezTo>
                                        <a:pt x="113" y="70"/>
                                        <a:pt x="107" y="71"/>
                                        <a:pt x="104" y="72"/>
                                      </a:cubicBezTo>
                                      <a:cubicBezTo>
                                        <a:pt x="99" y="73"/>
                                        <a:pt x="94" y="77"/>
                                        <a:pt x="92" y="81"/>
                                      </a:cubicBezTo>
                                      <a:cubicBezTo>
                                        <a:pt x="92" y="75"/>
                                        <a:pt x="92" y="71"/>
                                        <a:pt x="93" y="62"/>
                                      </a:cubicBezTo>
                                      <a:cubicBezTo>
                                        <a:pt x="93" y="55"/>
                                        <a:pt x="93" y="44"/>
                                        <a:pt x="93" y="37"/>
                                      </a:cubicBezTo>
                                      <a:cubicBezTo>
                                        <a:pt x="92" y="29"/>
                                        <a:pt x="81" y="30"/>
                                        <a:pt x="81" y="36"/>
                                      </a:cubicBezTo>
                                      <a:cubicBezTo>
                                        <a:pt x="81" y="44"/>
                                        <a:pt x="80" y="54"/>
                                        <a:pt x="80" y="63"/>
                                      </a:cubicBezTo>
                                      <a:cubicBezTo>
                                        <a:pt x="80" y="63"/>
                                        <a:pt x="79" y="63"/>
                                        <a:pt x="79" y="63"/>
                                      </a:cubicBezTo>
                                      <a:cubicBezTo>
                                        <a:pt x="79" y="54"/>
                                        <a:pt x="79" y="39"/>
                                        <a:pt x="79" y="32"/>
                                      </a:cubicBezTo>
                                      <a:cubicBezTo>
                                        <a:pt x="78" y="25"/>
                                        <a:pt x="69" y="25"/>
                                        <a:pt x="68" y="32"/>
                                      </a:cubicBezTo>
                                      <a:cubicBezTo>
                                        <a:pt x="68" y="38"/>
                                        <a:pt x="68" y="54"/>
                                        <a:pt x="68" y="63"/>
                                      </a:cubicBezTo>
                                      <a:cubicBezTo>
                                        <a:pt x="67" y="63"/>
                                        <a:pt x="67" y="63"/>
                                        <a:pt x="66" y="63"/>
                                      </a:cubicBezTo>
                                      <a:cubicBezTo>
                                        <a:pt x="66" y="55"/>
                                        <a:pt x="66" y="43"/>
                                        <a:pt x="66" y="36"/>
                                      </a:cubicBezTo>
                                      <a:cubicBezTo>
                                        <a:pt x="66" y="30"/>
                                        <a:pt x="56" y="30"/>
                                        <a:pt x="56" y="36"/>
                                      </a:cubicBezTo>
                                      <a:cubicBezTo>
                                        <a:pt x="56" y="42"/>
                                        <a:pt x="55" y="55"/>
                                        <a:pt x="55" y="64"/>
                                      </a:cubicBezTo>
                                      <a:cubicBezTo>
                                        <a:pt x="55" y="64"/>
                                        <a:pt x="55" y="64"/>
                                        <a:pt x="54" y="64"/>
                                      </a:cubicBezTo>
                                      <a:cubicBezTo>
                                        <a:pt x="54" y="56"/>
                                        <a:pt x="54" y="49"/>
                                        <a:pt x="54" y="43"/>
                                      </a:cubicBezTo>
                                      <a:cubicBezTo>
                                        <a:pt x="54" y="38"/>
                                        <a:pt x="45" y="38"/>
                                        <a:pt x="45" y="43"/>
                                      </a:cubicBezTo>
                                      <a:cubicBezTo>
                                        <a:pt x="44" y="46"/>
                                        <a:pt x="44" y="56"/>
                                        <a:pt x="44" y="66"/>
                                      </a:cubicBezTo>
                                      <a:cubicBezTo>
                                        <a:pt x="43" y="97"/>
                                        <a:pt x="50" y="102"/>
                                        <a:pt x="52" y="110"/>
                                      </a:cubicBezTo>
                                      <a:cubicBezTo>
                                        <a:pt x="54" y="120"/>
                                        <a:pt x="86" y="120"/>
                                        <a:pt x="89" y="110"/>
                                      </a:cubicBezTo>
                                      <a:close/>
                                    </a:path>
                                  </a:pathLst>
                                </a:custGeom>
                                <a:solidFill>
                                  <a:schemeClr val="accent6">
                                    <a:lumMod val="50000"/>
                                  </a:schemeClr>
                                </a:solidFill>
                                <a:ln>
                                  <a:noFill/>
                                </a:ln>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40873E87" id="Group 243" o:spid="_x0000_s1026" alt="An icon showing an information point, an exclamation mark and a hand indicating stop. " style="width:29.65pt;height:29.6pt;mso-position-horizontal-relative:char;mso-position-vertical-relative:line" coordsize="414646,4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">
                      <v:group id="Group 30" o:spid="_x0000_s1027" style="position:absolute;width:414646;height:413816" coordsize="6346,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88" o:spid="_x0000_s1028" style="position:absolute;left:1173;top:545;width:2059;height:3316" coordorigin="1173,545" coordsize="309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89" o:spid="_x0000_s1029" style="position:absolute;left:2292;top:1119;width:823;height:1771" coordorigin="2292,1119" coordsize="3492,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39" o:spid="_x0000_s1030" style="position:absolute;left:2292;top:3818;width:3492;height:4810;visibility:visible;mso-wrap-style:square;v-text-anchor:top" coordsize="2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" path="m,303r220,l163,249,163,,,,54,55r,194l,303xe" filled="f" stroked="f">
                              <v:path arrowok="t" o:connecttype="custom" o:connectlocs="0,481010;349250,481010;258763,395285;258763,0;0,0;85725,87312;85725,395285;0,481010" o:connectangles="0,0,0,0,0,0,0,0"/>
                            </v:shape>
                            <v:oval id="Oval 291" o:spid="_x0000_s1031" style="position:absolute;left:2815;top:1119;width:2397;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u2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3gdSYdAbl8AgAA//8DAFBLAQItABQABgAIAAAAIQDb4fbL7gAAAIUBAAATAAAAAAAAAAAA&#10;AAAAAAAAAABbQ29udGVudF9UeXBlc10ueG1sUEsBAi0AFAAGAAgAAAAhAFr0LFu/AAAAFQEAAAsA&#10;AAAAAAAAAAAAAAAAHwEAAF9yZWxzLy5yZWxzUEsBAi0AFAAGAAgAAAAhAPEyy7bEAAAA3AAAAA8A&#10;AAAAAAAAAAAAAAAABwIAAGRycy9kb3ducmV2LnhtbFBLBQYAAAAAAwADALcAAAD4AgAAAAA=&#10;" filled="f" stroked="f"/>
                          </v:group>
                          <v:shape id="Freeform 131" o:spid="_x0000_s1032" style="position:absolute;left:1173;top:545;width:3098;height:5056;visibility:visible;mso-wrap-style:square;v-text-anchor:top" coordsize="1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" path="m57,102c32,102,11,82,11,57,11,31,32,11,57,11v25,,45,20,45,46c102,82,82,102,57,102xm,57c,25,25,,57,v31,,57,25,57,57c114,75,107,93,57,186,7,95,,75,,57xe" fillcolor="#6fc197 [3209]" stroked="f">
                            <v:path arrowok="t" o:connecttype="custom" o:connectlocs="154904,277262;29894,154941;154904,29901;277196,154941;154904,277262;0,154941;154904,0;309807,154941;154904,505596;0,154941" o:connectangles="0,0,0,0,0,0,0,0,0,0"/>
                            <o:lock v:ext="edit" verticies="t"/>
                          </v:shape>
                        </v:group>
                        <v:shape id="Freeform 249" o:spid="_x0000_s1033" style="position:absolute;left:3285;top:1399;width:2542;height:2595;visibility:visible;mso-wrap-style:square;v-text-anchor:top" coordsize="1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" path="m123,15c100,,70,,45,12,21,24,5,49,3,76v-3,28,10,54,32,71c59,165,92,166,118,153v26,-13,43,-41,43,-70c161,55,147,30,123,15xm82,139v-8,,-14,-7,-14,-14c68,117,74,111,82,111v7,,14,6,14,14c96,132,89,139,82,139xm97,81v,9,-7,16,-15,16c73,97,66,90,66,81v,-39,,-39,,-39c66,33,73,26,82,26v8,,15,7,15,16l97,81xe" fillcolor="#449f70 [2409]" stroked="f">
                          <v:path arrowok="t" o:connecttype="custom" o:connectlocs="194232,23448;71060,18758;4737,118804;55269,229791;186336,239170;254238,129746;194232,23448;129488,217285;107380,195401;129488,173516;151595,195401;129488,217285;153174,126620;129488,151631;104222,126620;104222,65655;129488,40643;153174,65655;153174,126620" o:connectangles="0,0,0,0,0,0,0,0,0,0,0,0,0,0,0,0,0,0,0"/>
                          <o:lock v:ext="edit" verticies="t"/>
                        </v:shape>
                        <v:oval id="Oval 294" o:spid="_x0000_s1034" style="position:absolute;width:6346;height:6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" filled="f" strokecolor="#6fc197 [3209]" strokeweight="3pt">
                          <v:stroke joinstyle="miter"/>
                        </v:oval>
                      </v:group>
                      <v:shape id="Freeform 421" o:spid="_x0000_s1035" style="position:absolute;left:128519;top:231924;width:144685;height:144685;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" path="m26,119c,93,,51,26,26,51,,93,,119,26v25,25,25,67,,93c93,144,51,144,26,119xm32,112v22,23,58,23,80,c135,90,135,54,112,32,90,10,54,10,32,32v-22,22,-22,58,,80xm89,110v1,-2,2,-3,3,-5c97,102,100,99,104,89v1,-4,3,-7,6,-9c112,78,114,76,114,75v-1,-5,-7,-4,-10,-3c99,73,94,77,92,81v,-6,,-10,1,-19c93,55,93,44,93,37,92,29,81,30,81,36v,8,-1,18,-1,27c80,63,79,63,79,63v,-9,,-24,,-31c78,25,69,25,68,32v,6,,22,,31c67,63,67,63,66,63v,-8,,-20,,-27c66,30,56,30,56,36v,6,-1,19,-1,28c55,64,55,64,54,64v,-8,,-15,,-21c54,38,45,38,45,43v-1,3,-1,13,-1,23c43,97,50,102,52,110v2,10,34,10,37,xe" fillcolor="#2d694a [1609]" stroked="f">
                        <v:path arrowok="t" o:connecttype="custom" o:connectlocs="26124,119566;26124,26124;119566,26124;119566,119566;26124,119566;32152,112533;112533,112533;112533,32152;32152,32152;32152,112533;89423,110523;92438,105499;104495,89423;110523,80381;114542,75357;104495,72343;92438,81385;93442,62295;93442,37176;81385,36171;80381,63300;79376,63300;79376,32152;68323,32152;68323,63300;66314,63300;66314,36171;56266,36171;55262,64304;54257,64304;54257,43205;45214,43205;44209,66314;52247,110523;89423,110523" o:connectangles="0,0,0,0,0,0,0,0,0,0,0,0,0,0,0,0,0,0,0,0,0,0,0,0,0,0,0,0,0,0,0,0,0,0,0"/>
                        <o:lock v:ext="edit" verticies="t"/>
                      </v:shape>
                      <w10:anchorlock/>
                    </v:group>
                  </w:pict>
                </mc:Fallback>
              </mc:AlternateContent>
            </w:r>
          </w:p>
        </w:tc>
        <w:tc>
          <w:tcPr>
            <w:tcW w:w="6950" w:type="dxa"/>
            <w:tcBorders>
              <w:top w:val="single" w:sz="12" w:space="0" w:color="008089" w:themeColor="accent2"/>
              <w:bottom w:val="single" w:sz="12" w:space="0" w:color="008089" w:themeColor="accent2"/>
            </w:tcBorders>
          </w:tcPr>
          <w:p w14:paraId="3060E806" w14:textId="77777777" w:rsidR="00F04AD7" w:rsidRPr="001F0C2F" w:rsidRDefault="00F04AD7" w:rsidP="00AD3E09">
            <w:pPr>
              <w:spacing w:before="60" w:after="60"/>
            </w:pPr>
            <w:r w:rsidRPr="001F0C2F">
              <w:rPr>
                <w:b/>
                <w:color w:val="6D7989" w:themeColor="accent4" w:themeShade="BF"/>
                <w:sz w:val="28"/>
              </w:rPr>
              <w:t>Inform</w:t>
            </w:r>
          </w:p>
          <w:p w14:paraId="20AE0F3A" w14:textId="77777777" w:rsidR="00F04AD7" w:rsidRPr="001F0C2F" w:rsidRDefault="00F04AD7" w:rsidP="00AD3E09">
            <w:pPr>
              <w:spacing w:before="60" w:after="60"/>
              <w:rPr>
                <w:sz w:val="20"/>
              </w:rPr>
            </w:pPr>
            <w:r w:rsidRPr="001F0C2F">
              <w:rPr>
                <w:sz w:val="20"/>
              </w:rPr>
              <w:t xml:space="preserve">Operators can access data and are alerted to risks or changes that may affect their operation. </w:t>
            </w:r>
          </w:p>
          <w:p w14:paraId="7909981B" w14:textId="4DC4A01D" w:rsidR="00F04AD7" w:rsidRPr="001F0C2F" w:rsidRDefault="00F04AD7" w:rsidP="00AD3E09">
            <w:pPr>
              <w:spacing w:before="60" w:after="60"/>
            </w:pPr>
            <w:r w:rsidRPr="001F0C2F">
              <w:rPr>
                <w:sz w:val="20"/>
              </w:rPr>
              <w:t xml:space="preserve">This may include data such as </w:t>
            </w:r>
            <w:r w:rsidR="00966BD9" w:rsidRPr="001F0C2F">
              <w:rPr>
                <w:sz w:val="20"/>
              </w:rPr>
              <w:t>conventional</w:t>
            </w:r>
            <w:r w:rsidRPr="001F0C2F">
              <w:rPr>
                <w:sz w:val="20"/>
              </w:rPr>
              <w:t xml:space="preserve"> aviation flight plans, </w:t>
            </w:r>
            <w:r w:rsidR="00966BD9" w:rsidRPr="001F0C2F">
              <w:rPr>
                <w:sz w:val="20"/>
              </w:rPr>
              <w:t xml:space="preserve">conventional </w:t>
            </w:r>
            <w:r w:rsidRPr="001F0C2F">
              <w:rPr>
                <w:sz w:val="20"/>
              </w:rPr>
              <w:t>aviation surveillance (e.g. ADS-B), emergency constraints or advisories, tracking data from other UAS, potential non-conformant UAS, or significant weather changes.</w:t>
            </w:r>
          </w:p>
        </w:tc>
        <w:tc>
          <w:tcPr>
            <w:tcW w:w="2126" w:type="dxa"/>
            <w:tcBorders>
              <w:top w:val="single" w:sz="12" w:space="0" w:color="008089" w:themeColor="accent2"/>
              <w:bottom w:val="single" w:sz="12" w:space="0" w:color="008089" w:themeColor="accent2"/>
            </w:tcBorders>
          </w:tcPr>
          <w:p w14:paraId="2E1C5E51" w14:textId="77777777" w:rsidR="00F04AD7" w:rsidRPr="001F0C2F" w:rsidRDefault="00F04AD7" w:rsidP="00AD3E09">
            <w:pPr>
              <w:spacing w:before="60" w:after="60"/>
              <w:rPr>
                <w:sz w:val="20"/>
              </w:rPr>
            </w:pPr>
            <w:r w:rsidRPr="001F0C2F">
              <w:rPr>
                <w:sz w:val="20"/>
              </w:rPr>
              <w:t>Tactical information regarding manned aircraft</w:t>
            </w:r>
          </w:p>
          <w:p w14:paraId="5BF33DCD" w14:textId="77777777" w:rsidR="00F04AD7" w:rsidRPr="001F0C2F" w:rsidRDefault="00F04AD7" w:rsidP="00AD3E09">
            <w:pPr>
              <w:spacing w:before="60" w:after="60"/>
              <w:rPr>
                <w:sz w:val="20"/>
              </w:rPr>
            </w:pPr>
            <w:r w:rsidRPr="001F0C2F">
              <w:rPr>
                <w:sz w:val="20"/>
              </w:rPr>
              <w:t>Conflict advisory and alert</w:t>
            </w:r>
          </w:p>
          <w:p w14:paraId="3A050FA8" w14:textId="4BEC426E" w:rsidR="00F04AD7" w:rsidRPr="001F0C2F" w:rsidRDefault="00F04AD7" w:rsidP="00AD3E09">
            <w:pPr>
              <w:spacing w:before="60" w:after="60"/>
              <w:rPr>
                <w:sz w:val="20"/>
              </w:rPr>
            </w:pPr>
            <w:r w:rsidRPr="001F0C2F">
              <w:rPr>
                <w:sz w:val="20"/>
              </w:rPr>
              <w:t>Restriction management</w:t>
            </w:r>
          </w:p>
        </w:tc>
      </w:tr>
      <w:tr w:rsidR="00F04AD7" w:rsidRPr="001F0C2F" w14:paraId="248F6533" w14:textId="5D5FDC94" w:rsidTr="00404087">
        <w:tc>
          <w:tcPr>
            <w:tcW w:w="988" w:type="dxa"/>
            <w:tcBorders>
              <w:top w:val="single" w:sz="12" w:space="0" w:color="008089" w:themeColor="accent2"/>
              <w:bottom w:val="single" w:sz="12" w:space="0" w:color="008089" w:themeColor="accent2"/>
            </w:tcBorders>
          </w:tcPr>
          <w:p w14:paraId="7A6532AA" w14:textId="1245E573" w:rsidR="00F04AD7" w:rsidRPr="001F0C2F" w:rsidRDefault="00F04AD7" w:rsidP="00ED43A4">
            <w:pPr>
              <w:spacing w:before="120"/>
              <w:rPr>
                <w:noProof/>
                <w:sz w:val="16"/>
                <w:szCs w:val="16"/>
              </w:rPr>
            </w:pPr>
            <w:r w:rsidRPr="001F0C2F">
              <w:rPr>
                <w:noProof/>
              </w:rPr>
              <mc:AlternateContent>
                <mc:Choice Requires="wpg">
                  <w:drawing>
                    <wp:inline distT="0" distB="0" distL="0" distR="0" wp14:anchorId="1E80225A" wp14:editId="7015E80B">
                      <wp:extent cx="350508" cy="348381"/>
                      <wp:effectExtent l="19050" t="19050" r="12065" b="13970"/>
                      <wp:docPr id="296" name="Group 241" descr="An icon showing a map with a route planned, but a new area marked off as a no-fly-zone">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50508" cy="348381"/>
                                <a:chOff x="0" y="0"/>
                                <a:chExt cx="850869" cy="844966"/>
                              </a:xfrm>
                            </wpg:grpSpPr>
                            <wpg:grpSp>
                              <wpg:cNvPr id="298" name="Group 298">
                                <a:extLst/>
                              </wpg:cNvPr>
                              <wpg:cNvGrpSpPr/>
                              <wpg:grpSpPr>
                                <a:xfrm>
                                  <a:off x="0" y="0"/>
                                  <a:ext cx="850869" cy="844966"/>
                                  <a:chOff x="0" y="0"/>
                                  <a:chExt cx="850869" cy="844966"/>
                                </a:xfrm>
                              </wpg:grpSpPr>
                              <pic:pic xmlns:pic="http://schemas.openxmlformats.org/drawingml/2006/picture">
                                <pic:nvPicPr>
                                  <pic:cNvPr id="299" name="Picture 299" descr="Icon&#10;&#10;Description automatically generated">
                                    <a:extLst/>
                                  </pic:cNvPr>
                                  <pic:cNvPicPr>
                                    <a:picLocks noChangeAspect="1"/>
                                  </pic:cNvPicPr>
                                </pic:nvPicPr>
                                <pic:blipFill>
                                  <a:blip r:embed="rId39"/>
                                  <a:stretch>
                                    <a:fillRect/>
                                  </a:stretch>
                                </pic:blipFill>
                                <pic:spPr>
                                  <a:xfrm>
                                    <a:off x="0" y="1613"/>
                                    <a:ext cx="850869" cy="843353"/>
                                  </a:xfrm>
                                  <a:prstGeom prst="rect">
                                    <a:avLst/>
                                  </a:prstGeom>
                                </pic:spPr>
                              </pic:pic>
                              <wps:wsp>
                                <wps:cNvPr id="300" name="Oval 300">
                                  <a:extLst/>
                                </wps:cNvPr>
                                <wps:cNvSpPr/>
                                <wps:spPr>
                                  <a:xfrm>
                                    <a:off x="2947" y="0"/>
                                    <a:ext cx="845342" cy="843353"/>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1" name="Rectangle: Top Corners Snipped 301">
                                <a:extLst/>
                              </wps:cNvPr>
                              <wps:cNvSpPr/>
                              <wps:spPr>
                                <a:xfrm rot="14737230">
                                  <a:off x="516062" y="226311"/>
                                  <a:ext cx="297955" cy="202947"/>
                                </a:xfrm>
                                <a:prstGeom prst="snip2SameRect">
                                  <a:avLst/>
                                </a:prstGeom>
                                <a:pattFill prst="wd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Freeform: Shape 302">
                                <a:extLst/>
                              </wps:cNvPr>
                              <wps:cNvSpPr/>
                              <wps:spPr>
                                <a:xfrm>
                                  <a:off x="422342" y="326952"/>
                                  <a:ext cx="147638" cy="223838"/>
                                </a:xfrm>
                                <a:custGeom>
                                  <a:avLst/>
                                  <a:gdLst>
                                    <a:gd name="connsiteX0" fmla="*/ 147638 w 147638"/>
                                    <a:gd name="connsiteY0" fmla="*/ 223838 h 223838"/>
                                    <a:gd name="connsiteX1" fmla="*/ 140494 w 147638"/>
                                    <a:gd name="connsiteY1" fmla="*/ 145257 h 223838"/>
                                    <a:gd name="connsiteX2" fmla="*/ 135731 w 147638"/>
                                    <a:gd name="connsiteY2" fmla="*/ 130969 h 223838"/>
                                    <a:gd name="connsiteX3" fmla="*/ 133350 w 147638"/>
                                    <a:gd name="connsiteY3" fmla="*/ 123825 h 223838"/>
                                    <a:gd name="connsiteX4" fmla="*/ 128588 w 147638"/>
                                    <a:gd name="connsiteY4" fmla="*/ 116682 h 223838"/>
                                    <a:gd name="connsiteX5" fmla="*/ 126206 w 147638"/>
                                    <a:gd name="connsiteY5" fmla="*/ 109538 h 223838"/>
                                    <a:gd name="connsiteX6" fmla="*/ 121444 w 147638"/>
                                    <a:gd name="connsiteY6" fmla="*/ 102394 h 223838"/>
                                    <a:gd name="connsiteX7" fmla="*/ 119063 w 147638"/>
                                    <a:gd name="connsiteY7" fmla="*/ 95250 h 223838"/>
                                    <a:gd name="connsiteX8" fmla="*/ 109538 w 147638"/>
                                    <a:gd name="connsiteY8" fmla="*/ 88107 h 223838"/>
                                    <a:gd name="connsiteX9" fmla="*/ 107156 w 147638"/>
                                    <a:gd name="connsiteY9" fmla="*/ 80963 h 223838"/>
                                    <a:gd name="connsiteX10" fmla="*/ 95250 w 147638"/>
                                    <a:gd name="connsiteY10" fmla="*/ 66675 h 223838"/>
                                    <a:gd name="connsiteX11" fmla="*/ 88106 w 147638"/>
                                    <a:gd name="connsiteY11" fmla="*/ 61913 h 223838"/>
                                    <a:gd name="connsiteX12" fmla="*/ 71438 w 147638"/>
                                    <a:gd name="connsiteY12" fmla="*/ 40482 h 223838"/>
                                    <a:gd name="connsiteX13" fmla="*/ 59531 w 147638"/>
                                    <a:gd name="connsiteY13" fmla="*/ 28575 h 223838"/>
                                    <a:gd name="connsiteX14" fmla="*/ 45244 w 147638"/>
                                    <a:gd name="connsiteY14" fmla="*/ 14288 h 223838"/>
                                    <a:gd name="connsiteX15" fmla="*/ 28575 w 147638"/>
                                    <a:gd name="connsiteY15" fmla="*/ 7144 h 223838"/>
                                    <a:gd name="connsiteX16" fmla="*/ 14288 w 147638"/>
                                    <a:gd name="connsiteY16" fmla="*/ 2382 h 223838"/>
                                    <a:gd name="connsiteX17" fmla="*/ 7144 w 147638"/>
                                    <a:gd name="connsiteY17" fmla="*/ 0 h 223838"/>
                                    <a:gd name="connsiteX18" fmla="*/ 0 w 147638"/>
                                    <a:gd name="connsiteY18" fmla="*/ 0 h 223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7638" h="223838">
                                      <a:moveTo>
                                        <a:pt x="147638" y="223838"/>
                                      </a:moveTo>
                                      <a:cubicBezTo>
                                        <a:pt x="145257" y="197644"/>
                                        <a:pt x="143839" y="171345"/>
                                        <a:pt x="140494" y="145257"/>
                                      </a:cubicBezTo>
                                      <a:cubicBezTo>
                                        <a:pt x="139856" y="140277"/>
                                        <a:pt x="137319" y="135732"/>
                                        <a:pt x="135731" y="130969"/>
                                      </a:cubicBezTo>
                                      <a:cubicBezTo>
                                        <a:pt x="134937" y="128588"/>
                                        <a:pt x="134742" y="125914"/>
                                        <a:pt x="133350" y="123825"/>
                                      </a:cubicBezTo>
                                      <a:cubicBezTo>
                                        <a:pt x="131763" y="121444"/>
                                        <a:pt x="129868" y="119241"/>
                                        <a:pt x="128588" y="116682"/>
                                      </a:cubicBezTo>
                                      <a:cubicBezTo>
                                        <a:pt x="127465" y="114437"/>
                                        <a:pt x="127329" y="111783"/>
                                        <a:pt x="126206" y="109538"/>
                                      </a:cubicBezTo>
                                      <a:cubicBezTo>
                                        <a:pt x="124926" y="106978"/>
                                        <a:pt x="122724" y="104954"/>
                                        <a:pt x="121444" y="102394"/>
                                      </a:cubicBezTo>
                                      <a:cubicBezTo>
                                        <a:pt x="120322" y="100149"/>
                                        <a:pt x="120670" y="97178"/>
                                        <a:pt x="119063" y="95250"/>
                                      </a:cubicBezTo>
                                      <a:cubicBezTo>
                                        <a:pt x="116522" y="92201"/>
                                        <a:pt x="112713" y="90488"/>
                                        <a:pt x="109538" y="88107"/>
                                      </a:cubicBezTo>
                                      <a:cubicBezTo>
                                        <a:pt x="108744" y="85726"/>
                                        <a:pt x="108279" y="83208"/>
                                        <a:pt x="107156" y="80963"/>
                                      </a:cubicBezTo>
                                      <a:cubicBezTo>
                                        <a:pt x="104479" y="75610"/>
                                        <a:pt x="99766" y="70438"/>
                                        <a:pt x="95250" y="66675"/>
                                      </a:cubicBezTo>
                                      <a:cubicBezTo>
                                        <a:pt x="93051" y="64843"/>
                                        <a:pt x="90487" y="63500"/>
                                        <a:pt x="88106" y="61913"/>
                                      </a:cubicBezTo>
                                      <a:cubicBezTo>
                                        <a:pt x="81601" y="42396"/>
                                        <a:pt x="92851" y="72599"/>
                                        <a:pt x="71438" y="40482"/>
                                      </a:cubicBezTo>
                                      <a:cubicBezTo>
                                        <a:pt x="61623" y="25761"/>
                                        <a:pt x="72520" y="40121"/>
                                        <a:pt x="59531" y="28575"/>
                                      </a:cubicBezTo>
                                      <a:cubicBezTo>
                                        <a:pt x="54497" y="24101"/>
                                        <a:pt x="51633" y="16418"/>
                                        <a:pt x="45244" y="14288"/>
                                      </a:cubicBezTo>
                                      <a:cubicBezTo>
                                        <a:pt x="22253" y="6625"/>
                                        <a:pt x="57993" y="18912"/>
                                        <a:pt x="28575" y="7144"/>
                                      </a:cubicBezTo>
                                      <a:cubicBezTo>
                                        <a:pt x="23914" y="5280"/>
                                        <a:pt x="19050" y="3969"/>
                                        <a:pt x="14288" y="2382"/>
                                      </a:cubicBezTo>
                                      <a:cubicBezTo>
                                        <a:pt x="11907" y="1588"/>
                                        <a:pt x="9654" y="0"/>
                                        <a:pt x="7144" y="0"/>
                                      </a:cubicBezTo>
                                      <a:lnTo>
                                        <a:pt x="0" y="0"/>
                                      </a:lnTo>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03F128D" id="Group 241" o:spid="_x0000_s1026" alt="An icon showing a map with a route planned, but a new area marked off as a no-fly-zone" style="width:27.6pt;height:27.45pt;mso-position-horizontal-relative:char;mso-position-vertical-relative:line" coordsize="8508,8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">
                      <v:group id="Group 298" o:spid="_x0000_s1027" style="position:absolute;width:8508;height:8449" coordsize="850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99" o:spid="_x0000_s1028" type="#_x0000_t75" alt="Icon&#10;&#10;Description automatically generated" style="position:absolute;top:16;width:8508;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">
                          <v:imagedata r:id="rId40" o:title="Icon&#10;&#10;Description automatically generated"/>
                        </v:shape>
                        <v:oval id="Oval 300" o:spid="_x0000_s1029" style="position:absolute;left:29;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" filled="f" strokecolor="#6fc197 [3209]" strokeweight="3pt">
                          <v:stroke joinstyle="miter"/>
                        </v:oval>
                      </v:group>
                      <v:shape id="Rectangle: Top Corners Snipped 301" o:spid="_x0000_s1030" style="position:absolute;left:5160;top:2263;width:2979;height:2030;rotation:-7495975fd;visibility:visible;mso-wrap-style:square;v-text-anchor:middle" coordsize="297955,2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" path="m33825,l264130,r33825,33825l297955,202947r,l,202947r,l,33825,33825,xe" fillcolor="red" strokecolor="red" strokeweight="1pt">
                        <v:fill r:id="rId43" o:title="" color2="white [3212]" type="pattern"/>
                        <v:stroke joinstyle="miter"/>
                        <v:path arrowok="t" o:connecttype="custom" o:connectlocs="33825,0;264130,0;297955,33825;297955,202947;297955,202947;0,202947;0,202947;0,33825;33825,0" o:connectangles="0,0,0,0,0,0,0,0,0"/>
                      </v:shape>
                      <v:shape id="Freeform: Shape 302" o:spid="_x0000_s1031" style="position:absolute;left:4223;top:3269;width:1476;height:2238;visibility:visible;mso-wrap-style:square;v-text-anchor:middle" coordsize="147638,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" path="m147638,223838v-2381,-26194,-3799,-52493,-7144,-78581c139856,140277,137319,135732,135731,130969v-794,-2381,-989,-5055,-2381,-7144c131763,121444,129868,119241,128588,116682v-1123,-2245,-1259,-4899,-2382,-7144c124926,106978,122724,104954,121444,102394v-1122,-2245,-774,-5216,-2381,-7144c116522,92201,112713,90488,109538,88107v-794,-2381,-1259,-4899,-2382,-7144c104479,75610,99766,70438,95250,66675,93051,64843,90487,63500,88106,61913,81601,42396,92851,72599,71438,40482,61623,25761,72520,40121,59531,28575,54497,24101,51633,16418,45244,14288,22253,6625,57993,18912,28575,7144,23914,5280,19050,3969,14288,2382,11907,1588,9654,,7144,l,e" filled="f" strokecolor="red" strokeweight="1pt">
                        <v:stroke dashstyle="3 1" joinstyle="miter"/>
                        <v:path arrowok="t" o:connecttype="custom" o:connectlocs="147638,223838;140494,145257;135731,130969;133350,123825;128588,116682;126206,109538;121444,102394;119063,95250;109538,88107;107156,80963;95250,66675;88106,61913;71438,40482;59531,28575;45244,14288;28575,7144;14288,2382;7144,0;0,0" o:connectangles="0,0,0,0,0,0,0,0,0,0,0,0,0,0,0,0,0,0,0"/>
                      </v:shape>
                      <w10:anchorlock/>
                    </v:group>
                  </w:pict>
                </mc:Fallback>
              </mc:AlternateContent>
            </w:r>
          </w:p>
        </w:tc>
        <w:tc>
          <w:tcPr>
            <w:tcW w:w="6950" w:type="dxa"/>
            <w:tcBorders>
              <w:top w:val="single" w:sz="12" w:space="0" w:color="008089" w:themeColor="accent2"/>
              <w:bottom w:val="single" w:sz="12" w:space="0" w:color="008089" w:themeColor="accent2"/>
            </w:tcBorders>
          </w:tcPr>
          <w:p w14:paraId="223501C1" w14:textId="77777777" w:rsidR="00F04AD7" w:rsidRPr="001F0C2F" w:rsidRDefault="00F04AD7" w:rsidP="00AD3E09">
            <w:pPr>
              <w:spacing w:before="60" w:after="60"/>
            </w:pPr>
            <w:r w:rsidRPr="001F0C2F">
              <w:rPr>
                <w:b/>
                <w:color w:val="6D7989" w:themeColor="accent4" w:themeShade="BF"/>
                <w:sz w:val="28"/>
              </w:rPr>
              <w:t>Adapt</w:t>
            </w:r>
          </w:p>
          <w:p w14:paraId="390E5B9E" w14:textId="2EB72E2F" w:rsidR="00F04AD7" w:rsidRPr="001F0C2F" w:rsidRDefault="00F04AD7" w:rsidP="00AD3E09">
            <w:pPr>
              <w:pStyle w:val="ListNumbered1"/>
              <w:numPr>
                <w:ilvl w:val="0"/>
                <w:numId w:val="0"/>
              </w:numPr>
              <w:spacing w:before="60" w:after="60"/>
              <w:rPr>
                <w:sz w:val="20"/>
                <w:lang w:val="en-AU"/>
              </w:rPr>
            </w:pPr>
            <w:r w:rsidRPr="001F0C2F">
              <w:rPr>
                <w:sz w:val="20"/>
                <w:lang w:val="en-AU"/>
              </w:rPr>
              <w:t>Operators are alerted to risks or changes in conditions that may affect their operation. Where necessary, operators adapt their flight plans mid-flight to account for chang</w:t>
            </w:r>
            <w:r w:rsidR="004A0E35" w:rsidRPr="001F0C2F">
              <w:rPr>
                <w:sz w:val="20"/>
                <w:lang w:val="en-AU"/>
              </w:rPr>
              <w:t>ing conditions</w:t>
            </w:r>
            <w:r w:rsidRPr="001F0C2F">
              <w:rPr>
                <w:sz w:val="20"/>
                <w:lang w:val="en-AU"/>
              </w:rPr>
              <w:t>.</w:t>
            </w:r>
          </w:p>
          <w:p w14:paraId="175594AD" w14:textId="76DD81DB" w:rsidR="00F04AD7" w:rsidRPr="001F0C2F" w:rsidRDefault="00F04AD7" w:rsidP="00AD3E09">
            <w:pPr>
              <w:spacing w:before="60" w:after="60"/>
            </w:pPr>
            <w:r w:rsidRPr="001F0C2F">
              <w:rPr>
                <w:sz w:val="20"/>
              </w:rPr>
              <w:t>This can involve automated new flight plans, or pre-planned contingencies (e.g. emergency landings, maintaining position, return to base etc.). Changes to flight plans are coordinated tactically with other affected airspace users.</w:t>
            </w:r>
          </w:p>
        </w:tc>
        <w:tc>
          <w:tcPr>
            <w:tcW w:w="2126" w:type="dxa"/>
            <w:tcBorders>
              <w:top w:val="single" w:sz="12" w:space="0" w:color="008089" w:themeColor="accent2"/>
              <w:bottom w:val="single" w:sz="12" w:space="0" w:color="008089" w:themeColor="accent2"/>
            </w:tcBorders>
          </w:tcPr>
          <w:p w14:paraId="419E09DC" w14:textId="4C5856FC" w:rsidR="00F04AD7" w:rsidRPr="001F0C2F" w:rsidRDefault="00F04AD7" w:rsidP="00AD3E09">
            <w:pPr>
              <w:spacing w:before="60" w:after="60"/>
              <w:rPr>
                <w:sz w:val="20"/>
              </w:rPr>
            </w:pPr>
            <w:r w:rsidRPr="001F0C2F">
              <w:rPr>
                <w:sz w:val="20"/>
              </w:rPr>
              <w:t>Dynamic reroute</w:t>
            </w:r>
          </w:p>
        </w:tc>
      </w:tr>
      <w:tr w:rsidR="00F04AD7" w:rsidRPr="001F0C2F" w14:paraId="27EB93C6" w14:textId="64DE21D9" w:rsidTr="00404087">
        <w:tc>
          <w:tcPr>
            <w:tcW w:w="988" w:type="dxa"/>
            <w:tcBorders>
              <w:top w:val="single" w:sz="12" w:space="0" w:color="008089" w:themeColor="accent2"/>
              <w:bottom w:val="single" w:sz="12" w:space="0" w:color="008089" w:themeColor="accent2"/>
            </w:tcBorders>
          </w:tcPr>
          <w:p w14:paraId="2B7608AC" w14:textId="5D4C2C3A" w:rsidR="00F04AD7" w:rsidRPr="001F0C2F" w:rsidRDefault="00F04AD7" w:rsidP="00ED43A4">
            <w:pPr>
              <w:spacing w:before="120"/>
              <w:rPr>
                <w:noProof/>
                <w:sz w:val="16"/>
                <w:szCs w:val="16"/>
              </w:rPr>
            </w:pPr>
            <w:r w:rsidRPr="001F0C2F">
              <w:rPr>
                <w:noProof/>
              </w:rPr>
              <mc:AlternateContent>
                <mc:Choice Requires="wpg">
                  <w:drawing>
                    <wp:inline distT="0" distB="0" distL="0" distR="0" wp14:anchorId="4E499A77" wp14:editId="1373D76C">
                      <wp:extent cx="372139" cy="371242"/>
                      <wp:effectExtent l="19050" t="19050" r="27940" b="10160"/>
                      <wp:docPr id="303" name="Group 68" descr="An icon showing a web browser and a hand over the top ">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72139" cy="371242"/>
                                <a:chOff x="0" y="0"/>
                                <a:chExt cx="845342" cy="843353"/>
                              </a:xfrm>
                            </wpg:grpSpPr>
                            <wps:wsp>
                              <wps:cNvPr id="304" name="Freeform 277">
                                <a:extLst/>
                              </wps:cNvPr>
                              <wps:cNvSpPr>
                                <a:spLocks noEditPoints="1"/>
                              </wps:cNvSpPr>
                              <wps:spPr bwMode="auto">
                                <a:xfrm>
                                  <a:off x="119928" y="208031"/>
                                  <a:ext cx="600901" cy="515248"/>
                                </a:xfrm>
                                <a:custGeom>
                                  <a:avLst/>
                                  <a:gdLst>
                                    <a:gd name="T0" fmla="*/ 0 w 190"/>
                                    <a:gd name="T1" fmla="*/ 0 h 163"/>
                                    <a:gd name="T2" fmla="*/ 190 w 190"/>
                                    <a:gd name="T3" fmla="*/ 0 h 163"/>
                                    <a:gd name="T4" fmla="*/ 190 w 190"/>
                                    <a:gd name="T5" fmla="*/ 137 h 163"/>
                                    <a:gd name="T6" fmla="*/ 175 w 190"/>
                                    <a:gd name="T7" fmla="*/ 137 h 163"/>
                                    <a:gd name="T8" fmla="*/ 163 w 190"/>
                                    <a:gd name="T9" fmla="*/ 109 h 163"/>
                                    <a:gd name="T10" fmla="*/ 163 w 190"/>
                                    <a:gd name="T11" fmla="*/ 15 h 163"/>
                                    <a:gd name="T12" fmla="*/ 14 w 190"/>
                                    <a:gd name="T13" fmla="*/ 15 h 163"/>
                                    <a:gd name="T14" fmla="*/ 14 w 190"/>
                                    <a:gd name="T15" fmla="*/ 119 h 163"/>
                                    <a:gd name="T16" fmla="*/ 100 w 190"/>
                                    <a:gd name="T17" fmla="*/ 119 h 163"/>
                                    <a:gd name="T18" fmla="*/ 103 w 190"/>
                                    <a:gd name="T19" fmla="*/ 137 h 163"/>
                                    <a:gd name="T20" fmla="*/ 0 w 190"/>
                                    <a:gd name="T21" fmla="*/ 137 h 163"/>
                                    <a:gd name="T22" fmla="*/ 0 w 190"/>
                                    <a:gd name="T23" fmla="*/ 0 h 163"/>
                                    <a:gd name="T24" fmla="*/ 109 w 190"/>
                                    <a:gd name="T25" fmla="*/ 41 h 163"/>
                                    <a:gd name="T26" fmla="*/ 29 w 190"/>
                                    <a:gd name="T27" fmla="*/ 41 h 163"/>
                                    <a:gd name="T28" fmla="*/ 29 w 190"/>
                                    <a:gd name="T29" fmla="*/ 49 h 163"/>
                                    <a:gd name="T30" fmla="*/ 109 w 190"/>
                                    <a:gd name="T31" fmla="*/ 49 h 163"/>
                                    <a:gd name="T32" fmla="*/ 109 w 190"/>
                                    <a:gd name="T33" fmla="*/ 41 h 163"/>
                                    <a:gd name="T34" fmla="*/ 109 w 190"/>
                                    <a:gd name="T35" fmla="*/ 85 h 163"/>
                                    <a:gd name="T36" fmla="*/ 29 w 190"/>
                                    <a:gd name="T37" fmla="*/ 85 h 163"/>
                                    <a:gd name="T38" fmla="*/ 29 w 190"/>
                                    <a:gd name="T39" fmla="*/ 93 h 163"/>
                                    <a:gd name="T40" fmla="*/ 109 w 190"/>
                                    <a:gd name="T41" fmla="*/ 93 h 163"/>
                                    <a:gd name="T42" fmla="*/ 109 w 190"/>
                                    <a:gd name="T43" fmla="*/ 85 h 163"/>
                                    <a:gd name="T44" fmla="*/ 109 w 190"/>
                                    <a:gd name="T45" fmla="*/ 63 h 163"/>
                                    <a:gd name="T46" fmla="*/ 29 w 190"/>
                                    <a:gd name="T47" fmla="*/ 63 h 163"/>
                                    <a:gd name="T48" fmla="*/ 29 w 190"/>
                                    <a:gd name="T49" fmla="*/ 71 h 163"/>
                                    <a:gd name="T50" fmla="*/ 109 w 190"/>
                                    <a:gd name="T51" fmla="*/ 71 h 163"/>
                                    <a:gd name="T52" fmla="*/ 109 w 190"/>
                                    <a:gd name="T53" fmla="*/ 63 h 163"/>
                                    <a:gd name="T54" fmla="*/ 177 w 190"/>
                                    <a:gd name="T55" fmla="*/ 97 h 163"/>
                                    <a:gd name="T56" fmla="*/ 170 w 190"/>
                                    <a:gd name="T57" fmla="*/ 90 h 163"/>
                                    <a:gd name="T58" fmla="*/ 177 w 190"/>
                                    <a:gd name="T59" fmla="*/ 83 h 163"/>
                                    <a:gd name="T60" fmla="*/ 184 w 190"/>
                                    <a:gd name="T61" fmla="*/ 90 h 163"/>
                                    <a:gd name="T62" fmla="*/ 177 w 190"/>
                                    <a:gd name="T63" fmla="*/ 97 h 163"/>
                                    <a:gd name="T64" fmla="*/ 177 w 190"/>
                                    <a:gd name="T65" fmla="*/ 46 h 163"/>
                                    <a:gd name="T66" fmla="*/ 170 w 190"/>
                                    <a:gd name="T67" fmla="*/ 39 h 163"/>
                                    <a:gd name="T68" fmla="*/ 177 w 190"/>
                                    <a:gd name="T69" fmla="*/ 32 h 163"/>
                                    <a:gd name="T70" fmla="*/ 184 w 190"/>
                                    <a:gd name="T71" fmla="*/ 39 h 163"/>
                                    <a:gd name="T72" fmla="*/ 177 w 190"/>
                                    <a:gd name="T73" fmla="*/ 46 h 163"/>
                                    <a:gd name="T74" fmla="*/ 177 w 190"/>
                                    <a:gd name="T75" fmla="*/ 71 h 163"/>
                                    <a:gd name="T76" fmla="*/ 170 w 190"/>
                                    <a:gd name="T77" fmla="*/ 64 h 163"/>
                                    <a:gd name="T78" fmla="*/ 177 w 190"/>
                                    <a:gd name="T79" fmla="*/ 57 h 163"/>
                                    <a:gd name="T80" fmla="*/ 184 w 190"/>
                                    <a:gd name="T81" fmla="*/ 64 h 163"/>
                                    <a:gd name="T82" fmla="*/ 177 w 190"/>
                                    <a:gd name="T83" fmla="*/ 71 h 163"/>
                                    <a:gd name="T84" fmla="*/ 155 w 190"/>
                                    <a:gd name="T85" fmla="*/ 163 h 163"/>
                                    <a:gd name="T86" fmla="*/ 128 w 190"/>
                                    <a:gd name="T87" fmla="*/ 163 h 163"/>
                                    <a:gd name="T88" fmla="*/ 128 w 190"/>
                                    <a:gd name="T89" fmla="*/ 158 h 163"/>
                                    <a:gd name="T90" fmla="*/ 107 w 190"/>
                                    <a:gd name="T91" fmla="*/ 120 h 163"/>
                                    <a:gd name="T92" fmla="*/ 116 w 190"/>
                                    <a:gd name="T93" fmla="*/ 118 h 163"/>
                                    <a:gd name="T94" fmla="*/ 120 w 190"/>
                                    <a:gd name="T95" fmla="*/ 131 h 163"/>
                                    <a:gd name="T96" fmla="*/ 120 w 190"/>
                                    <a:gd name="T97" fmla="*/ 85 h 163"/>
                                    <a:gd name="T98" fmla="*/ 136 w 190"/>
                                    <a:gd name="T99" fmla="*/ 85 h 163"/>
                                    <a:gd name="T100" fmla="*/ 136 w 190"/>
                                    <a:gd name="T101" fmla="*/ 111 h 163"/>
                                    <a:gd name="T102" fmla="*/ 165 w 190"/>
                                    <a:gd name="T103" fmla="*/ 121 h 163"/>
                                    <a:gd name="T104" fmla="*/ 166 w 190"/>
                                    <a:gd name="T105" fmla="*/ 149 h 163"/>
                                    <a:gd name="T106" fmla="*/ 155 w 190"/>
                                    <a:gd name="T10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0" h="163">
                                      <a:moveTo>
                                        <a:pt x="0" y="0"/>
                                      </a:moveTo>
                                      <a:cubicBezTo>
                                        <a:pt x="190" y="0"/>
                                        <a:pt x="190" y="0"/>
                                        <a:pt x="190" y="0"/>
                                      </a:cubicBezTo>
                                      <a:cubicBezTo>
                                        <a:pt x="190" y="137"/>
                                        <a:pt x="190" y="137"/>
                                        <a:pt x="190" y="137"/>
                                      </a:cubicBezTo>
                                      <a:cubicBezTo>
                                        <a:pt x="175" y="137"/>
                                        <a:pt x="175" y="137"/>
                                        <a:pt x="175" y="137"/>
                                      </a:cubicBezTo>
                                      <a:cubicBezTo>
                                        <a:pt x="176" y="122"/>
                                        <a:pt x="175" y="112"/>
                                        <a:pt x="163" y="109"/>
                                      </a:cubicBezTo>
                                      <a:cubicBezTo>
                                        <a:pt x="163" y="15"/>
                                        <a:pt x="163" y="15"/>
                                        <a:pt x="163" y="15"/>
                                      </a:cubicBezTo>
                                      <a:cubicBezTo>
                                        <a:pt x="14" y="15"/>
                                        <a:pt x="14" y="15"/>
                                        <a:pt x="14" y="15"/>
                                      </a:cubicBezTo>
                                      <a:cubicBezTo>
                                        <a:pt x="14" y="119"/>
                                        <a:pt x="14" y="119"/>
                                        <a:pt x="14" y="119"/>
                                      </a:cubicBezTo>
                                      <a:cubicBezTo>
                                        <a:pt x="100" y="119"/>
                                        <a:pt x="100" y="119"/>
                                        <a:pt x="100" y="119"/>
                                      </a:cubicBezTo>
                                      <a:cubicBezTo>
                                        <a:pt x="99" y="124"/>
                                        <a:pt x="99" y="131"/>
                                        <a:pt x="103" y="137"/>
                                      </a:cubicBezTo>
                                      <a:cubicBezTo>
                                        <a:pt x="0" y="137"/>
                                        <a:pt x="0" y="137"/>
                                        <a:pt x="0" y="137"/>
                                      </a:cubicBezTo>
                                      <a:cubicBezTo>
                                        <a:pt x="0" y="0"/>
                                        <a:pt x="0" y="0"/>
                                        <a:pt x="0" y="0"/>
                                      </a:cubicBezTo>
                                      <a:close/>
                                      <a:moveTo>
                                        <a:pt x="109" y="41"/>
                                      </a:moveTo>
                                      <a:cubicBezTo>
                                        <a:pt x="29" y="41"/>
                                        <a:pt x="29" y="41"/>
                                        <a:pt x="29" y="41"/>
                                      </a:cubicBezTo>
                                      <a:cubicBezTo>
                                        <a:pt x="29" y="49"/>
                                        <a:pt x="29" y="49"/>
                                        <a:pt x="29" y="49"/>
                                      </a:cubicBezTo>
                                      <a:cubicBezTo>
                                        <a:pt x="109" y="49"/>
                                        <a:pt x="109" y="49"/>
                                        <a:pt x="109" y="49"/>
                                      </a:cubicBezTo>
                                      <a:cubicBezTo>
                                        <a:pt x="109" y="41"/>
                                        <a:pt x="109" y="41"/>
                                        <a:pt x="109" y="41"/>
                                      </a:cubicBezTo>
                                      <a:close/>
                                      <a:moveTo>
                                        <a:pt x="109" y="85"/>
                                      </a:moveTo>
                                      <a:cubicBezTo>
                                        <a:pt x="29" y="85"/>
                                        <a:pt x="29" y="85"/>
                                        <a:pt x="29" y="85"/>
                                      </a:cubicBezTo>
                                      <a:cubicBezTo>
                                        <a:pt x="29" y="93"/>
                                        <a:pt x="29" y="93"/>
                                        <a:pt x="29" y="93"/>
                                      </a:cubicBezTo>
                                      <a:cubicBezTo>
                                        <a:pt x="109" y="93"/>
                                        <a:pt x="109" y="93"/>
                                        <a:pt x="109" y="93"/>
                                      </a:cubicBezTo>
                                      <a:cubicBezTo>
                                        <a:pt x="109" y="85"/>
                                        <a:pt x="109" y="85"/>
                                        <a:pt x="109" y="85"/>
                                      </a:cubicBezTo>
                                      <a:close/>
                                      <a:moveTo>
                                        <a:pt x="109" y="63"/>
                                      </a:moveTo>
                                      <a:cubicBezTo>
                                        <a:pt x="29" y="63"/>
                                        <a:pt x="29" y="63"/>
                                        <a:pt x="29" y="63"/>
                                      </a:cubicBezTo>
                                      <a:cubicBezTo>
                                        <a:pt x="29" y="71"/>
                                        <a:pt x="29" y="71"/>
                                        <a:pt x="29" y="71"/>
                                      </a:cubicBezTo>
                                      <a:cubicBezTo>
                                        <a:pt x="109" y="71"/>
                                        <a:pt x="109" y="71"/>
                                        <a:pt x="109" y="71"/>
                                      </a:cubicBezTo>
                                      <a:cubicBezTo>
                                        <a:pt x="109" y="63"/>
                                        <a:pt x="109" y="63"/>
                                        <a:pt x="109" y="63"/>
                                      </a:cubicBezTo>
                                      <a:close/>
                                      <a:moveTo>
                                        <a:pt x="177" y="97"/>
                                      </a:moveTo>
                                      <a:cubicBezTo>
                                        <a:pt x="173" y="97"/>
                                        <a:pt x="170" y="94"/>
                                        <a:pt x="170" y="90"/>
                                      </a:cubicBezTo>
                                      <a:cubicBezTo>
                                        <a:pt x="170" y="86"/>
                                        <a:pt x="173" y="83"/>
                                        <a:pt x="177" y="83"/>
                                      </a:cubicBezTo>
                                      <a:cubicBezTo>
                                        <a:pt x="181" y="83"/>
                                        <a:pt x="184" y="86"/>
                                        <a:pt x="184" y="90"/>
                                      </a:cubicBezTo>
                                      <a:cubicBezTo>
                                        <a:pt x="184" y="94"/>
                                        <a:pt x="181" y="97"/>
                                        <a:pt x="177" y="97"/>
                                      </a:cubicBezTo>
                                      <a:close/>
                                      <a:moveTo>
                                        <a:pt x="177" y="46"/>
                                      </a:moveTo>
                                      <a:cubicBezTo>
                                        <a:pt x="173" y="46"/>
                                        <a:pt x="170" y="42"/>
                                        <a:pt x="170" y="39"/>
                                      </a:cubicBezTo>
                                      <a:cubicBezTo>
                                        <a:pt x="170" y="35"/>
                                        <a:pt x="173" y="32"/>
                                        <a:pt x="177" y="32"/>
                                      </a:cubicBezTo>
                                      <a:cubicBezTo>
                                        <a:pt x="181" y="32"/>
                                        <a:pt x="184" y="35"/>
                                        <a:pt x="184" y="39"/>
                                      </a:cubicBezTo>
                                      <a:cubicBezTo>
                                        <a:pt x="184" y="42"/>
                                        <a:pt x="181" y="46"/>
                                        <a:pt x="177" y="46"/>
                                      </a:cubicBezTo>
                                      <a:close/>
                                      <a:moveTo>
                                        <a:pt x="177" y="71"/>
                                      </a:moveTo>
                                      <a:cubicBezTo>
                                        <a:pt x="173" y="71"/>
                                        <a:pt x="170" y="68"/>
                                        <a:pt x="170" y="64"/>
                                      </a:cubicBezTo>
                                      <a:cubicBezTo>
                                        <a:pt x="170" y="61"/>
                                        <a:pt x="173" y="57"/>
                                        <a:pt x="177" y="57"/>
                                      </a:cubicBezTo>
                                      <a:cubicBezTo>
                                        <a:pt x="181" y="57"/>
                                        <a:pt x="184" y="61"/>
                                        <a:pt x="184" y="64"/>
                                      </a:cubicBezTo>
                                      <a:cubicBezTo>
                                        <a:pt x="184" y="68"/>
                                        <a:pt x="181" y="71"/>
                                        <a:pt x="177" y="71"/>
                                      </a:cubicBezTo>
                                      <a:close/>
                                      <a:moveTo>
                                        <a:pt x="155" y="163"/>
                                      </a:moveTo>
                                      <a:cubicBezTo>
                                        <a:pt x="146" y="163"/>
                                        <a:pt x="137" y="163"/>
                                        <a:pt x="128" y="163"/>
                                      </a:cubicBezTo>
                                      <a:cubicBezTo>
                                        <a:pt x="128" y="161"/>
                                        <a:pt x="128" y="160"/>
                                        <a:pt x="128" y="158"/>
                                      </a:cubicBezTo>
                                      <a:cubicBezTo>
                                        <a:pt x="115" y="152"/>
                                        <a:pt x="107" y="135"/>
                                        <a:pt x="107" y="120"/>
                                      </a:cubicBezTo>
                                      <a:cubicBezTo>
                                        <a:pt x="107" y="115"/>
                                        <a:pt x="115" y="114"/>
                                        <a:pt x="116" y="118"/>
                                      </a:cubicBezTo>
                                      <a:cubicBezTo>
                                        <a:pt x="117" y="122"/>
                                        <a:pt x="117" y="127"/>
                                        <a:pt x="120" y="131"/>
                                      </a:cubicBezTo>
                                      <a:cubicBezTo>
                                        <a:pt x="120" y="116"/>
                                        <a:pt x="120" y="100"/>
                                        <a:pt x="120" y="85"/>
                                      </a:cubicBezTo>
                                      <a:cubicBezTo>
                                        <a:pt x="120" y="76"/>
                                        <a:pt x="135" y="76"/>
                                        <a:pt x="136" y="85"/>
                                      </a:cubicBezTo>
                                      <a:cubicBezTo>
                                        <a:pt x="136" y="94"/>
                                        <a:pt x="136" y="103"/>
                                        <a:pt x="136" y="111"/>
                                      </a:cubicBezTo>
                                      <a:cubicBezTo>
                                        <a:pt x="148" y="111"/>
                                        <a:pt x="161" y="111"/>
                                        <a:pt x="165" y="121"/>
                                      </a:cubicBezTo>
                                      <a:cubicBezTo>
                                        <a:pt x="167" y="126"/>
                                        <a:pt x="166" y="140"/>
                                        <a:pt x="166" y="149"/>
                                      </a:cubicBezTo>
                                      <a:cubicBezTo>
                                        <a:pt x="163" y="153"/>
                                        <a:pt x="155" y="155"/>
                                        <a:pt x="155" y="163"/>
                                      </a:cubicBezTo>
                                      <a:close/>
                                    </a:path>
                                  </a:pathLst>
                                </a:custGeom>
                                <a:solidFill>
                                  <a:schemeClr val="accent6">
                                    <a:lumMod val="50000"/>
                                  </a:schemeClr>
                                </a:solidFill>
                                <a:ln>
                                  <a:noFill/>
                                </a:ln>
                              </wps:spPr>
                              <wps:bodyPr vert="horz" wrap="square" lIns="91440" tIns="45720" rIns="91440" bIns="45720" numCol="1" anchor="t" anchorCtr="0" compatLnSpc="1">
                                <a:prstTxWarp prst="textNoShape">
                                  <a:avLst/>
                                </a:prstTxWarp>
                              </wps:bodyPr>
                            </wps:wsp>
                            <wps:wsp>
                              <wps:cNvPr id="305" name="Oval 305">
                                <a:extLst/>
                              </wps:cNvPr>
                              <wps:cNvSpPr/>
                              <wps:spPr>
                                <a:xfrm>
                                  <a:off x="0" y="0"/>
                                  <a:ext cx="845342" cy="843353"/>
                                </a:xfrm>
                                <a:prstGeom prst="ellipse">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2EAEDCE" id="Group 68" o:spid="_x0000_s1026" alt="An icon showing a web browser and a hand over the top " style="width:29.3pt;height:29.25pt;mso-position-horizontal-relative:char;mso-position-vertical-relative:line" coordsize="8453,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">
                      <v:shape id="Freeform 277" o:spid="_x0000_s1027" style="position:absolute;left:1199;top:2080;width:6009;height:5152;visibility:visible;mso-wrap-style:square;v-text-anchor:top" coordsize="19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" path="m,c190,,190,,190,v,137,,137,,137c175,137,175,137,175,137v1,-15,,-25,-12,-28c163,15,163,15,163,15,14,15,14,15,14,15v,104,,104,,104c100,119,100,119,100,119v-1,5,-1,12,3,18c,137,,137,,137,,,,,,xm109,41v-80,,-80,,-80,c29,49,29,49,29,49v80,,80,,80,c109,41,109,41,109,41xm109,85v-80,,-80,,-80,c29,93,29,93,29,93v80,,80,,80,c109,85,109,85,109,85xm109,63v-80,,-80,,-80,c29,71,29,71,29,71v80,,80,,80,c109,63,109,63,109,63xm177,97v-4,,-7,-3,-7,-7c170,86,173,83,177,83v4,,7,3,7,7c184,94,181,97,177,97xm177,46v-4,,-7,-4,-7,-7c170,35,173,32,177,32v4,,7,3,7,7c184,42,181,46,177,46xm177,71v-4,,-7,-3,-7,-7c170,61,173,57,177,57v4,,7,4,7,7c184,68,181,71,177,71xm155,163v-9,,-18,,-27,c128,161,128,160,128,158v-13,-6,-21,-23,-21,-38c107,115,115,114,116,118v1,4,1,9,4,13c120,116,120,100,120,85v,-9,15,-9,16,c136,94,136,103,136,111v12,,25,,29,10c167,126,166,140,166,149v-3,4,-11,6,-11,14xe" fillcolor="#2d694a [1609]" stroked="f">
                        <v:path arrowok="t" o:connecttype="custom" o:connectlocs="0,0;600901,0;600901,433061;553461,433061;515510,344552;515510,47415;44277,47415;44277,376163;316264,376163;325752,433061;0,433061;0,0;344727,129602;91716,129602;91716,154891;344727,154891;344727,129602;344727,268688;91716,268688;91716,293976;344727,293976;344727,268688;344727,199145;91716,199145;91716,224433;344727,224433;344727,199145;559787,306620;537648,284493;559787,262366;581925,284493;559787,306620;559787,145407;537648,123280;559787,101153;581925,123280;559787,145407;559787,224433;537648,202306;559787,180179;581925,202306;559787,224433;490209,515248;404818,515248;404818,499443;338402,379324;366866,373002;379516,414095;379516,268688;430119,268688;430119,350874;521835,382485;524998,470994;490209,515248" o:connectangles="0,0,0,0,0,0,0,0,0,0,0,0,0,0,0,0,0,0,0,0,0,0,0,0,0,0,0,0,0,0,0,0,0,0,0,0,0,0,0,0,0,0,0,0,0,0,0,0,0,0,0,0,0,0"/>
                        <o:lock v:ext="edit" verticies="t"/>
                      </v:shape>
                      <v:oval id="Oval 305" o:spid="_x0000_s1028" style="position:absolute;width:8453;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" filled="f" strokecolor="#6fc197 [3209]" strokeweight="3pt">
                        <v:stroke joinstyle="miter"/>
                      </v:oval>
                      <w10:anchorlock/>
                    </v:group>
                  </w:pict>
                </mc:Fallback>
              </mc:AlternateContent>
            </w:r>
          </w:p>
        </w:tc>
        <w:tc>
          <w:tcPr>
            <w:tcW w:w="6950" w:type="dxa"/>
            <w:tcBorders>
              <w:top w:val="single" w:sz="12" w:space="0" w:color="008089" w:themeColor="accent2"/>
              <w:bottom w:val="single" w:sz="12" w:space="0" w:color="008089" w:themeColor="accent2"/>
            </w:tcBorders>
          </w:tcPr>
          <w:p w14:paraId="55DFDA2F" w14:textId="77777777" w:rsidR="00F04AD7" w:rsidRPr="001F0C2F" w:rsidRDefault="00F04AD7" w:rsidP="00AD3E09">
            <w:pPr>
              <w:spacing w:before="60" w:after="60"/>
            </w:pPr>
            <w:r w:rsidRPr="001F0C2F">
              <w:rPr>
                <w:b/>
                <w:color w:val="6D7989" w:themeColor="accent4" w:themeShade="BF"/>
                <w:sz w:val="28"/>
              </w:rPr>
              <w:t>Report</w:t>
            </w:r>
          </w:p>
          <w:p w14:paraId="46BB7748" w14:textId="77777777" w:rsidR="00F04AD7" w:rsidRPr="001F0C2F" w:rsidRDefault="00F04AD7" w:rsidP="00AD3E09">
            <w:pPr>
              <w:pStyle w:val="ListNumbered1"/>
              <w:numPr>
                <w:ilvl w:val="0"/>
                <w:numId w:val="0"/>
              </w:numPr>
              <w:spacing w:before="60" w:after="60"/>
              <w:rPr>
                <w:sz w:val="20"/>
                <w:lang w:val="en-AU"/>
              </w:rPr>
            </w:pPr>
            <w:r w:rsidRPr="001F0C2F">
              <w:rPr>
                <w:sz w:val="20"/>
                <w:lang w:val="en-AU"/>
              </w:rPr>
              <w:t xml:space="preserve">Operators fulfil the reporting obligations related to their flight. </w:t>
            </w:r>
          </w:p>
          <w:p w14:paraId="6A377CDB" w14:textId="24925C5E" w:rsidR="00F04AD7" w:rsidRPr="001F0C2F" w:rsidRDefault="00F04AD7" w:rsidP="00AD3E09">
            <w:pPr>
              <w:spacing w:before="60" w:after="60"/>
            </w:pPr>
            <w:r w:rsidRPr="001F0C2F">
              <w:rPr>
                <w:sz w:val="20"/>
              </w:rPr>
              <w:t xml:space="preserve">Reports can be generated using available ecosystem data about the flight. For example, flights with safety incidents may need to be reported to </w:t>
            </w:r>
            <w:r w:rsidR="00046F80" w:rsidRPr="001F0C2F">
              <w:rPr>
                <w:sz w:val="20"/>
              </w:rPr>
              <w:t>the Australian Transport Safety Bureau (</w:t>
            </w:r>
            <w:r w:rsidRPr="001F0C2F">
              <w:rPr>
                <w:sz w:val="20"/>
              </w:rPr>
              <w:t>ATSB</w:t>
            </w:r>
            <w:r w:rsidR="00046F80" w:rsidRPr="001F0C2F">
              <w:rPr>
                <w:sz w:val="20"/>
              </w:rPr>
              <w:t>)</w:t>
            </w:r>
            <w:r w:rsidRPr="001F0C2F">
              <w:rPr>
                <w:sz w:val="20"/>
              </w:rPr>
              <w:t xml:space="preserve"> or CASA.</w:t>
            </w:r>
          </w:p>
        </w:tc>
        <w:tc>
          <w:tcPr>
            <w:tcW w:w="2126" w:type="dxa"/>
            <w:tcBorders>
              <w:top w:val="single" w:sz="12" w:space="0" w:color="008089" w:themeColor="accent2"/>
              <w:bottom w:val="single" w:sz="12" w:space="0" w:color="008089" w:themeColor="accent2"/>
            </w:tcBorders>
          </w:tcPr>
          <w:p w14:paraId="38C569D5" w14:textId="77777777" w:rsidR="00F04AD7" w:rsidRPr="001F0C2F" w:rsidRDefault="00F04AD7" w:rsidP="00AD3E09">
            <w:pPr>
              <w:spacing w:before="60" w:after="60"/>
              <w:rPr>
                <w:sz w:val="20"/>
              </w:rPr>
            </w:pPr>
          </w:p>
        </w:tc>
      </w:tr>
      <w:tr w:rsidR="00F04AD7" w:rsidRPr="001F0C2F" w14:paraId="159E92F1" w14:textId="2FC19C49" w:rsidTr="00404087">
        <w:tc>
          <w:tcPr>
            <w:tcW w:w="988" w:type="dxa"/>
            <w:tcBorders>
              <w:top w:val="single" w:sz="12" w:space="0" w:color="008089" w:themeColor="accent2"/>
            </w:tcBorders>
          </w:tcPr>
          <w:p w14:paraId="3328111C" w14:textId="5A363644" w:rsidR="00F04AD7" w:rsidRPr="001F0C2F" w:rsidRDefault="00F04AD7" w:rsidP="00ED43A4">
            <w:pPr>
              <w:spacing w:before="120"/>
              <w:rPr>
                <w:noProof/>
                <w:sz w:val="16"/>
                <w:szCs w:val="16"/>
              </w:rPr>
            </w:pPr>
            <w:r w:rsidRPr="001F0C2F">
              <w:rPr>
                <w:noProof/>
              </w:rPr>
              <mc:AlternateContent>
                <mc:Choice Requires="wpg">
                  <w:drawing>
                    <wp:inline distT="0" distB="0" distL="0" distR="0" wp14:anchorId="6CCCBD12" wp14:editId="5E1C1396">
                      <wp:extent cx="332998" cy="329609"/>
                      <wp:effectExtent l="19050" t="19050" r="10160" b="13335"/>
                      <wp:docPr id="306" name="Group 210" descr="An icon showing a line of ones and zeros indicating a data transfer">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32998" cy="329609"/>
                                <a:chOff x="0" y="0"/>
                                <a:chExt cx="858693" cy="850284"/>
                              </a:xfrm>
                            </wpg:grpSpPr>
                            <pic:pic xmlns:pic="http://schemas.openxmlformats.org/drawingml/2006/picture">
                              <pic:nvPicPr>
                                <pic:cNvPr id="307" name="Picture 307" descr="Diagram, venn diagram&#10;&#10;Description automatically generated">
                                  <a:extLst/>
                                </pic:cNvPr>
                                <pic:cNvPicPr>
                                  <a:picLocks noChangeAspect="1"/>
                                </pic:cNvPicPr>
                              </pic:nvPicPr>
                              <pic:blipFill>
                                <a:blip r:embed="rId44">
                                  <a:duotone>
                                    <a:prstClr val="black"/>
                                    <a:schemeClr val="accent5">
                                      <a:tint val="45000"/>
                                      <a:satMod val="400000"/>
                                    </a:schemeClr>
                                  </a:duotone>
                                </a:blip>
                                <a:stretch>
                                  <a:fillRect/>
                                </a:stretch>
                              </pic:blipFill>
                              <pic:spPr>
                                <a:xfrm>
                                  <a:off x="0" y="3361"/>
                                  <a:ext cx="858693" cy="846923"/>
                                </a:xfrm>
                                <a:prstGeom prst="rect">
                                  <a:avLst/>
                                </a:prstGeom>
                              </pic:spPr>
                            </pic:pic>
                            <wps:wsp>
                              <wps:cNvPr id="308" name="Oval 308">
                                <a:extLst/>
                              </wps:cNvPr>
                              <wps:cNvSpPr/>
                              <wps:spPr>
                                <a:xfrm>
                                  <a:off x="8786" y="0"/>
                                  <a:ext cx="845342" cy="843353"/>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32C19C9" id="Group 210" o:spid="_x0000_s1026" alt="An icon showing a line of ones and zeros indicating a data transfer" style="width:26.2pt;height:25.95pt;mso-position-horizontal-relative:char;mso-position-vertical-relative:line" coordsize="8586,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">
                      <v:shape id="Picture 307" o:spid="_x0000_s1027" type="#_x0000_t75" alt="Diagram, venn diagram&#10;&#10;Description automatically generated" style="position:absolute;top:33;width:8586;height:8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">
                        <v:imagedata r:id="rId45" o:title="Diagram, venn diagram&#10;&#10;Description automatically generated" recolortarget="black"/>
                      </v:shape>
                      <v:oval id="Oval 308" o:spid="_x0000_s1028" style="position:absolute;left:87;width:8454;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" filled="f" strokecolor="#081e3e [3215]" strokeweight="3pt">
                        <v:stroke joinstyle="miter"/>
                      </v:oval>
                      <w10:anchorlock/>
                    </v:group>
                  </w:pict>
                </mc:Fallback>
              </mc:AlternateContent>
            </w:r>
          </w:p>
        </w:tc>
        <w:tc>
          <w:tcPr>
            <w:tcW w:w="6950" w:type="dxa"/>
            <w:tcBorders>
              <w:top w:val="single" w:sz="12" w:space="0" w:color="008089" w:themeColor="accent2"/>
            </w:tcBorders>
          </w:tcPr>
          <w:p w14:paraId="740AD88C" w14:textId="46D63097" w:rsidR="00F04AD7" w:rsidRPr="001F0C2F" w:rsidRDefault="00F04AD7" w:rsidP="00AD3E09">
            <w:pPr>
              <w:spacing w:before="60" w:after="60"/>
            </w:pPr>
            <w:r w:rsidRPr="001F0C2F">
              <w:rPr>
                <w:b/>
                <w:color w:val="6D7989" w:themeColor="accent4" w:themeShade="BF"/>
                <w:sz w:val="28"/>
              </w:rPr>
              <w:t>Investigate</w:t>
            </w:r>
            <w:r w:rsidRPr="001F0C2F">
              <w:rPr>
                <w:b/>
                <w:color w:val="6D7989" w:themeColor="accent4" w:themeShade="BF"/>
                <w:sz w:val="32"/>
              </w:rPr>
              <w:t xml:space="preserve"> </w:t>
            </w:r>
          </w:p>
          <w:p w14:paraId="23252349" w14:textId="49218CAB" w:rsidR="00F04AD7" w:rsidRPr="001F0C2F" w:rsidRDefault="00F04AD7" w:rsidP="00AD3E09">
            <w:pPr>
              <w:spacing w:before="60" w:after="60"/>
            </w:pPr>
            <w:r w:rsidRPr="001F0C2F">
              <w:rPr>
                <w:sz w:val="20"/>
              </w:rPr>
              <w:t>A range of users can access ecosystem data to support a range of purposes. This may include data about specific flights or aggregated data. Purposes include regulatory compliance; law enforcement; ecosystem performance; and research.</w:t>
            </w:r>
          </w:p>
        </w:tc>
        <w:tc>
          <w:tcPr>
            <w:tcW w:w="2126" w:type="dxa"/>
            <w:tcBorders>
              <w:top w:val="single" w:sz="12" w:space="0" w:color="008089" w:themeColor="accent2"/>
            </w:tcBorders>
          </w:tcPr>
          <w:p w14:paraId="578F3B90" w14:textId="0B1724AB" w:rsidR="00500C42" w:rsidRPr="001F0C2F" w:rsidRDefault="00500C42" w:rsidP="00500C42">
            <w:pPr>
              <w:spacing w:before="60" w:after="60"/>
              <w:rPr>
                <w:sz w:val="20"/>
              </w:rPr>
            </w:pPr>
            <w:r w:rsidRPr="001F0C2F">
              <w:rPr>
                <w:sz w:val="20"/>
              </w:rPr>
              <w:t xml:space="preserve">Conformance </w:t>
            </w:r>
            <w:r w:rsidR="004A0E35" w:rsidRPr="001F0C2F">
              <w:rPr>
                <w:sz w:val="20"/>
              </w:rPr>
              <w:t>m</w:t>
            </w:r>
            <w:r w:rsidRPr="001F0C2F">
              <w:rPr>
                <w:sz w:val="20"/>
              </w:rPr>
              <w:t>onitoring</w:t>
            </w:r>
          </w:p>
          <w:p w14:paraId="2CECE432" w14:textId="77777777" w:rsidR="00500C42" w:rsidRPr="001F0C2F" w:rsidRDefault="00500C42" w:rsidP="00500C42">
            <w:pPr>
              <w:spacing w:before="60" w:after="60"/>
              <w:rPr>
                <w:sz w:val="20"/>
              </w:rPr>
            </w:pPr>
            <w:r w:rsidRPr="001F0C2F">
              <w:rPr>
                <w:sz w:val="20"/>
              </w:rPr>
              <w:t>Identification</w:t>
            </w:r>
          </w:p>
          <w:p w14:paraId="16FB26B0" w14:textId="77777777" w:rsidR="00500C42" w:rsidRPr="001F0C2F" w:rsidRDefault="00500C42" w:rsidP="00500C42">
            <w:pPr>
              <w:spacing w:before="60" w:after="60"/>
              <w:rPr>
                <w:sz w:val="20"/>
              </w:rPr>
            </w:pPr>
            <w:r w:rsidRPr="001F0C2F">
              <w:rPr>
                <w:sz w:val="20"/>
              </w:rPr>
              <w:t>Registration</w:t>
            </w:r>
          </w:p>
          <w:p w14:paraId="31955ADC" w14:textId="3C07DD38" w:rsidR="00F04AD7" w:rsidRPr="001F0C2F" w:rsidRDefault="00500C42" w:rsidP="00500C42">
            <w:pPr>
              <w:spacing w:before="60" w:after="60"/>
              <w:rPr>
                <w:sz w:val="20"/>
              </w:rPr>
            </w:pPr>
            <w:r w:rsidRPr="001F0C2F">
              <w:rPr>
                <w:sz w:val="20"/>
              </w:rPr>
              <w:t>Tracking</w:t>
            </w:r>
          </w:p>
        </w:tc>
      </w:tr>
    </w:tbl>
    <w:p w14:paraId="7BEC9770" w14:textId="77777777" w:rsidR="005B6913" w:rsidRPr="001F0C2F" w:rsidRDefault="005B6913">
      <w:pPr>
        <w:suppressAutoHyphens w:val="0"/>
      </w:pPr>
    </w:p>
    <w:p w14:paraId="59710826" w14:textId="22E68F82" w:rsidR="009A623C" w:rsidRPr="001F0C2F" w:rsidRDefault="00B8499A" w:rsidP="00B8499A">
      <w:pPr>
        <w:pStyle w:val="Heading2"/>
      </w:pPr>
      <w:bookmarkStart w:id="23" w:name="_Toc184110737"/>
      <w:r w:rsidRPr="001F0C2F">
        <w:lastRenderedPageBreak/>
        <w:t xml:space="preserve">Principles </w:t>
      </w:r>
      <w:r w:rsidR="004102C6" w:rsidRPr="001F0C2F">
        <w:t>u</w:t>
      </w:r>
      <w:r w:rsidRPr="001F0C2F">
        <w:t xml:space="preserve">nderpinning </w:t>
      </w:r>
      <w:r w:rsidR="006F0C7F" w:rsidRPr="001F0C2F">
        <w:t xml:space="preserve">Australia’s </w:t>
      </w:r>
      <w:r w:rsidR="009A623C" w:rsidRPr="001F0C2F">
        <w:t xml:space="preserve">UTM </w:t>
      </w:r>
      <w:r w:rsidR="004102C6" w:rsidRPr="001F0C2F">
        <w:t>e</w:t>
      </w:r>
      <w:r w:rsidR="009A623C" w:rsidRPr="001F0C2F">
        <w:t xml:space="preserve">cosystem </w:t>
      </w:r>
      <w:r w:rsidR="004102C6" w:rsidRPr="001F0C2F">
        <w:t>f</w:t>
      </w:r>
      <w:r w:rsidR="0029751F" w:rsidRPr="001F0C2F">
        <w:t>ramework</w:t>
      </w:r>
      <w:bookmarkEnd w:id="23"/>
      <w:r w:rsidR="0029751F" w:rsidRPr="001F0C2F">
        <w:t xml:space="preserve"> </w:t>
      </w:r>
    </w:p>
    <w:p w14:paraId="60527032" w14:textId="23E4C136" w:rsidR="009A623C" w:rsidRPr="001F0C2F" w:rsidRDefault="008C5BC0" w:rsidP="009A623C">
      <w:r w:rsidRPr="001F0C2F">
        <w:t xml:space="preserve">Australia’s </w:t>
      </w:r>
      <w:r w:rsidR="009A623C" w:rsidRPr="001F0C2F">
        <w:t xml:space="preserve">UTM </w:t>
      </w:r>
      <w:r w:rsidR="00B13260" w:rsidRPr="001F0C2F">
        <w:t>e</w:t>
      </w:r>
      <w:r w:rsidR="009A623C" w:rsidRPr="001F0C2F">
        <w:t xml:space="preserve">cosystem </w:t>
      </w:r>
      <w:r w:rsidRPr="001F0C2F">
        <w:t xml:space="preserve">aims to </w:t>
      </w:r>
      <w:r w:rsidR="009A623C" w:rsidRPr="001F0C2F">
        <w:t>balance many aspects.</w:t>
      </w:r>
    </w:p>
    <w:p w14:paraId="55A71890" w14:textId="7B009029" w:rsidR="009A623C" w:rsidRPr="001F0C2F" w:rsidRDefault="009A623C" w:rsidP="009A623C">
      <w:pPr>
        <w:pStyle w:val="Bullet1"/>
        <w:rPr>
          <w:lang w:val="en-AU"/>
        </w:rPr>
      </w:pPr>
      <w:r w:rsidRPr="001F0C2F">
        <w:rPr>
          <w:lang w:val="en-AU"/>
        </w:rPr>
        <w:t xml:space="preserve">From a </w:t>
      </w:r>
      <w:r w:rsidRPr="001F0C2F">
        <w:rPr>
          <w:color w:val="auto"/>
          <w:lang w:val="en-AU"/>
        </w:rPr>
        <w:t xml:space="preserve">policy perspective, it </w:t>
      </w:r>
      <w:r w:rsidR="0029751F" w:rsidRPr="001F0C2F">
        <w:rPr>
          <w:color w:val="auto"/>
          <w:lang w:val="en-AU"/>
        </w:rPr>
        <w:t xml:space="preserve">will </w:t>
      </w:r>
      <w:r w:rsidRPr="001F0C2F">
        <w:rPr>
          <w:color w:val="auto"/>
          <w:lang w:val="en-AU"/>
        </w:rPr>
        <w:t xml:space="preserve">balance </w:t>
      </w:r>
      <w:r w:rsidRPr="001F0C2F">
        <w:rPr>
          <w:b/>
          <w:color w:val="081E3E" w:themeColor="accent1"/>
          <w:lang w:val="en-AU"/>
        </w:rPr>
        <w:t>safety</w:t>
      </w:r>
      <w:r w:rsidRPr="001F0C2F">
        <w:rPr>
          <w:color w:val="auto"/>
          <w:lang w:val="en-AU"/>
        </w:rPr>
        <w:t xml:space="preserve">, </w:t>
      </w:r>
      <w:r w:rsidRPr="001F0C2F">
        <w:rPr>
          <w:b/>
          <w:color w:val="081E3E" w:themeColor="accent1"/>
          <w:lang w:val="en-AU"/>
        </w:rPr>
        <w:t>risks</w:t>
      </w:r>
      <w:r w:rsidRPr="001F0C2F">
        <w:rPr>
          <w:b/>
          <w:color w:val="auto"/>
          <w:lang w:val="en-AU"/>
        </w:rPr>
        <w:t xml:space="preserve"> </w:t>
      </w:r>
      <w:r w:rsidRPr="001F0C2F">
        <w:rPr>
          <w:b/>
          <w:color w:val="081E3E" w:themeColor="accent1"/>
          <w:lang w:val="en-AU"/>
        </w:rPr>
        <w:t>and</w:t>
      </w:r>
      <w:r w:rsidRPr="001F0C2F">
        <w:rPr>
          <w:b/>
          <w:color w:val="auto"/>
          <w:lang w:val="en-AU"/>
        </w:rPr>
        <w:t xml:space="preserve"> </w:t>
      </w:r>
      <w:r w:rsidRPr="001F0C2F">
        <w:rPr>
          <w:b/>
          <w:color w:val="081E3E" w:themeColor="accent1"/>
          <w:lang w:val="en-AU"/>
        </w:rPr>
        <w:t>outcomes</w:t>
      </w:r>
      <w:r w:rsidRPr="001F0C2F">
        <w:rPr>
          <w:color w:val="auto"/>
          <w:lang w:val="en-AU"/>
        </w:rPr>
        <w:t xml:space="preserve">, </w:t>
      </w:r>
      <w:r w:rsidRPr="001F0C2F">
        <w:rPr>
          <w:b/>
          <w:color w:val="081E3E" w:themeColor="accent1"/>
          <w:lang w:val="en-AU"/>
        </w:rPr>
        <w:t>security</w:t>
      </w:r>
      <w:r w:rsidRPr="001F0C2F">
        <w:rPr>
          <w:b/>
          <w:color w:val="auto"/>
          <w:lang w:val="en-AU"/>
        </w:rPr>
        <w:t xml:space="preserve"> </w:t>
      </w:r>
      <w:r w:rsidRPr="001F0C2F">
        <w:rPr>
          <w:color w:val="auto"/>
          <w:lang w:val="en-AU"/>
        </w:rPr>
        <w:t xml:space="preserve">and </w:t>
      </w:r>
      <w:r w:rsidRPr="001F0C2F">
        <w:rPr>
          <w:b/>
          <w:color w:val="081E3E" w:themeColor="accent1"/>
          <w:lang w:val="en-AU"/>
        </w:rPr>
        <w:t>social</w:t>
      </w:r>
      <w:r w:rsidRPr="001F0C2F">
        <w:rPr>
          <w:b/>
          <w:color w:val="auto"/>
          <w:lang w:val="en-AU"/>
        </w:rPr>
        <w:t xml:space="preserve"> </w:t>
      </w:r>
      <w:r w:rsidRPr="001F0C2F">
        <w:rPr>
          <w:b/>
          <w:color w:val="081E3E" w:themeColor="accent1"/>
          <w:lang w:val="en-AU"/>
        </w:rPr>
        <w:t>responsibilities</w:t>
      </w:r>
      <w:r w:rsidRPr="001F0C2F">
        <w:rPr>
          <w:color w:val="auto"/>
          <w:lang w:val="en-AU"/>
        </w:rPr>
        <w:t>.</w:t>
      </w:r>
    </w:p>
    <w:p w14:paraId="06662375" w14:textId="42426A24" w:rsidR="009A623C" w:rsidRPr="001F0C2F" w:rsidRDefault="009A623C" w:rsidP="009A623C">
      <w:pPr>
        <w:pStyle w:val="Bullet1"/>
        <w:rPr>
          <w:lang w:val="en-AU"/>
        </w:rPr>
      </w:pPr>
      <w:r w:rsidRPr="001F0C2F">
        <w:rPr>
          <w:lang w:val="en-AU"/>
        </w:rPr>
        <w:t xml:space="preserve">From a system perspective, it </w:t>
      </w:r>
      <w:r w:rsidR="0029751F" w:rsidRPr="001F0C2F">
        <w:rPr>
          <w:lang w:val="en-AU"/>
        </w:rPr>
        <w:t xml:space="preserve">will </w:t>
      </w:r>
      <w:r w:rsidRPr="001F0C2F">
        <w:rPr>
          <w:lang w:val="en-AU"/>
        </w:rPr>
        <w:t xml:space="preserve">balance </w:t>
      </w:r>
      <w:r w:rsidRPr="001F0C2F">
        <w:rPr>
          <w:b/>
          <w:color w:val="081E3E" w:themeColor="accent1"/>
          <w:lang w:val="en-AU"/>
        </w:rPr>
        <w:t>efficiency</w:t>
      </w:r>
      <w:r w:rsidRPr="001F0C2F">
        <w:rPr>
          <w:lang w:val="en-AU"/>
        </w:rPr>
        <w:t xml:space="preserve">, </w:t>
      </w:r>
      <w:r w:rsidRPr="001F0C2F">
        <w:rPr>
          <w:b/>
          <w:color w:val="081E3E" w:themeColor="accent1"/>
          <w:lang w:val="en-AU"/>
        </w:rPr>
        <w:t>accessibility</w:t>
      </w:r>
      <w:r w:rsidRPr="001F0C2F">
        <w:rPr>
          <w:lang w:val="en-AU"/>
        </w:rPr>
        <w:t xml:space="preserve">, </w:t>
      </w:r>
      <w:r w:rsidRPr="001F0C2F">
        <w:rPr>
          <w:b/>
          <w:color w:val="081E3E" w:themeColor="accent1"/>
          <w:lang w:val="en-AU"/>
        </w:rPr>
        <w:t>reliability</w:t>
      </w:r>
      <w:r w:rsidRPr="001F0C2F">
        <w:rPr>
          <w:lang w:val="en-AU"/>
        </w:rPr>
        <w:t xml:space="preserve">, </w:t>
      </w:r>
      <w:r w:rsidRPr="001F0C2F">
        <w:rPr>
          <w:b/>
          <w:color w:val="081E3E" w:themeColor="accent1"/>
          <w:lang w:val="en-AU"/>
        </w:rPr>
        <w:t>fairness</w:t>
      </w:r>
      <w:r w:rsidRPr="001F0C2F">
        <w:rPr>
          <w:lang w:val="en-AU"/>
        </w:rPr>
        <w:t xml:space="preserve"> and </w:t>
      </w:r>
      <w:r w:rsidRPr="001F0C2F">
        <w:rPr>
          <w:b/>
          <w:color w:val="081E3E" w:themeColor="accent1"/>
          <w:lang w:val="en-AU"/>
        </w:rPr>
        <w:t>transparency</w:t>
      </w:r>
      <w:r w:rsidRPr="001F0C2F">
        <w:rPr>
          <w:lang w:val="en-AU"/>
        </w:rPr>
        <w:t>.</w:t>
      </w:r>
    </w:p>
    <w:p w14:paraId="116483B4" w14:textId="6B000EFC" w:rsidR="00F25F3C" w:rsidRPr="001F0C2F" w:rsidRDefault="00F25F3C" w:rsidP="00F25F3C">
      <w:r w:rsidRPr="001F0C2F">
        <w:t xml:space="preserve">In Australia, safety will always remain the </w:t>
      </w:r>
      <w:r w:rsidR="00A23E20">
        <w:t xml:space="preserve">aviation sector’s </w:t>
      </w:r>
      <w:r w:rsidRPr="001F0C2F">
        <w:t>top priority, including emerging aviation technolog</w:t>
      </w:r>
      <w:r w:rsidR="009B75CA" w:rsidRPr="001F0C2F">
        <w:t>ies</w:t>
      </w:r>
      <w:r w:rsidRPr="001F0C2F">
        <w:t xml:space="preserve"> such as drones. However, this does not mean that UTM will place the same restrictions or limitations on all drones or that all drone users will need to meet the strictest airspace requirements.</w:t>
      </w:r>
    </w:p>
    <w:p w14:paraId="581D53D3" w14:textId="1A976742" w:rsidR="00F25F3C" w:rsidRPr="001F0C2F" w:rsidRDefault="00F25F3C" w:rsidP="00F25F3C">
      <w:r w:rsidRPr="001F0C2F">
        <w:t>Similar to road rules, UTM will be tailored to introduce tighter controls in higher risk environments, and fewer restrictions where risk</w:t>
      </w:r>
      <w:r w:rsidR="00BD3EDD" w:rsidRPr="001F0C2F">
        <w:t>s are lower</w:t>
      </w:r>
      <w:r w:rsidRPr="001F0C2F">
        <w:t>.</w:t>
      </w:r>
    </w:p>
    <w:p w14:paraId="7825B1C5" w14:textId="1E1DBDF2" w:rsidR="00F25F3C" w:rsidRPr="001F0C2F" w:rsidRDefault="00325426" w:rsidP="00F25F3C">
      <w:r w:rsidRPr="001F0C2F">
        <w:t>Just as t</w:t>
      </w:r>
      <w:r w:rsidR="00F25F3C" w:rsidRPr="001F0C2F">
        <w:t>here are graded ways to manage traffic depending on risk</w:t>
      </w:r>
      <w:r w:rsidRPr="001F0C2F">
        <w:t xml:space="preserve"> (</w:t>
      </w:r>
      <w:r w:rsidR="007D5540" w:rsidRPr="001F0C2F">
        <w:t xml:space="preserve">e.g. </w:t>
      </w:r>
      <w:r w:rsidR="00F25F3C" w:rsidRPr="001F0C2F">
        <w:t>traffic lights for high risk intersections</w:t>
      </w:r>
      <w:r w:rsidR="00CF2733">
        <w:t>;</w:t>
      </w:r>
      <w:r w:rsidR="00F25F3C" w:rsidRPr="001F0C2F">
        <w:t xml:space="preserve"> roundabouts, stop signs and give way signs for lower risk intersections</w:t>
      </w:r>
      <w:r w:rsidR="00CF2733">
        <w:rPr>
          <w:color w:val="auto"/>
        </w:rPr>
        <w:t>;</w:t>
      </w:r>
      <w:r w:rsidR="00BD3EDD" w:rsidRPr="001F0C2F">
        <w:rPr>
          <w:color w:val="auto"/>
        </w:rPr>
        <w:t xml:space="preserve"> and speed limits depending on road types</w:t>
      </w:r>
      <w:r w:rsidRPr="001F0C2F">
        <w:t>), i</w:t>
      </w:r>
      <w:r w:rsidR="00F25F3C" w:rsidRPr="001F0C2F">
        <w:t>n a similar manner UTM’s safety management will be risk-based and tailor</w:t>
      </w:r>
      <w:r w:rsidR="007D5540" w:rsidRPr="001F0C2F">
        <w:t xml:space="preserve">ed for different </w:t>
      </w:r>
      <w:r w:rsidR="00F25F3C" w:rsidRPr="001F0C2F">
        <w:t>locations or drone us</w:t>
      </w:r>
      <w:r w:rsidR="007D5540" w:rsidRPr="001F0C2F">
        <w:t>age</w:t>
      </w:r>
      <w:r w:rsidR="00F25F3C" w:rsidRPr="001F0C2F">
        <w:t>.</w:t>
      </w:r>
    </w:p>
    <w:p w14:paraId="74E96531" w14:textId="3F874431" w:rsidR="00C745D6" w:rsidRPr="001F0C2F" w:rsidRDefault="00C745D6" w:rsidP="00C745D6">
      <w:r w:rsidRPr="001F0C2F">
        <w:t xml:space="preserve">The UTM </w:t>
      </w:r>
      <w:r w:rsidR="00B13260" w:rsidRPr="001F0C2F">
        <w:t>e</w:t>
      </w:r>
      <w:r w:rsidRPr="001F0C2F">
        <w:t>cosystem will evolve over time in response to technology</w:t>
      </w:r>
      <w:r w:rsidR="007D5540" w:rsidRPr="001F0C2F">
        <w:t xml:space="preserve"> advances</w:t>
      </w:r>
      <w:r w:rsidRPr="001F0C2F">
        <w:t xml:space="preserve">, </w:t>
      </w:r>
      <w:r w:rsidR="007D5540" w:rsidRPr="001F0C2F">
        <w:t xml:space="preserve">increased </w:t>
      </w:r>
      <w:r w:rsidRPr="001F0C2F">
        <w:t>drone use, airspace risks and other factors. This means the government’s approach to UTM will need to be flexible</w:t>
      </w:r>
      <w:r w:rsidR="007D5540" w:rsidRPr="001F0C2F">
        <w:t xml:space="preserve"> and adaptable</w:t>
      </w:r>
      <w:r w:rsidRPr="001F0C2F">
        <w:t>:</w:t>
      </w:r>
    </w:p>
    <w:p w14:paraId="18F95F2E" w14:textId="69064F50" w:rsidR="00C745D6" w:rsidRPr="001F0C2F" w:rsidRDefault="00C745D6" w:rsidP="00C745D6">
      <w:pPr>
        <w:pStyle w:val="Bullet1"/>
        <w:rPr>
          <w:lang w:val="en-AU"/>
        </w:rPr>
      </w:pPr>
      <w:r w:rsidRPr="001F0C2F">
        <w:rPr>
          <w:b/>
          <w:color w:val="081E3E" w:themeColor="accent1"/>
          <w:lang w:val="en-AU"/>
        </w:rPr>
        <w:t>Modular</w:t>
      </w:r>
      <w:r w:rsidRPr="001F0C2F">
        <w:rPr>
          <w:lang w:val="en-AU"/>
        </w:rPr>
        <w:t>: Different services and data can be developed and improved independently.</w:t>
      </w:r>
    </w:p>
    <w:p w14:paraId="332581AC" w14:textId="4BB1CAE8" w:rsidR="00C745D6" w:rsidRPr="001F0C2F" w:rsidRDefault="00C745D6" w:rsidP="00C745D6">
      <w:pPr>
        <w:pStyle w:val="Bullet1"/>
        <w:rPr>
          <w:lang w:val="en-AU"/>
        </w:rPr>
      </w:pPr>
      <w:r w:rsidRPr="001F0C2F">
        <w:rPr>
          <w:b/>
          <w:color w:val="081E3E" w:themeColor="accent1"/>
          <w:lang w:val="en-AU"/>
        </w:rPr>
        <w:t>Iterative</w:t>
      </w:r>
      <w:r w:rsidRPr="001F0C2F">
        <w:rPr>
          <w:lang w:val="en-AU"/>
        </w:rPr>
        <w:t>: Services, data, standards and regulations will be developed iteratively, allowing continuous improvement based on real world experience.</w:t>
      </w:r>
    </w:p>
    <w:p w14:paraId="7F3379A8" w14:textId="0144CFA5" w:rsidR="00C745D6" w:rsidRPr="001F0C2F" w:rsidRDefault="00C745D6" w:rsidP="00C745D6">
      <w:pPr>
        <w:pStyle w:val="Bullet1"/>
        <w:rPr>
          <w:lang w:val="en-AU"/>
        </w:rPr>
      </w:pPr>
      <w:r w:rsidRPr="001F0C2F">
        <w:rPr>
          <w:b/>
          <w:color w:val="081E3E" w:themeColor="accent1"/>
          <w:lang w:val="en-AU"/>
        </w:rPr>
        <w:t>User</w:t>
      </w:r>
      <w:r w:rsidRPr="001F0C2F">
        <w:rPr>
          <w:b/>
          <w:lang w:val="en-AU"/>
        </w:rPr>
        <w:t xml:space="preserve"> </w:t>
      </w:r>
      <w:r w:rsidRPr="001F0C2F">
        <w:rPr>
          <w:b/>
          <w:color w:val="081E3E" w:themeColor="accent1"/>
          <w:lang w:val="en-AU"/>
        </w:rPr>
        <w:t>focused</w:t>
      </w:r>
      <w:r w:rsidRPr="001F0C2F">
        <w:rPr>
          <w:lang w:val="en-AU"/>
        </w:rPr>
        <w:t>: Efforts will focus on developing the ecosystem to deliver increasing value for users.</w:t>
      </w:r>
    </w:p>
    <w:p w14:paraId="1FFE7834" w14:textId="5052A563" w:rsidR="00C745D6" w:rsidRPr="001F0C2F" w:rsidRDefault="00C745D6" w:rsidP="00C745D6">
      <w:pPr>
        <w:pStyle w:val="Bullet1"/>
        <w:rPr>
          <w:lang w:val="en-AU"/>
        </w:rPr>
      </w:pPr>
      <w:r w:rsidRPr="001F0C2F">
        <w:rPr>
          <w:b/>
          <w:color w:val="081E3E" w:themeColor="accent1"/>
          <w:lang w:val="en-AU"/>
        </w:rPr>
        <w:t>Market</w:t>
      </w:r>
      <w:r w:rsidRPr="001F0C2F">
        <w:rPr>
          <w:b/>
          <w:lang w:val="en-AU"/>
        </w:rPr>
        <w:t xml:space="preserve"> </w:t>
      </w:r>
      <w:r w:rsidRPr="001F0C2F">
        <w:rPr>
          <w:b/>
          <w:color w:val="081E3E" w:themeColor="accent1"/>
          <w:lang w:val="en-AU"/>
        </w:rPr>
        <w:t>driven</w:t>
      </w:r>
      <w:r w:rsidRPr="001F0C2F">
        <w:rPr>
          <w:lang w:val="en-AU"/>
        </w:rPr>
        <w:t xml:space="preserve">: The UTM </w:t>
      </w:r>
      <w:r w:rsidR="00B13260" w:rsidRPr="001F0C2F">
        <w:rPr>
          <w:lang w:val="en-AU"/>
        </w:rPr>
        <w:t>e</w:t>
      </w:r>
      <w:r w:rsidRPr="001F0C2F">
        <w:rPr>
          <w:lang w:val="en-AU"/>
        </w:rPr>
        <w:t>cosystem approach will provide a framework for industry to develop services and solutions that will integrate with other parts of the ecosystem.</w:t>
      </w:r>
    </w:p>
    <w:p w14:paraId="403B929E" w14:textId="2C334640" w:rsidR="003D0CDF" w:rsidRPr="001F0C2F" w:rsidRDefault="003D0CDF" w:rsidP="00F4788E">
      <w:pPr>
        <w:pStyle w:val="Caption"/>
      </w:pPr>
      <w:bookmarkStart w:id="24" w:name="_Toc147480389"/>
      <w:bookmarkStart w:id="25" w:name="_Hlk141791689"/>
      <w:bookmarkStart w:id="26" w:name="_Toc184110545"/>
      <w:r w:rsidRPr="001F0C2F">
        <w:t xml:space="preserve">Figure </w:t>
      </w:r>
      <w:r w:rsidR="00A95E36" w:rsidRPr="001F0C2F">
        <w:t>3</w:t>
      </w:r>
      <w:r w:rsidRPr="001F0C2F">
        <w:t xml:space="preserve">: Principles underpinning our UTM </w:t>
      </w:r>
      <w:r w:rsidR="00B13260" w:rsidRPr="001F0C2F">
        <w:t>e</w:t>
      </w:r>
      <w:r w:rsidRPr="001F0C2F">
        <w:t>cosystem</w:t>
      </w:r>
      <w:bookmarkEnd w:id="24"/>
      <w:bookmarkEnd w:id="25"/>
      <w:bookmarkEnd w:id="26"/>
    </w:p>
    <w:p w14:paraId="596FE1F9" w14:textId="5998E8FA" w:rsidR="00F4788E" w:rsidRPr="001F0C2F" w:rsidRDefault="00F4788E" w:rsidP="00F4788E">
      <w:pPr>
        <w:jc w:val="center"/>
      </w:pPr>
      <w:r w:rsidRPr="001F0C2F">
        <w:rPr>
          <w:noProof/>
        </w:rPr>
        <w:drawing>
          <wp:inline distT="0" distB="0" distL="0" distR="0" wp14:anchorId="5A2EAFD0" wp14:editId="76285B06">
            <wp:extent cx="4852035" cy="2858770"/>
            <wp:effectExtent l="0" t="0" r="5715" b="0"/>
            <wp:docPr id="21" name="Picture 21" descr="We want UTM to look like a structure with a foundation that is safe, risk and outcome based, secure and socially responsible.&#10;&#10;It is upheld by the pillars of efficiency, accessibility, reliability, and fairness and transparency.&#10;&#10;Our approach to building this will be modular, iterative, user focussed and market drive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852035" cy="2858770"/>
                    </a:xfrm>
                    <a:prstGeom prst="rect">
                      <a:avLst/>
                    </a:prstGeom>
                    <a:noFill/>
                    <a:ln>
                      <a:noFill/>
                    </a:ln>
                  </pic:spPr>
                </pic:pic>
              </a:graphicData>
            </a:graphic>
          </wp:inline>
        </w:drawing>
      </w:r>
    </w:p>
    <w:p w14:paraId="73959966" w14:textId="6AC0144E" w:rsidR="00404087" w:rsidRPr="001F0C2F" w:rsidRDefault="00E00B2F" w:rsidP="00D67DA8">
      <w:pPr>
        <w:sectPr w:rsidR="00404087" w:rsidRPr="001F0C2F" w:rsidSect="00082287">
          <w:headerReference w:type="even" r:id="rId47"/>
          <w:headerReference w:type="default" r:id="rId48"/>
          <w:footerReference w:type="even" r:id="rId49"/>
          <w:footerReference w:type="default" r:id="rId50"/>
          <w:headerReference w:type="first" r:id="rId51"/>
          <w:pgSz w:w="11906" w:h="16838" w:code="9"/>
          <w:pgMar w:top="1021" w:right="1021" w:bottom="1021" w:left="993" w:header="510" w:footer="567" w:gutter="0"/>
          <w:cols w:space="708"/>
          <w:titlePg/>
          <w:docGrid w:linePitch="360"/>
        </w:sectPr>
      </w:pPr>
      <w:r w:rsidRPr="001F0C2F">
        <w:t>A</w:t>
      </w:r>
      <w:r w:rsidR="00101A06" w:rsidRPr="001F0C2F">
        <w:t xml:space="preserve">s technology and drone </w:t>
      </w:r>
      <w:r w:rsidR="00046F80" w:rsidRPr="001F0C2F">
        <w:t xml:space="preserve">capabilities and challenges </w:t>
      </w:r>
      <w:r w:rsidR="00101A06" w:rsidRPr="001F0C2F">
        <w:t xml:space="preserve">are developing rapidly, it is difficult to forecast too far into the future. We want to ensure our actions are informed and </w:t>
      </w:r>
      <w:r w:rsidR="003D57F9" w:rsidRPr="001F0C2F">
        <w:t xml:space="preserve">that </w:t>
      </w:r>
      <w:r w:rsidR="00101A06" w:rsidRPr="001F0C2F">
        <w:t xml:space="preserve">there will be valuable lessons to learn in this initial tranche of actions </w:t>
      </w:r>
      <w:r w:rsidR="00BD3EDD" w:rsidRPr="001F0C2F">
        <w:rPr>
          <w:color w:val="auto"/>
        </w:rPr>
        <w:t xml:space="preserve">that will allow flexibility and </w:t>
      </w:r>
      <w:r w:rsidR="00101A06" w:rsidRPr="001F0C2F">
        <w:t xml:space="preserve">shape future actions. </w:t>
      </w:r>
    </w:p>
    <w:p w14:paraId="146852C9" w14:textId="21F418AA" w:rsidR="00D67DA8" w:rsidRPr="001F0C2F" w:rsidRDefault="00D67DA8" w:rsidP="00D67DA8"/>
    <w:p w14:paraId="6770081B" w14:textId="2D236BD0" w:rsidR="00404087" w:rsidRPr="001F0C2F" w:rsidRDefault="00404087" w:rsidP="00404087">
      <w:pPr>
        <w:pStyle w:val="Heading1"/>
        <w:spacing w:before="4200"/>
        <w:contextualSpacing w:val="0"/>
        <w:rPr>
          <w:b/>
        </w:rPr>
      </w:pPr>
      <w:bookmarkStart w:id="27" w:name="_Toc184110738"/>
      <w:r w:rsidRPr="001F0C2F">
        <w:rPr>
          <w:b/>
          <w:noProof/>
          <w:lang w:eastAsia="en-AU"/>
        </w:rPr>
        <w:drawing>
          <wp:anchor distT="0" distB="0" distL="114300" distR="114300" simplePos="0" relativeHeight="251658259" behindDoc="0" locked="1" layoutInCell="1" allowOverlap="1" wp14:anchorId="579825CD" wp14:editId="0538E6DA">
            <wp:simplePos x="0" y="0"/>
            <wp:positionH relativeFrom="page">
              <wp:posOffset>-1684020</wp:posOffset>
            </wp:positionH>
            <wp:positionV relativeFrom="page">
              <wp:align>bottom</wp:align>
            </wp:positionV>
            <wp:extent cx="10691495" cy="3594735"/>
            <wp:effectExtent l="0" t="0" r="0" b="5715"/>
            <wp:wrapNone/>
            <wp:docPr id="921" name="Picture 921"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1495" cy="3594735"/>
                    </a:xfrm>
                    <a:prstGeom prst="rect">
                      <a:avLst/>
                    </a:prstGeom>
                  </pic:spPr>
                </pic:pic>
              </a:graphicData>
            </a:graphic>
            <wp14:sizeRelH relativeFrom="margin">
              <wp14:pctWidth>0</wp14:pctWidth>
            </wp14:sizeRelH>
            <wp14:sizeRelV relativeFrom="margin">
              <wp14:pctHeight>0</wp14:pctHeight>
            </wp14:sizeRelV>
          </wp:anchor>
        </w:drawing>
      </w:r>
      <w:r w:rsidRPr="001F0C2F">
        <w:rPr>
          <w:b/>
          <w:noProof/>
          <w:lang w:eastAsia="en-AU"/>
        </w:rPr>
        <w:t>UTM Action Plan</w:t>
      </w:r>
      <w:bookmarkEnd w:id="27"/>
    </w:p>
    <w:p w14:paraId="4FF3D0A5" w14:textId="77777777" w:rsidR="00404087" w:rsidRPr="001F0C2F" w:rsidRDefault="00404087" w:rsidP="00404087">
      <w:pPr>
        <w:pStyle w:val="CoverPhoto"/>
      </w:pPr>
    </w:p>
    <w:p w14:paraId="45ECF0D7" w14:textId="77777777" w:rsidR="00404087" w:rsidRPr="001F0C2F" w:rsidRDefault="00404087" w:rsidP="00D67DA8">
      <w:pPr>
        <w:sectPr w:rsidR="00404087" w:rsidRPr="001F0C2F" w:rsidSect="00082287">
          <w:pgSz w:w="11906" w:h="16838" w:code="9"/>
          <w:pgMar w:top="1021" w:right="1021" w:bottom="1021" w:left="993" w:header="510" w:footer="567" w:gutter="0"/>
          <w:cols w:space="708"/>
          <w:titlePg/>
          <w:docGrid w:linePitch="360"/>
        </w:sectPr>
      </w:pPr>
    </w:p>
    <w:p w14:paraId="2C62FFD6" w14:textId="50E03F65" w:rsidR="00404087" w:rsidRPr="001F0C2F" w:rsidRDefault="00404087" w:rsidP="00D67DA8"/>
    <w:p w14:paraId="446AC3C0" w14:textId="4171F02F" w:rsidR="009B6AD5" w:rsidRPr="001F0C2F" w:rsidRDefault="009B6AD5" w:rsidP="00404087">
      <w:pPr>
        <w:pStyle w:val="Subtitle"/>
        <w:rPr>
          <w:rFonts w:eastAsia="Times New Roman"/>
        </w:rPr>
      </w:pPr>
      <w:r w:rsidRPr="001F0C2F">
        <w:rPr>
          <w:rFonts w:eastAsia="Times New Roman"/>
        </w:rPr>
        <w:t>UTM Action Plan</w:t>
      </w:r>
    </w:p>
    <w:p w14:paraId="01A1B86A" w14:textId="0FCB0756" w:rsidR="004E337A" w:rsidRPr="001F0C2F" w:rsidRDefault="004E337A" w:rsidP="004F1AF7">
      <w:r w:rsidRPr="001F0C2F">
        <w:t xml:space="preserve">This UTM Action Plan </w:t>
      </w:r>
      <w:r w:rsidR="004F1AF7" w:rsidRPr="001F0C2F">
        <w:t xml:space="preserve">sits </w:t>
      </w:r>
      <w:r w:rsidRPr="001F0C2F">
        <w:t>under the UTM Ecosystem Framework a</w:t>
      </w:r>
      <w:r w:rsidR="004F1AF7" w:rsidRPr="001F0C2F">
        <w:t xml:space="preserve">nd details key actions to be delivered by government </w:t>
      </w:r>
      <w:r w:rsidRPr="001F0C2F">
        <w:t xml:space="preserve">as we move towards establishing the UTM </w:t>
      </w:r>
      <w:r w:rsidR="00B13260" w:rsidRPr="001F0C2F">
        <w:t>e</w:t>
      </w:r>
      <w:r w:rsidRPr="001F0C2F">
        <w:t xml:space="preserve">cosystem in Australia. </w:t>
      </w:r>
    </w:p>
    <w:p w14:paraId="1960D79D" w14:textId="1E7B4229" w:rsidR="004E337A" w:rsidRPr="001F0C2F" w:rsidRDefault="004E337A" w:rsidP="004E337A">
      <w:r w:rsidRPr="001F0C2F">
        <w:t>As technology</w:t>
      </w:r>
      <w:r w:rsidR="00CF2733">
        <w:t>,</w:t>
      </w:r>
      <w:r w:rsidRPr="001F0C2F">
        <w:t xml:space="preserve"> drone </w:t>
      </w:r>
      <w:r w:rsidR="00046F80" w:rsidRPr="001F0C2F">
        <w:t xml:space="preserve">capabilities and challenges </w:t>
      </w:r>
      <w:r w:rsidRPr="001F0C2F">
        <w:t xml:space="preserve">are developing rapidly, the Action Plan only focuses on </w:t>
      </w:r>
      <w:r w:rsidR="001239BE">
        <w:t>initiatives</w:t>
      </w:r>
      <w:r w:rsidR="00CF2733">
        <w:t xml:space="preserve"> </w:t>
      </w:r>
      <w:r w:rsidRPr="001F0C2F">
        <w:t xml:space="preserve">to be delivered </w:t>
      </w:r>
      <w:r w:rsidR="00C43AEE" w:rsidRPr="001F0C2F">
        <w:t xml:space="preserve">from now to </w:t>
      </w:r>
      <w:r w:rsidR="009B75CA" w:rsidRPr="001F0C2F">
        <w:t>mid-</w:t>
      </w:r>
      <w:r w:rsidR="00C43AEE" w:rsidRPr="001F0C2F">
        <w:t xml:space="preserve">2026. </w:t>
      </w:r>
      <w:r w:rsidRPr="001F0C2F">
        <w:t xml:space="preserve">Lessons learned from delivering these </w:t>
      </w:r>
      <w:r w:rsidR="001239BE">
        <w:t>initiatives</w:t>
      </w:r>
      <w:r w:rsidR="001239BE" w:rsidRPr="001F0C2F">
        <w:t xml:space="preserve"> </w:t>
      </w:r>
      <w:r w:rsidRPr="001F0C2F">
        <w:t xml:space="preserve">will then inform further actions, regulations or policies. </w:t>
      </w:r>
    </w:p>
    <w:p w14:paraId="3C891867" w14:textId="69398157" w:rsidR="00643762" w:rsidRPr="001F0C2F" w:rsidRDefault="00D67DA8" w:rsidP="00DB17B2">
      <w:pPr>
        <w:pStyle w:val="Heading2"/>
        <w:rPr>
          <w:rFonts w:eastAsia="Times New Roman"/>
        </w:rPr>
      </w:pPr>
      <w:bookmarkStart w:id="28" w:name="_Toc184110739"/>
      <w:r w:rsidRPr="001F0C2F">
        <w:rPr>
          <w:rFonts w:eastAsia="Times New Roman"/>
        </w:rPr>
        <w:t xml:space="preserve">Focus </w:t>
      </w:r>
      <w:r w:rsidR="00643762" w:rsidRPr="001F0C2F">
        <w:rPr>
          <w:rFonts w:eastAsia="Times New Roman"/>
        </w:rPr>
        <w:t>Areas</w:t>
      </w:r>
      <w:bookmarkEnd w:id="28"/>
    </w:p>
    <w:p w14:paraId="37AF1729" w14:textId="5C9740E8" w:rsidR="005E4ED9" w:rsidRPr="001F0C2F" w:rsidRDefault="00961781" w:rsidP="00961781">
      <w:r w:rsidRPr="001F0C2F">
        <w:t xml:space="preserve">Drawing on </w:t>
      </w:r>
      <w:r w:rsidR="00A23E20">
        <w:t>previous</w:t>
      </w:r>
      <w:r w:rsidR="00A23E20" w:rsidRPr="001F0C2F">
        <w:t xml:space="preserve"> </w:t>
      </w:r>
      <w:r w:rsidRPr="001F0C2F">
        <w:t xml:space="preserve">work (see Figure </w:t>
      </w:r>
      <w:r w:rsidR="00284287" w:rsidRPr="001F0C2F">
        <w:t>1</w:t>
      </w:r>
      <w:r w:rsidRPr="001F0C2F">
        <w:t>)</w:t>
      </w:r>
      <w:r w:rsidR="003318BF" w:rsidRPr="001F0C2F">
        <w:t>,</w:t>
      </w:r>
      <w:r w:rsidRPr="001F0C2F">
        <w:t xml:space="preserve"> we have consul</w:t>
      </w:r>
      <w:r w:rsidR="00F25DB1" w:rsidRPr="001F0C2F">
        <w:t>ted</w:t>
      </w:r>
      <w:r w:rsidRPr="001F0C2F">
        <w:t xml:space="preserve"> industry and other stakeholders to identify focus areas for UTM implementation. Four key action areas have consistently been identified:</w:t>
      </w:r>
    </w:p>
    <w:tbl>
      <w:tblPr>
        <w:tblStyle w:val="IconBoxTable"/>
        <w:tblW w:w="0" w:type="auto"/>
        <w:tblBorders>
          <w:bottom w:val="single" w:sz="8" w:space="0" w:color="008089" w:themeColor="accent2"/>
        </w:tblBorders>
        <w:tblLook w:val="06A0" w:firstRow="1" w:lastRow="0" w:firstColumn="1" w:lastColumn="0" w:noHBand="1" w:noVBand="1"/>
      </w:tblPr>
      <w:tblGrid>
        <w:gridCol w:w="1316"/>
        <w:gridCol w:w="8576"/>
      </w:tblGrid>
      <w:tr w:rsidR="00DF6791" w:rsidRPr="001F0C2F" w14:paraId="0F7D10F3" w14:textId="77777777" w:rsidTr="00A64905">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026" w:type="dxa"/>
            <w:tcBorders>
              <w:top w:val="single" w:sz="8" w:space="0" w:color="008089" w:themeColor="accent2"/>
              <w:bottom w:val="single" w:sz="8" w:space="0" w:color="008089" w:themeColor="accent2"/>
            </w:tcBorders>
            <w:shd w:val="clear" w:color="auto" w:fill="auto"/>
          </w:tcPr>
          <w:p w14:paraId="3D0C5292" w14:textId="5184AC2C" w:rsidR="005E4ED9" w:rsidRPr="001F0C2F" w:rsidRDefault="004536B8" w:rsidP="005E4ED9">
            <w:bookmarkStart w:id="29" w:name="_Hlk177984808"/>
            <w:r w:rsidRPr="001F0C2F">
              <w:rPr>
                <w:noProof/>
              </w:rPr>
              <w:drawing>
                <wp:inline distT="0" distB="0" distL="0" distR="0" wp14:anchorId="69CDFFCE" wp14:editId="72FCDB6F">
                  <wp:extent cx="723265" cy="723265"/>
                  <wp:effectExtent l="0" t="0" r="635" b="635"/>
                  <wp:docPr id="232" name="Picture 232" descr="Icon for Focus Area 1: Separation and Airspace Integ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8838" w:type="dxa"/>
            <w:tcBorders>
              <w:top w:val="single" w:sz="8" w:space="0" w:color="008089" w:themeColor="accent2"/>
              <w:bottom w:val="single" w:sz="8" w:space="0" w:color="008089" w:themeColor="accent2"/>
            </w:tcBorders>
            <w:shd w:val="clear" w:color="auto" w:fill="auto"/>
            <w:tcMar>
              <w:right w:w="170" w:type="dxa"/>
            </w:tcMar>
            <w:vAlign w:val="center"/>
          </w:tcPr>
          <w:p w14:paraId="7EB18A59" w14:textId="2A0D4149" w:rsidR="00DF6791" w:rsidRPr="001F0C2F" w:rsidRDefault="00DF6791" w:rsidP="00A64905">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Calibri" w:cstheme="minorBidi"/>
                <w:b/>
                <w:bCs/>
                <w:color w:val="085F68"/>
                <w:kern w:val="24"/>
                <w:sz w:val="22"/>
                <w:szCs w:val="20"/>
              </w:rPr>
            </w:pPr>
            <w:r w:rsidRPr="001F0C2F">
              <w:rPr>
                <w:rFonts w:asciiTheme="minorHAnsi" w:hAnsi="Calibri" w:cstheme="minorBidi"/>
                <w:b/>
                <w:bCs/>
                <w:color w:val="085F68"/>
                <w:kern w:val="24"/>
                <w:sz w:val="22"/>
                <w:szCs w:val="20"/>
              </w:rPr>
              <w:t>SEPARATION AND AIRSPACE INTEGRATION</w:t>
            </w:r>
          </w:p>
          <w:p w14:paraId="1AB79287" w14:textId="0C06E947" w:rsidR="005E4ED9" w:rsidRPr="001F0C2F" w:rsidRDefault="000E5F17" w:rsidP="00A64905">
            <w:pPr>
              <w:cnfStyle w:val="100000000000" w:firstRow="1" w:lastRow="0" w:firstColumn="0" w:lastColumn="0" w:oddVBand="0" w:evenVBand="0" w:oddHBand="0" w:evenHBand="0" w:firstRowFirstColumn="0" w:firstRowLastColumn="0" w:lastRowFirstColumn="0" w:lastRowLastColumn="0"/>
            </w:pPr>
            <w:r w:rsidRPr="001F0C2F">
              <w:t>Understanding and managing</w:t>
            </w:r>
            <w:r w:rsidR="00255C1A" w:rsidRPr="001F0C2F">
              <w:t xml:space="preserve"> the risk of mid-air collisions</w:t>
            </w:r>
            <w:r w:rsidR="001239BE">
              <w:t>.</w:t>
            </w:r>
          </w:p>
        </w:tc>
      </w:tr>
      <w:tr w:rsidR="00DF6791" w:rsidRPr="001F0C2F" w14:paraId="6851E782" w14:textId="77777777" w:rsidTr="00A64905">
        <w:trPr>
          <w:trHeight w:val="907"/>
        </w:trPr>
        <w:tc>
          <w:tcPr>
            <w:cnfStyle w:val="001000000000" w:firstRow="0" w:lastRow="0" w:firstColumn="1" w:lastColumn="0" w:oddVBand="0" w:evenVBand="0" w:oddHBand="0" w:evenHBand="0" w:firstRowFirstColumn="0" w:firstRowLastColumn="0" w:lastRowFirstColumn="0" w:lastRowLastColumn="0"/>
            <w:tcW w:w="1026" w:type="dxa"/>
            <w:tcBorders>
              <w:top w:val="single" w:sz="8" w:space="0" w:color="008089" w:themeColor="accent2"/>
              <w:bottom w:val="single" w:sz="8" w:space="0" w:color="008089" w:themeColor="accent2"/>
            </w:tcBorders>
            <w:shd w:val="clear" w:color="auto" w:fill="auto"/>
          </w:tcPr>
          <w:p w14:paraId="5A86EC7C" w14:textId="777FB7F9" w:rsidR="00DF6791" w:rsidRPr="001F0C2F" w:rsidRDefault="00A64905" w:rsidP="005E4ED9">
            <w:pPr>
              <w:rPr>
                <w:noProof/>
              </w:rPr>
            </w:pPr>
            <w:r w:rsidRPr="001F0C2F">
              <w:rPr>
                <w:noProof/>
              </w:rPr>
              <w:drawing>
                <wp:inline distT="0" distB="0" distL="0" distR="0" wp14:anchorId="79C1C8A9" wp14:editId="697B31E6">
                  <wp:extent cx="723265" cy="723265"/>
                  <wp:effectExtent l="0" t="0" r="635" b="635"/>
                  <wp:docPr id="240" name="Picture 240" descr="Icon for Focus Area 2: Better Regul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8838" w:type="dxa"/>
            <w:tcBorders>
              <w:top w:val="single" w:sz="8" w:space="0" w:color="008089" w:themeColor="accent2"/>
              <w:bottom w:val="single" w:sz="8" w:space="0" w:color="008089" w:themeColor="accent2"/>
            </w:tcBorders>
            <w:shd w:val="clear" w:color="auto" w:fill="auto"/>
            <w:tcMar>
              <w:right w:w="170" w:type="dxa"/>
            </w:tcMar>
            <w:vAlign w:val="center"/>
          </w:tcPr>
          <w:p w14:paraId="1EE616A5" w14:textId="77777777" w:rsidR="00DF6791" w:rsidRPr="001F0C2F" w:rsidRDefault="00DF6791" w:rsidP="00A6490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Calibri" w:cstheme="minorBidi"/>
                <w:b/>
                <w:bCs/>
                <w:color w:val="085F68"/>
                <w:kern w:val="24"/>
                <w:sz w:val="22"/>
                <w:szCs w:val="20"/>
              </w:rPr>
            </w:pPr>
            <w:r w:rsidRPr="001F0C2F">
              <w:rPr>
                <w:rFonts w:asciiTheme="minorHAnsi" w:hAnsi="Calibri" w:cstheme="minorBidi"/>
                <w:b/>
                <w:bCs/>
                <w:color w:val="085F68"/>
                <w:kern w:val="24"/>
                <w:sz w:val="22"/>
                <w:szCs w:val="20"/>
              </w:rPr>
              <w:t>BETTER REGULATION</w:t>
            </w:r>
          </w:p>
          <w:p w14:paraId="052B4710" w14:textId="01267508" w:rsidR="00DF6791" w:rsidRPr="001F0C2F" w:rsidRDefault="00255C1A" w:rsidP="00A64905">
            <w:pPr>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85F68"/>
                <w:kern w:val="24"/>
                <w:szCs w:val="20"/>
                <w:lang w:eastAsia="en-AU"/>
              </w:rPr>
            </w:pPr>
            <w:r w:rsidRPr="001F0C2F">
              <w:t>Ensuring our rules are focused on real outcomes, not on ticking a box</w:t>
            </w:r>
            <w:r w:rsidR="001239BE">
              <w:t>.</w:t>
            </w:r>
            <w:r w:rsidRPr="001F0C2F">
              <w:t xml:space="preserve"> </w:t>
            </w:r>
          </w:p>
        </w:tc>
      </w:tr>
      <w:tr w:rsidR="00DF6791" w:rsidRPr="001F0C2F" w14:paraId="5749E249" w14:textId="77777777" w:rsidTr="00A64905">
        <w:trPr>
          <w:trHeight w:val="907"/>
        </w:trPr>
        <w:tc>
          <w:tcPr>
            <w:cnfStyle w:val="001000000000" w:firstRow="0" w:lastRow="0" w:firstColumn="1" w:lastColumn="0" w:oddVBand="0" w:evenVBand="0" w:oddHBand="0" w:evenHBand="0" w:firstRowFirstColumn="0" w:firstRowLastColumn="0" w:lastRowFirstColumn="0" w:lastRowLastColumn="0"/>
            <w:tcW w:w="1026" w:type="dxa"/>
            <w:tcBorders>
              <w:top w:val="single" w:sz="8" w:space="0" w:color="008089" w:themeColor="accent2"/>
              <w:bottom w:val="single" w:sz="8" w:space="0" w:color="008089" w:themeColor="accent2"/>
            </w:tcBorders>
            <w:shd w:val="clear" w:color="auto" w:fill="auto"/>
          </w:tcPr>
          <w:p w14:paraId="6CF776E7" w14:textId="57880FAC" w:rsidR="00DF6791" w:rsidRPr="001F0C2F" w:rsidRDefault="00071D46" w:rsidP="005E4ED9">
            <w:pPr>
              <w:rPr>
                <w:noProof/>
              </w:rPr>
            </w:pPr>
            <w:r w:rsidRPr="001F0C2F">
              <w:rPr>
                <w:noProof/>
              </w:rPr>
              <w:drawing>
                <wp:inline distT="0" distB="0" distL="0" distR="0" wp14:anchorId="19CE0E75" wp14:editId="36363912">
                  <wp:extent cx="723265" cy="723265"/>
                  <wp:effectExtent l="0" t="0" r="635" b="635"/>
                  <wp:docPr id="357" name="Picture 357" descr="Icon for Focus Area 3: Fit for purpose regulatory approv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8838" w:type="dxa"/>
            <w:tcBorders>
              <w:top w:val="single" w:sz="8" w:space="0" w:color="008089" w:themeColor="accent2"/>
              <w:bottom w:val="single" w:sz="8" w:space="0" w:color="008089" w:themeColor="accent2"/>
            </w:tcBorders>
            <w:shd w:val="clear" w:color="auto" w:fill="auto"/>
            <w:tcMar>
              <w:right w:w="170" w:type="dxa"/>
            </w:tcMar>
            <w:vAlign w:val="center"/>
          </w:tcPr>
          <w:p w14:paraId="0B1ED40A" w14:textId="77777777" w:rsidR="00DF6791" w:rsidRPr="001F0C2F" w:rsidRDefault="00DF6791" w:rsidP="00A6490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Calibri" w:cstheme="minorBidi"/>
                <w:b/>
                <w:bCs/>
                <w:color w:val="085F68"/>
                <w:kern w:val="24"/>
                <w:sz w:val="22"/>
                <w:szCs w:val="20"/>
              </w:rPr>
            </w:pPr>
            <w:r w:rsidRPr="001F0C2F">
              <w:rPr>
                <w:rFonts w:asciiTheme="minorHAnsi" w:hAnsi="Calibri" w:cstheme="minorBidi"/>
                <w:b/>
                <w:bCs/>
                <w:color w:val="085F68"/>
                <w:kern w:val="24"/>
                <w:sz w:val="22"/>
                <w:szCs w:val="20"/>
              </w:rPr>
              <w:t xml:space="preserve">FIT-FOR-PURPOSE REGULATORY APPROVALS </w:t>
            </w:r>
          </w:p>
          <w:p w14:paraId="6C997C7E" w14:textId="02A7D017" w:rsidR="00DF6791" w:rsidRPr="001F0C2F" w:rsidRDefault="004B642E" w:rsidP="00A64905">
            <w:pPr>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85F68"/>
                <w:kern w:val="24"/>
                <w:szCs w:val="20"/>
                <w:lang w:eastAsia="en-AU"/>
              </w:rPr>
            </w:pPr>
            <w:r w:rsidRPr="001F0C2F">
              <w:t>Leveraging UTM to reduce red tape and approval processing times</w:t>
            </w:r>
            <w:r w:rsidR="001239BE">
              <w:t>.</w:t>
            </w:r>
          </w:p>
        </w:tc>
      </w:tr>
      <w:tr w:rsidR="00DF6791" w:rsidRPr="001F0C2F" w14:paraId="2684CA3B" w14:textId="77777777" w:rsidTr="00A64905">
        <w:trPr>
          <w:trHeight w:val="907"/>
        </w:trPr>
        <w:tc>
          <w:tcPr>
            <w:cnfStyle w:val="001000000000" w:firstRow="0" w:lastRow="0" w:firstColumn="1" w:lastColumn="0" w:oddVBand="0" w:evenVBand="0" w:oddHBand="0" w:evenHBand="0" w:firstRowFirstColumn="0" w:firstRowLastColumn="0" w:lastRowFirstColumn="0" w:lastRowLastColumn="0"/>
            <w:tcW w:w="1026" w:type="dxa"/>
            <w:tcBorders>
              <w:top w:val="single" w:sz="8" w:space="0" w:color="008089" w:themeColor="accent2"/>
            </w:tcBorders>
            <w:shd w:val="clear" w:color="auto" w:fill="auto"/>
          </w:tcPr>
          <w:p w14:paraId="18D44B1D" w14:textId="78EDDFF6" w:rsidR="00DF6791" w:rsidRPr="001F0C2F" w:rsidRDefault="00071D46" w:rsidP="005E4ED9">
            <w:pPr>
              <w:rPr>
                <w:noProof/>
              </w:rPr>
            </w:pPr>
            <w:r w:rsidRPr="001F0C2F">
              <w:rPr>
                <w:noProof/>
              </w:rPr>
              <w:drawing>
                <wp:inline distT="0" distB="0" distL="0" distR="0" wp14:anchorId="58B5CB70" wp14:editId="59382C52">
                  <wp:extent cx="723265" cy="723265"/>
                  <wp:effectExtent l="0" t="0" r="635" b="635"/>
                  <wp:docPr id="356" name="Picture 356" descr="Icon for Focus Area 4: Improved compliance, enforcement and secur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8838" w:type="dxa"/>
            <w:tcBorders>
              <w:top w:val="single" w:sz="8" w:space="0" w:color="008089" w:themeColor="accent2"/>
            </w:tcBorders>
            <w:shd w:val="clear" w:color="auto" w:fill="auto"/>
            <w:tcMar>
              <w:right w:w="170" w:type="dxa"/>
            </w:tcMar>
            <w:vAlign w:val="center"/>
          </w:tcPr>
          <w:p w14:paraId="56EBC3D7" w14:textId="77777777" w:rsidR="00DF6791" w:rsidRPr="001F0C2F" w:rsidRDefault="00DF6791" w:rsidP="00A6490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Calibri" w:cstheme="minorBidi"/>
                <w:b/>
                <w:bCs/>
                <w:color w:val="085F68"/>
                <w:kern w:val="24"/>
                <w:sz w:val="22"/>
                <w:szCs w:val="20"/>
              </w:rPr>
            </w:pPr>
            <w:r w:rsidRPr="001F0C2F">
              <w:rPr>
                <w:rFonts w:asciiTheme="minorHAnsi" w:hAnsi="Calibri" w:cstheme="minorBidi"/>
                <w:b/>
                <w:bCs/>
                <w:color w:val="085F68"/>
                <w:kern w:val="24"/>
                <w:sz w:val="22"/>
                <w:szCs w:val="20"/>
              </w:rPr>
              <w:t>IMPROVED COMPLIANCE, ENFORCEMENT AND SECURITY</w:t>
            </w:r>
          </w:p>
          <w:p w14:paraId="23524744" w14:textId="44C36294" w:rsidR="00DF6791" w:rsidRPr="001F0C2F" w:rsidRDefault="00255C1A" w:rsidP="00A64905">
            <w:pPr>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85F68"/>
                <w:kern w:val="24"/>
                <w:szCs w:val="20"/>
                <w:lang w:eastAsia="en-AU"/>
              </w:rPr>
            </w:pPr>
            <w:r w:rsidRPr="001F0C2F">
              <w:t>Helping UTM users know how they can participate with confidence, while ensuring rule breakers are caught and stopped before damage can be done</w:t>
            </w:r>
            <w:r w:rsidR="001239BE">
              <w:t>.</w:t>
            </w:r>
            <w:r w:rsidRPr="001F0C2F">
              <w:t xml:space="preserve"> </w:t>
            </w:r>
          </w:p>
        </w:tc>
      </w:tr>
    </w:tbl>
    <w:bookmarkEnd w:id="29"/>
    <w:p w14:paraId="3E7319BB" w14:textId="7526D99D" w:rsidR="009C05B8" w:rsidRPr="001F0C2F" w:rsidRDefault="00D1231E" w:rsidP="00082287">
      <w:pPr>
        <w:pStyle w:val="Heading3"/>
        <w:rPr>
          <w:rFonts w:eastAsia="Times New Roman"/>
        </w:rPr>
      </w:pPr>
      <w:r w:rsidRPr="001F0C2F">
        <w:rPr>
          <w:rFonts w:eastAsia="Times New Roman"/>
        </w:rPr>
        <w:t>Actions</w:t>
      </w:r>
    </w:p>
    <w:p w14:paraId="24779DED" w14:textId="1A3C3F55" w:rsidR="00D1231E" w:rsidRPr="001F0C2F" w:rsidRDefault="009C05B8" w:rsidP="009C05B8">
      <w:r w:rsidRPr="001F0C2F">
        <w:t xml:space="preserve">This Action Plan outlines a range of projects </w:t>
      </w:r>
      <w:r w:rsidR="00D1231E" w:rsidRPr="001F0C2F">
        <w:t xml:space="preserve">and workstreams </w:t>
      </w:r>
      <w:r w:rsidRPr="001F0C2F">
        <w:t>planned for the next two</w:t>
      </w:r>
      <w:r w:rsidR="00A43845" w:rsidRPr="001F0C2F">
        <w:t xml:space="preserve"> </w:t>
      </w:r>
      <w:r w:rsidRPr="001F0C2F">
        <w:t>years across government.</w:t>
      </w:r>
      <w:r w:rsidR="003B7FB3" w:rsidRPr="001F0C2F">
        <w:t xml:space="preserve"> Several touch on more than one of the four action areas</w:t>
      </w:r>
      <w:r w:rsidR="00D1231E" w:rsidRPr="001F0C2F">
        <w:t>, as benefits in one area often have flow on benefits in others.</w:t>
      </w:r>
    </w:p>
    <w:p w14:paraId="44295DFB" w14:textId="060BB671" w:rsidR="003B7FB3" w:rsidRPr="003C484B" w:rsidRDefault="00D1231E" w:rsidP="00FD3458">
      <w:r w:rsidRPr="001F0C2F">
        <w:t xml:space="preserve">For example, if a Remote Identification (ID) system was introduced, law enforcement and security agencies would better be able to identify drones </w:t>
      </w:r>
      <w:r w:rsidR="003318BF" w:rsidRPr="001F0C2F">
        <w:t xml:space="preserve">that are </w:t>
      </w:r>
      <w:r w:rsidRPr="001F0C2F">
        <w:t xml:space="preserve">operating illegally. Remote ID could </w:t>
      </w:r>
      <w:r w:rsidRPr="003C484B">
        <w:t xml:space="preserve">also have a secondary benefit </w:t>
      </w:r>
      <w:r w:rsidR="009C5700" w:rsidRPr="003C484B">
        <w:t xml:space="preserve">by </w:t>
      </w:r>
      <w:r w:rsidRPr="003C484B">
        <w:t>enabl</w:t>
      </w:r>
      <w:r w:rsidR="009C5700" w:rsidRPr="003C484B">
        <w:t>ing</w:t>
      </w:r>
      <w:r w:rsidRPr="003C484B">
        <w:t xml:space="preserve"> greater efficien</w:t>
      </w:r>
      <w:r w:rsidR="00A874FB" w:rsidRPr="003C484B">
        <w:t>cy</w:t>
      </w:r>
      <w:r w:rsidRPr="003C484B">
        <w:t xml:space="preserve"> with fleet or operations management</w:t>
      </w:r>
      <w:r w:rsidR="0024592B" w:rsidRPr="003C484B">
        <w:t>,</w:t>
      </w:r>
      <w:r w:rsidR="00BD3D30" w:rsidRPr="003C484B">
        <w:t xml:space="preserve"> or </w:t>
      </w:r>
      <w:r w:rsidR="003318BF" w:rsidRPr="003C484B">
        <w:t xml:space="preserve">by </w:t>
      </w:r>
      <w:r w:rsidR="00BD3D30" w:rsidRPr="003C484B">
        <w:t>generating more data about how our airspace is being used</w:t>
      </w:r>
      <w:r w:rsidRPr="003C484B">
        <w:t>.</w:t>
      </w:r>
    </w:p>
    <w:p w14:paraId="276DC97F" w14:textId="7863BDBC" w:rsidR="008402D2" w:rsidRPr="003C484B" w:rsidRDefault="00BC54B0" w:rsidP="00FD3458">
      <w:pPr>
        <w:rPr>
          <w:b/>
        </w:rPr>
      </w:pPr>
      <w:r w:rsidRPr="003C484B">
        <w:t xml:space="preserve">The cost for industry (where relevant) of accessing new government services or data products will be determined as part of the implementation of relevant actions in consultation with industry. </w:t>
      </w:r>
    </w:p>
    <w:p w14:paraId="357EC13D" w14:textId="0D23933D" w:rsidR="00082287" w:rsidRPr="001F0C2F" w:rsidRDefault="00082287">
      <w:pPr>
        <w:suppressAutoHyphens w:val="0"/>
        <w:rPr>
          <w:b/>
          <w:highlight w:val="yellow"/>
        </w:rPr>
      </w:pPr>
    </w:p>
    <w:p w14:paraId="41CC2FC9" w14:textId="77777777" w:rsidR="009850C0" w:rsidRPr="001F0C2F" w:rsidRDefault="009850C0">
      <w:pPr>
        <w:suppressAutoHyphens w:val="0"/>
        <w:rPr>
          <w:b/>
          <w:highlight w:val="yellow"/>
        </w:rPr>
        <w:sectPr w:rsidR="009850C0" w:rsidRPr="001F0C2F" w:rsidSect="00082287">
          <w:pgSz w:w="11906" w:h="16838" w:code="9"/>
          <w:pgMar w:top="1021" w:right="1021" w:bottom="1021" w:left="993" w:header="510" w:footer="567" w:gutter="0"/>
          <w:cols w:space="708"/>
          <w:titlePg/>
          <w:docGrid w:linePitch="360"/>
        </w:sectPr>
      </w:pPr>
    </w:p>
    <w:p w14:paraId="261E677B" w14:textId="7FE37AC7" w:rsidR="00082287" w:rsidRPr="001F0C2F" w:rsidRDefault="004536B8" w:rsidP="00082287">
      <w:pPr>
        <w:pStyle w:val="Heading2"/>
        <w:rPr>
          <w:rFonts w:eastAsia="Times New Roman"/>
        </w:rPr>
      </w:pPr>
      <w:bookmarkStart w:id="30" w:name="_Toc184110740"/>
      <w:r w:rsidRPr="001F0C2F">
        <w:rPr>
          <w:noProof/>
        </w:rPr>
        <w:lastRenderedPageBreak/>
        <w:drawing>
          <wp:anchor distT="0" distB="0" distL="114300" distR="114300" simplePos="0" relativeHeight="251658264" behindDoc="0" locked="0" layoutInCell="1" allowOverlap="1" wp14:anchorId="54EA2056" wp14:editId="5B093C40">
            <wp:simplePos x="0" y="0"/>
            <wp:positionH relativeFrom="margin">
              <wp:align>right</wp:align>
            </wp:positionH>
            <wp:positionV relativeFrom="paragraph">
              <wp:posOffset>247958</wp:posOffset>
            </wp:positionV>
            <wp:extent cx="1080000" cy="1080000"/>
            <wp:effectExtent l="0" t="0" r="6350" b="6350"/>
            <wp:wrapNone/>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287" w:rsidRPr="001F0C2F">
        <w:rPr>
          <w:rFonts w:eastAsia="Times New Roman"/>
        </w:rPr>
        <w:t>1. Separation and airspace integration</w:t>
      </w:r>
      <w:bookmarkEnd w:id="30"/>
    </w:p>
    <w:p w14:paraId="7774A608" w14:textId="2A42BDCC" w:rsidR="00082287" w:rsidRPr="001F0C2F" w:rsidRDefault="000E5F17" w:rsidP="00082287">
      <w:pPr>
        <w:pStyle w:val="Introduction"/>
        <w:rPr>
          <w:lang w:val="en-AU"/>
        </w:rPr>
      </w:pPr>
      <w:r w:rsidRPr="001F0C2F">
        <w:rPr>
          <w:lang w:val="en-AU"/>
        </w:rPr>
        <w:t xml:space="preserve">Understanding and managing </w:t>
      </w:r>
      <w:r w:rsidR="00082287" w:rsidRPr="001F0C2F">
        <w:rPr>
          <w:lang w:val="en-AU"/>
        </w:rPr>
        <w:t>the risk of mid-air collisions</w:t>
      </w:r>
    </w:p>
    <w:p w14:paraId="511284A1" w14:textId="6805C2A6" w:rsidR="00082287" w:rsidRPr="001F0C2F" w:rsidRDefault="00082287" w:rsidP="00082287">
      <w:pPr>
        <w:pStyle w:val="Heading4"/>
      </w:pPr>
      <w:r w:rsidRPr="001F0C2F">
        <w:t>Principles</w:t>
      </w:r>
    </w:p>
    <w:p w14:paraId="4E76FAEA" w14:textId="77777777" w:rsidR="00082287" w:rsidRPr="001F0C2F" w:rsidRDefault="00082287" w:rsidP="002E1E23">
      <w:pPr>
        <w:pStyle w:val="ListParagraph"/>
        <w:numPr>
          <w:ilvl w:val="0"/>
          <w:numId w:val="21"/>
        </w:numPr>
      </w:pPr>
      <w:r w:rsidRPr="001F0C2F">
        <w:t>Safe</w:t>
      </w:r>
    </w:p>
    <w:p w14:paraId="4584C876" w14:textId="77777777" w:rsidR="00082287" w:rsidRPr="001F0C2F" w:rsidRDefault="00082287" w:rsidP="002E1E23">
      <w:pPr>
        <w:pStyle w:val="ListParagraph"/>
        <w:numPr>
          <w:ilvl w:val="0"/>
          <w:numId w:val="21"/>
        </w:numPr>
      </w:pPr>
      <w:r w:rsidRPr="001F0C2F">
        <w:t>Risk and outcome based</w:t>
      </w:r>
    </w:p>
    <w:p w14:paraId="120B2E76" w14:textId="77777777" w:rsidR="00082287" w:rsidRPr="001F0C2F" w:rsidRDefault="00082287" w:rsidP="002E1E23">
      <w:pPr>
        <w:pStyle w:val="ListParagraph"/>
        <w:numPr>
          <w:ilvl w:val="0"/>
          <w:numId w:val="21"/>
        </w:numPr>
      </w:pPr>
      <w:r w:rsidRPr="001F0C2F">
        <w:t>Socially responsible</w:t>
      </w:r>
    </w:p>
    <w:p w14:paraId="5202254E" w14:textId="77777777" w:rsidR="00082287" w:rsidRPr="001F0C2F" w:rsidRDefault="00082287" w:rsidP="00082287">
      <w:pPr>
        <w:pStyle w:val="Heading4"/>
      </w:pPr>
      <w:r w:rsidRPr="001F0C2F">
        <w:t xml:space="preserve">Why we need action </w:t>
      </w:r>
    </w:p>
    <w:tbl>
      <w:tblPr>
        <w:tblStyle w:val="IconBoxTable"/>
        <w:tblW w:w="10150" w:type="dxa"/>
        <w:tblLook w:val="06A0" w:firstRow="1" w:lastRow="0" w:firstColumn="1" w:lastColumn="0" w:noHBand="1" w:noVBand="1"/>
        <w:tblCaption w:val="Icon box table"/>
        <w:tblDescription w:val="Icon box table"/>
      </w:tblPr>
      <w:tblGrid>
        <w:gridCol w:w="1159"/>
        <w:gridCol w:w="3402"/>
        <w:gridCol w:w="1337"/>
        <w:gridCol w:w="4252"/>
      </w:tblGrid>
      <w:tr w:rsidR="00082287" w:rsidRPr="001F0C2F" w14:paraId="568DF4FE" w14:textId="77777777" w:rsidTr="005A4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375E0345" w14:textId="77777777" w:rsidR="00082287" w:rsidRPr="001F0C2F" w:rsidRDefault="00082287" w:rsidP="00082287">
            <w:pPr>
              <w:spacing w:before="720"/>
              <w:rPr>
                <w:b/>
              </w:rPr>
            </w:pPr>
            <w:r w:rsidRPr="001F0C2F">
              <w:rPr>
                <w:b/>
                <w:noProof/>
              </w:rPr>
              <mc:AlternateContent>
                <mc:Choice Requires="wps">
                  <w:drawing>
                    <wp:anchor distT="0" distB="0" distL="114300" distR="114300" simplePos="0" relativeHeight="251658256" behindDoc="0" locked="0" layoutInCell="1" allowOverlap="1" wp14:anchorId="3F6437A8" wp14:editId="0C5943C3">
                      <wp:simplePos x="0" y="0"/>
                      <wp:positionH relativeFrom="column">
                        <wp:posOffset>-910</wp:posOffset>
                      </wp:positionH>
                      <wp:positionV relativeFrom="paragraph">
                        <wp:posOffset>148150</wp:posOffset>
                      </wp:positionV>
                      <wp:extent cx="572494" cy="238371"/>
                      <wp:effectExtent l="0" t="0" r="0" b="9525"/>
                      <wp:wrapNone/>
                      <wp:docPr id="835" name="Freeform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2494" cy="238371"/>
                              </a:xfrm>
                              <a:custGeom>
                                <a:avLst/>
                                <a:gdLst>
                                  <a:gd name="T0" fmla="*/ 283 w 567"/>
                                  <a:gd name="T1" fmla="*/ 0 h 236"/>
                                  <a:gd name="T2" fmla="*/ 376 w 567"/>
                                  <a:gd name="T3" fmla="*/ 92 h 236"/>
                                  <a:gd name="T4" fmla="*/ 305 w 567"/>
                                  <a:gd name="T5" fmla="*/ 174 h 236"/>
                                  <a:gd name="T6" fmla="*/ 222 w 567"/>
                                  <a:gd name="T7" fmla="*/ 61 h 236"/>
                                  <a:gd name="T8" fmla="*/ 283 w 567"/>
                                  <a:gd name="T9" fmla="*/ 0 h 236"/>
                                  <a:gd name="T10" fmla="*/ 283 w 567"/>
                                  <a:gd name="T11" fmla="*/ 0 h 236"/>
                                  <a:gd name="T12" fmla="*/ 283 w 567"/>
                                  <a:gd name="T13" fmla="*/ 0 h 236"/>
                                  <a:gd name="T14" fmla="*/ 0 w 567"/>
                                  <a:gd name="T15" fmla="*/ 236 h 236"/>
                                  <a:gd name="T16" fmla="*/ 0 w 567"/>
                                  <a:gd name="T17" fmla="*/ 236 h 236"/>
                                  <a:gd name="T18" fmla="*/ 175 w 567"/>
                                  <a:gd name="T19" fmla="*/ 28 h 236"/>
                                  <a:gd name="T20" fmla="*/ 208 w 567"/>
                                  <a:gd name="T21" fmla="*/ 61 h 236"/>
                                  <a:gd name="T22" fmla="*/ 66 w 567"/>
                                  <a:gd name="T23" fmla="*/ 236 h 236"/>
                                  <a:gd name="T24" fmla="*/ 0 w 567"/>
                                  <a:gd name="T25" fmla="*/ 236 h 236"/>
                                  <a:gd name="T26" fmla="*/ 0 w 567"/>
                                  <a:gd name="T27" fmla="*/ 236 h 236"/>
                                  <a:gd name="T28" fmla="*/ 0 w 567"/>
                                  <a:gd name="T29" fmla="*/ 236 h 236"/>
                                  <a:gd name="T30" fmla="*/ 80 w 567"/>
                                  <a:gd name="T31" fmla="*/ 236 h 236"/>
                                  <a:gd name="T32" fmla="*/ 80 w 567"/>
                                  <a:gd name="T33" fmla="*/ 236 h 236"/>
                                  <a:gd name="T34" fmla="*/ 215 w 567"/>
                                  <a:gd name="T35" fmla="*/ 68 h 236"/>
                                  <a:gd name="T36" fmla="*/ 300 w 567"/>
                                  <a:gd name="T37" fmla="*/ 182 h 236"/>
                                  <a:gd name="T38" fmla="*/ 253 w 567"/>
                                  <a:gd name="T39" fmla="*/ 236 h 236"/>
                                  <a:gd name="T40" fmla="*/ 80 w 567"/>
                                  <a:gd name="T41" fmla="*/ 236 h 236"/>
                                  <a:gd name="T42" fmla="*/ 80 w 567"/>
                                  <a:gd name="T43" fmla="*/ 236 h 236"/>
                                  <a:gd name="T44" fmla="*/ 80 w 567"/>
                                  <a:gd name="T45" fmla="*/ 236 h 236"/>
                                  <a:gd name="T46" fmla="*/ 269 w 567"/>
                                  <a:gd name="T47" fmla="*/ 236 h 236"/>
                                  <a:gd name="T48" fmla="*/ 269 w 567"/>
                                  <a:gd name="T49" fmla="*/ 236 h 236"/>
                                  <a:gd name="T50" fmla="*/ 418 w 567"/>
                                  <a:gd name="T51" fmla="*/ 54 h 236"/>
                                  <a:gd name="T52" fmla="*/ 567 w 567"/>
                                  <a:gd name="T53" fmla="*/ 236 h 236"/>
                                  <a:gd name="T54" fmla="*/ 269 w 567"/>
                                  <a:gd name="T55" fmla="*/ 236 h 236"/>
                                  <a:gd name="T56" fmla="*/ 269 w 567"/>
                                  <a:gd name="T57" fmla="*/ 236 h 236"/>
                                  <a:gd name="T58" fmla="*/ 269 w 567"/>
                                  <a:gd name="T59"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67" h="236">
                                    <a:moveTo>
                                      <a:pt x="283" y="0"/>
                                    </a:moveTo>
                                    <a:lnTo>
                                      <a:pt x="376" y="92"/>
                                    </a:lnTo>
                                    <a:lnTo>
                                      <a:pt x="305" y="174"/>
                                    </a:lnTo>
                                    <a:lnTo>
                                      <a:pt x="222" y="61"/>
                                    </a:lnTo>
                                    <a:lnTo>
                                      <a:pt x="283" y="0"/>
                                    </a:lnTo>
                                    <a:lnTo>
                                      <a:pt x="283" y="0"/>
                                    </a:lnTo>
                                    <a:lnTo>
                                      <a:pt x="283" y="0"/>
                                    </a:lnTo>
                                    <a:close/>
                                    <a:moveTo>
                                      <a:pt x="0" y="236"/>
                                    </a:moveTo>
                                    <a:lnTo>
                                      <a:pt x="0" y="236"/>
                                    </a:lnTo>
                                    <a:lnTo>
                                      <a:pt x="175" y="28"/>
                                    </a:lnTo>
                                    <a:lnTo>
                                      <a:pt x="208" y="61"/>
                                    </a:lnTo>
                                    <a:lnTo>
                                      <a:pt x="66" y="236"/>
                                    </a:lnTo>
                                    <a:lnTo>
                                      <a:pt x="0" y="236"/>
                                    </a:lnTo>
                                    <a:lnTo>
                                      <a:pt x="0" y="236"/>
                                    </a:lnTo>
                                    <a:lnTo>
                                      <a:pt x="0" y="236"/>
                                    </a:lnTo>
                                    <a:close/>
                                    <a:moveTo>
                                      <a:pt x="80" y="236"/>
                                    </a:moveTo>
                                    <a:lnTo>
                                      <a:pt x="80" y="236"/>
                                    </a:lnTo>
                                    <a:lnTo>
                                      <a:pt x="215" y="68"/>
                                    </a:lnTo>
                                    <a:lnTo>
                                      <a:pt x="300" y="182"/>
                                    </a:lnTo>
                                    <a:lnTo>
                                      <a:pt x="253" y="236"/>
                                    </a:lnTo>
                                    <a:lnTo>
                                      <a:pt x="80" y="236"/>
                                    </a:lnTo>
                                    <a:lnTo>
                                      <a:pt x="80" y="236"/>
                                    </a:lnTo>
                                    <a:lnTo>
                                      <a:pt x="80" y="236"/>
                                    </a:lnTo>
                                    <a:close/>
                                    <a:moveTo>
                                      <a:pt x="269" y="236"/>
                                    </a:moveTo>
                                    <a:lnTo>
                                      <a:pt x="269" y="236"/>
                                    </a:lnTo>
                                    <a:lnTo>
                                      <a:pt x="418" y="54"/>
                                    </a:lnTo>
                                    <a:lnTo>
                                      <a:pt x="567" y="236"/>
                                    </a:lnTo>
                                    <a:lnTo>
                                      <a:pt x="269" y="236"/>
                                    </a:lnTo>
                                    <a:lnTo>
                                      <a:pt x="269" y="236"/>
                                    </a:lnTo>
                                    <a:lnTo>
                                      <a:pt x="269" y="236"/>
                                    </a:lnTo>
                                    <a:close/>
                                  </a:path>
                                </a:pathLst>
                              </a:custGeom>
                              <a:solidFill>
                                <a:srgbClr val="0B7C87"/>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22393A" id="Freeform 392" o:spid="_x0000_s1026" style="position:absolute;margin-left:-.05pt;margin-top:11.65pt;width:45.1pt;height:18.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" path="m283,r93,92l305,174,222,61,283,r,l283,xm,236r,l175,28r33,33l66,236,,236r,l,236xm80,236r,l215,68r85,114l253,236r-173,l80,236r,xm269,236r,l418,54,567,236r-298,l269,236r,xe" fillcolor="#0b7c87" stroked="f">
                      <v:path arrowok="t" o:connecttype="custom" o:connectlocs="285742,0;379643,92924;307955,175748;224151,61613;285742,0;285742,0;285742,0;0,238371;0,238371;176696,28281;210015,61613;66640,238371;0,238371;0,238371;0,238371;80775,238371;80775,238371;217083,68683;302907,183828;255451,238371;80775,238371;80775,238371;80775,238371;271607,238371;271607,238371;422050,54543;572494,238371;271607,238371;271607,238371;271607,238371" o:connectangles="0,0,0,0,0,0,0,0,0,0,0,0,0,0,0,0,0,0,0,0,0,0,0,0,0,0,0,0,0,0"/>
                      <o:lock v:ext="edit" verticies="t"/>
                    </v:shape>
                  </w:pict>
                </mc:Fallback>
              </mc:AlternateContent>
            </w:r>
            <w:r w:rsidRPr="001F0C2F">
              <w:rPr>
                <w:b/>
              </w:rPr>
              <w:t>Challenges</w:t>
            </w:r>
          </w:p>
        </w:tc>
        <w:tc>
          <w:tcPr>
            <w:tcW w:w="3402" w:type="dxa"/>
            <w:tcMar>
              <w:right w:w="170" w:type="dxa"/>
            </w:tcMar>
          </w:tcPr>
          <w:p w14:paraId="2CB0310E" w14:textId="77777777"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UAS operations are increasing in scale and complexity.</w:t>
            </w:r>
          </w:p>
          <w:p w14:paraId="7E56A865" w14:textId="77777777"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This will lead to a greater risk of collisions between UAS and other aircraft if no action is taken. </w:t>
            </w:r>
          </w:p>
          <w:p w14:paraId="5D872160" w14:textId="77777777"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pPr>
            <w:r w:rsidRPr="001F0C2F">
              <w:rPr>
                <w:sz w:val="20"/>
              </w:rPr>
              <w:t>Existing regulations and technologies to minimise collision risk for UAS can often be expensive and restrictive.</w:t>
            </w:r>
          </w:p>
        </w:tc>
        <w:tc>
          <w:tcPr>
            <w:tcW w:w="1337" w:type="dxa"/>
          </w:tcPr>
          <w:p w14:paraId="2418554A" w14:textId="77777777" w:rsidR="00082287" w:rsidRPr="001F0C2F" w:rsidRDefault="00082287" w:rsidP="00082287">
            <w:pPr>
              <w:spacing w:before="720"/>
              <w:cnfStyle w:val="100000000000" w:firstRow="1" w:lastRow="0" w:firstColumn="0" w:lastColumn="0" w:oddVBand="0" w:evenVBand="0" w:oddHBand="0" w:evenHBand="0" w:firstRowFirstColumn="0" w:firstRowLastColumn="0" w:lastRowFirstColumn="0" w:lastRowLastColumn="0"/>
              <w:rPr>
                <w:b/>
              </w:rPr>
            </w:pPr>
            <w:r w:rsidRPr="001F0C2F">
              <w:rPr>
                <w:b/>
                <w:noProof/>
                <w:sz w:val="20"/>
              </w:rPr>
              <mc:AlternateContent>
                <mc:Choice Requires="wps">
                  <w:drawing>
                    <wp:anchor distT="0" distB="0" distL="114300" distR="114300" simplePos="0" relativeHeight="251658257" behindDoc="0" locked="0" layoutInCell="1" allowOverlap="1" wp14:anchorId="69042FFB" wp14:editId="57894184">
                      <wp:simplePos x="0" y="0"/>
                      <wp:positionH relativeFrom="column">
                        <wp:posOffset>161974</wp:posOffset>
                      </wp:positionH>
                      <wp:positionV relativeFrom="paragraph">
                        <wp:posOffset>76200</wp:posOffset>
                      </wp:positionV>
                      <wp:extent cx="369064" cy="332990"/>
                      <wp:effectExtent l="0" t="0" r="0" b="0"/>
                      <wp:wrapNone/>
                      <wp:docPr id="836"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9064" cy="332990"/>
                              </a:xfrm>
                              <a:custGeom>
                                <a:avLst/>
                                <a:gdLst>
                                  <a:gd name="T0" fmla="*/ 84 w 221"/>
                                  <a:gd name="T1" fmla="*/ 175 h 199"/>
                                  <a:gd name="T2" fmla="*/ 44 w 221"/>
                                  <a:gd name="T3" fmla="*/ 199 h 199"/>
                                  <a:gd name="T4" fmla="*/ 195 w 221"/>
                                  <a:gd name="T5" fmla="*/ 199 h 199"/>
                                  <a:gd name="T6" fmla="*/ 161 w 221"/>
                                  <a:gd name="T7" fmla="*/ 191 h 199"/>
                                  <a:gd name="T8" fmla="*/ 84 w 221"/>
                                  <a:gd name="T9" fmla="*/ 175 h 199"/>
                                  <a:gd name="T10" fmla="*/ 85 w 221"/>
                                  <a:gd name="T11" fmla="*/ 84 h 199"/>
                                  <a:gd name="T12" fmla="*/ 105 w 221"/>
                                  <a:gd name="T13" fmla="*/ 154 h 199"/>
                                  <a:gd name="T14" fmla="*/ 116 w 221"/>
                                  <a:gd name="T15" fmla="*/ 154 h 199"/>
                                  <a:gd name="T16" fmla="*/ 94 w 221"/>
                                  <a:gd name="T17" fmla="*/ 79 h 199"/>
                                  <a:gd name="T18" fmla="*/ 0 w 221"/>
                                  <a:gd name="T19" fmla="*/ 7 h 199"/>
                                  <a:gd name="T20" fmla="*/ 85 w 221"/>
                                  <a:gd name="T21" fmla="*/ 84 h 199"/>
                                  <a:gd name="T22" fmla="*/ 128 w 221"/>
                                  <a:gd name="T23" fmla="*/ 155 h 199"/>
                                  <a:gd name="T24" fmla="*/ 151 w 221"/>
                                  <a:gd name="T25" fmla="*/ 94 h 199"/>
                                  <a:gd name="T26" fmla="*/ 221 w 221"/>
                                  <a:gd name="T27" fmla="*/ 8 h 199"/>
                                  <a:gd name="T28" fmla="*/ 135 w 221"/>
                                  <a:gd name="T29" fmla="*/ 86 h 199"/>
                                  <a:gd name="T30" fmla="*/ 210 w 221"/>
                                  <a:gd name="T31" fmla="*/ 19 h 199"/>
                                  <a:gd name="T32" fmla="*/ 116 w 221"/>
                                  <a:gd name="T33" fmla="*/ 154 h 199"/>
                                  <a:gd name="T34" fmla="*/ 128 w 221"/>
                                  <a:gd name="T35" fmla="*/ 15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1" h="199">
                                    <a:moveTo>
                                      <a:pt x="84" y="175"/>
                                    </a:moveTo>
                                    <a:cubicBezTo>
                                      <a:pt x="61" y="175"/>
                                      <a:pt x="52" y="181"/>
                                      <a:pt x="44" y="199"/>
                                    </a:cubicBezTo>
                                    <a:cubicBezTo>
                                      <a:pt x="94" y="199"/>
                                      <a:pt x="145" y="199"/>
                                      <a:pt x="195" y="199"/>
                                    </a:cubicBezTo>
                                    <a:cubicBezTo>
                                      <a:pt x="198" y="179"/>
                                      <a:pt x="174" y="169"/>
                                      <a:pt x="161" y="191"/>
                                    </a:cubicBezTo>
                                    <a:cubicBezTo>
                                      <a:pt x="155" y="149"/>
                                      <a:pt x="88" y="150"/>
                                      <a:pt x="84" y="175"/>
                                    </a:cubicBezTo>
                                    <a:close/>
                                    <a:moveTo>
                                      <a:pt x="85" y="84"/>
                                    </a:moveTo>
                                    <a:cubicBezTo>
                                      <a:pt x="90" y="86"/>
                                      <a:pt x="104" y="109"/>
                                      <a:pt x="105" y="154"/>
                                    </a:cubicBezTo>
                                    <a:cubicBezTo>
                                      <a:pt x="109" y="154"/>
                                      <a:pt x="112" y="153"/>
                                      <a:pt x="116" y="154"/>
                                    </a:cubicBezTo>
                                    <a:cubicBezTo>
                                      <a:pt x="112" y="112"/>
                                      <a:pt x="102" y="100"/>
                                      <a:pt x="94" y="79"/>
                                    </a:cubicBezTo>
                                    <a:cubicBezTo>
                                      <a:pt x="107" y="13"/>
                                      <a:pt x="56" y="0"/>
                                      <a:pt x="0" y="7"/>
                                    </a:cubicBezTo>
                                    <a:cubicBezTo>
                                      <a:pt x="24" y="47"/>
                                      <a:pt x="0" y="82"/>
                                      <a:pt x="85" y="84"/>
                                    </a:cubicBezTo>
                                    <a:close/>
                                    <a:moveTo>
                                      <a:pt x="128" y="155"/>
                                    </a:moveTo>
                                    <a:cubicBezTo>
                                      <a:pt x="129" y="133"/>
                                      <a:pt x="142" y="104"/>
                                      <a:pt x="151" y="94"/>
                                    </a:cubicBezTo>
                                    <a:cubicBezTo>
                                      <a:pt x="220" y="118"/>
                                      <a:pt x="204" y="52"/>
                                      <a:pt x="221" y="8"/>
                                    </a:cubicBezTo>
                                    <a:cubicBezTo>
                                      <a:pt x="174" y="26"/>
                                      <a:pt x="124" y="10"/>
                                      <a:pt x="135" y="86"/>
                                    </a:cubicBezTo>
                                    <a:cubicBezTo>
                                      <a:pt x="155" y="54"/>
                                      <a:pt x="170" y="41"/>
                                      <a:pt x="210" y="19"/>
                                    </a:cubicBezTo>
                                    <a:cubicBezTo>
                                      <a:pt x="165" y="48"/>
                                      <a:pt x="138" y="80"/>
                                      <a:pt x="116" y="154"/>
                                    </a:cubicBezTo>
                                    <a:cubicBezTo>
                                      <a:pt x="121" y="154"/>
                                      <a:pt x="124" y="154"/>
                                      <a:pt x="128" y="155"/>
                                    </a:cubicBezTo>
                                    <a:close/>
                                  </a:path>
                                </a:pathLst>
                              </a:custGeom>
                              <a:solidFill>
                                <a:srgbClr val="0B7C87"/>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D5AA6D" id="Freeform 58" o:spid="_x0000_s1026" style="position:absolute;margin-left:12.75pt;margin-top:6pt;width:29.05pt;height:26.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" path="m84,175v-23,,-32,6,-40,24c94,199,145,199,195,199v3,-20,-21,-30,-34,-8c155,149,88,150,84,175xm85,84v5,2,19,25,20,70c109,154,112,153,116,154,112,112,102,100,94,79,107,13,56,,,7,24,47,,82,85,84xm128,155v1,-22,14,-51,23,-61c220,118,204,52,221,8v-47,18,-97,2,-86,78c155,54,170,41,210,19,165,48,138,80,116,154v5,,8,,12,1xe" fillcolor="#0b7c87" stroked="f">
                      <v:path arrowok="t" o:connecttype="custom" o:connectlocs="140278,292830;73479,332990;325645,332990;268866,319603;140278,292830;141948,140559;175347,257691;193717,257691;156977,132192;0,11713;141948,140559;213757,259364;252166,157292;369064,13387;225446,143905;350694,31793;193717,257691;213757,259364" o:connectangles="0,0,0,0,0,0,0,0,0,0,0,0,0,0,0,0,0,0"/>
                      <o:lock v:ext="edit" verticies="t"/>
                    </v:shape>
                  </w:pict>
                </mc:Fallback>
              </mc:AlternateContent>
            </w:r>
            <w:r w:rsidRPr="001F0C2F">
              <w:rPr>
                <w:b/>
                <w:sz w:val="20"/>
              </w:rPr>
              <w:t>Opportunities</w:t>
            </w:r>
          </w:p>
        </w:tc>
        <w:tc>
          <w:tcPr>
            <w:tcW w:w="4252" w:type="dxa"/>
          </w:tcPr>
          <w:p w14:paraId="548CC38F" w14:textId="77777777"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The UTM ecosystem can help manage the risk of collision between aircraft, allowing:</w:t>
            </w:r>
          </w:p>
          <w:p w14:paraId="37373053" w14:textId="77777777"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sz w:val="20"/>
                <w:lang w:val="en-AU"/>
              </w:rPr>
            </w:pPr>
            <w:r w:rsidRPr="001F0C2F">
              <w:rPr>
                <w:sz w:val="20"/>
                <w:lang w:val="en-AU"/>
              </w:rPr>
              <w:t>Greater scale and efficiency – more UAS operations in the same area.</w:t>
            </w:r>
          </w:p>
          <w:p w14:paraId="5B459ECB" w14:textId="5EA1497D"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sz w:val="20"/>
                <w:lang w:val="en-AU"/>
              </w:rPr>
            </w:pPr>
            <w:r w:rsidRPr="001F0C2F">
              <w:rPr>
                <w:sz w:val="20"/>
                <w:lang w:val="en-AU"/>
              </w:rPr>
              <w:t>Expanded airspace access</w:t>
            </w:r>
            <w:r w:rsidR="009F133E" w:rsidRPr="001F0C2F">
              <w:rPr>
                <w:sz w:val="20"/>
                <w:lang w:val="en-AU"/>
              </w:rPr>
              <w:t xml:space="preserve"> </w:t>
            </w:r>
            <w:r w:rsidRPr="001F0C2F">
              <w:rPr>
                <w:sz w:val="20"/>
                <w:lang w:val="en-AU"/>
              </w:rPr>
              <w:t xml:space="preserve">– UAS can operate near crewed flights or over populated areas. </w:t>
            </w:r>
          </w:p>
          <w:p w14:paraId="18E9A5E5" w14:textId="77777777"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lang w:val="en-AU"/>
              </w:rPr>
            </w:pPr>
            <w:r w:rsidRPr="001F0C2F">
              <w:rPr>
                <w:sz w:val="20"/>
                <w:lang w:val="en-AU"/>
              </w:rPr>
              <w:t>Fairness – fair and transparent processes where operations conflict.</w:t>
            </w:r>
          </w:p>
        </w:tc>
      </w:tr>
    </w:tbl>
    <w:p w14:paraId="5DD2C299" w14:textId="77777777" w:rsidR="00F1646A" w:rsidRPr="001F0C2F" w:rsidRDefault="00F1646A" w:rsidP="00F1646A">
      <w:pPr>
        <w:pStyle w:val="Heading4"/>
      </w:pPr>
      <w:r w:rsidRPr="001F0C2F">
        <w:t>What will be delivered by 2026</w:t>
      </w:r>
    </w:p>
    <w:p w14:paraId="27C30718" w14:textId="358D3190" w:rsidR="00FD2E6C" w:rsidRPr="001F0C2F" w:rsidRDefault="003F3A15" w:rsidP="00FD2E6C">
      <w:pPr>
        <w:pStyle w:val="Heading5"/>
      </w:pPr>
      <w:r w:rsidRPr="001F0C2F">
        <w:t xml:space="preserve">Improved situational awareness for operations </w:t>
      </w:r>
    </w:p>
    <w:p w14:paraId="1B1A8AF8" w14:textId="3CC0FF49" w:rsidR="00BB1412" w:rsidRPr="001F0C2F" w:rsidRDefault="00BB1412" w:rsidP="00BB1412">
      <w:r w:rsidRPr="001F0C2F">
        <w:t>UAS operators will be able to check their flight plans for conflicts with other planned operations by submitting their flight plan through a U</w:t>
      </w:r>
      <w:r w:rsidR="000A012A" w:rsidRPr="001F0C2F">
        <w:t xml:space="preserve">AS </w:t>
      </w:r>
      <w:r w:rsidRPr="001F0C2F">
        <w:t>Service Supplier (USS) to the Australian Government operated Flight Information Management System (FIMS).</w:t>
      </w:r>
    </w:p>
    <w:p w14:paraId="3C4FCCF9" w14:textId="5954EEDC" w:rsidR="00BB1412" w:rsidRPr="001F0C2F" w:rsidRDefault="00BB1412" w:rsidP="00BB1412">
      <w:r w:rsidRPr="001F0C2F">
        <w:t xml:space="preserve">Where a conflict is identified, FIMS will recommend an alternative flight path to the operator. The operator can then accept or plan their own alternative. In future </w:t>
      </w:r>
      <w:r w:rsidR="003318BF" w:rsidRPr="001F0C2F">
        <w:t xml:space="preserve">FIMS </w:t>
      </w:r>
      <w:r w:rsidRPr="001F0C2F">
        <w:t>updates</w:t>
      </w:r>
      <w:r w:rsidR="003318BF" w:rsidRPr="001F0C2F">
        <w:t>,</w:t>
      </w:r>
      <w:r w:rsidRPr="001F0C2F">
        <w:t xml:space="preserve"> an operator may enter into a negotiation process with the conflicting operation to resolve the conflict. Negotiations will be consistent with prioritisation rules developed by the government in consultation with industry. However, this capability will not be available in the immediate term.</w:t>
      </w:r>
    </w:p>
    <w:p w14:paraId="1D56BD8A" w14:textId="77777777" w:rsidR="00BB1412" w:rsidRPr="001F0C2F" w:rsidRDefault="00BB1412" w:rsidP="00BB1412">
      <w:r w:rsidRPr="001F0C2F">
        <w:t xml:space="preserve">This flight plan service is being made available to operators to support their UAS operations and will help improve safety through increased situational awareness, but operators will not be required to use this service. </w:t>
      </w:r>
    </w:p>
    <w:p w14:paraId="3B1808DA" w14:textId="76256099" w:rsidR="00FD2E6C" w:rsidRPr="001F0C2F" w:rsidRDefault="006F5F47" w:rsidP="00284287">
      <w:pPr>
        <w:pStyle w:val="Caption"/>
      </w:pPr>
      <w:bookmarkStart w:id="31" w:name="_Toc184110546"/>
      <w:r w:rsidRPr="001F0C2F">
        <w:t xml:space="preserve">Table </w:t>
      </w:r>
      <w:r w:rsidR="00496717" w:rsidRPr="001F0C2F">
        <w:t>1</w:t>
      </w:r>
      <w:r w:rsidRPr="001F0C2F">
        <w:t xml:space="preserve">: </w:t>
      </w:r>
      <w:r w:rsidR="005815B3" w:rsidRPr="001F0C2F">
        <w:t>A</w:t>
      </w:r>
      <w:r w:rsidR="00FD2E6C" w:rsidRPr="001F0C2F">
        <w:t>ctions to deliver</w:t>
      </w:r>
      <w:r w:rsidR="003F3A15" w:rsidRPr="001F0C2F">
        <w:t xml:space="preserve"> improved situational awareness</w:t>
      </w:r>
      <w:bookmarkStart w:id="32" w:name="_Toc160797157"/>
      <w:bookmarkEnd w:id="31"/>
    </w:p>
    <w:tbl>
      <w:tblPr>
        <w:tblStyle w:val="DefaultTable1"/>
        <w:tblW w:w="9716" w:type="dxa"/>
        <w:tblLook w:val="04A0" w:firstRow="1" w:lastRow="0" w:firstColumn="1" w:lastColumn="0" w:noHBand="0" w:noVBand="1"/>
      </w:tblPr>
      <w:tblGrid>
        <w:gridCol w:w="1418"/>
        <w:gridCol w:w="3834"/>
        <w:gridCol w:w="1275"/>
        <w:gridCol w:w="1496"/>
        <w:gridCol w:w="1693"/>
      </w:tblGrid>
      <w:tr w:rsidR="00111862" w:rsidRPr="001F0C2F" w14:paraId="6BC98911" w14:textId="77777777" w:rsidTr="007A3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right w:val="nil"/>
            </w:tcBorders>
          </w:tcPr>
          <w:p w14:paraId="71BA772B" w14:textId="2BBCA4B4" w:rsidR="00111862" w:rsidRPr="001F0C2F" w:rsidRDefault="00111862">
            <w:r w:rsidRPr="001F0C2F">
              <w:t>Type</w:t>
            </w:r>
          </w:p>
        </w:tc>
        <w:tc>
          <w:tcPr>
            <w:tcW w:w="3834" w:type="dxa"/>
            <w:tcBorders>
              <w:left w:val="nil"/>
              <w:right w:val="nil"/>
            </w:tcBorders>
            <w:hideMark/>
          </w:tcPr>
          <w:p w14:paraId="197A9BAB" w14:textId="303CAF11" w:rsidR="00111862" w:rsidRPr="001F0C2F" w:rsidRDefault="00111862">
            <w:pPr>
              <w:cnfStyle w:val="100000000000" w:firstRow="1" w:lastRow="0" w:firstColumn="0" w:lastColumn="0" w:oddVBand="0" w:evenVBand="0" w:oddHBand="0" w:evenHBand="0" w:firstRowFirstColumn="0" w:firstRowLastColumn="0" w:lastRowFirstColumn="0" w:lastRowLastColumn="0"/>
            </w:pPr>
            <w:r w:rsidRPr="001F0C2F">
              <w:t>What will be delivered</w:t>
            </w:r>
          </w:p>
        </w:tc>
        <w:tc>
          <w:tcPr>
            <w:tcW w:w="1275" w:type="dxa"/>
            <w:tcBorders>
              <w:left w:val="nil"/>
              <w:right w:val="nil"/>
            </w:tcBorders>
          </w:tcPr>
          <w:p w14:paraId="63ACF771" w14:textId="2A9A82A8" w:rsidR="00111862" w:rsidRPr="001F0C2F" w:rsidRDefault="00111862">
            <w:pPr>
              <w:cnfStyle w:val="100000000000" w:firstRow="1" w:lastRow="0" w:firstColumn="0" w:lastColumn="0" w:oddVBand="0" w:evenVBand="0" w:oddHBand="0" w:evenHBand="0" w:firstRowFirstColumn="0" w:firstRowLastColumn="0" w:lastRowFirstColumn="0" w:lastRowLastColumn="0"/>
            </w:pPr>
            <w:r w:rsidRPr="001F0C2F">
              <w:t>Timeframe</w:t>
            </w:r>
          </w:p>
        </w:tc>
        <w:tc>
          <w:tcPr>
            <w:tcW w:w="1496" w:type="dxa"/>
            <w:tcBorders>
              <w:left w:val="nil"/>
              <w:right w:val="nil"/>
            </w:tcBorders>
            <w:hideMark/>
          </w:tcPr>
          <w:p w14:paraId="0FB2AA18" w14:textId="20871737" w:rsidR="00111862" w:rsidRPr="001F0C2F" w:rsidRDefault="00111862">
            <w:pPr>
              <w:cnfStyle w:val="100000000000" w:firstRow="1" w:lastRow="0" w:firstColumn="0" w:lastColumn="0" w:oddVBand="0" w:evenVBand="0" w:oddHBand="0" w:evenHBand="0" w:firstRowFirstColumn="0" w:firstRowLastColumn="0" w:lastRowFirstColumn="0" w:lastRowLastColumn="0"/>
            </w:pPr>
            <w:r w:rsidRPr="001F0C2F">
              <w:t>Responsible</w:t>
            </w:r>
          </w:p>
        </w:tc>
        <w:tc>
          <w:tcPr>
            <w:tcW w:w="1693" w:type="dxa"/>
            <w:tcBorders>
              <w:left w:val="nil"/>
              <w:right w:val="nil"/>
            </w:tcBorders>
            <w:hideMark/>
          </w:tcPr>
          <w:p w14:paraId="54340C52" w14:textId="77777777" w:rsidR="00111862" w:rsidRPr="001F0C2F" w:rsidRDefault="00111862">
            <w:pPr>
              <w:cnfStyle w:val="100000000000" w:firstRow="1" w:lastRow="0" w:firstColumn="0" w:lastColumn="0" w:oddVBand="0" w:evenVBand="0" w:oddHBand="0" w:evenHBand="0" w:firstRowFirstColumn="0" w:firstRowLastColumn="0" w:lastRowFirstColumn="0" w:lastRowLastColumn="0"/>
            </w:pPr>
            <w:r w:rsidRPr="001F0C2F">
              <w:t>Related project</w:t>
            </w:r>
          </w:p>
        </w:tc>
      </w:tr>
      <w:tr w:rsidR="007E19D0" w:rsidRPr="001F0C2F" w14:paraId="63644744" w14:textId="77777777" w:rsidTr="007A3892">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8089" w:themeColor="accent2"/>
              <w:left w:val="nil"/>
              <w:bottom w:val="single" w:sz="4" w:space="0" w:color="008089" w:themeColor="accent2"/>
              <w:right w:val="nil"/>
            </w:tcBorders>
            <w:hideMark/>
          </w:tcPr>
          <w:p w14:paraId="2D9C44DE" w14:textId="77777777" w:rsidR="007E19D0" w:rsidRPr="001F0C2F" w:rsidRDefault="007E19D0" w:rsidP="007E19D0">
            <w:pPr>
              <w:pStyle w:val="ListLegal1"/>
              <w:numPr>
                <w:ilvl w:val="0"/>
                <w:numId w:val="0"/>
              </w:numPr>
              <w:rPr>
                <w:sz w:val="20"/>
                <w:lang w:val="en-AU"/>
              </w:rPr>
            </w:pPr>
            <w:r w:rsidRPr="001F0C2F">
              <w:rPr>
                <w:sz w:val="20"/>
                <w:lang w:val="en-AU"/>
              </w:rPr>
              <w:t>Data Standard</w:t>
            </w:r>
          </w:p>
        </w:tc>
        <w:tc>
          <w:tcPr>
            <w:tcW w:w="3834" w:type="dxa"/>
            <w:tcBorders>
              <w:top w:val="single" w:sz="4" w:space="0" w:color="008089" w:themeColor="accent2"/>
              <w:left w:val="nil"/>
              <w:bottom w:val="single" w:sz="4" w:space="0" w:color="008089" w:themeColor="accent2"/>
              <w:right w:val="nil"/>
            </w:tcBorders>
            <w:hideMark/>
          </w:tcPr>
          <w:p w14:paraId="5F0ABD82" w14:textId="0C9A4795" w:rsidR="007E19D0" w:rsidRPr="001F0C2F" w:rsidRDefault="007E19D0"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Data </w:t>
            </w:r>
            <w:r w:rsidR="00F56009" w:rsidRPr="001F0C2F">
              <w:rPr>
                <w:sz w:val="20"/>
                <w:lang w:val="en-AU"/>
              </w:rPr>
              <w:t>specification</w:t>
            </w:r>
            <w:r w:rsidRPr="001F0C2F">
              <w:rPr>
                <w:sz w:val="20"/>
                <w:lang w:val="en-AU"/>
              </w:rPr>
              <w:t xml:space="preserve"> for flight plans to support communication between USS and FIMS.</w:t>
            </w:r>
          </w:p>
        </w:tc>
        <w:tc>
          <w:tcPr>
            <w:tcW w:w="1275" w:type="dxa"/>
            <w:tcBorders>
              <w:top w:val="single" w:sz="4" w:space="0" w:color="008089" w:themeColor="accent2"/>
              <w:left w:val="nil"/>
              <w:bottom w:val="single" w:sz="4" w:space="0" w:color="008089" w:themeColor="accent2"/>
              <w:right w:val="nil"/>
            </w:tcBorders>
          </w:tcPr>
          <w:p w14:paraId="76EE3A26" w14:textId="397C7F74" w:rsidR="007E19D0" w:rsidRPr="001F0C2F" w:rsidRDefault="007E19D0"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Early 2025</w:t>
            </w:r>
          </w:p>
        </w:tc>
        <w:tc>
          <w:tcPr>
            <w:tcW w:w="1496" w:type="dxa"/>
            <w:tcBorders>
              <w:top w:val="single" w:sz="4" w:space="0" w:color="008089" w:themeColor="accent2"/>
              <w:left w:val="nil"/>
              <w:bottom w:val="single" w:sz="4" w:space="0" w:color="008089" w:themeColor="accent2"/>
              <w:right w:val="nil"/>
            </w:tcBorders>
            <w:hideMark/>
          </w:tcPr>
          <w:p w14:paraId="3A14FB4B" w14:textId="55C8BB67" w:rsidR="007E19D0" w:rsidRPr="001F0C2F" w:rsidRDefault="00C65304"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Airservices</w:t>
            </w:r>
          </w:p>
        </w:tc>
        <w:tc>
          <w:tcPr>
            <w:tcW w:w="1693" w:type="dxa"/>
            <w:tcBorders>
              <w:top w:val="single" w:sz="4" w:space="0" w:color="008089" w:themeColor="accent2"/>
              <w:left w:val="nil"/>
              <w:bottom w:val="single" w:sz="4" w:space="0" w:color="008089" w:themeColor="accent2"/>
              <w:right w:val="nil"/>
            </w:tcBorders>
            <w:hideMark/>
          </w:tcPr>
          <w:p w14:paraId="51F948A2" w14:textId="5FCA6BF4" w:rsidR="007E19D0" w:rsidRPr="001F0C2F" w:rsidRDefault="007E19D0"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FIMS</w:t>
            </w:r>
            <w:r w:rsidR="00F56009" w:rsidRPr="001F0C2F">
              <w:rPr>
                <w:sz w:val="20"/>
                <w:lang w:val="en-AU"/>
              </w:rPr>
              <w:t>/USS</w:t>
            </w:r>
          </w:p>
        </w:tc>
      </w:tr>
      <w:tr w:rsidR="009C5700" w:rsidRPr="001F0C2F" w14:paraId="004F2585" w14:textId="77777777" w:rsidTr="007A3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8089" w:themeColor="accent2"/>
              <w:left w:val="nil"/>
              <w:bottom w:val="single" w:sz="4" w:space="0" w:color="008089" w:themeColor="accent2"/>
              <w:right w:val="nil"/>
            </w:tcBorders>
            <w:hideMark/>
          </w:tcPr>
          <w:p w14:paraId="190EE26F" w14:textId="77777777" w:rsidR="007E19D0" w:rsidRPr="001F0C2F" w:rsidRDefault="007E19D0" w:rsidP="007E19D0">
            <w:pPr>
              <w:pStyle w:val="ListLegal1"/>
              <w:numPr>
                <w:ilvl w:val="0"/>
                <w:numId w:val="0"/>
              </w:numPr>
              <w:rPr>
                <w:sz w:val="20"/>
                <w:lang w:val="en-AU"/>
              </w:rPr>
            </w:pPr>
            <w:r w:rsidRPr="001F0C2F">
              <w:rPr>
                <w:sz w:val="20"/>
                <w:lang w:val="en-AU"/>
              </w:rPr>
              <w:t>Regulatory Guidance</w:t>
            </w:r>
          </w:p>
        </w:tc>
        <w:tc>
          <w:tcPr>
            <w:tcW w:w="3834" w:type="dxa"/>
            <w:tcBorders>
              <w:top w:val="single" w:sz="4" w:space="0" w:color="008089" w:themeColor="accent2"/>
              <w:left w:val="nil"/>
              <w:bottom w:val="single" w:sz="4" w:space="0" w:color="008089" w:themeColor="accent2"/>
              <w:right w:val="nil"/>
            </w:tcBorders>
            <w:hideMark/>
          </w:tcPr>
          <w:p w14:paraId="3D40DC6A" w14:textId="4BE03E28" w:rsidR="007E19D0" w:rsidRPr="001F0C2F" w:rsidRDefault="007E19D0"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 xml:space="preserve">Initial guidance on </w:t>
            </w:r>
            <w:r w:rsidR="005F225E" w:rsidRPr="001F0C2F">
              <w:rPr>
                <w:sz w:val="20"/>
                <w:lang w:val="en-AU"/>
              </w:rPr>
              <w:t xml:space="preserve">the requirements for </w:t>
            </w:r>
            <w:r w:rsidRPr="001F0C2F">
              <w:rPr>
                <w:sz w:val="20"/>
                <w:lang w:val="en-AU"/>
              </w:rPr>
              <w:t xml:space="preserve">drone-drone deconfliction. </w:t>
            </w:r>
          </w:p>
          <w:p w14:paraId="6B1170EC" w14:textId="75118C50" w:rsidR="007E19D0" w:rsidRPr="001F0C2F" w:rsidRDefault="007E19D0"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NB: This is not expected to be a regulated standard for the initial operation of the service.</w:t>
            </w:r>
          </w:p>
        </w:tc>
        <w:tc>
          <w:tcPr>
            <w:tcW w:w="1275" w:type="dxa"/>
            <w:tcBorders>
              <w:top w:val="single" w:sz="4" w:space="0" w:color="008089" w:themeColor="accent2"/>
              <w:left w:val="nil"/>
              <w:bottom w:val="single" w:sz="4" w:space="0" w:color="008089" w:themeColor="accent2"/>
              <w:right w:val="nil"/>
            </w:tcBorders>
          </w:tcPr>
          <w:p w14:paraId="24101E82" w14:textId="3344FC79" w:rsidR="007E19D0" w:rsidRPr="001F0C2F" w:rsidRDefault="002B4CD9"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Mid 2025</w:t>
            </w:r>
          </w:p>
        </w:tc>
        <w:tc>
          <w:tcPr>
            <w:tcW w:w="1496" w:type="dxa"/>
            <w:tcBorders>
              <w:top w:val="single" w:sz="4" w:space="0" w:color="008089" w:themeColor="accent2"/>
              <w:left w:val="nil"/>
              <w:bottom w:val="single" w:sz="4" w:space="0" w:color="008089" w:themeColor="accent2"/>
              <w:right w:val="nil"/>
            </w:tcBorders>
            <w:hideMark/>
          </w:tcPr>
          <w:p w14:paraId="1725FB35" w14:textId="1AA0C0C6" w:rsidR="007E19D0" w:rsidRPr="001F0C2F" w:rsidRDefault="007E19D0"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CASA</w:t>
            </w:r>
          </w:p>
        </w:tc>
        <w:tc>
          <w:tcPr>
            <w:tcW w:w="1693" w:type="dxa"/>
            <w:tcBorders>
              <w:top w:val="single" w:sz="4" w:space="0" w:color="008089" w:themeColor="accent2"/>
              <w:left w:val="nil"/>
              <w:bottom w:val="single" w:sz="4" w:space="0" w:color="008089" w:themeColor="accent2"/>
              <w:right w:val="nil"/>
            </w:tcBorders>
            <w:hideMark/>
          </w:tcPr>
          <w:p w14:paraId="2722E244" w14:textId="36056158" w:rsidR="007E19D0" w:rsidRPr="001F0C2F" w:rsidRDefault="002B4CD9"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FIMS</w:t>
            </w:r>
          </w:p>
        </w:tc>
      </w:tr>
      <w:tr w:rsidR="009C5700" w:rsidRPr="001F0C2F" w14:paraId="48F1AE7B" w14:textId="77777777" w:rsidTr="007A3892">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8089" w:themeColor="accent2"/>
              <w:left w:val="nil"/>
              <w:bottom w:val="single" w:sz="4" w:space="0" w:color="008089" w:themeColor="accent2"/>
              <w:right w:val="nil"/>
            </w:tcBorders>
            <w:hideMark/>
          </w:tcPr>
          <w:p w14:paraId="775F187C" w14:textId="77777777" w:rsidR="007E19D0" w:rsidRPr="001F0C2F" w:rsidRDefault="007E19D0" w:rsidP="007E19D0">
            <w:pPr>
              <w:pStyle w:val="ListLegal1"/>
              <w:numPr>
                <w:ilvl w:val="0"/>
                <w:numId w:val="0"/>
              </w:numPr>
              <w:rPr>
                <w:sz w:val="20"/>
                <w:lang w:val="en-AU"/>
              </w:rPr>
            </w:pPr>
            <w:r w:rsidRPr="001F0C2F">
              <w:rPr>
                <w:sz w:val="20"/>
                <w:lang w:val="en-AU"/>
              </w:rPr>
              <w:t>ICT Capability</w:t>
            </w:r>
          </w:p>
        </w:tc>
        <w:tc>
          <w:tcPr>
            <w:tcW w:w="3834" w:type="dxa"/>
            <w:tcBorders>
              <w:top w:val="single" w:sz="4" w:space="0" w:color="008089" w:themeColor="accent2"/>
              <w:left w:val="nil"/>
              <w:bottom w:val="single" w:sz="4" w:space="0" w:color="008089" w:themeColor="accent2"/>
              <w:right w:val="nil"/>
            </w:tcBorders>
            <w:hideMark/>
          </w:tcPr>
          <w:p w14:paraId="7876EB43" w14:textId="1595F276" w:rsidR="00E62491" w:rsidRPr="001F0C2F" w:rsidRDefault="00E62491" w:rsidP="00E62491">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Implementation of FIMS-enabled UTM services to support strategic flight </w:t>
            </w:r>
            <w:r w:rsidRPr="001F0C2F">
              <w:rPr>
                <w:sz w:val="20"/>
                <w:lang w:val="en-AU"/>
              </w:rPr>
              <w:lastRenderedPageBreak/>
              <w:t>coordination and situational awareness for UAS operations</w:t>
            </w:r>
            <w:r w:rsidR="0024592B">
              <w:rPr>
                <w:sz w:val="20"/>
                <w:lang w:val="en-AU"/>
              </w:rPr>
              <w:t>.</w:t>
            </w:r>
          </w:p>
          <w:p w14:paraId="163B3D98" w14:textId="4B106EDC" w:rsidR="00E62491" w:rsidRPr="001F0C2F" w:rsidRDefault="00E62491"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szCs w:val="20"/>
                <w:lang w:val="en-AU"/>
              </w:rPr>
            </w:pPr>
            <w:r w:rsidRPr="001F0C2F">
              <w:rPr>
                <w:sz w:val="20"/>
                <w:szCs w:val="20"/>
                <w:lang w:val="en-AU"/>
              </w:rPr>
              <w:t>Onboarding of initial USS to deliver FIMS-enabled UTM services</w:t>
            </w:r>
            <w:r w:rsidR="0024592B">
              <w:rPr>
                <w:sz w:val="20"/>
                <w:szCs w:val="20"/>
                <w:lang w:val="en-AU"/>
              </w:rPr>
              <w:t>.</w:t>
            </w:r>
          </w:p>
        </w:tc>
        <w:tc>
          <w:tcPr>
            <w:tcW w:w="1275" w:type="dxa"/>
            <w:tcBorders>
              <w:top w:val="single" w:sz="4" w:space="0" w:color="008089" w:themeColor="accent2"/>
              <w:left w:val="nil"/>
              <w:bottom w:val="single" w:sz="4" w:space="0" w:color="008089" w:themeColor="accent2"/>
              <w:right w:val="nil"/>
            </w:tcBorders>
          </w:tcPr>
          <w:p w14:paraId="1F96B22E" w14:textId="3D700C01" w:rsidR="007E19D0" w:rsidRPr="001F0C2F" w:rsidRDefault="007E19D0"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lastRenderedPageBreak/>
              <w:t>End 2025</w:t>
            </w:r>
          </w:p>
        </w:tc>
        <w:tc>
          <w:tcPr>
            <w:tcW w:w="1496" w:type="dxa"/>
            <w:tcBorders>
              <w:top w:val="single" w:sz="4" w:space="0" w:color="008089" w:themeColor="accent2"/>
              <w:left w:val="nil"/>
              <w:bottom w:val="single" w:sz="4" w:space="0" w:color="008089" w:themeColor="accent2"/>
              <w:right w:val="nil"/>
            </w:tcBorders>
            <w:hideMark/>
          </w:tcPr>
          <w:p w14:paraId="79B6AB55" w14:textId="087EC9A9" w:rsidR="007E19D0" w:rsidRPr="001F0C2F" w:rsidRDefault="007E19D0"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Airservices </w:t>
            </w:r>
          </w:p>
        </w:tc>
        <w:tc>
          <w:tcPr>
            <w:tcW w:w="1693" w:type="dxa"/>
            <w:tcBorders>
              <w:top w:val="single" w:sz="4" w:space="0" w:color="008089" w:themeColor="accent2"/>
              <w:left w:val="nil"/>
              <w:bottom w:val="single" w:sz="4" w:space="0" w:color="008089" w:themeColor="accent2"/>
              <w:right w:val="nil"/>
            </w:tcBorders>
            <w:hideMark/>
          </w:tcPr>
          <w:p w14:paraId="6FD7E824" w14:textId="77474DE4" w:rsidR="007E19D0" w:rsidRPr="001F0C2F" w:rsidRDefault="007E19D0"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FIMS</w:t>
            </w:r>
            <w:r w:rsidR="00E62491" w:rsidRPr="001F0C2F">
              <w:rPr>
                <w:sz w:val="20"/>
                <w:lang w:val="en-AU"/>
              </w:rPr>
              <w:t>/USS</w:t>
            </w:r>
          </w:p>
        </w:tc>
      </w:tr>
      <w:tr w:rsidR="009C5700" w:rsidRPr="001F0C2F" w14:paraId="58DC1A50" w14:textId="77777777" w:rsidTr="007A3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8089" w:themeColor="accent2"/>
              <w:left w:val="nil"/>
              <w:bottom w:val="single" w:sz="4" w:space="0" w:color="008089" w:themeColor="accent2"/>
              <w:right w:val="nil"/>
            </w:tcBorders>
            <w:hideMark/>
          </w:tcPr>
          <w:p w14:paraId="7ABF72D5" w14:textId="77777777" w:rsidR="007E19D0" w:rsidRPr="001F0C2F" w:rsidRDefault="007E19D0" w:rsidP="007E19D0">
            <w:pPr>
              <w:pStyle w:val="ListLegal1"/>
              <w:numPr>
                <w:ilvl w:val="0"/>
                <w:numId w:val="0"/>
              </w:numPr>
              <w:rPr>
                <w:sz w:val="20"/>
                <w:lang w:val="en-AU"/>
              </w:rPr>
            </w:pPr>
            <w:r w:rsidRPr="001F0C2F">
              <w:rPr>
                <w:sz w:val="20"/>
                <w:lang w:val="en-AU"/>
              </w:rPr>
              <w:t>Policy</w:t>
            </w:r>
          </w:p>
        </w:tc>
        <w:tc>
          <w:tcPr>
            <w:tcW w:w="3834" w:type="dxa"/>
            <w:tcBorders>
              <w:top w:val="single" w:sz="4" w:space="0" w:color="008089" w:themeColor="accent2"/>
              <w:left w:val="nil"/>
              <w:bottom w:val="single" w:sz="4" w:space="0" w:color="008089" w:themeColor="accent2"/>
              <w:right w:val="nil"/>
            </w:tcBorders>
            <w:hideMark/>
          </w:tcPr>
          <w:p w14:paraId="1DA54087" w14:textId="3849F476" w:rsidR="007E19D0" w:rsidRPr="001F0C2F" w:rsidRDefault="007E19D0"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Prioritisation rules to resolve conflicts</w:t>
            </w:r>
            <w:r w:rsidR="0024592B">
              <w:rPr>
                <w:sz w:val="20"/>
                <w:lang w:val="en-AU"/>
              </w:rPr>
              <w:t>.</w:t>
            </w:r>
            <w:r w:rsidRPr="001F0C2F">
              <w:rPr>
                <w:sz w:val="20"/>
                <w:lang w:val="en-AU"/>
              </w:rPr>
              <w:t xml:space="preserve"> </w:t>
            </w:r>
          </w:p>
        </w:tc>
        <w:tc>
          <w:tcPr>
            <w:tcW w:w="1275" w:type="dxa"/>
            <w:tcBorders>
              <w:top w:val="single" w:sz="4" w:space="0" w:color="008089" w:themeColor="accent2"/>
              <w:left w:val="nil"/>
              <w:bottom w:val="single" w:sz="4" w:space="0" w:color="008089" w:themeColor="accent2"/>
              <w:right w:val="nil"/>
            </w:tcBorders>
          </w:tcPr>
          <w:p w14:paraId="157E5F21" w14:textId="39F3F91E" w:rsidR="007E19D0" w:rsidRPr="001F0C2F" w:rsidRDefault="007E19D0" w:rsidP="007A3892">
            <w:pPr>
              <w:pStyle w:val="ListLegal1"/>
              <w:numPr>
                <w:ilvl w:val="0"/>
                <w:numId w:val="0"/>
              </w:numPr>
              <w:jc w:val="both"/>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2024</w:t>
            </w:r>
            <w:r w:rsidR="00697C6B" w:rsidRPr="001F0C2F">
              <w:rPr>
                <w:sz w:val="20"/>
                <w:lang w:val="en-AU"/>
              </w:rPr>
              <w:t>-25</w:t>
            </w:r>
          </w:p>
        </w:tc>
        <w:tc>
          <w:tcPr>
            <w:tcW w:w="1496" w:type="dxa"/>
            <w:tcBorders>
              <w:top w:val="single" w:sz="4" w:space="0" w:color="008089" w:themeColor="accent2"/>
              <w:left w:val="nil"/>
              <w:bottom w:val="single" w:sz="4" w:space="0" w:color="008089" w:themeColor="accent2"/>
              <w:right w:val="nil"/>
            </w:tcBorders>
            <w:hideMark/>
          </w:tcPr>
          <w:p w14:paraId="67A94B4A" w14:textId="57D3E0DB" w:rsidR="007E19D0" w:rsidRPr="001F0C2F" w:rsidRDefault="0022444C"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DITRDCA</w:t>
            </w:r>
          </w:p>
        </w:tc>
        <w:tc>
          <w:tcPr>
            <w:tcW w:w="1693" w:type="dxa"/>
            <w:tcBorders>
              <w:top w:val="single" w:sz="4" w:space="0" w:color="008089" w:themeColor="accent2"/>
              <w:left w:val="nil"/>
              <w:bottom w:val="single" w:sz="4" w:space="0" w:color="008089" w:themeColor="accent2"/>
              <w:right w:val="nil"/>
            </w:tcBorders>
            <w:hideMark/>
          </w:tcPr>
          <w:p w14:paraId="64BA4453" w14:textId="3325F313" w:rsidR="007E19D0" w:rsidRPr="001F0C2F" w:rsidRDefault="00C43AEE"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FIMS</w:t>
            </w:r>
          </w:p>
        </w:tc>
      </w:tr>
      <w:tr w:rsidR="007A3892" w:rsidRPr="001F0C2F" w14:paraId="534EE8D8" w14:textId="77777777" w:rsidTr="007A3892">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8089" w:themeColor="accent2"/>
              <w:left w:val="nil"/>
              <w:bottom w:val="single" w:sz="4" w:space="0" w:color="008089" w:themeColor="accent2"/>
              <w:right w:val="nil"/>
            </w:tcBorders>
          </w:tcPr>
          <w:p w14:paraId="6741BF6F" w14:textId="3A63009D" w:rsidR="007A3892" w:rsidRPr="001F0C2F" w:rsidRDefault="007A3892" w:rsidP="007A3892">
            <w:pPr>
              <w:pStyle w:val="ListLegal1"/>
              <w:numPr>
                <w:ilvl w:val="0"/>
                <w:numId w:val="0"/>
              </w:numPr>
              <w:rPr>
                <w:sz w:val="20"/>
                <w:lang w:val="en-AU"/>
              </w:rPr>
            </w:pPr>
            <w:r w:rsidRPr="001F0C2F">
              <w:rPr>
                <w:sz w:val="20"/>
                <w:lang w:val="en-AU"/>
              </w:rPr>
              <w:t>Policy</w:t>
            </w:r>
          </w:p>
        </w:tc>
        <w:tc>
          <w:tcPr>
            <w:tcW w:w="3834" w:type="dxa"/>
            <w:tcBorders>
              <w:top w:val="single" w:sz="4" w:space="0" w:color="008089" w:themeColor="accent2"/>
              <w:left w:val="nil"/>
              <w:bottom w:val="single" w:sz="4" w:space="0" w:color="008089" w:themeColor="accent2"/>
              <w:right w:val="nil"/>
            </w:tcBorders>
          </w:tcPr>
          <w:p w14:paraId="6059EEF9" w14:textId="7A0A4470" w:rsidR="007A3892" w:rsidRPr="001F0C2F" w:rsidRDefault="00EA59CC" w:rsidP="007A3892">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color w:val="auto"/>
                <w:sz w:val="20"/>
                <w:lang w:val="en-AU"/>
              </w:rPr>
              <w:t>Cross Agency Working Group to advise Government on implementing a universal ADS-B mandate across Australian airspace.</w:t>
            </w:r>
          </w:p>
        </w:tc>
        <w:tc>
          <w:tcPr>
            <w:tcW w:w="1275" w:type="dxa"/>
            <w:tcBorders>
              <w:top w:val="single" w:sz="4" w:space="0" w:color="008089" w:themeColor="accent2"/>
              <w:left w:val="nil"/>
              <w:bottom w:val="single" w:sz="4" w:space="0" w:color="008089" w:themeColor="accent2"/>
              <w:right w:val="nil"/>
            </w:tcBorders>
          </w:tcPr>
          <w:p w14:paraId="7531A4A4" w14:textId="0CF9111A" w:rsidR="007A3892" w:rsidRPr="001F0C2F" w:rsidRDefault="00EA59CC" w:rsidP="00EA59CC">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Report by l</w:t>
            </w:r>
            <w:r w:rsidR="007A3892" w:rsidRPr="001F0C2F">
              <w:rPr>
                <w:sz w:val="20"/>
                <w:lang w:val="en-AU"/>
              </w:rPr>
              <w:t>ate 2025</w:t>
            </w:r>
          </w:p>
        </w:tc>
        <w:tc>
          <w:tcPr>
            <w:tcW w:w="1496" w:type="dxa"/>
            <w:tcBorders>
              <w:top w:val="single" w:sz="4" w:space="0" w:color="008089" w:themeColor="accent2"/>
              <w:left w:val="nil"/>
              <w:bottom w:val="single" w:sz="4" w:space="0" w:color="008089" w:themeColor="accent2"/>
              <w:right w:val="nil"/>
            </w:tcBorders>
          </w:tcPr>
          <w:p w14:paraId="0C860DC9" w14:textId="7135587F" w:rsidR="007A3892" w:rsidRPr="001F0C2F" w:rsidRDefault="007A3892" w:rsidP="007A3892">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DITRDCA</w:t>
            </w:r>
          </w:p>
        </w:tc>
        <w:tc>
          <w:tcPr>
            <w:tcW w:w="1693" w:type="dxa"/>
            <w:tcBorders>
              <w:top w:val="single" w:sz="4" w:space="0" w:color="008089" w:themeColor="accent2"/>
              <w:left w:val="nil"/>
              <w:bottom w:val="single" w:sz="4" w:space="0" w:color="008089" w:themeColor="accent2"/>
              <w:right w:val="nil"/>
            </w:tcBorders>
          </w:tcPr>
          <w:p w14:paraId="0DCB8235" w14:textId="2691061C" w:rsidR="007A3892" w:rsidRPr="001F0C2F" w:rsidRDefault="007A3892" w:rsidP="007A3892">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ADS-B</w:t>
            </w:r>
          </w:p>
        </w:tc>
      </w:tr>
    </w:tbl>
    <w:bookmarkStart w:id="33" w:name="_Hlk172534737"/>
    <w:p w14:paraId="6812D67F" w14:textId="490E93E5" w:rsidR="00E478A9" w:rsidRPr="001F0C2F" w:rsidRDefault="00E478A9" w:rsidP="00E478A9">
      <w:r w:rsidRPr="001F0C2F">
        <w:rPr>
          <w:noProof/>
        </w:rPr>
        <mc:AlternateContent>
          <mc:Choice Requires="wps">
            <w:drawing>
              <wp:anchor distT="0" distB="0" distL="114300" distR="114300" simplePos="0" relativeHeight="251658260" behindDoc="1" locked="0" layoutInCell="1" allowOverlap="1" wp14:anchorId="49BECDC5" wp14:editId="47A34F34">
                <wp:simplePos x="0" y="0"/>
                <wp:positionH relativeFrom="margin">
                  <wp:align>right</wp:align>
                </wp:positionH>
                <wp:positionV relativeFrom="paragraph">
                  <wp:posOffset>272415</wp:posOffset>
                </wp:positionV>
                <wp:extent cx="6248400" cy="2679700"/>
                <wp:effectExtent l="0" t="0" r="19050" b="2540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8400" cy="2679700"/>
                        </a:xfrm>
                        <a:prstGeom prst="rect">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B22EA" id="Rectangle 44" o:spid="_x0000_s1026" style="position:absolute;margin-left:440.8pt;margin-top:21.45pt;width:492pt;height:211pt;z-index:-2516582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" fillcolor="#eaecef [663]" strokecolor="#008089 [3205]" strokeweight="1pt">
                <w10:wrap anchorx="margin"/>
              </v:rect>
            </w:pict>
          </mc:Fallback>
        </mc:AlternateContent>
      </w:r>
    </w:p>
    <w:p w14:paraId="35BBAEAA" w14:textId="3B8A709A" w:rsidR="00E478A9" w:rsidRPr="001F0C2F" w:rsidRDefault="00E478A9" w:rsidP="00E478A9">
      <w:pPr>
        <w:pStyle w:val="Heading3"/>
        <w:ind w:left="284" w:right="366"/>
        <w:rPr>
          <w:sz w:val="28"/>
        </w:rPr>
      </w:pPr>
      <w:r w:rsidRPr="001F0C2F">
        <w:rPr>
          <w:sz w:val="28"/>
        </w:rPr>
        <w:t xml:space="preserve">A closer look: What is a USS? </w:t>
      </w:r>
    </w:p>
    <w:p w14:paraId="7C287224" w14:textId="77777777" w:rsidR="00E478A9" w:rsidRPr="001F0C2F" w:rsidRDefault="00E478A9" w:rsidP="00E478A9">
      <w:pPr>
        <w:ind w:left="284"/>
      </w:pPr>
      <w:r w:rsidRPr="001F0C2F">
        <w:rPr>
          <w:b/>
          <w:bCs/>
        </w:rPr>
        <w:t xml:space="preserve">A USS is a software application that </w:t>
      </w:r>
      <w:r w:rsidRPr="00A23E20">
        <w:rPr>
          <w:b/>
          <w:bCs/>
        </w:rPr>
        <w:t>provides services within the UTM ecosystem</w:t>
      </w:r>
      <w:r w:rsidRPr="001F0C2F">
        <w:t xml:space="preserve">. </w:t>
      </w:r>
    </w:p>
    <w:p w14:paraId="36AFCCBC" w14:textId="77777777" w:rsidR="00E478A9" w:rsidRPr="001F0C2F" w:rsidRDefault="00E478A9" w:rsidP="00E478A9">
      <w:pPr>
        <w:ind w:left="284" w:right="366"/>
      </w:pPr>
      <w:r w:rsidRPr="001F0C2F">
        <w:t>The specific requirements for a USS depend on the service offered. Basic services, like displaying maps for information only, may have fewer requirements than advanced services, such as Automated Airspace Authorisation.</w:t>
      </w:r>
    </w:p>
    <w:p w14:paraId="7B4743FD" w14:textId="38E79DC5" w:rsidR="00E478A9" w:rsidRPr="001F0C2F" w:rsidRDefault="00E478A9" w:rsidP="00E478A9">
      <w:pPr>
        <w:ind w:left="284" w:right="366"/>
      </w:pPr>
      <w:r w:rsidRPr="001F0C2F">
        <w:t>As the UTM ecosystem evolves, new services will emerge, and USS developers can choose which services to offer, each with its own set of requirements. USSs will be oversighted to ensure that all applicable requirements are met.</w:t>
      </w:r>
    </w:p>
    <w:p w14:paraId="78084B00" w14:textId="1F9DC321" w:rsidR="00E478A9" w:rsidRPr="001F0C2F" w:rsidRDefault="00E478A9" w:rsidP="00E478A9">
      <w:pPr>
        <w:pStyle w:val="Quote"/>
        <w:ind w:left="851"/>
      </w:pPr>
      <w:r w:rsidRPr="001F0C2F">
        <w:t>Service suppliers</w:t>
      </w:r>
      <w:r w:rsidR="00A124EA" w:rsidRPr="001F0C2F">
        <w:t xml:space="preserve"> for uncrewed aviation</w:t>
      </w:r>
      <w:r w:rsidRPr="001F0C2F">
        <w:t xml:space="preserve"> that do not provide UTM ecosystem services will not be considered a USS, although they may need to meet other aviation safety regulations as appropriate. </w:t>
      </w:r>
    </w:p>
    <w:p w14:paraId="5CD2B7F1" w14:textId="7555F8AF" w:rsidR="00E478A9" w:rsidRPr="001F0C2F" w:rsidRDefault="00E478A9" w:rsidP="00E478A9">
      <w:pPr>
        <w:suppressAutoHyphens w:val="0"/>
      </w:pPr>
    </w:p>
    <w:p w14:paraId="501CB8CE" w14:textId="0A042A2D" w:rsidR="00CF0781" w:rsidRPr="001F0C2F" w:rsidRDefault="00CF0781" w:rsidP="00CF0781">
      <w:pPr>
        <w:pStyle w:val="Heading5"/>
      </w:pPr>
      <w:r w:rsidRPr="001F0C2F">
        <w:t xml:space="preserve">Implementing Australian airspace architecture </w:t>
      </w:r>
    </w:p>
    <w:bookmarkEnd w:id="33"/>
    <w:p w14:paraId="78EA9FE2" w14:textId="7E8D228D" w:rsidR="00CF0781" w:rsidRPr="001F0C2F" w:rsidRDefault="00CF0781" w:rsidP="00CF0781">
      <w:r w:rsidRPr="001F0C2F">
        <w:t xml:space="preserve">CASA is developing the Australian Future Airspace Framework (AFAF), which will be Australia’s primary reference source for strategic airspace principles, future operations and strategic change planning. It will include a long-term implementation plan for the deployment of </w:t>
      </w:r>
      <w:r w:rsidR="00852E8E" w:rsidRPr="001F0C2F">
        <w:rPr>
          <w:color w:val="auto"/>
        </w:rPr>
        <w:t xml:space="preserve">solutions to address evolving user needs in airspace classes </w:t>
      </w:r>
      <w:r w:rsidRPr="001F0C2F">
        <w:t xml:space="preserve">across Australian administered airspace. </w:t>
      </w:r>
    </w:p>
    <w:p w14:paraId="5B0F94DC" w14:textId="4E5F3C32" w:rsidR="00CF0781" w:rsidRPr="001F0C2F" w:rsidRDefault="00CF0781" w:rsidP="00284287">
      <w:pPr>
        <w:pStyle w:val="Caption"/>
      </w:pPr>
      <w:bookmarkStart w:id="34" w:name="_Toc184110547"/>
      <w:r w:rsidRPr="001F0C2F">
        <w:t xml:space="preserve">Table </w:t>
      </w:r>
      <w:r w:rsidR="00496717" w:rsidRPr="001F0C2F">
        <w:t>2</w:t>
      </w:r>
      <w:r w:rsidRPr="001F0C2F">
        <w:t xml:space="preserve">: </w:t>
      </w:r>
      <w:r w:rsidR="005815B3" w:rsidRPr="001F0C2F">
        <w:t>A</w:t>
      </w:r>
      <w:r w:rsidRPr="001F0C2F">
        <w:t>ctions to implement Australian airspace architecture</w:t>
      </w:r>
      <w:bookmarkEnd w:id="34"/>
      <w:r w:rsidRPr="001F0C2F">
        <w:t xml:space="preserve"> </w:t>
      </w:r>
    </w:p>
    <w:tbl>
      <w:tblPr>
        <w:tblStyle w:val="DefaultTable1"/>
        <w:tblW w:w="9781" w:type="dxa"/>
        <w:tblLook w:val="04A0" w:firstRow="1" w:lastRow="0" w:firstColumn="1" w:lastColumn="0" w:noHBand="0" w:noVBand="1"/>
      </w:tblPr>
      <w:tblGrid>
        <w:gridCol w:w="1418"/>
        <w:gridCol w:w="3900"/>
        <w:gridCol w:w="1274"/>
        <w:gridCol w:w="1496"/>
        <w:gridCol w:w="1693"/>
      </w:tblGrid>
      <w:tr w:rsidR="00CF0781" w:rsidRPr="001F0C2F" w14:paraId="09BAA2F1" w14:textId="77777777" w:rsidTr="00E91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right w:val="nil"/>
            </w:tcBorders>
          </w:tcPr>
          <w:p w14:paraId="7FCE98C1" w14:textId="77777777" w:rsidR="00CF0781" w:rsidRPr="001F0C2F" w:rsidRDefault="00CF0781" w:rsidP="00E9193E">
            <w:r w:rsidRPr="001F0C2F">
              <w:t>Type</w:t>
            </w:r>
          </w:p>
        </w:tc>
        <w:tc>
          <w:tcPr>
            <w:tcW w:w="3900" w:type="dxa"/>
            <w:tcBorders>
              <w:left w:val="nil"/>
              <w:right w:val="nil"/>
            </w:tcBorders>
            <w:hideMark/>
          </w:tcPr>
          <w:p w14:paraId="33C72657" w14:textId="77777777" w:rsidR="00CF0781" w:rsidRPr="001F0C2F" w:rsidRDefault="00CF0781" w:rsidP="00E9193E">
            <w:pPr>
              <w:cnfStyle w:val="100000000000" w:firstRow="1" w:lastRow="0" w:firstColumn="0" w:lastColumn="0" w:oddVBand="0" w:evenVBand="0" w:oddHBand="0" w:evenHBand="0" w:firstRowFirstColumn="0" w:firstRowLastColumn="0" w:lastRowFirstColumn="0" w:lastRowLastColumn="0"/>
            </w:pPr>
            <w:r w:rsidRPr="001F0C2F">
              <w:t>What will be delivered</w:t>
            </w:r>
          </w:p>
        </w:tc>
        <w:tc>
          <w:tcPr>
            <w:tcW w:w="1274" w:type="dxa"/>
            <w:tcBorders>
              <w:left w:val="nil"/>
              <w:right w:val="nil"/>
            </w:tcBorders>
          </w:tcPr>
          <w:p w14:paraId="7A16A5C1" w14:textId="77777777" w:rsidR="00CF0781" w:rsidRPr="001F0C2F" w:rsidRDefault="00CF0781" w:rsidP="00E9193E">
            <w:pPr>
              <w:cnfStyle w:val="100000000000" w:firstRow="1" w:lastRow="0" w:firstColumn="0" w:lastColumn="0" w:oddVBand="0" w:evenVBand="0" w:oddHBand="0" w:evenHBand="0" w:firstRowFirstColumn="0" w:firstRowLastColumn="0" w:lastRowFirstColumn="0" w:lastRowLastColumn="0"/>
            </w:pPr>
            <w:r w:rsidRPr="001F0C2F">
              <w:t>Timeframe</w:t>
            </w:r>
          </w:p>
        </w:tc>
        <w:tc>
          <w:tcPr>
            <w:tcW w:w="1496" w:type="dxa"/>
            <w:tcBorders>
              <w:left w:val="nil"/>
              <w:right w:val="nil"/>
            </w:tcBorders>
            <w:hideMark/>
          </w:tcPr>
          <w:p w14:paraId="51E1C843" w14:textId="77777777" w:rsidR="00CF0781" w:rsidRPr="001F0C2F" w:rsidRDefault="00CF0781" w:rsidP="00E9193E">
            <w:pPr>
              <w:cnfStyle w:val="100000000000" w:firstRow="1" w:lastRow="0" w:firstColumn="0" w:lastColumn="0" w:oddVBand="0" w:evenVBand="0" w:oddHBand="0" w:evenHBand="0" w:firstRowFirstColumn="0" w:firstRowLastColumn="0" w:lastRowFirstColumn="0" w:lastRowLastColumn="0"/>
            </w:pPr>
            <w:r w:rsidRPr="001F0C2F">
              <w:t>Responsible</w:t>
            </w:r>
          </w:p>
        </w:tc>
        <w:tc>
          <w:tcPr>
            <w:tcW w:w="1693" w:type="dxa"/>
            <w:tcBorders>
              <w:left w:val="nil"/>
              <w:right w:val="nil"/>
            </w:tcBorders>
            <w:hideMark/>
          </w:tcPr>
          <w:p w14:paraId="5DCC8296" w14:textId="77777777" w:rsidR="00CF0781" w:rsidRPr="001F0C2F" w:rsidRDefault="00CF0781" w:rsidP="00E9193E">
            <w:pPr>
              <w:cnfStyle w:val="100000000000" w:firstRow="1" w:lastRow="0" w:firstColumn="0" w:lastColumn="0" w:oddVBand="0" w:evenVBand="0" w:oddHBand="0" w:evenHBand="0" w:firstRowFirstColumn="0" w:firstRowLastColumn="0" w:lastRowFirstColumn="0" w:lastRowLastColumn="0"/>
            </w:pPr>
            <w:r w:rsidRPr="001F0C2F">
              <w:t>Related project</w:t>
            </w:r>
          </w:p>
        </w:tc>
      </w:tr>
      <w:tr w:rsidR="00CF0781" w:rsidRPr="001F0C2F" w14:paraId="18236906" w14:textId="77777777" w:rsidTr="00E9193E">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8089" w:themeColor="accent2"/>
              <w:left w:val="nil"/>
              <w:bottom w:val="single" w:sz="4" w:space="0" w:color="008089" w:themeColor="accent2"/>
              <w:right w:val="nil"/>
            </w:tcBorders>
            <w:hideMark/>
          </w:tcPr>
          <w:p w14:paraId="5809A0FC" w14:textId="7A2610AA" w:rsidR="00CF0781" w:rsidRPr="001F0C2F" w:rsidRDefault="00CF0781" w:rsidP="00E9193E">
            <w:pPr>
              <w:pStyle w:val="ListLegal1"/>
              <w:numPr>
                <w:ilvl w:val="0"/>
                <w:numId w:val="0"/>
              </w:numPr>
              <w:rPr>
                <w:sz w:val="20"/>
                <w:lang w:val="en-AU"/>
              </w:rPr>
            </w:pPr>
            <w:r w:rsidRPr="001F0C2F">
              <w:rPr>
                <w:sz w:val="20"/>
                <w:lang w:val="en-AU"/>
              </w:rPr>
              <w:t>Policy</w:t>
            </w:r>
          </w:p>
        </w:tc>
        <w:tc>
          <w:tcPr>
            <w:tcW w:w="3900" w:type="dxa"/>
            <w:tcBorders>
              <w:top w:val="single" w:sz="4" w:space="0" w:color="008089" w:themeColor="accent2"/>
              <w:left w:val="nil"/>
              <w:bottom w:val="single" w:sz="4" w:space="0" w:color="008089" w:themeColor="accent2"/>
              <w:right w:val="nil"/>
            </w:tcBorders>
            <w:hideMark/>
          </w:tcPr>
          <w:p w14:paraId="0471CE8C" w14:textId="6BD2DCC5" w:rsidR="00CF0781" w:rsidRPr="001F0C2F" w:rsidRDefault="00153CC0" w:rsidP="00E9193E">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AFAF released</w:t>
            </w:r>
          </w:p>
        </w:tc>
        <w:tc>
          <w:tcPr>
            <w:tcW w:w="1274" w:type="dxa"/>
            <w:tcBorders>
              <w:top w:val="single" w:sz="4" w:space="0" w:color="008089" w:themeColor="accent2"/>
              <w:left w:val="nil"/>
              <w:bottom w:val="single" w:sz="4" w:space="0" w:color="008089" w:themeColor="accent2"/>
              <w:right w:val="nil"/>
            </w:tcBorders>
          </w:tcPr>
          <w:p w14:paraId="1D0D9306" w14:textId="29AC4DF3" w:rsidR="00CF0781" w:rsidRPr="001F0C2F" w:rsidRDefault="00852E8E" w:rsidP="00E9193E">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2026</w:t>
            </w:r>
          </w:p>
        </w:tc>
        <w:tc>
          <w:tcPr>
            <w:tcW w:w="1496" w:type="dxa"/>
            <w:tcBorders>
              <w:top w:val="single" w:sz="4" w:space="0" w:color="008089" w:themeColor="accent2"/>
              <w:left w:val="nil"/>
              <w:bottom w:val="single" w:sz="4" w:space="0" w:color="008089" w:themeColor="accent2"/>
              <w:right w:val="nil"/>
            </w:tcBorders>
            <w:hideMark/>
          </w:tcPr>
          <w:p w14:paraId="2CCE0F91" w14:textId="1073B23A" w:rsidR="00CF0781" w:rsidRPr="001F0C2F" w:rsidRDefault="00153CC0" w:rsidP="00E9193E">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CASA</w:t>
            </w:r>
          </w:p>
        </w:tc>
        <w:tc>
          <w:tcPr>
            <w:tcW w:w="1693" w:type="dxa"/>
            <w:tcBorders>
              <w:top w:val="single" w:sz="4" w:space="0" w:color="008089" w:themeColor="accent2"/>
              <w:left w:val="nil"/>
              <w:bottom w:val="single" w:sz="4" w:space="0" w:color="008089" w:themeColor="accent2"/>
              <w:right w:val="nil"/>
            </w:tcBorders>
            <w:hideMark/>
          </w:tcPr>
          <w:p w14:paraId="783804F7" w14:textId="77777777" w:rsidR="00CF0781" w:rsidRPr="001F0C2F" w:rsidRDefault="00CF0781" w:rsidP="00E9193E">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FIMS</w:t>
            </w:r>
          </w:p>
        </w:tc>
      </w:tr>
    </w:tbl>
    <w:p w14:paraId="4D791583" w14:textId="77777777" w:rsidR="00F1646A" w:rsidRPr="001F0C2F" w:rsidRDefault="00F1646A" w:rsidP="00F1646A">
      <w:pPr>
        <w:pStyle w:val="Heading4"/>
      </w:pPr>
      <w:r w:rsidRPr="001F0C2F">
        <w:t>Future Directions</w:t>
      </w:r>
    </w:p>
    <w:p w14:paraId="2A978387" w14:textId="79D2296D" w:rsidR="009D5179" w:rsidRPr="001F0C2F" w:rsidRDefault="00F1646A" w:rsidP="00F1646A">
      <w:r w:rsidRPr="001F0C2F">
        <w:rPr>
          <w:b/>
        </w:rPr>
        <w:t xml:space="preserve">Integration of data from </w:t>
      </w:r>
      <w:r w:rsidR="00966BD9" w:rsidRPr="001F0C2F">
        <w:rPr>
          <w:b/>
        </w:rPr>
        <w:t>conventional</w:t>
      </w:r>
      <w:r w:rsidRPr="001F0C2F">
        <w:rPr>
          <w:b/>
        </w:rPr>
        <w:t xml:space="preserve"> aviation</w:t>
      </w:r>
      <w:r w:rsidRPr="001F0C2F">
        <w:t xml:space="preserve"> –</w:t>
      </w:r>
      <w:r w:rsidR="009D5179" w:rsidRPr="001F0C2F">
        <w:t xml:space="preserve"> Government will consider how to </w:t>
      </w:r>
      <w:r w:rsidRPr="001F0C2F">
        <w:t xml:space="preserve">support greater integration of flight plans and flight track data from crewed aviation into the UTM ecosystem. This </w:t>
      </w:r>
      <w:r w:rsidR="009D5179" w:rsidRPr="001F0C2F">
        <w:t xml:space="preserve">is important to </w:t>
      </w:r>
      <w:r w:rsidRPr="001F0C2F">
        <w:t xml:space="preserve">allow drone operators to more </w:t>
      </w:r>
      <w:r w:rsidR="004B642E" w:rsidRPr="001F0C2F">
        <w:t>effectively manage airspace risks</w:t>
      </w:r>
      <w:r w:rsidRPr="001F0C2F">
        <w:t xml:space="preserve">. </w:t>
      </w:r>
    </w:p>
    <w:p w14:paraId="393B0EA5" w14:textId="3C4B5741" w:rsidR="00F1646A" w:rsidRPr="001F0C2F" w:rsidRDefault="00F1646A" w:rsidP="00F1646A">
      <w:r w:rsidRPr="001F0C2F">
        <w:t>Data that may be integrated includes ADS-B data, flight plans submitted with Electronic Flight Bag providers or to Air Traffic Control (ATC), and flight track data from ATC.</w:t>
      </w:r>
    </w:p>
    <w:p w14:paraId="2D22122D" w14:textId="27BFEA73" w:rsidR="00BF47E0" w:rsidRPr="001F0C2F" w:rsidRDefault="00BF47E0" w:rsidP="00BF47E0">
      <w:pPr>
        <w:rPr>
          <w:bCs/>
        </w:rPr>
      </w:pPr>
      <w:r w:rsidRPr="001F0C2F">
        <w:rPr>
          <w:b/>
        </w:rPr>
        <w:lastRenderedPageBreak/>
        <w:t>Enhanced aviation datasets</w:t>
      </w:r>
      <w:r w:rsidRPr="001F0C2F">
        <w:rPr>
          <w:bCs/>
        </w:rPr>
        <w:t xml:space="preserve"> – Government will consider the aviation data needed to effectively support the UTM ecosystem. While UAS operations may require different or enhanced data compared to traditional airspace users, this must be aligned with broader aviation information and systems.</w:t>
      </w:r>
    </w:p>
    <w:p w14:paraId="29AD916E" w14:textId="55201859" w:rsidR="00F1646A" w:rsidRPr="001F0C2F" w:rsidRDefault="00F1646A" w:rsidP="00F1646A">
      <w:r w:rsidRPr="001F0C2F">
        <w:rPr>
          <w:b/>
        </w:rPr>
        <w:t>Separation</w:t>
      </w:r>
      <w:r w:rsidR="006C4FBC" w:rsidRPr="001F0C2F">
        <w:rPr>
          <w:b/>
        </w:rPr>
        <w:t>/segregation</w:t>
      </w:r>
      <w:r w:rsidRPr="001F0C2F">
        <w:rPr>
          <w:b/>
        </w:rPr>
        <w:t xml:space="preserve"> standards</w:t>
      </w:r>
      <w:r w:rsidRPr="001F0C2F">
        <w:t xml:space="preserve"> – </w:t>
      </w:r>
      <w:r w:rsidR="009D5179" w:rsidRPr="001F0C2F">
        <w:t>Government will consider regulating</w:t>
      </w:r>
      <w:r w:rsidR="00DB67B6" w:rsidRPr="001F0C2F">
        <w:t xml:space="preserve"> minimum</w:t>
      </w:r>
      <w:r w:rsidR="009D5179" w:rsidRPr="001F0C2F">
        <w:t xml:space="preserve"> </w:t>
      </w:r>
      <w:r w:rsidRPr="001F0C2F">
        <w:t xml:space="preserve">separation standards for UAS-UAS deconfliction and UAS-crewed aircraft deconfliction. </w:t>
      </w:r>
    </w:p>
    <w:p w14:paraId="1660C4EB" w14:textId="761CF9EB" w:rsidR="006C2597" w:rsidRPr="001F0C2F" w:rsidRDefault="006C2597" w:rsidP="00F1646A">
      <w:r w:rsidRPr="001F0C2F">
        <w:rPr>
          <w:b/>
        </w:rPr>
        <w:t xml:space="preserve">Conformance </w:t>
      </w:r>
      <w:r w:rsidR="004030F5" w:rsidRPr="001F0C2F">
        <w:rPr>
          <w:b/>
        </w:rPr>
        <w:t>m</w:t>
      </w:r>
      <w:r w:rsidRPr="001F0C2F">
        <w:rPr>
          <w:b/>
        </w:rPr>
        <w:t>onitoring</w:t>
      </w:r>
      <w:r w:rsidRPr="001F0C2F">
        <w:t xml:space="preserve"> – Government will consider services that track UAS flights and their conformance with flight plans, alerting other aircraft when a UAS is non-conformant with their intended flight plan.</w:t>
      </w:r>
    </w:p>
    <w:p w14:paraId="02B0F95D" w14:textId="39AE0BD4" w:rsidR="00F1646A" w:rsidRPr="001F0C2F" w:rsidRDefault="00F1646A" w:rsidP="00F1646A">
      <w:r w:rsidRPr="001F0C2F">
        <w:rPr>
          <w:b/>
        </w:rPr>
        <w:t>Tactical deconfliction</w:t>
      </w:r>
      <w:r w:rsidRPr="001F0C2F">
        <w:t xml:space="preserve"> – </w:t>
      </w:r>
      <w:r w:rsidR="009D5179" w:rsidRPr="001F0C2F">
        <w:t>Government will consider s</w:t>
      </w:r>
      <w:r w:rsidRPr="001F0C2F">
        <w:t xml:space="preserve">ervices to support in-flight deconfliction of </w:t>
      </w:r>
      <w:r w:rsidR="002B4CD9" w:rsidRPr="001F0C2F">
        <w:t xml:space="preserve">UAS </w:t>
      </w:r>
      <w:r w:rsidRPr="001F0C2F">
        <w:t>operations</w:t>
      </w:r>
      <w:r w:rsidR="009D5179" w:rsidRPr="001F0C2F">
        <w:t xml:space="preserve"> and </w:t>
      </w:r>
      <w:r w:rsidR="002B4CD9" w:rsidRPr="001F0C2F">
        <w:t>how</w:t>
      </w:r>
      <w:r w:rsidR="009D5179" w:rsidRPr="001F0C2F" w:rsidDel="002B4CD9">
        <w:t xml:space="preserve"> these services are delivered</w:t>
      </w:r>
      <w:r w:rsidR="009D5179" w:rsidRPr="001F0C2F">
        <w:t>.</w:t>
      </w:r>
      <w:r w:rsidRPr="001F0C2F">
        <w:t xml:space="preserve"> </w:t>
      </w:r>
      <w:r w:rsidR="009D5179" w:rsidRPr="001F0C2F">
        <w:t xml:space="preserve">Tactical deconfliction services </w:t>
      </w:r>
      <w:r w:rsidRPr="001F0C2F">
        <w:t xml:space="preserve">will help improve </w:t>
      </w:r>
      <w:r w:rsidR="002B4CD9" w:rsidRPr="001F0C2F">
        <w:t xml:space="preserve">safety and coordinate flight paths when unexpected circumstances require UAS to adapt their flight plans during flight. </w:t>
      </w:r>
    </w:p>
    <w:p w14:paraId="5A5B1470" w14:textId="1B8BA1F8" w:rsidR="00F1646A" w:rsidRPr="001F0C2F" w:rsidRDefault="00F1646A" w:rsidP="00F1646A">
      <w:r w:rsidRPr="001F0C2F">
        <w:rPr>
          <w:b/>
        </w:rPr>
        <w:t>Mandates</w:t>
      </w:r>
      <w:r w:rsidRPr="001F0C2F">
        <w:t xml:space="preserve"> – In the future, it may become mandatory for some or all drone operators to use separation services outside of controlled airspace. Use of </w:t>
      </w:r>
      <w:r w:rsidR="004030F5" w:rsidRPr="001F0C2F">
        <w:t xml:space="preserve">these </w:t>
      </w:r>
      <w:r w:rsidRPr="001F0C2F">
        <w:t xml:space="preserve">services will only be mandated when necessary to ensure the safe and efficient use of airspace. </w:t>
      </w:r>
    </w:p>
    <w:p w14:paraId="67979DD5" w14:textId="64E92CDD" w:rsidR="00082287" w:rsidRPr="001F0C2F" w:rsidRDefault="00082287" w:rsidP="00082287">
      <w:pPr>
        <w:suppressAutoHyphens w:val="0"/>
      </w:pPr>
      <w:r w:rsidRPr="001F0C2F">
        <w:br w:type="page"/>
      </w:r>
    </w:p>
    <w:p w14:paraId="3E8EF063" w14:textId="6E97FCE7" w:rsidR="00082287" w:rsidRPr="001F0C2F" w:rsidRDefault="00A64905" w:rsidP="00082287">
      <w:pPr>
        <w:pStyle w:val="Heading2"/>
      </w:pPr>
      <w:bookmarkStart w:id="35" w:name="_Toc184110741"/>
      <w:r w:rsidRPr="001F0C2F">
        <w:rPr>
          <w:noProof/>
        </w:rPr>
        <w:lastRenderedPageBreak/>
        <w:drawing>
          <wp:anchor distT="0" distB="0" distL="114300" distR="114300" simplePos="0" relativeHeight="251658270" behindDoc="0" locked="0" layoutInCell="1" allowOverlap="1" wp14:anchorId="57CE2BEB" wp14:editId="5F224718">
            <wp:simplePos x="0" y="0"/>
            <wp:positionH relativeFrom="margin">
              <wp:align>right</wp:align>
            </wp:positionH>
            <wp:positionV relativeFrom="paragraph">
              <wp:posOffset>9828</wp:posOffset>
            </wp:positionV>
            <wp:extent cx="1080000" cy="1080000"/>
            <wp:effectExtent l="0" t="0" r="6350" b="6350"/>
            <wp:wrapNone/>
            <wp:docPr id="340" name="Picture 340" descr="Icon for Focus Area 2: Better Regul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287" w:rsidRPr="001F0C2F">
        <w:t>2. Better regulation</w:t>
      </w:r>
      <w:bookmarkEnd w:id="32"/>
      <w:bookmarkEnd w:id="35"/>
    </w:p>
    <w:p w14:paraId="0CA8D10C" w14:textId="77777777" w:rsidR="00082287" w:rsidRPr="001F0C2F" w:rsidRDefault="00082287" w:rsidP="00082287">
      <w:pPr>
        <w:pStyle w:val="Introduction"/>
        <w:rPr>
          <w:lang w:val="en-AU"/>
        </w:rPr>
      </w:pPr>
      <w:r w:rsidRPr="001F0C2F">
        <w:rPr>
          <w:lang w:val="en-AU"/>
        </w:rPr>
        <w:t xml:space="preserve">Ensuring our rules are focused on real outcomes, not on ticking a box </w:t>
      </w:r>
    </w:p>
    <w:p w14:paraId="43686CFC" w14:textId="6A7905B8" w:rsidR="00082287" w:rsidRPr="001F0C2F" w:rsidRDefault="00082287" w:rsidP="00082287">
      <w:pPr>
        <w:pStyle w:val="Heading4"/>
      </w:pPr>
      <w:r w:rsidRPr="001F0C2F">
        <w:t xml:space="preserve">Principles </w:t>
      </w:r>
    </w:p>
    <w:p w14:paraId="1829DF28" w14:textId="77777777" w:rsidR="00082287" w:rsidRPr="001F0C2F" w:rsidRDefault="00082287" w:rsidP="002E1E23">
      <w:pPr>
        <w:pStyle w:val="ListParagraph"/>
        <w:numPr>
          <w:ilvl w:val="0"/>
          <w:numId w:val="21"/>
        </w:numPr>
      </w:pPr>
      <w:r w:rsidRPr="001F0C2F">
        <w:t>Risk and outcome based</w:t>
      </w:r>
    </w:p>
    <w:p w14:paraId="1962D2AE" w14:textId="77777777" w:rsidR="00082287" w:rsidRPr="001F0C2F" w:rsidRDefault="00082287" w:rsidP="002E1E23">
      <w:pPr>
        <w:pStyle w:val="ListParagraph"/>
        <w:numPr>
          <w:ilvl w:val="0"/>
          <w:numId w:val="21"/>
        </w:numPr>
      </w:pPr>
      <w:r w:rsidRPr="001F0C2F">
        <w:t xml:space="preserve">Secure </w:t>
      </w:r>
    </w:p>
    <w:p w14:paraId="7F392C2F" w14:textId="77777777" w:rsidR="00082287" w:rsidRPr="001F0C2F" w:rsidRDefault="00082287" w:rsidP="002E1E23">
      <w:pPr>
        <w:pStyle w:val="ListParagraph"/>
        <w:numPr>
          <w:ilvl w:val="0"/>
          <w:numId w:val="21"/>
        </w:numPr>
      </w:pPr>
      <w:r w:rsidRPr="001F0C2F">
        <w:t>Socially responsible</w:t>
      </w:r>
    </w:p>
    <w:p w14:paraId="4F60F225" w14:textId="77777777" w:rsidR="00082287" w:rsidRPr="001F0C2F" w:rsidRDefault="00082287" w:rsidP="00082287">
      <w:pPr>
        <w:pStyle w:val="Heading4"/>
      </w:pPr>
      <w:r w:rsidRPr="001F0C2F">
        <w:t xml:space="preserve">Why we need action </w:t>
      </w:r>
    </w:p>
    <w:tbl>
      <w:tblPr>
        <w:tblStyle w:val="IconBoxTable"/>
        <w:tblW w:w="10150" w:type="dxa"/>
        <w:tblLook w:val="06A0" w:firstRow="1" w:lastRow="0" w:firstColumn="1" w:lastColumn="0" w:noHBand="1" w:noVBand="1"/>
      </w:tblPr>
      <w:tblGrid>
        <w:gridCol w:w="1159"/>
        <w:gridCol w:w="3402"/>
        <w:gridCol w:w="1337"/>
        <w:gridCol w:w="4252"/>
      </w:tblGrid>
      <w:tr w:rsidR="00082287" w:rsidRPr="001F0C2F" w14:paraId="5015FB26" w14:textId="77777777" w:rsidTr="0008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55366502" w14:textId="77777777" w:rsidR="00082287" w:rsidRPr="001F0C2F" w:rsidRDefault="00082287" w:rsidP="00082287">
            <w:pPr>
              <w:spacing w:before="720"/>
              <w:rPr>
                <w:b/>
              </w:rPr>
            </w:pPr>
            <w:r w:rsidRPr="001F0C2F">
              <w:rPr>
                <w:b/>
                <w:noProof/>
              </w:rPr>
              <mc:AlternateContent>
                <mc:Choice Requires="wps">
                  <w:drawing>
                    <wp:anchor distT="0" distB="0" distL="114300" distR="114300" simplePos="0" relativeHeight="251658250" behindDoc="0" locked="0" layoutInCell="1" allowOverlap="1" wp14:anchorId="5C0E0ADE" wp14:editId="410E4F51">
                      <wp:simplePos x="0" y="0"/>
                      <wp:positionH relativeFrom="column">
                        <wp:posOffset>-910</wp:posOffset>
                      </wp:positionH>
                      <wp:positionV relativeFrom="paragraph">
                        <wp:posOffset>148150</wp:posOffset>
                      </wp:positionV>
                      <wp:extent cx="572494" cy="238371"/>
                      <wp:effectExtent l="0" t="0" r="0" b="9525"/>
                      <wp:wrapNone/>
                      <wp:docPr id="841" name="Freeform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2494" cy="238371"/>
                              </a:xfrm>
                              <a:custGeom>
                                <a:avLst/>
                                <a:gdLst>
                                  <a:gd name="T0" fmla="*/ 283 w 567"/>
                                  <a:gd name="T1" fmla="*/ 0 h 236"/>
                                  <a:gd name="T2" fmla="*/ 376 w 567"/>
                                  <a:gd name="T3" fmla="*/ 92 h 236"/>
                                  <a:gd name="T4" fmla="*/ 305 w 567"/>
                                  <a:gd name="T5" fmla="*/ 174 h 236"/>
                                  <a:gd name="T6" fmla="*/ 222 w 567"/>
                                  <a:gd name="T7" fmla="*/ 61 h 236"/>
                                  <a:gd name="T8" fmla="*/ 283 w 567"/>
                                  <a:gd name="T9" fmla="*/ 0 h 236"/>
                                  <a:gd name="T10" fmla="*/ 283 w 567"/>
                                  <a:gd name="T11" fmla="*/ 0 h 236"/>
                                  <a:gd name="T12" fmla="*/ 283 w 567"/>
                                  <a:gd name="T13" fmla="*/ 0 h 236"/>
                                  <a:gd name="T14" fmla="*/ 0 w 567"/>
                                  <a:gd name="T15" fmla="*/ 236 h 236"/>
                                  <a:gd name="T16" fmla="*/ 0 w 567"/>
                                  <a:gd name="T17" fmla="*/ 236 h 236"/>
                                  <a:gd name="T18" fmla="*/ 175 w 567"/>
                                  <a:gd name="T19" fmla="*/ 28 h 236"/>
                                  <a:gd name="T20" fmla="*/ 208 w 567"/>
                                  <a:gd name="T21" fmla="*/ 61 h 236"/>
                                  <a:gd name="T22" fmla="*/ 66 w 567"/>
                                  <a:gd name="T23" fmla="*/ 236 h 236"/>
                                  <a:gd name="T24" fmla="*/ 0 w 567"/>
                                  <a:gd name="T25" fmla="*/ 236 h 236"/>
                                  <a:gd name="T26" fmla="*/ 0 w 567"/>
                                  <a:gd name="T27" fmla="*/ 236 h 236"/>
                                  <a:gd name="T28" fmla="*/ 0 w 567"/>
                                  <a:gd name="T29" fmla="*/ 236 h 236"/>
                                  <a:gd name="T30" fmla="*/ 80 w 567"/>
                                  <a:gd name="T31" fmla="*/ 236 h 236"/>
                                  <a:gd name="T32" fmla="*/ 80 w 567"/>
                                  <a:gd name="T33" fmla="*/ 236 h 236"/>
                                  <a:gd name="T34" fmla="*/ 215 w 567"/>
                                  <a:gd name="T35" fmla="*/ 68 h 236"/>
                                  <a:gd name="T36" fmla="*/ 300 w 567"/>
                                  <a:gd name="T37" fmla="*/ 182 h 236"/>
                                  <a:gd name="T38" fmla="*/ 253 w 567"/>
                                  <a:gd name="T39" fmla="*/ 236 h 236"/>
                                  <a:gd name="T40" fmla="*/ 80 w 567"/>
                                  <a:gd name="T41" fmla="*/ 236 h 236"/>
                                  <a:gd name="T42" fmla="*/ 80 w 567"/>
                                  <a:gd name="T43" fmla="*/ 236 h 236"/>
                                  <a:gd name="T44" fmla="*/ 80 w 567"/>
                                  <a:gd name="T45" fmla="*/ 236 h 236"/>
                                  <a:gd name="T46" fmla="*/ 269 w 567"/>
                                  <a:gd name="T47" fmla="*/ 236 h 236"/>
                                  <a:gd name="T48" fmla="*/ 269 w 567"/>
                                  <a:gd name="T49" fmla="*/ 236 h 236"/>
                                  <a:gd name="T50" fmla="*/ 418 w 567"/>
                                  <a:gd name="T51" fmla="*/ 54 h 236"/>
                                  <a:gd name="T52" fmla="*/ 567 w 567"/>
                                  <a:gd name="T53" fmla="*/ 236 h 236"/>
                                  <a:gd name="T54" fmla="*/ 269 w 567"/>
                                  <a:gd name="T55" fmla="*/ 236 h 236"/>
                                  <a:gd name="T56" fmla="*/ 269 w 567"/>
                                  <a:gd name="T57" fmla="*/ 236 h 236"/>
                                  <a:gd name="T58" fmla="*/ 269 w 567"/>
                                  <a:gd name="T59"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67" h="236">
                                    <a:moveTo>
                                      <a:pt x="283" y="0"/>
                                    </a:moveTo>
                                    <a:lnTo>
                                      <a:pt x="376" y="92"/>
                                    </a:lnTo>
                                    <a:lnTo>
                                      <a:pt x="305" y="174"/>
                                    </a:lnTo>
                                    <a:lnTo>
                                      <a:pt x="222" y="61"/>
                                    </a:lnTo>
                                    <a:lnTo>
                                      <a:pt x="283" y="0"/>
                                    </a:lnTo>
                                    <a:lnTo>
                                      <a:pt x="283" y="0"/>
                                    </a:lnTo>
                                    <a:lnTo>
                                      <a:pt x="283" y="0"/>
                                    </a:lnTo>
                                    <a:close/>
                                    <a:moveTo>
                                      <a:pt x="0" y="236"/>
                                    </a:moveTo>
                                    <a:lnTo>
                                      <a:pt x="0" y="236"/>
                                    </a:lnTo>
                                    <a:lnTo>
                                      <a:pt x="175" y="28"/>
                                    </a:lnTo>
                                    <a:lnTo>
                                      <a:pt x="208" y="61"/>
                                    </a:lnTo>
                                    <a:lnTo>
                                      <a:pt x="66" y="236"/>
                                    </a:lnTo>
                                    <a:lnTo>
                                      <a:pt x="0" y="236"/>
                                    </a:lnTo>
                                    <a:lnTo>
                                      <a:pt x="0" y="236"/>
                                    </a:lnTo>
                                    <a:lnTo>
                                      <a:pt x="0" y="236"/>
                                    </a:lnTo>
                                    <a:close/>
                                    <a:moveTo>
                                      <a:pt x="80" y="236"/>
                                    </a:moveTo>
                                    <a:lnTo>
                                      <a:pt x="80" y="236"/>
                                    </a:lnTo>
                                    <a:lnTo>
                                      <a:pt x="215" y="68"/>
                                    </a:lnTo>
                                    <a:lnTo>
                                      <a:pt x="300" y="182"/>
                                    </a:lnTo>
                                    <a:lnTo>
                                      <a:pt x="253" y="236"/>
                                    </a:lnTo>
                                    <a:lnTo>
                                      <a:pt x="80" y="236"/>
                                    </a:lnTo>
                                    <a:lnTo>
                                      <a:pt x="80" y="236"/>
                                    </a:lnTo>
                                    <a:lnTo>
                                      <a:pt x="80" y="236"/>
                                    </a:lnTo>
                                    <a:close/>
                                    <a:moveTo>
                                      <a:pt x="269" y="236"/>
                                    </a:moveTo>
                                    <a:lnTo>
                                      <a:pt x="269" y="236"/>
                                    </a:lnTo>
                                    <a:lnTo>
                                      <a:pt x="418" y="54"/>
                                    </a:lnTo>
                                    <a:lnTo>
                                      <a:pt x="567" y="236"/>
                                    </a:lnTo>
                                    <a:lnTo>
                                      <a:pt x="269" y="236"/>
                                    </a:lnTo>
                                    <a:lnTo>
                                      <a:pt x="269" y="236"/>
                                    </a:lnTo>
                                    <a:lnTo>
                                      <a:pt x="269" y="236"/>
                                    </a:lnTo>
                                    <a:close/>
                                  </a:path>
                                </a:pathLst>
                              </a:custGeom>
                              <a:solidFill>
                                <a:srgbClr val="0B7C87"/>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372B07" id="Freeform 392" o:spid="_x0000_s1026" style="position:absolute;margin-left:-.05pt;margin-top:11.65pt;width:45.1pt;height:1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" path="m283,r93,92l305,174,222,61,283,r,l283,xm,236r,l175,28r33,33l66,236,,236r,l,236xm80,236r,l215,68r85,114l253,236r-173,l80,236r,xm269,236r,l418,54,567,236r-298,l269,236r,xe" fillcolor="#0b7c87" stroked="f">
                      <v:path arrowok="t" o:connecttype="custom" o:connectlocs="285742,0;379643,92924;307955,175748;224151,61613;285742,0;285742,0;285742,0;0,238371;0,238371;176696,28281;210015,61613;66640,238371;0,238371;0,238371;0,238371;80775,238371;80775,238371;217083,68683;302907,183828;255451,238371;80775,238371;80775,238371;80775,238371;271607,238371;271607,238371;422050,54543;572494,238371;271607,238371;271607,238371;271607,238371" o:connectangles="0,0,0,0,0,0,0,0,0,0,0,0,0,0,0,0,0,0,0,0,0,0,0,0,0,0,0,0,0,0"/>
                      <o:lock v:ext="edit" verticies="t"/>
                    </v:shape>
                  </w:pict>
                </mc:Fallback>
              </mc:AlternateContent>
            </w:r>
            <w:r w:rsidRPr="001F0C2F">
              <w:rPr>
                <w:b/>
              </w:rPr>
              <w:t>Challenges</w:t>
            </w:r>
          </w:p>
        </w:tc>
        <w:tc>
          <w:tcPr>
            <w:tcW w:w="3402" w:type="dxa"/>
            <w:tcMar>
              <w:right w:w="170" w:type="dxa"/>
            </w:tcMar>
          </w:tcPr>
          <w:p w14:paraId="22CDE953" w14:textId="54ED294D" w:rsidR="00082287" w:rsidRPr="001F0C2F" w:rsidRDefault="00927A8C"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Many </w:t>
            </w:r>
            <w:r w:rsidR="00082287" w:rsidRPr="001F0C2F">
              <w:rPr>
                <w:sz w:val="20"/>
              </w:rPr>
              <w:t>Commonwealth and state</w:t>
            </w:r>
            <w:r w:rsidR="00D95C43" w:rsidRPr="001F0C2F">
              <w:rPr>
                <w:sz w:val="20"/>
              </w:rPr>
              <w:t>/territory</w:t>
            </w:r>
            <w:r w:rsidR="00082287" w:rsidRPr="001F0C2F">
              <w:rPr>
                <w:sz w:val="20"/>
              </w:rPr>
              <w:t xml:space="preserve"> government agencies are responsible for regulating different aspects of UAS use.</w:t>
            </w:r>
          </w:p>
          <w:p w14:paraId="507CE8B2" w14:textId="77777777"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sz w:val="20"/>
                <w:lang w:val="en-AU"/>
              </w:rPr>
            </w:pPr>
            <w:r w:rsidRPr="001F0C2F">
              <w:rPr>
                <w:sz w:val="20"/>
                <w:lang w:val="en-AU"/>
              </w:rPr>
              <w:t>Issues include safety, security, privacy, noise, environmental impacts, protecting cultural sites.</w:t>
            </w:r>
          </w:p>
          <w:p w14:paraId="62F7E2CF" w14:textId="19C6928E"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lang w:val="en-AU"/>
              </w:rPr>
            </w:pPr>
            <w:r w:rsidRPr="001F0C2F">
              <w:rPr>
                <w:sz w:val="20"/>
                <w:lang w:val="en-AU"/>
              </w:rPr>
              <w:t>Lack of coordination makes it difficult for operators to understand and comply with rules</w:t>
            </w:r>
            <w:r w:rsidR="00927A8C" w:rsidRPr="001F0C2F">
              <w:rPr>
                <w:sz w:val="20"/>
                <w:lang w:val="en-AU"/>
              </w:rPr>
              <w:t>.</w:t>
            </w:r>
          </w:p>
        </w:tc>
        <w:tc>
          <w:tcPr>
            <w:tcW w:w="1337" w:type="dxa"/>
          </w:tcPr>
          <w:p w14:paraId="5AC4F97D" w14:textId="77777777" w:rsidR="00082287" w:rsidRPr="001F0C2F" w:rsidRDefault="00082287" w:rsidP="00082287">
            <w:pPr>
              <w:spacing w:before="720"/>
              <w:cnfStyle w:val="100000000000" w:firstRow="1" w:lastRow="0" w:firstColumn="0" w:lastColumn="0" w:oddVBand="0" w:evenVBand="0" w:oddHBand="0" w:evenHBand="0" w:firstRowFirstColumn="0" w:firstRowLastColumn="0" w:lastRowFirstColumn="0" w:lastRowLastColumn="0"/>
              <w:rPr>
                <w:b/>
              </w:rPr>
            </w:pPr>
            <w:r w:rsidRPr="001F0C2F">
              <w:rPr>
                <w:b/>
                <w:noProof/>
                <w:sz w:val="20"/>
              </w:rPr>
              <mc:AlternateContent>
                <mc:Choice Requires="wps">
                  <w:drawing>
                    <wp:anchor distT="0" distB="0" distL="114300" distR="114300" simplePos="0" relativeHeight="251658251" behindDoc="0" locked="0" layoutInCell="1" allowOverlap="1" wp14:anchorId="72961536" wp14:editId="5D05A9F8">
                      <wp:simplePos x="0" y="0"/>
                      <wp:positionH relativeFrom="column">
                        <wp:posOffset>161974</wp:posOffset>
                      </wp:positionH>
                      <wp:positionV relativeFrom="paragraph">
                        <wp:posOffset>76200</wp:posOffset>
                      </wp:positionV>
                      <wp:extent cx="369064" cy="332990"/>
                      <wp:effectExtent l="0" t="0" r="0" b="0"/>
                      <wp:wrapNone/>
                      <wp:docPr id="842"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9064" cy="332990"/>
                              </a:xfrm>
                              <a:custGeom>
                                <a:avLst/>
                                <a:gdLst>
                                  <a:gd name="T0" fmla="*/ 84 w 221"/>
                                  <a:gd name="T1" fmla="*/ 175 h 199"/>
                                  <a:gd name="T2" fmla="*/ 44 w 221"/>
                                  <a:gd name="T3" fmla="*/ 199 h 199"/>
                                  <a:gd name="T4" fmla="*/ 195 w 221"/>
                                  <a:gd name="T5" fmla="*/ 199 h 199"/>
                                  <a:gd name="T6" fmla="*/ 161 w 221"/>
                                  <a:gd name="T7" fmla="*/ 191 h 199"/>
                                  <a:gd name="T8" fmla="*/ 84 w 221"/>
                                  <a:gd name="T9" fmla="*/ 175 h 199"/>
                                  <a:gd name="T10" fmla="*/ 85 w 221"/>
                                  <a:gd name="T11" fmla="*/ 84 h 199"/>
                                  <a:gd name="T12" fmla="*/ 105 w 221"/>
                                  <a:gd name="T13" fmla="*/ 154 h 199"/>
                                  <a:gd name="T14" fmla="*/ 116 w 221"/>
                                  <a:gd name="T15" fmla="*/ 154 h 199"/>
                                  <a:gd name="T16" fmla="*/ 94 w 221"/>
                                  <a:gd name="T17" fmla="*/ 79 h 199"/>
                                  <a:gd name="T18" fmla="*/ 0 w 221"/>
                                  <a:gd name="T19" fmla="*/ 7 h 199"/>
                                  <a:gd name="T20" fmla="*/ 85 w 221"/>
                                  <a:gd name="T21" fmla="*/ 84 h 199"/>
                                  <a:gd name="T22" fmla="*/ 128 w 221"/>
                                  <a:gd name="T23" fmla="*/ 155 h 199"/>
                                  <a:gd name="T24" fmla="*/ 151 w 221"/>
                                  <a:gd name="T25" fmla="*/ 94 h 199"/>
                                  <a:gd name="T26" fmla="*/ 221 w 221"/>
                                  <a:gd name="T27" fmla="*/ 8 h 199"/>
                                  <a:gd name="T28" fmla="*/ 135 w 221"/>
                                  <a:gd name="T29" fmla="*/ 86 h 199"/>
                                  <a:gd name="T30" fmla="*/ 210 w 221"/>
                                  <a:gd name="T31" fmla="*/ 19 h 199"/>
                                  <a:gd name="T32" fmla="*/ 116 w 221"/>
                                  <a:gd name="T33" fmla="*/ 154 h 199"/>
                                  <a:gd name="T34" fmla="*/ 128 w 221"/>
                                  <a:gd name="T35" fmla="*/ 15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1" h="199">
                                    <a:moveTo>
                                      <a:pt x="84" y="175"/>
                                    </a:moveTo>
                                    <a:cubicBezTo>
                                      <a:pt x="61" y="175"/>
                                      <a:pt x="52" y="181"/>
                                      <a:pt x="44" y="199"/>
                                    </a:cubicBezTo>
                                    <a:cubicBezTo>
                                      <a:pt x="94" y="199"/>
                                      <a:pt x="145" y="199"/>
                                      <a:pt x="195" y="199"/>
                                    </a:cubicBezTo>
                                    <a:cubicBezTo>
                                      <a:pt x="198" y="179"/>
                                      <a:pt x="174" y="169"/>
                                      <a:pt x="161" y="191"/>
                                    </a:cubicBezTo>
                                    <a:cubicBezTo>
                                      <a:pt x="155" y="149"/>
                                      <a:pt x="88" y="150"/>
                                      <a:pt x="84" y="175"/>
                                    </a:cubicBezTo>
                                    <a:close/>
                                    <a:moveTo>
                                      <a:pt x="85" y="84"/>
                                    </a:moveTo>
                                    <a:cubicBezTo>
                                      <a:pt x="90" y="86"/>
                                      <a:pt x="104" y="109"/>
                                      <a:pt x="105" y="154"/>
                                    </a:cubicBezTo>
                                    <a:cubicBezTo>
                                      <a:pt x="109" y="154"/>
                                      <a:pt x="112" y="153"/>
                                      <a:pt x="116" y="154"/>
                                    </a:cubicBezTo>
                                    <a:cubicBezTo>
                                      <a:pt x="112" y="112"/>
                                      <a:pt x="102" y="100"/>
                                      <a:pt x="94" y="79"/>
                                    </a:cubicBezTo>
                                    <a:cubicBezTo>
                                      <a:pt x="107" y="13"/>
                                      <a:pt x="56" y="0"/>
                                      <a:pt x="0" y="7"/>
                                    </a:cubicBezTo>
                                    <a:cubicBezTo>
                                      <a:pt x="24" y="47"/>
                                      <a:pt x="0" y="82"/>
                                      <a:pt x="85" y="84"/>
                                    </a:cubicBezTo>
                                    <a:close/>
                                    <a:moveTo>
                                      <a:pt x="128" y="155"/>
                                    </a:moveTo>
                                    <a:cubicBezTo>
                                      <a:pt x="129" y="133"/>
                                      <a:pt x="142" y="104"/>
                                      <a:pt x="151" y="94"/>
                                    </a:cubicBezTo>
                                    <a:cubicBezTo>
                                      <a:pt x="220" y="118"/>
                                      <a:pt x="204" y="52"/>
                                      <a:pt x="221" y="8"/>
                                    </a:cubicBezTo>
                                    <a:cubicBezTo>
                                      <a:pt x="174" y="26"/>
                                      <a:pt x="124" y="10"/>
                                      <a:pt x="135" y="86"/>
                                    </a:cubicBezTo>
                                    <a:cubicBezTo>
                                      <a:pt x="155" y="54"/>
                                      <a:pt x="170" y="41"/>
                                      <a:pt x="210" y="19"/>
                                    </a:cubicBezTo>
                                    <a:cubicBezTo>
                                      <a:pt x="165" y="48"/>
                                      <a:pt x="138" y="80"/>
                                      <a:pt x="116" y="154"/>
                                    </a:cubicBezTo>
                                    <a:cubicBezTo>
                                      <a:pt x="121" y="154"/>
                                      <a:pt x="124" y="154"/>
                                      <a:pt x="128" y="155"/>
                                    </a:cubicBezTo>
                                    <a:close/>
                                  </a:path>
                                </a:pathLst>
                              </a:custGeom>
                              <a:solidFill>
                                <a:srgbClr val="0B7C87"/>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8830DC" id="Freeform 58" o:spid="_x0000_s1026" style="position:absolute;margin-left:12.75pt;margin-top:6pt;width:29.05pt;height:2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" path="m84,175v-23,,-32,6,-40,24c94,199,145,199,195,199v3,-20,-21,-30,-34,-8c155,149,88,150,84,175xm85,84v5,2,19,25,20,70c109,154,112,153,116,154,112,112,102,100,94,79,107,13,56,,,7,24,47,,82,85,84xm128,155v1,-22,14,-51,23,-61c220,118,204,52,221,8v-47,18,-97,2,-86,78c155,54,170,41,210,19,165,48,138,80,116,154v5,,8,,12,1xe" fillcolor="#0b7c87" stroked="f">
                      <v:path arrowok="t" o:connecttype="custom" o:connectlocs="140278,292830;73479,332990;325645,332990;268866,319603;140278,292830;141948,140559;175347,257691;193717,257691;156977,132192;0,11713;141948,140559;213757,259364;252166,157292;369064,13387;225446,143905;350694,31793;193717,257691;213757,259364" o:connectangles="0,0,0,0,0,0,0,0,0,0,0,0,0,0,0,0,0,0"/>
                      <o:lock v:ext="edit" verticies="t"/>
                    </v:shape>
                  </w:pict>
                </mc:Fallback>
              </mc:AlternateContent>
            </w:r>
            <w:r w:rsidRPr="001F0C2F">
              <w:rPr>
                <w:b/>
                <w:sz w:val="20"/>
              </w:rPr>
              <w:t>Opportunities</w:t>
            </w:r>
          </w:p>
        </w:tc>
        <w:tc>
          <w:tcPr>
            <w:tcW w:w="4252" w:type="dxa"/>
          </w:tcPr>
          <w:p w14:paraId="51A40587" w14:textId="77777777"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Implementing UTM gives us the opportunity to: </w:t>
            </w:r>
          </w:p>
          <w:p w14:paraId="1C74F312" w14:textId="77777777"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sz w:val="20"/>
                <w:lang w:val="en-AU"/>
              </w:rPr>
            </w:pPr>
            <w:r w:rsidRPr="001F0C2F">
              <w:rPr>
                <w:sz w:val="20"/>
                <w:lang w:val="en-AU"/>
              </w:rPr>
              <w:t>Clearly communicate all the relevant rules that are made by different agencies.</w:t>
            </w:r>
          </w:p>
          <w:p w14:paraId="4D9DCA03" w14:textId="77777777"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Use data standards to allow USS to provide information about rules in the way that is most relevant to different operators. </w:t>
            </w:r>
          </w:p>
          <w:p w14:paraId="395BB214" w14:textId="77777777"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More effectively target rules based on the characteristics of the operator or aircraft. </w:t>
            </w:r>
          </w:p>
          <w:p w14:paraId="0DCB6CB4" w14:textId="170ED128" w:rsidR="00082287" w:rsidRPr="001F0C2F" w:rsidRDefault="00082287" w:rsidP="002E1E23">
            <w:pPr>
              <w:pStyle w:val="Bullet1"/>
              <w:numPr>
                <w:ilvl w:val="0"/>
                <w:numId w:val="16"/>
              </w:numPr>
              <w:cnfStyle w:val="100000000000" w:firstRow="1" w:lastRow="0" w:firstColumn="0" w:lastColumn="0" w:oddVBand="0" w:evenVBand="0" w:oddHBand="0" w:evenHBand="0" w:firstRowFirstColumn="0" w:firstRowLastColumn="0" w:lastRowFirstColumn="0" w:lastRowLastColumn="0"/>
              <w:rPr>
                <w:lang w:val="en-AU"/>
              </w:rPr>
            </w:pPr>
            <w:r w:rsidRPr="001F0C2F">
              <w:rPr>
                <w:sz w:val="20"/>
                <w:lang w:val="en-AU"/>
              </w:rPr>
              <w:t>Clarify roles and responsibilities</w:t>
            </w:r>
            <w:r w:rsidR="00927A8C" w:rsidRPr="001F0C2F">
              <w:rPr>
                <w:sz w:val="20"/>
                <w:lang w:val="en-AU"/>
              </w:rPr>
              <w:t xml:space="preserve">, and making </w:t>
            </w:r>
            <w:r w:rsidRPr="001F0C2F">
              <w:rPr>
                <w:sz w:val="20"/>
                <w:lang w:val="en-AU"/>
              </w:rPr>
              <w:t xml:space="preserve">non-safety rules </w:t>
            </w:r>
            <w:r w:rsidR="00927A8C" w:rsidRPr="001F0C2F">
              <w:rPr>
                <w:sz w:val="20"/>
                <w:lang w:val="en-AU"/>
              </w:rPr>
              <w:t xml:space="preserve">consistent </w:t>
            </w:r>
            <w:r w:rsidRPr="001F0C2F">
              <w:rPr>
                <w:sz w:val="20"/>
                <w:lang w:val="en-AU"/>
              </w:rPr>
              <w:t>across the country.</w:t>
            </w:r>
          </w:p>
        </w:tc>
      </w:tr>
    </w:tbl>
    <w:p w14:paraId="42FC93D7" w14:textId="77777777" w:rsidR="00F1646A" w:rsidRPr="001F0C2F" w:rsidRDefault="00F1646A" w:rsidP="00F1646A">
      <w:pPr>
        <w:pStyle w:val="Heading4"/>
      </w:pPr>
      <w:r w:rsidRPr="001F0C2F">
        <w:t>What will be delivered by 2026</w:t>
      </w:r>
    </w:p>
    <w:p w14:paraId="2ABA561A" w14:textId="2A4CEC18" w:rsidR="009F1007" w:rsidRPr="001F0C2F" w:rsidRDefault="00404087" w:rsidP="009F1007">
      <w:pPr>
        <w:pStyle w:val="Heading5"/>
        <w:tabs>
          <w:tab w:val="left" w:pos="2149"/>
        </w:tabs>
      </w:pPr>
      <w:r w:rsidRPr="001F0C2F">
        <w:t xml:space="preserve">Digital-first </w:t>
      </w:r>
      <w:r w:rsidR="00930E85" w:rsidRPr="001F0C2F">
        <w:t xml:space="preserve">drone </w:t>
      </w:r>
      <w:r w:rsidR="00426E0D" w:rsidRPr="001F0C2F">
        <w:t>regulation</w:t>
      </w:r>
    </w:p>
    <w:p w14:paraId="62DBA9C2" w14:textId="252A8F4B" w:rsidR="007E19D0" w:rsidRPr="001F0C2F" w:rsidRDefault="007E19D0" w:rsidP="007E19D0">
      <w:r w:rsidRPr="001F0C2F">
        <w:t>By 2026</w:t>
      </w:r>
      <w:r w:rsidR="004030F5" w:rsidRPr="001F0C2F">
        <w:t>,</w:t>
      </w:r>
      <w:r w:rsidRPr="001F0C2F">
        <w:t xml:space="preserve"> we will aim to have consolidated data of where different rules and regulations may apply to drone users. This will allow drone operators using a USS to </w:t>
      </w:r>
      <w:r w:rsidR="004030F5" w:rsidRPr="001F0C2F">
        <w:t xml:space="preserve">more </w:t>
      </w:r>
      <w:r w:rsidRPr="001F0C2F">
        <w:t>easily plan flights that are compliant with relevant rules and regulations in their area. Members of the public can also access this information via drones.gov.au.</w:t>
      </w:r>
    </w:p>
    <w:p w14:paraId="49860048" w14:textId="505A827D" w:rsidR="009F1007" w:rsidRPr="001F0C2F" w:rsidRDefault="001A4488" w:rsidP="009F1007">
      <w:r w:rsidRPr="001F0C2F">
        <w:t>Under the Government’s Regulatory Policy, Practice &amp; Performance Framework</w:t>
      </w:r>
      <w:r w:rsidRPr="001F0C2F">
        <w:rPr>
          <w:rStyle w:val="FootnoteReference"/>
        </w:rPr>
        <w:footnoteReference w:id="5"/>
      </w:r>
      <w:r w:rsidRPr="001F0C2F">
        <w:t>, regulation should reflect the realities of the digital-era and adopt a ‘digital-first’ approach</w:t>
      </w:r>
      <w:r w:rsidR="004B642E" w:rsidRPr="001F0C2F">
        <w:t xml:space="preserve"> wherever possible</w:t>
      </w:r>
      <w:r w:rsidRPr="001F0C2F">
        <w:t>.</w:t>
      </w:r>
      <w:r w:rsidR="00426E0D" w:rsidRPr="001F0C2F">
        <w:t xml:space="preserve"> </w:t>
      </w:r>
      <w:r w:rsidR="002D5B63" w:rsidRPr="001F0C2F">
        <w:t xml:space="preserve">Part of this </w:t>
      </w:r>
      <w:r w:rsidR="005F5AF1" w:rsidRPr="001F0C2F">
        <w:t>means</w:t>
      </w:r>
      <w:r w:rsidR="002D5B63" w:rsidRPr="001F0C2F">
        <w:t xml:space="preserve"> making sure drone rules themselves are easily incorporated into systems or apps, rather than rely</w:t>
      </w:r>
      <w:r w:rsidR="005F5AF1" w:rsidRPr="001F0C2F">
        <w:t>ing</w:t>
      </w:r>
      <w:r w:rsidR="002D5B63" w:rsidRPr="001F0C2F">
        <w:t xml:space="preserve"> on individuals having to go to multiple places to read up on all the rules that may affect them.</w:t>
      </w:r>
    </w:p>
    <w:p w14:paraId="19060B51" w14:textId="67582D38" w:rsidR="008D2607" w:rsidRPr="001F0C2F" w:rsidRDefault="008D2607" w:rsidP="00284287">
      <w:pPr>
        <w:pStyle w:val="Caption"/>
      </w:pPr>
      <w:bookmarkStart w:id="36" w:name="_Toc184110548"/>
      <w:r w:rsidRPr="001F0C2F">
        <w:t xml:space="preserve">Table </w:t>
      </w:r>
      <w:r w:rsidR="00496717" w:rsidRPr="001F0C2F">
        <w:t>3</w:t>
      </w:r>
      <w:r w:rsidRPr="001F0C2F">
        <w:t xml:space="preserve">: </w:t>
      </w:r>
      <w:r w:rsidR="005815B3" w:rsidRPr="001F0C2F">
        <w:t>A</w:t>
      </w:r>
      <w:r w:rsidR="00930E85" w:rsidRPr="001F0C2F">
        <w:t>ctions to have digital-first drone regulation</w:t>
      </w:r>
      <w:bookmarkEnd w:id="36"/>
      <w:r w:rsidR="00930E85" w:rsidRPr="001F0C2F">
        <w:t xml:space="preserve"> </w:t>
      </w:r>
    </w:p>
    <w:tbl>
      <w:tblPr>
        <w:tblStyle w:val="DefaultTable1"/>
        <w:tblW w:w="9922" w:type="dxa"/>
        <w:tblLook w:val="04A0" w:firstRow="1" w:lastRow="0" w:firstColumn="1" w:lastColumn="0" w:noHBand="0" w:noVBand="1"/>
      </w:tblPr>
      <w:tblGrid>
        <w:gridCol w:w="1020"/>
        <w:gridCol w:w="4835"/>
        <w:gridCol w:w="1237"/>
        <w:gridCol w:w="1406"/>
        <w:gridCol w:w="1424"/>
      </w:tblGrid>
      <w:tr w:rsidR="00111862" w:rsidRPr="001F0C2F" w14:paraId="43527C9B" w14:textId="77777777" w:rsidTr="00153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left w:val="nil"/>
              <w:right w:val="nil"/>
            </w:tcBorders>
          </w:tcPr>
          <w:p w14:paraId="17ECDFF2" w14:textId="654E6097" w:rsidR="00111862" w:rsidRPr="001F0C2F" w:rsidRDefault="00111862" w:rsidP="00111862">
            <w:r w:rsidRPr="001F0C2F">
              <w:t>Type</w:t>
            </w:r>
          </w:p>
        </w:tc>
        <w:tc>
          <w:tcPr>
            <w:tcW w:w="4835" w:type="dxa"/>
            <w:tcBorders>
              <w:left w:val="nil"/>
              <w:right w:val="nil"/>
            </w:tcBorders>
            <w:hideMark/>
          </w:tcPr>
          <w:p w14:paraId="7557FF42" w14:textId="481C3073"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What will be delivered</w:t>
            </w:r>
          </w:p>
        </w:tc>
        <w:tc>
          <w:tcPr>
            <w:tcW w:w="1237" w:type="dxa"/>
            <w:tcBorders>
              <w:left w:val="nil"/>
              <w:right w:val="nil"/>
            </w:tcBorders>
          </w:tcPr>
          <w:p w14:paraId="1AE2124E" w14:textId="294ED53F"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Timeframe</w:t>
            </w:r>
          </w:p>
        </w:tc>
        <w:tc>
          <w:tcPr>
            <w:tcW w:w="1406" w:type="dxa"/>
            <w:tcBorders>
              <w:left w:val="nil"/>
              <w:right w:val="nil"/>
            </w:tcBorders>
            <w:hideMark/>
          </w:tcPr>
          <w:p w14:paraId="4BE87798" w14:textId="4A4D7F51"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Responsible</w:t>
            </w:r>
          </w:p>
        </w:tc>
        <w:tc>
          <w:tcPr>
            <w:tcW w:w="1424" w:type="dxa"/>
            <w:tcBorders>
              <w:left w:val="nil"/>
              <w:right w:val="nil"/>
            </w:tcBorders>
            <w:hideMark/>
          </w:tcPr>
          <w:p w14:paraId="3040DC5C" w14:textId="77D8DC6C"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Related project</w:t>
            </w:r>
          </w:p>
        </w:tc>
      </w:tr>
      <w:tr w:rsidR="007E19D0" w:rsidRPr="001F0C2F" w14:paraId="4912B654" w14:textId="77777777" w:rsidTr="00153CC0">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008089" w:themeColor="accent2"/>
              <w:left w:val="nil"/>
              <w:bottom w:val="single" w:sz="4" w:space="0" w:color="008089" w:themeColor="accent2"/>
              <w:right w:val="nil"/>
            </w:tcBorders>
            <w:hideMark/>
          </w:tcPr>
          <w:p w14:paraId="4E830F37" w14:textId="7E03C5C2" w:rsidR="007E19D0" w:rsidRPr="001F0C2F" w:rsidRDefault="00093831" w:rsidP="007E19D0">
            <w:pPr>
              <w:pStyle w:val="ListLegal1"/>
              <w:numPr>
                <w:ilvl w:val="0"/>
                <w:numId w:val="0"/>
              </w:numPr>
              <w:rPr>
                <w:sz w:val="20"/>
                <w:lang w:val="en-AU"/>
              </w:rPr>
            </w:pPr>
            <w:r w:rsidRPr="001F0C2F">
              <w:rPr>
                <w:sz w:val="20"/>
                <w:lang w:val="en-AU"/>
              </w:rPr>
              <w:t>ICT</w:t>
            </w:r>
          </w:p>
        </w:tc>
        <w:tc>
          <w:tcPr>
            <w:tcW w:w="4835" w:type="dxa"/>
            <w:tcBorders>
              <w:top w:val="single" w:sz="4" w:space="0" w:color="008089" w:themeColor="accent2"/>
              <w:left w:val="nil"/>
              <w:bottom w:val="single" w:sz="4" w:space="0" w:color="008089" w:themeColor="accent2"/>
              <w:right w:val="nil"/>
            </w:tcBorders>
            <w:hideMark/>
          </w:tcPr>
          <w:p w14:paraId="14EB80B5" w14:textId="5E0DC1AE" w:rsidR="007E19D0" w:rsidRPr="001F0C2F" w:rsidRDefault="007E19D0" w:rsidP="007E19D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bookmarkStart w:id="37" w:name="_Hlk171595564"/>
            <w:r w:rsidRPr="001F0C2F">
              <w:rPr>
                <w:sz w:val="20"/>
                <w:lang w:val="en-AU"/>
              </w:rPr>
              <w:t xml:space="preserve">Drone Rule Digitisation </w:t>
            </w:r>
            <w:r w:rsidR="00B13260" w:rsidRPr="001F0C2F">
              <w:rPr>
                <w:sz w:val="20"/>
                <w:lang w:val="en-AU"/>
              </w:rPr>
              <w:t>P</w:t>
            </w:r>
            <w:r w:rsidRPr="001F0C2F">
              <w:rPr>
                <w:sz w:val="20"/>
                <w:lang w:val="en-AU"/>
              </w:rPr>
              <w:t xml:space="preserve">roject </w:t>
            </w:r>
            <w:r w:rsidR="00B13260" w:rsidRPr="001F0C2F">
              <w:rPr>
                <w:sz w:val="20"/>
                <w:lang w:val="en-AU"/>
              </w:rPr>
              <w:t>(DRDP)</w:t>
            </w:r>
            <w:r w:rsidRPr="001F0C2F">
              <w:rPr>
                <w:sz w:val="20"/>
                <w:lang w:val="en-AU"/>
              </w:rPr>
              <w:t xml:space="preserve"> will make a wide range of non-safety rules available and accessible in a digital format via </w:t>
            </w:r>
            <w:r w:rsidR="004030F5" w:rsidRPr="001F0C2F">
              <w:rPr>
                <w:sz w:val="20"/>
                <w:lang w:val="en-AU"/>
              </w:rPr>
              <w:t xml:space="preserve">an </w:t>
            </w:r>
            <w:r w:rsidR="00354DB4" w:rsidRPr="001F0C2F">
              <w:rPr>
                <w:sz w:val="20"/>
                <w:lang w:val="en-AU"/>
              </w:rPr>
              <w:t>Application Programming Interface (</w:t>
            </w:r>
            <w:r w:rsidRPr="001F0C2F">
              <w:rPr>
                <w:sz w:val="20"/>
                <w:lang w:val="en-AU"/>
              </w:rPr>
              <w:t>API</w:t>
            </w:r>
            <w:r w:rsidR="00354DB4" w:rsidRPr="001F0C2F">
              <w:rPr>
                <w:sz w:val="20"/>
                <w:lang w:val="en-AU"/>
              </w:rPr>
              <w:t>)</w:t>
            </w:r>
            <w:r w:rsidRPr="001F0C2F">
              <w:rPr>
                <w:sz w:val="20"/>
                <w:lang w:val="en-AU"/>
              </w:rPr>
              <w:t>.</w:t>
            </w:r>
            <w:bookmarkEnd w:id="37"/>
          </w:p>
        </w:tc>
        <w:tc>
          <w:tcPr>
            <w:tcW w:w="1237" w:type="dxa"/>
            <w:tcBorders>
              <w:top w:val="single" w:sz="4" w:space="0" w:color="008089" w:themeColor="accent2"/>
              <w:left w:val="nil"/>
              <w:bottom w:val="single" w:sz="4" w:space="0" w:color="008089" w:themeColor="accent2"/>
              <w:right w:val="nil"/>
            </w:tcBorders>
          </w:tcPr>
          <w:p w14:paraId="5FA6B46C" w14:textId="0BAEDDF0" w:rsidR="007E19D0" w:rsidRPr="001F0C2F" w:rsidRDefault="007E19D0" w:rsidP="007E19D0">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End 2024</w:t>
            </w:r>
          </w:p>
        </w:tc>
        <w:tc>
          <w:tcPr>
            <w:tcW w:w="1406" w:type="dxa"/>
            <w:tcBorders>
              <w:top w:val="single" w:sz="4" w:space="0" w:color="008089" w:themeColor="accent2"/>
              <w:left w:val="nil"/>
              <w:bottom w:val="single" w:sz="4" w:space="0" w:color="008089" w:themeColor="accent2"/>
              <w:right w:val="nil"/>
            </w:tcBorders>
            <w:hideMark/>
          </w:tcPr>
          <w:p w14:paraId="29B55D6C" w14:textId="3652E985" w:rsidR="007E19D0" w:rsidRPr="001F0C2F" w:rsidRDefault="0022444C" w:rsidP="007E19D0">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DITRDCA</w:t>
            </w:r>
          </w:p>
        </w:tc>
        <w:tc>
          <w:tcPr>
            <w:tcW w:w="1424" w:type="dxa"/>
            <w:tcBorders>
              <w:top w:val="single" w:sz="4" w:space="0" w:color="008089" w:themeColor="accent2"/>
              <w:left w:val="nil"/>
              <w:bottom w:val="single" w:sz="4" w:space="0" w:color="008089" w:themeColor="accent2"/>
              <w:right w:val="nil"/>
            </w:tcBorders>
            <w:hideMark/>
          </w:tcPr>
          <w:p w14:paraId="2DCDBE85" w14:textId="6C6E4EA4" w:rsidR="007E19D0" w:rsidRPr="001F0C2F" w:rsidRDefault="007E19D0" w:rsidP="007E19D0">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DRDP</w:t>
            </w:r>
          </w:p>
        </w:tc>
      </w:tr>
      <w:tr w:rsidR="007E19D0" w:rsidRPr="001F0C2F" w14:paraId="5B4C3A51" w14:textId="77777777" w:rsidTr="00153C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008089" w:themeColor="accent2"/>
              <w:left w:val="nil"/>
              <w:bottom w:val="single" w:sz="4" w:space="0" w:color="008089" w:themeColor="accent2"/>
              <w:right w:val="nil"/>
            </w:tcBorders>
          </w:tcPr>
          <w:p w14:paraId="0642595A" w14:textId="30A10F9E" w:rsidR="007E19D0" w:rsidRPr="001F0C2F" w:rsidRDefault="007E19D0" w:rsidP="007E19D0">
            <w:pPr>
              <w:pStyle w:val="ListLegal1"/>
              <w:numPr>
                <w:ilvl w:val="0"/>
                <w:numId w:val="0"/>
              </w:numPr>
              <w:rPr>
                <w:sz w:val="20"/>
                <w:lang w:val="en-AU"/>
              </w:rPr>
            </w:pPr>
            <w:r w:rsidRPr="001F0C2F">
              <w:rPr>
                <w:sz w:val="20"/>
                <w:lang w:val="en-AU"/>
              </w:rPr>
              <w:lastRenderedPageBreak/>
              <w:t>Policy</w:t>
            </w:r>
          </w:p>
        </w:tc>
        <w:tc>
          <w:tcPr>
            <w:tcW w:w="4835" w:type="dxa"/>
            <w:tcBorders>
              <w:top w:val="single" w:sz="4" w:space="0" w:color="008089" w:themeColor="accent2"/>
              <w:left w:val="nil"/>
              <w:bottom w:val="single" w:sz="4" w:space="0" w:color="008089" w:themeColor="accent2"/>
              <w:right w:val="nil"/>
            </w:tcBorders>
          </w:tcPr>
          <w:p w14:paraId="3A6A91AF" w14:textId="019D917E" w:rsidR="007E19D0" w:rsidRPr="001F0C2F" w:rsidRDefault="007E19D0" w:rsidP="007E19D0">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 xml:space="preserve">Drone Rule Digitisation </w:t>
            </w:r>
            <w:r w:rsidR="00D95C43" w:rsidRPr="001F0C2F">
              <w:rPr>
                <w:sz w:val="20"/>
                <w:lang w:val="en-AU"/>
              </w:rPr>
              <w:t>P</w:t>
            </w:r>
            <w:r w:rsidRPr="001F0C2F">
              <w:rPr>
                <w:sz w:val="20"/>
                <w:lang w:val="en-AU"/>
              </w:rPr>
              <w:t xml:space="preserve">roject </w:t>
            </w:r>
            <w:r w:rsidR="00FA6297">
              <w:rPr>
                <w:sz w:val="20"/>
                <w:lang w:val="en-AU"/>
              </w:rPr>
              <w:t xml:space="preserve">(DRDP) </w:t>
            </w:r>
            <w:r w:rsidRPr="001F0C2F">
              <w:rPr>
                <w:sz w:val="20"/>
                <w:lang w:val="en-AU"/>
              </w:rPr>
              <w:t>will conduct a collaborative review of existing rules in the platform, and provide best-practice advice for state</w:t>
            </w:r>
            <w:r w:rsidR="004030F5" w:rsidRPr="001F0C2F">
              <w:rPr>
                <w:sz w:val="20"/>
                <w:lang w:val="en-AU"/>
              </w:rPr>
              <w:t>s r</w:t>
            </w:r>
            <w:r w:rsidRPr="001F0C2F">
              <w:rPr>
                <w:sz w:val="20"/>
                <w:lang w:val="en-AU"/>
              </w:rPr>
              <w:t>ule makers.</w:t>
            </w:r>
          </w:p>
        </w:tc>
        <w:tc>
          <w:tcPr>
            <w:tcW w:w="1237" w:type="dxa"/>
            <w:tcBorders>
              <w:top w:val="single" w:sz="4" w:space="0" w:color="008089" w:themeColor="accent2"/>
              <w:left w:val="nil"/>
              <w:bottom w:val="single" w:sz="4" w:space="0" w:color="008089" w:themeColor="accent2"/>
              <w:right w:val="nil"/>
            </w:tcBorders>
          </w:tcPr>
          <w:p w14:paraId="2563C510" w14:textId="5FE8D6E2" w:rsidR="007E19D0" w:rsidRPr="001F0C2F" w:rsidRDefault="007E19D0" w:rsidP="007E19D0">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Early 2025</w:t>
            </w:r>
          </w:p>
        </w:tc>
        <w:tc>
          <w:tcPr>
            <w:tcW w:w="1406" w:type="dxa"/>
            <w:tcBorders>
              <w:top w:val="single" w:sz="4" w:space="0" w:color="008089" w:themeColor="accent2"/>
              <w:left w:val="nil"/>
              <w:bottom w:val="single" w:sz="4" w:space="0" w:color="008089" w:themeColor="accent2"/>
              <w:right w:val="nil"/>
            </w:tcBorders>
          </w:tcPr>
          <w:p w14:paraId="7F8BAC28" w14:textId="7C285230" w:rsidR="007E19D0" w:rsidRPr="001F0C2F" w:rsidRDefault="0022444C" w:rsidP="007E19D0">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DITRDCA</w:t>
            </w:r>
          </w:p>
        </w:tc>
        <w:tc>
          <w:tcPr>
            <w:tcW w:w="1424" w:type="dxa"/>
            <w:tcBorders>
              <w:top w:val="single" w:sz="4" w:space="0" w:color="008089" w:themeColor="accent2"/>
              <w:left w:val="nil"/>
              <w:bottom w:val="single" w:sz="4" w:space="0" w:color="008089" w:themeColor="accent2"/>
              <w:right w:val="nil"/>
            </w:tcBorders>
          </w:tcPr>
          <w:p w14:paraId="2C588753" w14:textId="7D70FD8B" w:rsidR="007E19D0" w:rsidRPr="001F0C2F" w:rsidRDefault="007E19D0" w:rsidP="007E19D0">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DRDP</w:t>
            </w:r>
          </w:p>
        </w:tc>
      </w:tr>
    </w:tbl>
    <w:p w14:paraId="23268507" w14:textId="4B4F61B2" w:rsidR="00110B21" w:rsidRPr="001F0C2F" w:rsidRDefault="00110B21" w:rsidP="00110B21">
      <w:pPr>
        <w:pStyle w:val="Heading4"/>
      </w:pPr>
      <w:r w:rsidRPr="001F0C2F">
        <w:t>Future Directions</w:t>
      </w:r>
    </w:p>
    <w:p w14:paraId="1D2A7797" w14:textId="28E01E83" w:rsidR="00110B21" w:rsidRPr="001F0C2F" w:rsidRDefault="005F5AF1" w:rsidP="007D29B8">
      <w:r w:rsidRPr="001F0C2F">
        <w:rPr>
          <w:b/>
        </w:rPr>
        <w:t>National</w:t>
      </w:r>
      <w:r w:rsidR="00110B21" w:rsidRPr="001F0C2F">
        <w:rPr>
          <w:b/>
        </w:rPr>
        <w:t xml:space="preserve"> </w:t>
      </w:r>
      <w:r w:rsidRPr="001F0C2F">
        <w:rPr>
          <w:b/>
        </w:rPr>
        <w:t xml:space="preserve">consistency </w:t>
      </w:r>
      <w:r w:rsidR="00110B21" w:rsidRPr="001F0C2F">
        <w:t xml:space="preserve">– </w:t>
      </w:r>
      <w:r w:rsidR="007D29B8" w:rsidRPr="001F0C2F">
        <w:t>Over the medium term, the Australian Government will work with state and territor</w:t>
      </w:r>
      <w:r w:rsidR="00E12BB5" w:rsidRPr="001F0C2F">
        <w:t>y governments</w:t>
      </w:r>
      <w:r w:rsidR="007D29B8" w:rsidRPr="001F0C2F">
        <w:t xml:space="preserve"> to help move towards a consistent, fit-for-purpose and digital-first rules approach</w:t>
      </w:r>
      <w:r w:rsidR="002B2442" w:rsidRPr="001F0C2F">
        <w:t xml:space="preserve"> to</w:t>
      </w:r>
      <w:r w:rsidR="007D29B8" w:rsidRPr="001F0C2F">
        <w:t xml:space="preserve"> address non-safety concerns. This may be underpinned by a formal agreement with states and territories</w:t>
      </w:r>
      <w:r w:rsidR="00110B21" w:rsidRPr="001F0C2F">
        <w:t xml:space="preserve">. </w:t>
      </w:r>
    </w:p>
    <w:p w14:paraId="46888330" w14:textId="10869128" w:rsidR="005F5AF1" w:rsidRPr="001F0C2F" w:rsidRDefault="005F5AF1" w:rsidP="005F5AF1">
      <w:r w:rsidRPr="001F0C2F">
        <w:t xml:space="preserve">As </w:t>
      </w:r>
      <w:r w:rsidR="006C2597" w:rsidRPr="001F0C2F">
        <w:t xml:space="preserve">many of </w:t>
      </w:r>
      <w:r w:rsidRPr="001F0C2F">
        <w:t xml:space="preserve">the </w:t>
      </w:r>
      <w:r w:rsidR="006C2597" w:rsidRPr="001F0C2F">
        <w:t xml:space="preserve">relevant </w:t>
      </w:r>
      <w:r w:rsidRPr="001F0C2F">
        <w:t xml:space="preserve">laws are the </w:t>
      </w:r>
      <w:r w:rsidR="005B5E8A" w:rsidRPr="001F0C2F">
        <w:t xml:space="preserve">responsibility </w:t>
      </w:r>
      <w:r w:rsidRPr="001F0C2F">
        <w:t>of state and territory governments, priorities for future work will rely on close collaboration with state and territory agencies, and may progress at different speeds across jurisdictions depending on resourcing and prioritisation.</w:t>
      </w:r>
    </w:p>
    <w:p w14:paraId="624516E7" w14:textId="77777777" w:rsidR="0023549E" w:rsidRPr="001F0C2F" w:rsidRDefault="0023549E" w:rsidP="005F5AF1"/>
    <w:p w14:paraId="767AF5FD" w14:textId="541AB223" w:rsidR="00082287" w:rsidRPr="001F0C2F" w:rsidRDefault="00082287" w:rsidP="00082287">
      <w:pPr>
        <w:suppressAutoHyphens w:val="0"/>
      </w:pPr>
      <w:r w:rsidRPr="001F0C2F">
        <w:br w:type="page"/>
      </w:r>
    </w:p>
    <w:p w14:paraId="663BE3FE" w14:textId="4A1C13F0" w:rsidR="00082287" w:rsidRPr="001F0C2F" w:rsidRDefault="00A64905" w:rsidP="00082287">
      <w:pPr>
        <w:pStyle w:val="Heading2"/>
      </w:pPr>
      <w:bookmarkStart w:id="38" w:name="_Toc160797158"/>
      <w:bookmarkStart w:id="39" w:name="_Toc184110742"/>
      <w:r w:rsidRPr="001F0C2F">
        <w:rPr>
          <w:noProof/>
        </w:rPr>
        <w:lastRenderedPageBreak/>
        <w:drawing>
          <wp:anchor distT="0" distB="0" distL="114300" distR="114300" simplePos="0" relativeHeight="251658276" behindDoc="0" locked="0" layoutInCell="1" allowOverlap="1" wp14:anchorId="5A93EAA6" wp14:editId="3D567D3D">
            <wp:simplePos x="0" y="0"/>
            <wp:positionH relativeFrom="margin">
              <wp:align>right</wp:align>
            </wp:positionH>
            <wp:positionV relativeFrom="paragraph">
              <wp:posOffset>10795</wp:posOffset>
            </wp:positionV>
            <wp:extent cx="1080000" cy="1080000"/>
            <wp:effectExtent l="0" t="0" r="6350" b="6350"/>
            <wp:wrapThrough wrapText="bothSides">
              <wp:wrapPolygon edited="0">
                <wp:start x="6861" y="0"/>
                <wp:lineTo x="4193" y="1144"/>
                <wp:lineTo x="0" y="4955"/>
                <wp:lineTo x="0" y="14485"/>
                <wp:lineTo x="1906" y="18296"/>
                <wp:lineTo x="1906" y="18678"/>
                <wp:lineTo x="6861" y="21346"/>
                <wp:lineTo x="7242" y="21346"/>
                <wp:lineTo x="14104" y="21346"/>
                <wp:lineTo x="14866" y="21346"/>
                <wp:lineTo x="19059" y="18678"/>
                <wp:lineTo x="19059" y="18296"/>
                <wp:lineTo x="21346" y="14866"/>
                <wp:lineTo x="21346" y="4955"/>
                <wp:lineTo x="16391" y="762"/>
                <wp:lineTo x="14104" y="0"/>
                <wp:lineTo x="6861" y="0"/>
              </wp:wrapPolygon>
            </wp:wrapThrough>
            <wp:docPr id="347" name="Picture 347" descr="Icon for Focus Area 3: Fit for purpose regulatory approv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287" w:rsidRPr="001F0C2F">
        <w:t>3. Fit-for-purpose and efficient regulatory approvals</w:t>
      </w:r>
      <w:bookmarkEnd w:id="38"/>
      <w:bookmarkEnd w:id="39"/>
    </w:p>
    <w:p w14:paraId="22A6757F" w14:textId="0EF0E208" w:rsidR="00082287" w:rsidRPr="001F0C2F" w:rsidRDefault="004B642E" w:rsidP="00082287">
      <w:pPr>
        <w:pStyle w:val="Introduction"/>
        <w:rPr>
          <w:lang w:val="en-AU"/>
        </w:rPr>
      </w:pPr>
      <w:r w:rsidRPr="001F0C2F">
        <w:rPr>
          <w:lang w:val="en-AU"/>
        </w:rPr>
        <w:t xml:space="preserve">Leveraging UTM to reduce red tape and approval processing times </w:t>
      </w:r>
    </w:p>
    <w:p w14:paraId="66F64407" w14:textId="77777777" w:rsidR="00082287" w:rsidRPr="001F0C2F" w:rsidRDefault="00082287" w:rsidP="00082287">
      <w:pPr>
        <w:pStyle w:val="Heading4"/>
      </w:pPr>
      <w:r w:rsidRPr="001F0C2F">
        <w:t>Principles</w:t>
      </w:r>
    </w:p>
    <w:p w14:paraId="334EC915" w14:textId="77777777" w:rsidR="0014263C" w:rsidRPr="001F0C2F" w:rsidRDefault="0014263C" w:rsidP="002E1E23">
      <w:pPr>
        <w:pStyle w:val="ListParagraph"/>
        <w:numPr>
          <w:ilvl w:val="0"/>
          <w:numId w:val="21"/>
        </w:numPr>
      </w:pPr>
      <w:r w:rsidRPr="001F0C2F">
        <w:t>Fair and transparent</w:t>
      </w:r>
    </w:p>
    <w:p w14:paraId="67480051" w14:textId="77777777" w:rsidR="00082287" w:rsidRPr="001F0C2F" w:rsidRDefault="00082287" w:rsidP="002E1E23">
      <w:pPr>
        <w:pStyle w:val="ListParagraph"/>
        <w:numPr>
          <w:ilvl w:val="0"/>
          <w:numId w:val="21"/>
        </w:numPr>
      </w:pPr>
      <w:r w:rsidRPr="001F0C2F">
        <w:t>Accessible</w:t>
      </w:r>
    </w:p>
    <w:p w14:paraId="504116BD" w14:textId="66D90C01" w:rsidR="00082287" w:rsidRPr="001F0C2F" w:rsidRDefault="00082287" w:rsidP="002E1E23">
      <w:pPr>
        <w:pStyle w:val="ListParagraph"/>
        <w:numPr>
          <w:ilvl w:val="0"/>
          <w:numId w:val="21"/>
        </w:numPr>
      </w:pPr>
      <w:r w:rsidRPr="001F0C2F">
        <w:t>Reliable</w:t>
      </w:r>
    </w:p>
    <w:p w14:paraId="54C29582" w14:textId="77777777" w:rsidR="0014263C" w:rsidRPr="001F0C2F" w:rsidRDefault="0014263C" w:rsidP="002E1E23">
      <w:pPr>
        <w:pStyle w:val="ListParagraph"/>
        <w:numPr>
          <w:ilvl w:val="0"/>
          <w:numId w:val="21"/>
        </w:numPr>
      </w:pPr>
      <w:r w:rsidRPr="001F0C2F">
        <w:t>Efficient</w:t>
      </w:r>
    </w:p>
    <w:p w14:paraId="13173E18" w14:textId="77777777" w:rsidR="00082287" w:rsidRPr="001F0C2F" w:rsidRDefault="00082287" w:rsidP="00082287">
      <w:pPr>
        <w:pStyle w:val="Heading4"/>
      </w:pPr>
      <w:r w:rsidRPr="001F0C2F">
        <w:t xml:space="preserve">Why we need action </w:t>
      </w:r>
    </w:p>
    <w:tbl>
      <w:tblPr>
        <w:tblStyle w:val="IconBoxTable"/>
        <w:tblW w:w="10150" w:type="dxa"/>
        <w:tblLook w:val="06A0" w:firstRow="1" w:lastRow="0" w:firstColumn="1" w:lastColumn="0" w:noHBand="1" w:noVBand="1"/>
      </w:tblPr>
      <w:tblGrid>
        <w:gridCol w:w="1159"/>
        <w:gridCol w:w="3402"/>
        <w:gridCol w:w="1337"/>
        <w:gridCol w:w="4252"/>
      </w:tblGrid>
      <w:tr w:rsidR="00082287" w:rsidRPr="001F0C2F" w14:paraId="3AEFA3D8" w14:textId="77777777" w:rsidTr="0008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7DB5D2F1" w14:textId="77777777" w:rsidR="00082287" w:rsidRPr="001F0C2F" w:rsidRDefault="00082287" w:rsidP="00082287">
            <w:pPr>
              <w:spacing w:before="720"/>
              <w:rPr>
                <w:b/>
              </w:rPr>
            </w:pPr>
            <w:r w:rsidRPr="001F0C2F">
              <w:rPr>
                <w:b/>
                <w:noProof/>
              </w:rPr>
              <mc:AlternateContent>
                <mc:Choice Requires="wps">
                  <w:drawing>
                    <wp:anchor distT="0" distB="0" distL="114300" distR="114300" simplePos="0" relativeHeight="251658252" behindDoc="0" locked="0" layoutInCell="1" allowOverlap="1" wp14:anchorId="0DBE5D33" wp14:editId="3A0F6773">
                      <wp:simplePos x="0" y="0"/>
                      <wp:positionH relativeFrom="column">
                        <wp:posOffset>-910</wp:posOffset>
                      </wp:positionH>
                      <wp:positionV relativeFrom="paragraph">
                        <wp:posOffset>148150</wp:posOffset>
                      </wp:positionV>
                      <wp:extent cx="572494" cy="238371"/>
                      <wp:effectExtent l="0" t="0" r="0" b="9525"/>
                      <wp:wrapNone/>
                      <wp:docPr id="850" name="Freeform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2494" cy="238371"/>
                              </a:xfrm>
                              <a:custGeom>
                                <a:avLst/>
                                <a:gdLst>
                                  <a:gd name="T0" fmla="*/ 283 w 567"/>
                                  <a:gd name="T1" fmla="*/ 0 h 236"/>
                                  <a:gd name="T2" fmla="*/ 376 w 567"/>
                                  <a:gd name="T3" fmla="*/ 92 h 236"/>
                                  <a:gd name="T4" fmla="*/ 305 w 567"/>
                                  <a:gd name="T5" fmla="*/ 174 h 236"/>
                                  <a:gd name="T6" fmla="*/ 222 w 567"/>
                                  <a:gd name="T7" fmla="*/ 61 h 236"/>
                                  <a:gd name="T8" fmla="*/ 283 w 567"/>
                                  <a:gd name="T9" fmla="*/ 0 h 236"/>
                                  <a:gd name="T10" fmla="*/ 283 w 567"/>
                                  <a:gd name="T11" fmla="*/ 0 h 236"/>
                                  <a:gd name="T12" fmla="*/ 283 w 567"/>
                                  <a:gd name="T13" fmla="*/ 0 h 236"/>
                                  <a:gd name="T14" fmla="*/ 0 w 567"/>
                                  <a:gd name="T15" fmla="*/ 236 h 236"/>
                                  <a:gd name="T16" fmla="*/ 0 w 567"/>
                                  <a:gd name="T17" fmla="*/ 236 h 236"/>
                                  <a:gd name="T18" fmla="*/ 175 w 567"/>
                                  <a:gd name="T19" fmla="*/ 28 h 236"/>
                                  <a:gd name="T20" fmla="*/ 208 w 567"/>
                                  <a:gd name="T21" fmla="*/ 61 h 236"/>
                                  <a:gd name="T22" fmla="*/ 66 w 567"/>
                                  <a:gd name="T23" fmla="*/ 236 h 236"/>
                                  <a:gd name="T24" fmla="*/ 0 w 567"/>
                                  <a:gd name="T25" fmla="*/ 236 h 236"/>
                                  <a:gd name="T26" fmla="*/ 0 w 567"/>
                                  <a:gd name="T27" fmla="*/ 236 h 236"/>
                                  <a:gd name="T28" fmla="*/ 0 w 567"/>
                                  <a:gd name="T29" fmla="*/ 236 h 236"/>
                                  <a:gd name="T30" fmla="*/ 80 w 567"/>
                                  <a:gd name="T31" fmla="*/ 236 h 236"/>
                                  <a:gd name="T32" fmla="*/ 80 w 567"/>
                                  <a:gd name="T33" fmla="*/ 236 h 236"/>
                                  <a:gd name="T34" fmla="*/ 215 w 567"/>
                                  <a:gd name="T35" fmla="*/ 68 h 236"/>
                                  <a:gd name="T36" fmla="*/ 300 w 567"/>
                                  <a:gd name="T37" fmla="*/ 182 h 236"/>
                                  <a:gd name="T38" fmla="*/ 253 w 567"/>
                                  <a:gd name="T39" fmla="*/ 236 h 236"/>
                                  <a:gd name="T40" fmla="*/ 80 w 567"/>
                                  <a:gd name="T41" fmla="*/ 236 h 236"/>
                                  <a:gd name="T42" fmla="*/ 80 w 567"/>
                                  <a:gd name="T43" fmla="*/ 236 h 236"/>
                                  <a:gd name="T44" fmla="*/ 80 w 567"/>
                                  <a:gd name="T45" fmla="*/ 236 h 236"/>
                                  <a:gd name="T46" fmla="*/ 269 w 567"/>
                                  <a:gd name="T47" fmla="*/ 236 h 236"/>
                                  <a:gd name="T48" fmla="*/ 269 w 567"/>
                                  <a:gd name="T49" fmla="*/ 236 h 236"/>
                                  <a:gd name="T50" fmla="*/ 418 w 567"/>
                                  <a:gd name="T51" fmla="*/ 54 h 236"/>
                                  <a:gd name="T52" fmla="*/ 567 w 567"/>
                                  <a:gd name="T53" fmla="*/ 236 h 236"/>
                                  <a:gd name="T54" fmla="*/ 269 w 567"/>
                                  <a:gd name="T55" fmla="*/ 236 h 236"/>
                                  <a:gd name="T56" fmla="*/ 269 w 567"/>
                                  <a:gd name="T57" fmla="*/ 236 h 236"/>
                                  <a:gd name="T58" fmla="*/ 269 w 567"/>
                                  <a:gd name="T59"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67" h="236">
                                    <a:moveTo>
                                      <a:pt x="283" y="0"/>
                                    </a:moveTo>
                                    <a:lnTo>
                                      <a:pt x="376" y="92"/>
                                    </a:lnTo>
                                    <a:lnTo>
                                      <a:pt x="305" y="174"/>
                                    </a:lnTo>
                                    <a:lnTo>
                                      <a:pt x="222" y="61"/>
                                    </a:lnTo>
                                    <a:lnTo>
                                      <a:pt x="283" y="0"/>
                                    </a:lnTo>
                                    <a:lnTo>
                                      <a:pt x="283" y="0"/>
                                    </a:lnTo>
                                    <a:lnTo>
                                      <a:pt x="283" y="0"/>
                                    </a:lnTo>
                                    <a:close/>
                                    <a:moveTo>
                                      <a:pt x="0" y="236"/>
                                    </a:moveTo>
                                    <a:lnTo>
                                      <a:pt x="0" y="236"/>
                                    </a:lnTo>
                                    <a:lnTo>
                                      <a:pt x="175" y="28"/>
                                    </a:lnTo>
                                    <a:lnTo>
                                      <a:pt x="208" y="61"/>
                                    </a:lnTo>
                                    <a:lnTo>
                                      <a:pt x="66" y="236"/>
                                    </a:lnTo>
                                    <a:lnTo>
                                      <a:pt x="0" y="236"/>
                                    </a:lnTo>
                                    <a:lnTo>
                                      <a:pt x="0" y="236"/>
                                    </a:lnTo>
                                    <a:lnTo>
                                      <a:pt x="0" y="236"/>
                                    </a:lnTo>
                                    <a:close/>
                                    <a:moveTo>
                                      <a:pt x="80" y="236"/>
                                    </a:moveTo>
                                    <a:lnTo>
                                      <a:pt x="80" y="236"/>
                                    </a:lnTo>
                                    <a:lnTo>
                                      <a:pt x="215" y="68"/>
                                    </a:lnTo>
                                    <a:lnTo>
                                      <a:pt x="300" y="182"/>
                                    </a:lnTo>
                                    <a:lnTo>
                                      <a:pt x="253" y="236"/>
                                    </a:lnTo>
                                    <a:lnTo>
                                      <a:pt x="80" y="236"/>
                                    </a:lnTo>
                                    <a:lnTo>
                                      <a:pt x="80" y="236"/>
                                    </a:lnTo>
                                    <a:lnTo>
                                      <a:pt x="80" y="236"/>
                                    </a:lnTo>
                                    <a:close/>
                                    <a:moveTo>
                                      <a:pt x="269" y="236"/>
                                    </a:moveTo>
                                    <a:lnTo>
                                      <a:pt x="269" y="236"/>
                                    </a:lnTo>
                                    <a:lnTo>
                                      <a:pt x="418" y="54"/>
                                    </a:lnTo>
                                    <a:lnTo>
                                      <a:pt x="567" y="236"/>
                                    </a:lnTo>
                                    <a:lnTo>
                                      <a:pt x="269" y="236"/>
                                    </a:lnTo>
                                    <a:lnTo>
                                      <a:pt x="269" y="236"/>
                                    </a:lnTo>
                                    <a:lnTo>
                                      <a:pt x="269" y="236"/>
                                    </a:lnTo>
                                    <a:close/>
                                  </a:path>
                                </a:pathLst>
                              </a:custGeom>
                              <a:solidFill>
                                <a:srgbClr val="0B7C87"/>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51AECF" id="Freeform 392" o:spid="_x0000_s1026" style="position:absolute;margin-left:-.05pt;margin-top:11.65pt;width:45.1pt;height:1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" path="m283,r93,92l305,174,222,61,283,r,l283,xm,236r,l175,28r33,33l66,236,,236r,l,236xm80,236r,l215,68r85,114l253,236r-173,l80,236r,xm269,236r,l418,54,567,236r-298,l269,236r,xe" fillcolor="#0b7c87" stroked="f">
                      <v:path arrowok="t" o:connecttype="custom" o:connectlocs="285742,0;379643,92924;307955,175748;224151,61613;285742,0;285742,0;285742,0;0,238371;0,238371;176696,28281;210015,61613;66640,238371;0,238371;0,238371;0,238371;80775,238371;80775,238371;217083,68683;302907,183828;255451,238371;80775,238371;80775,238371;80775,238371;271607,238371;271607,238371;422050,54543;572494,238371;271607,238371;271607,238371;271607,238371" o:connectangles="0,0,0,0,0,0,0,0,0,0,0,0,0,0,0,0,0,0,0,0,0,0,0,0,0,0,0,0,0,0"/>
                      <o:lock v:ext="edit" verticies="t"/>
                    </v:shape>
                  </w:pict>
                </mc:Fallback>
              </mc:AlternateContent>
            </w:r>
            <w:r w:rsidRPr="001F0C2F">
              <w:rPr>
                <w:b/>
              </w:rPr>
              <w:t>Challenges</w:t>
            </w:r>
          </w:p>
        </w:tc>
        <w:tc>
          <w:tcPr>
            <w:tcW w:w="3402" w:type="dxa"/>
            <w:tcMar>
              <w:right w:w="170" w:type="dxa"/>
            </w:tcMar>
          </w:tcPr>
          <w:p w14:paraId="436A588B" w14:textId="00713DC3"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Many approvals are expensive to prepare,</w:t>
            </w:r>
            <w:r w:rsidR="00F17DAE" w:rsidRPr="001F0C2F">
              <w:rPr>
                <w:sz w:val="20"/>
              </w:rPr>
              <w:t xml:space="preserve"> and</w:t>
            </w:r>
            <w:r w:rsidRPr="001F0C2F">
              <w:rPr>
                <w:sz w:val="20"/>
              </w:rPr>
              <w:t xml:space="preserve"> have high </w:t>
            </w:r>
            <w:r w:rsidR="00F17DAE" w:rsidRPr="001F0C2F">
              <w:rPr>
                <w:sz w:val="20"/>
              </w:rPr>
              <w:t xml:space="preserve">processing </w:t>
            </w:r>
            <w:r w:rsidRPr="001F0C2F">
              <w:rPr>
                <w:sz w:val="20"/>
              </w:rPr>
              <w:t xml:space="preserve">costs and long wait times. </w:t>
            </w:r>
          </w:p>
          <w:p w14:paraId="61D3A309" w14:textId="7DED59D6"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Data required to support approvals can be hard to access. Each operator is responsible for sourcing the data to support their approvals </w:t>
            </w:r>
            <w:r w:rsidR="00CD4BB3" w:rsidRPr="001F0C2F">
              <w:rPr>
                <w:sz w:val="20"/>
              </w:rPr>
              <w:t>independently</w:t>
            </w:r>
            <w:r w:rsidRPr="001F0C2F">
              <w:rPr>
                <w:sz w:val="20"/>
              </w:rPr>
              <w:t xml:space="preserve">. </w:t>
            </w:r>
          </w:p>
          <w:p w14:paraId="0F22889C" w14:textId="77777777"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Inconsistent application processes for non-safety approvals across jurisdictions. </w:t>
            </w:r>
          </w:p>
        </w:tc>
        <w:tc>
          <w:tcPr>
            <w:tcW w:w="1337" w:type="dxa"/>
          </w:tcPr>
          <w:p w14:paraId="3ADF7135" w14:textId="77777777" w:rsidR="00082287" w:rsidRPr="001F0C2F" w:rsidRDefault="00082287" w:rsidP="00082287">
            <w:pPr>
              <w:spacing w:before="720"/>
              <w:cnfStyle w:val="100000000000" w:firstRow="1" w:lastRow="0" w:firstColumn="0" w:lastColumn="0" w:oddVBand="0" w:evenVBand="0" w:oddHBand="0" w:evenHBand="0" w:firstRowFirstColumn="0" w:firstRowLastColumn="0" w:lastRowFirstColumn="0" w:lastRowLastColumn="0"/>
              <w:rPr>
                <w:b/>
              </w:rPr>
            </w:pPr>
            <w:r w:rsidRPr="001F0C2F">
              <w:rPr>
                <w:b/>
                <w:noProof/>
                <w:sz w:val="20"/>
              </w:rPr>
              <mc:AlternateContent>
                <mc:Choice Requires="wps">
                  <w:drawing>
                    <wp:anchor distT="0" distB="0" distL="114300" distR="114300" simplePos="0" relativeHeight="251658253" behindDoc="0" locked="0" layoutInCell="1" allowOverlap="1" wp14:anchorId="31CD0080" wp14:editId="7C007BE4">
                      <wp:simplePos x="0" y="0"/>
                      <wp:positionH relativeFrom="column">
                        <wp:posOffset>161974</wp:posOffset>
                      </wp:positionH>
                      <wp:positionV relativeFrom="paragraph">
                        <wp:posOffset>76200</wp:posOffset>
                      </wp:positionV>
                      <wp:extent cx="369064" cy="332990"/>
                      <wp:effectExtent l="0" t="0" r="0" b="0"/>
                      <wp:wrapNone/>
                      <wp:docPr id="851"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9064" cy="332990"/>
                              </a:xfrm>
                              <a:custGeom>
                                <a:avLst/>
                                <a:gdLst>
                                  <a:gd name="T0" fmla="*/ 84 w 221"/>
                                  <a:gd name="T1" fmla="*/ 175 h 199"/>
                                  <a:gd name="T2" fmla="*/ 44 w 221"/>
                                  <a:gd name="T3" fmla="*/ 199 h 199"/>
                                  <a:gd name="T4" fmla="*/ 195 w 221"/>
                                  <a:gd name="T5" fmla="*/ 199 h 199"/>
                                  <a:gd name="T6" fmla="*/ 161 w 221"/>
                                  <a:gd name="T7" fmla="*/ 191 h 199"/>
                                  <a:gd name="T8" fmla="*/ 84 w 221"/>
                                  <a:gd name="T9" fmla="*/ 175 h 199"/>
                                  <a:gd name="T10" fmla="*/ 85 w 221"/>
                                  <a:gd name="T11" fmla="*/ 84 h 199"/>
                                  <a:gd name="T12" fmla="*/ 105 w 221"/>
                                  <a:gd name="T13" fmla="*/ 154 h 199"/>
                                  <a:gd name="T14" fmla="*/ 116 w 221"/>
                                  <a:gd name="T15" fmla="*/ 154 h 199"/>
                                  <a:gd name="T16" fmla="*/ 94 w 221"/>
                                  <a:gd name="T17" fmla="*/ 79 h 199"/>
                                  <a:gd name="T18" fmla="*/ 0 w 221"/>
                                  <a:gd name="T19" fmla="*/ 7 h 199"/>
                                  <a:gd name="T20" fmla="*/ 85 w 221"/>
                                  <a:gd name="T21" fmla="*/ 84 h 199"/>
                                  <a:gd name="T22" fmla="*/ 128 w 221"/>
                                  <a:gd name="T23" fmla="*/ 155 h 199"/>
                                  <a:gd name="T24" fmla="*/ 151 w 221"/>
                                  <a:gd name="T25" fmla="*/ 94 h 199"/>
                                  <a:gd name="T26" fmla="*/ 221 w 221"/>
                                  <a:gd name="T27" fmla="*/ 8 h 199"/>
                                  <a:gd name="T28" fmla="*/ 135 w 221"/>
                                  <a:gd name="T29" fmla="*/ 86 h 199"/>
                                  <a:gd name="T30" fmla="*/ 210 w 221"/>
                                  <a:gd name="T31" fmla="*/ 19 h 199"/>
                                  <a:gd name="T32" fmla="*/ 116 w 221"/>
                                  <a:gd name="T33" fmla="*/ 154 h 199"/>
                                  <a:gd name="T34" fmla="*/ 128 w 221"/>
                                  <a:gd name="T35" fmla="*/ 15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1" h="199">
                                    <a:moveTo>
                                      <a:pt x="84" y="175"/>
                                    </a:moveTo>
                                    <a:cubicBezTo>
                                      <a:pt x="61" y="175"/>
                                      <a:pt x="52" y="181"/>
                                      <a:pt x="44" y="199"/>
                                    </a:cubicBezTo>
                                    <a:cubicBezTo>
                                      <a:pt x="94" y="199"/>
                                      <a:pt x="145" y="199"/>
                                      <a:pt x="195" y="199"/>
                                    </a:cubicBezTo>
                                    <a:cubicBezTo>
                                      <a:pt x="198" y="179"/>
                                      <a:pt x="174" y="169"/>
                                      <a:pt x="161" y="191"/>
                                    </a:cubicBezTo>
                                    <a:cubicBezTo>
                                      <a:pt x="155" y="149"/>
                                      <a:pt x="88" y="150"/>
                                      <a:pt x="84" y="175"/>
                                    </a:cubicBezTo>
                                    <a:close/>
                                    <a:moveTo>
                                      <a:pt x="85" y="84"/>
                                    </a:moveTo>
                                    <a:cubicBezTo>
                                      <a:pt x="90" y="86"/>
                                      <a:pt x="104" y="109"/>
                                      <a:pt x="105" y="154"/>
                                    </a:cubicBezTo>
                                    <a:cubicBezTo>
                                      <a:pt x="109" y="154"/>
                                      <a:pt x="112" y="153"/>
                                      <a:pt x="116" y="154"/>
                                    </a:cubicBezTo>
                                    <a:cubicBezTo>
                                      <a:pt x="112" y="112"/>
                                      <a:pt x="102" y="100"/>
                                      <a:pt x="94" y="79"/>
                                    </a:cubicBezTo>
                                    <a:cubicBezTo>
                                      <a:pt x="107" y="13"/>
                                      <a:pt x="56" y="0"/>
                                      <a:pt x="0" y="7"/>
                                    </a:cubicBezTo>
                                    <a:cubicBezTo>
                                      <a:pt x="24" y="47"/>
                                      <a:pt x="0" y="82"/>
                                      <a:pt x="85" y="84"/>
                                    </a:cubicBezTo>
                                    <a:close/>
                                    <a:moveTo>
                                      <a:pt x="128" y="155"/>
                                    </a:moveTo>
                                    <a:cubicBezTo>
                                      <a:pt x="129" y="133"/>
                                      <a:pt x="142" y="104"/>
                                      <a:pt x="151" y="94"/>
                                    </a:cubicBezTo>
                                    <a:cubicBezTo>
                                      <a:pt x="220" y="118"/>
                                      <a:pt x="204" y="52"/>
                                      <a:pt x="221" y="8"/>
                                    </a:cubicBezTo>
                                    <a:cubicBezTo>
                                      <a:pt x="174" y="26"/>
                                      <a:pt x="124" y="10"/>
                                      <a:pt x="135" y="86"/>
                                    </a:cubicBezTo>
                                    <a:cubicBezTo>
                                      <a:pt x="155" y="54"/>
                                      <a:pt x="170" y="41"/>
                                      <a:pt x="210" y="19"/>
                                    </a:cubicBezTo>
                                    <a:cubicBezTo>
                                      <a:pt x="165" y="48"/>
                                      <a:pt x="138" y="80"/>
                                      <a:pt x="116" y="154"/>
                                    </a:cubicBezTo>
                                    <a:cubicBezTo>
                                      <a:pt x="121" y="154"/>
                                      <a:pt x="124" y="154"/>
                                      <a:pt x="128" y="155"/>
                                    </a:cubicBezTo>
                                    <a:close/>
                                  </a:path>
                                </a:pathLst>
                              </a:custGeom>
                              <a:solidFill>
                                <a:srgbClr val="0B7C87"/>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22A53B" id="Freeform 58" o:spid="_x0000_s1026" style="position:absolute;margin-left:12.75pt;margin-top:6pt;width:29.05pt;height:26.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" path="m84,175v-23,,-32,6,-40,24c94,199,145,199,195,199v3,-20,-21,-30,-34,-8c155,149,88,150,84,175xm85,84v5,2,19,25,20,70c109,154,112,153,116,154,112,112,102,100,94,79,107,13,56,,,7,24,47,,82,85,84xm128,155v1,-22,14,-51,23,-61c220,118,204,52,221,8v-47,18,-97,2,-86,78c155,54,170,41,210,19,165,48,138,80,116,154v5,,8,,12,1xe" fillcolor="#0b7c87" stroked="f">
                      <v:path arrowok="t" o:connecttype="custom" o:connectlocs="140278,292830;73479,332990;325645,332990;268866,319603;140278,292830;141948,140559;175347,257691;193717,257691;156977,132192;0,11713;141948,140559;213757,259364;252166,157292;369064,13387;225446,143905;350694,31793;193717,257691;213757,259364" o:connectangles="0,0,0,0,0,0,0,0,0,0,0,0,0,0,0,0,0,0"/>
                      <o:lock v:ext="edit" verticies="t"/>
                    </v:shape>
                  </w:pict>
                </mc:Fallback>
              </mc:AlternateContent>
            </w:r>
            <w:r w:rsidRPr="001F0C2F">
              <w:rPr>
                <w:b/>
                <w:sz w:val="20"/>
              </w:rPr>
              <w:t>Opportunities</w:t>
            </w:r>
          </w:p>
        </w:tc>
        <w:tc>
          <w:tcPr>
            <w:tcW w:w="4252" w:type="dxa"/>
          </w:tcPr>
          <w:p w14:paraId="2906E25C" w14:textId="5A370B98"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The UTM ecosystem can help by:</w:t>
            </w:r>
          </w:p>
          <w:p w14:paraId="0826B0AD" w14:textId="77777777" w:rsidR="00082287" w:rsidRPr="001F0C2F" w:rsidRDefault="00082287" w:rsidP="00082287">
            <w:pPr>
              <w:numPr>
                <w:ilvl w:val="0"/>
                <w:numId w:val="13"/>
              </w:numPr>
              <w:tabs>
                <w:tab w:val="clear" w:pos="720"/>
              </w:tabs>
              <w:ind w:left="318" w:hanging="283"/>
              <w:cnfStyle w:val="100000000000" w:firstRow="1" w:lastRow="0" w:firstColumn="0" w:lastColumn="0" w:oddVBand="0" w:evenVBand="0" w:oddHBand="0" w:evenHBand="0" w:firstRowFirstColumn="0" w:firstRowLastColumn="0" w:lastRowFirstColumn="0" w:lastRowLastColumn="0"/>
              <w:rPr>
                <w:sz w:val="20"/>
              </w:rPr>
            </w:pPr>
            <w:r w:rsidRPr="001F0C2F">
              <w:rPr>
                <w:sz w:val="20"/>
              </w:rPr>
              <w:t>Making it easier for operators to access data that supports their applications for approvals.</w:t>
            </w:r>
          </w:p>
          <w:p w14:paraId="4F549ABD" w14:textId="61D644CB" w:rsidR="00082287" w:rsidRPr="001F0C2F" w:rsidRDefault="00082287" w:rsidP="00082287">
            <w:pPr>
              <w:numPr>
                <w:ilvl w:val="0"/>
                <w:numId w:val="13"/>
              </w:numPr>
              <w:tabs>
                <w:tab w:val="clear" w:pos="720"/>
              </w:tabs>
              <w:ind w:left="318" w:hanging="283"/>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Allowing operators to use credentialled data and services to mitigate risks, </w:t>
            </w:r>
            <w:r w:rsidR="00F17DAE" w:rsidRPr="001F0C2F">
              <w:rPr>
                <w:sz w:val="20"/>
              </w:rPr>
              <w:t xml:space="preserve">so </w:t>
            </w:r>
            <w:r w:rsidRPr="001F0C2F">
              <w:rPr>
                <w:sz w:val="20"/>
              </w:rPr>
              <w:t xml:space="preserve">each operator </w:t>
            </w:r>
            <w:r w:rsidR="00F17DAE" w:rsidRPr="001F0C2F">
              <w:rPr>
                <w:sz w:val="20"/>
              </w:rPr>
              <w:t>does</w:t>
            </w:r>
            <w:r w:rsidR="00CD4BB3" w:rsidRPr="001F0C2F">
              <w:rPr>
                <w:sz w:val="20"/>
              </w:rPr>
              <w:t xml:space="preserve"> </w:t>
            </w:r>
            <w:r w:rsidR="00F17DAE" w:rsidRPr="001F0C2F">
              <w:rPr>
                <w:sz w:val="20"/>
              </w:rPr>
              <w:t>n</w:t>
            </w:r>
            <w:r w:rsidR="00CD4BB3" w:rsidRPr="001F0C2F">
              <w:rPr>
                <w:sz w:val="20"/>
              </w:rPr>
              <w:t>o</w:t>
            </w:r>
            <w:r w:rsidR="00F17DAE" w:rsidRPr="001F0C2F">
              <w:rPr>
                <w:sz w:val="20"/>
              </w:rPr>
              <w:t xml:space="preserve">t need </w:t>
            </w:r>
            <w:r w:rsidRPr="001F0C2F">
              <w:rPr>
                <w:sz w:val="20"/>
              </w:rPr>
              <w:t xml:space="preserve">to individually demonstrate the reliability of </w:t>
            </w:r>
            <w:r w:rsidR="00F17DAE" w:rsidRPr="001F0C2F">
              <w:rPr>
                <w:sz w:val="20"/>
              </w:rPr>
              <w:t xml:space="preserve">their </w:t>
            </w:r>
            <w:r w:rsidRPr="001F0C2F">
              <w:rPr>
                <w:sz w:val="20"/>
              </w:rPr>
              <w:t>services.</w:t>
            </w:r>
          </w:p>
          <w:p w14:paraId="7BC11FD8" w14:textId="771614DE" w:rsidR="00082287" w:rsidRPr="001F0C2F" w:rsidRDefault="00082287" w:rsidP="00082287">
            <w:pPr>
              <w:numPr>
                <w:ilvl w:val="0"/>
                <w:numId w:val="13"/>
              </w:numPr>
              <w:tabs>
                <w:tab w:val="clear" w:pos="720"/>
              </w:tabs>
              <w:ind w:left="318" w:hanging="283"/>
              <w:cnfStyle w:val="100000000000" w:firstRow="1" w:lastRow="0" w:firstColumn="0" w:lastColumn="0" w:oddVBand="0" w:evenVBand="0" w:oddHBand="0" w:evenHBand="0" w:firstRowFirstColumn="0" w:firstRowLastColumn="0" w:lastRowFirstColumn="0" w:lastRowLastColumn="0"/>
            </w:pPr>
            <w:r w:rsidRPr="001F0C2F">
              <w:rPr>
                <w:sz w:val="20"/>
              </w:rPr>
              <w:t>USS can standardise applications for many kinds of approvals, improving the quality of applications and allowing streamlined or automated processing by authorities.</w:t>
            </w:r>
          </w:p>
        </w:tc>
      </w:tr>
    </w:tbl>
    <w:p w14:paraId="0922CD8B" w14:textId="3CE83ADA" w:rsidR="00F1646A" w:rsidRPr="001F0C2F" w:rsidRDefault="00F1646A" w:rsidP="00F1646A">
      <w:pPr>
        <w:pStyle w:val="Heading4"/>
      </w:pPr>
      <w:r w:rsidRPr="001F0C2F">
        <w:t>What will be delivered by 2026</w:t>
      </w:r>
    </w:p>
    <w:p w14:paraId="0F7DE088" w14:textId="30BD9548" w:rsidR="006C2597" w:rsidRPr="001F0C2F" w:rsidRDefault="006C2597" w:rsidP="006C2597">
      <w:pPr>
        <w:pStyle w:val="Heading5"/>
        <w:tabs>
          <w:tab w:val="left" w:pos="2149"/>
        </w:tabs>
      </w:pPr>
      <w:bookmarkStart w:id="40" w:name="_Hlk171595600"/>
      <w:r w:rsidRPr="001F0C2F">
        <w:t xml:space="preserve">Automated Airspace Authorisations </w:t>
      </w:r>
      <w:r w:rsidR="00354DB4" w:rsidRPr="001F0C2F">
        <w:t xml:space="preserve">(AAA) </w:t>
      </w:r>
      <w:bookmarkEnd w:id="40"/>
    </w:p>
    <w:p w14:paraId="4B24B9E4" w14:textId="7CEA2BD0" w:rsidR="00A97151" w:rsidRPr="001F0C2F" w:rsidRDefault="00A97151" w:rsidP="006C2597">
      <w:r w:rsidRPr="001F0C2F">
        <w:t>Since 2020, CASA and Airservices have operated a trial program allowing operators to receive automated airspace authorisations within 3</w:t>
      </w:r>
      <w:r w:rsidR="00061EA7" w:rsidRPr="001F0C2F">
        <w:t xml:space="preserve"> </w:t>
      </w:r>
      <w:r w:rsidRPr="001F0C2F">
        <w:t>NM of Adelaide Airport, Canberra Airport, Perth Airport</w:t>
      </w:r>
      <w:r w:rsidR="00CD4BB3" w:rsidRPr="001F0C2F">
        <w:t xml:space="preserve"> and</w:t>
      </w:r>
      <w:r w:rsidRPr="001F0C2F">
        <w:t xml:space="preserve"> Sydney Airport. Since 2023, CASA </w:t>
      </w:r>
      <w:r w:rsidR="0079134C" w:rsidRPr="001F0C2F">
        <w:t xml:space="preserve">also </w:t>
      </w:r>
      <w:r w:rsidRPr="001F0C2F">
        <w:t>introduced the ability for operators to receive automated airspace authorisations to restricted airspace over Sydney Harbour. These initiatives have been successful in streamlining over 1</w:t>
      </w:r>
      <w:r w:rsidR="00FA6297">
        <w:t>,</w:t>
      </w:r>
      <w:r w:rsidRPr="001F0C2F">
        <w:t>600 applications, significantly reducing cost and processing times for operators.</w:t>
      </w:r>
    </w:p>
    <w:p w14:paraId="360637B6" w14:textId="34490913" w:rsidR="00A30384" w:rsidRPr="001F0C2F" w:rsidRDefault="006C2597" w:rsidP="00AB1F6D">
      <w:r w:rsidRPr="001F0C2F">
        <w:t>The UTM ecosystem will expand the trial into a full program</w:t>
      </w:r>
      <w:r w:rsidR="00EE1B4B" w:rsidRPr="001F0C2F">
        <w:t xml:space="preserve"> available at all </w:t>
      </w:r>
      <w:r w:rsidR="00FC461E" w:rsidRPr="001F0C2F">
        <w:t>civil</w:t>
      </w:r>
      <w:r w:rsidR="00CD4BB3" w:rsidRPr="001F0C2F">
        <w:t>-</w:t>
      </w:r>
      <w:r w:rsidR="00EE1B4B" w:rsidRPr="001F0C2F">
        <w:t>controlled aerodromes, with the authorisation capability managed by Airservices through FIMS. This will expand access for UAS to airspace around controlled aerodromes and significantly reduce processing times for UAS operators in those areas.</w:t>
      </w:r>
    </w:p>
    <w:p w14:paraId="67AA0BF6" w14:textId="599305CE" w:rsidR="00F92CC9" w:rsidRPr="001F0C2F" w:rsidRDefault="00F92CC9" w:rsidP="00284287">
      <w:pPr>
        <w:pStyle w:val="Caption"/>
        <w:rPr>
          <w:highlight w:val="yellow"/>
        </w:rPr>
      </w:pPr>
      <w:bookmarkStart w:id="41" w:name="_Toc184110549"/>
      <w:r w:rsidRPr="001F0C2F">
        <w:t xml:space="preserve">Table </w:t>
      </w:r>
      <w:r w:rsidR="00496717" w:rsidRPr="001F0C2F">
        <w:t>4</w:t>
      </w:r>
      <w:r w:rsidRPr="001F0C2F">
        <w:t xml:space="preserve">: </w:t>
      </w:r>
      <w:r w:rsidR="005815B3" w:rsidRPr="001F0C2F">
        <w:t>A</w:t>
      </w:r>
      <w:r w:rsidR="0014263C" w:rsidRPr="001F0C2F">
        <w:t xml:space="preserve">ctions to </w:t>
      </w:r>
      <w:r w:rsidR="006C2597" w:rsidRPr="001F0C2F">
        <w:t xml:space="preserve">expand and improve automated airspace authorisations </w:t>
      </w:r>
      <w:r w:rsidR="00354DB4" w:rsidRPr="001F0C2F">
        <w:t>(AAA)</w:t>
      </w:r>
      <w:bookmarkEnd w:id="41"/>
      <w:r w:rsidR="00354DB4" w:rsidRPr="001F0C2F">
        <w:t xml:space="preserve"> </w:t>
      </w:r>
    </w:p>
    <w:tbl>
      <w:tblPr>
        <w:tblStyle w:val="DefaultTable1"/>
        <w:tblW w:w="9818" w:type="dxa"/>
        <w:tblLook w:val="04A0" w:firstRow="1" w:lastRow="0" w:firstColumn="1" w:lastColumn="0" w:noHBand="0" w:noVBand="1"/>
      </w:tblPr>
      <w:tblGrid>
        <w:gridCol w:w="1393"/>
        <w:gridCol w:w="3889"/>
        <w:gridCol w:w="1276"/>
        <w:gridCol w:w="1559"/>
        <w:gridCol w:w="1701"/>
      </w:tblGrid>
      <w:tr w:rsidR="00111862" w:rsidRPr="001F0C2F" w14:paraId="68160C65" w14:textId="77777777" w:rsidTr="00111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14:paraId="0199C6EB" w14:textId="2921C355" w:rsidR="00111862" w:rsidRPr="001F0C2F" w:rsidRDefault="00111862" w:rsidP="00111862">
            <w:r w:rsidRPr="001F0C2F">
              <w:t>Type</w:t>
            </w:r>
          </w:p>
        </w:tc>
        <w:tc>
          <w:tcPr>
            <w:tcW w:w="3889" w:type="dxa"/>
          </w:tcPr>
          <w:p w14:paraId="0370E417" w14:textId="73FD6B5A"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What will be delivered</w:t>
            </w:r>
          </w:p>
        </w:tc>
        <w:tc>
          <w:tcPr>
            <w:tcW w:w="1276" w:type="dxa"/>
          </w:tcPr>
          <w:p w14:paraId="64F75D59" w14:textId="5E349AA5"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Timeframe</w:t>
            </w:r>
          </w:p>
        </w:tc>
        <w:tc>
          <w:tcPr>
            <w:tcW w:w="1559" w:type="dxa"/>
          </w:tcPr>
          <w:p w14:paraId="1CEAFB1C" w14:textId="43568524"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Responsible</w:t>
            </w:r>
          </w:p>
        </w:tc>
        <w:tc>
          <w:tcPr>
            <w:tcW w:w="1701" w:type="dxa"/>
          </w:tcPr>
          <w:p w14:paraId="7DB01B58" w14:textId="20045D78"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Related project</w:t>
            </w:r>
          </w:p>
        </w:tc>
      </w:tr>
      <w:tr w:rsidR="00D17A03" w:rsidRPr="001F0C2F" w14:paraId="6AD70D68" w14:textId="77777777" w:rsidTr="00111862">
        <w:tc>
          <w:tcPr>
            <w:cnfStyle w:val="001000000000" w:firstRow="0" w:lastRow="0" w:firstColumn="1" w:lastColumn="0" w:oddVBand="0" w:evenVBand="0" w:oddHBand="0" w:evenHBand="0" w:firstRowFirstColumn="0" w:firstRowLastColumn="0" w:lastRowFirstColumn="0" w:lastRowLastColumn="0"/>
            <w:tcW w:w="1393" w:type="dxa"/>
          </w:tcPr>
          <w:p w14:paraId="30E665DE" w14:textId="18EEA7B7" w:rsidR="00D17A03" w:rsidRPr="001F0C2F" w:rsidRDefault="00D17A03" w:rsidP="00D17A03">
            <w:pPr>
              <w:pStyle w:val="ListLegal1"/>
              <w:numPr>
                <w:ilvl w:val="0"/>
                <w:numId w:val="0"/>
              </w:numPr>
              <w:rPr>
                <w:sz w:val="20"/>
                <w:lang w:val="en-AU"/>
              </w:rPr>
            </w:pPr>
            <w:r w:rsidRPr="001F0C2F">
              <w:rPr>
                <w:sz w:val="20"/>
                <w:lang w:val="en-AU"/>
              </w:rPr>
              <w:t>Data</w:t>
            </w:r>
          </w:p>
        </w:tc>
        <w:tc>
          <w:tcPr>
            <w:tcW w:w="3889" w:type="dxa"/>
          </w:tcPr>
          <w:p w14:paraId="11DED410" w14:textId="303AD3F9" w:rsidR="00D17A03" w:rsidRPr="001F0C2F" w:rsidRDefault="00D17A03" w:rsidP="00D17A03">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Expansion of AAA Trial to more aerodromes</w:t>
            </w:r>
          </w:p>
        </w:tc>
        <w:tc>
          <w:tcPr>
            <w:tcW w:w="1276" w:type="dxa"/>
          </w:tcPr>
          <w:p w14:paraId="517C6702" w14:textId="5E952938" w:rsidR="00D17A03" w:rsidRPr="001F0C2F" w:rsidRDefault="00D17A03" w:rsidP="00D17A03">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End 2024</w:t>
            </w:r>
          </w:p>
        </w:tc>
        <w:tc>
          <w:tcPr>
            <w:tcW w:w="1559" w:type="dxa"/>
          </w:tcPr>
          <w:p w14:paraId="2C7A1832" w14:textId="61CE17C1" w:rsidR="00D17A03" w:rsidRPr="001F0C2F" w:rsidRDefault="00D17A03" w:rsidP="00D17A03">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Airservices / CASA</w:t>
            </w:r>
          </w:p>
        </w:tc>
        <w:tc>
          <w:tcPr>
            <w:tcW w:w="1701" w:type="dxa"/>
          </w:tcPr>
          <w:p w14:paraId="62FEFA59" w14:textId="48D411E3" w:rsidR="00D17A03" w:rsidRPr="001F0C2F" w:rsidRDefault="00D17A03" w:rsidP="00D17A03">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FIMS</w:t>
            </w:r>
          </w:p>
        </w:tc>
      </w:tr>
      <w:tr w:rsidR="00CD3764" w:rsidRPr="001F0C2F" w14:paraId="58F876C0" w14:textId="77777777" w:rsidTr="00111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14:paraId="38741940" w14:textId="1039AC13" w:rsidR="00CD3764" w:rsidRPr="001F0C2F" w:rsidRDefault="00CD3764" w:rsidP="00CD3764">
            <w:pPr>
              <w:pStyle w:val="ListLegal1"/>
              <w:numPr>
                <w:ilvl w:val="0"/>
                <w:numId w:val="0"/>
              </w:numPr>
              <w:rPr>
                <w:sz w:val="20"/>
                <w:lang w:val="en-AU"/>
              </w:rPr>
            </w:pPr>
            <w:r w:rsidRPr="001F0C2F">
              <w:rPr>
                <w:sz w:val="20"/>
                <w:lang w:val="en-AU"/>
              </w:rPr>
              <w:t>Data</w:t>
            </w:r>
          </w:p>
        </w:tc>
        <w:tc>
          <w:tcPr>
            <w:tcW w:w="3889" w:type="dxa"/>
          </w:tcPr>
          <w:p w14:paraId="58F98830" w14:textId="41E4595A" w:rsidR="00CD3764" w:rsidRPr="001F0C2F" w:rsidRDefault="00CD3764" w:rsidP="00CD3764">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Expanding AAA to civil controlled aerodromes through FIMS</w:t>
            </w:r>
          </w:p>
        </w:tc>
        <w:tc>
          <w:tcPr>
            <w:tcW w:w="1276" w:type="dxa"/>
          </w:tcPr>
          <w:p w14:paraId="77EA6E67" w14:textId="669622D6" w:rsidR="00CD3764" w:rsidRPr="001F0C2F" w:rsidRDefault="00CD3764" w:rsidP="00CD3764">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End 2025</w:t>
            </w:r>
          </w:p>
        </w:tc>
        <w:tc>
          <w:tcPr>
            <w:tcW w:w="1559" w:type="dxa"/>
          </w:tcPr>
          <w:p w14:paraId="779A64DE" w14:textId="73AC25B4" w:rsidR="00CD3764" w:rsidRPr="001F0C2F" w:rsidRDefault="00CD3764" w:rsidP="00CD3764">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Airservices</w:t>
            </w:r>
            <w:r w:rsidR="00FA6297">
              <w:rPr>
                <w:sz w:val="20"/>
                <w:lang w:val="en-AU"/>
              </w:rPr>
              <w:t xml:space="preserve"> </w:t>
            </w:r>
            <w:r w:rsidRPr="001F0C2F">
              <w:rPr>
                <w:sz w:val="20"/>
                <w:lang w:val="en-AU"/>
              </w:rPr>
              <w:t>/</w:t>
            </w:r>
            <w:r w:rsidR="00FA6297">
              <w:rPr>
                <w:sz w:val="20"/>
                <w:lang w:val="en-AU"/>
              </w:rPr>
              <w:t xml:space="preserve"> </w:t>
            </w:r>
            <w:r w:rsidRPr="001F0C2F">
              <w:rPr>
                <w:sz w:val="20"/>
                <w:lang w:val="en-AU"/>
              </w:rPr>
              <w:t>CASA</w:t>
            </w:r>
          </w:p>
        </w:tc>
        <w:tc>
          <w:tcPr>
            <w:tcW w:w="1701" w:type="dxa"/>
          </w:tcPr>
          <w:p w14:paraId="791C97CC" w14:textId="01A5D067" w:rsidR="00CD3764" w:rsidRPr="001F0C2F" w:rsidRDefault="00CD3764" w:rsidP="00CD3764">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FIMS/USS</w:t>
            </w:r>
          </w:p>
        </w:tc>
      </w:tr>
      <w:tr w:rsidR="00D17A03" w:rsidRPr="001F0C2F" w14:paraId="2B3663A7" w14:textId="77777777" w:rsidTr="009312C0">
        <w:tc>
          <w:tcPr>
            <w:cnfStyle w:val="001000000000" w:firstRow="0" w:lastRow="0" w:firstColumn="1" w:lastColumn="0" w:oddVBand="0" w:evenVBand="0" w:oddHBand="0" w:evenHBand="0" w:firstRowFirstColumn="0" w:firstRowLastColumn="0" w:lastRowFirstColumn="0" w:lastRowLastColumn="0"/>
            <w:tcW w:w="1393" w:type="dxa"/>
          </w:tcPr>
          <w:p w14:paraId="020601BD" w14:textId="77777777" w:rsidR="00D17A03" w:rsidRPr="001F0C2F" w:rsidRDefault="00D17A03" w:rsidP="009312C0">
            <w:r w:rsidRPr="001F0C2F">
              <w:rPr>
                <w:sz w:val="20"/>
              </w:rPr>
              <w:t>Data</w:t>
            </w:r>
          </w:p>
        </w:tc>
        <w:tc>
          <w:tcPr>
            <w:tcW w:w="3889" w:type="dxa"/>
          </w:tcPr>
          <w:p w14:paraId="3B7D5C05" w14:textId="2589BD95" w:rsidR="00D17A03" w:rsidRPr="001F0C2F" w:rsidRDefault="00D17A03" w:rsidP="009312C0">
            <w:pPr>
              <w:cnfStyle w:val="000000000000" w:firstRow="0" w:lastRow="0" w:firstColumn="0" w:lastColumn="0" w:oddVBand="0" w:evenVBand="0" w:oddHBand="0" w:evenHBand="0" w:firstRowFirstColumn="0" w:firstRowLastColumn="0" w:lastRowFirstColumn="0" w:lastRowLastColumn="0"/>
            </w:pPr>
            <w:r w:rsidRPr="001F0C2F">
              <w:rPr>
                <w:sz w:val="20"/>
              </w:rPr>
              <w:t>Credential checking service</w:t>
            </w:r>
          </w:p>
        </w:tc>
        <w:tc>
          <w:tcPr>
            <w:tcW w:w="1276" w:type="dxa"/>
          </w:tcPr>
          <w:p w14:paraId="533FF3AD" w14:textId="3FD46176" w:rsidR="00D17A03" w:rsidRPr="001F0C2F" w:rsidRDefault="00D17A03" w:rsidP="009312C0">
            <w:pPr>
              <w:cnfStyle w:val="000000000000" w:firstRow="0" w:lastRow="0" w:firstColumn="0" w:lastColumn="0" w:oddVBand="0" w:evenVBand="0" w:oddHBand="0" w:evenHBand="0" w:firstRowFirstColumn="0" w:firstRowLastColumn="0" w:lastRowFirstColumn="0" w:lastRowLastColumn="0"/>
            </w:pPr>
            <w:r w:rsidRPr="001F0C2F">
              <w:rPr>
                <w:sz w:val="20"/>
              </w:rPr>
              <w:t>2025</w:t>
            </w:r>
            <w:r w:rsidR="003226D1" w:rsidRPr="001F0C2F">
              <w:rPr>
                <w:sz w:val="20"/>
              </w:rPr>
              <w:t>-26</w:t>
            </w:r>
          </w:p>
        </w:tc>
        <w:tc>
          <w:tcPr>
            <w:tcW w:w="1559" w:type="dxa"/>
          </w:tcPr>
          <w:p w14:paraId="577405BE" w14:textId="77777777" w:rsidR="00D17A03" w:rsidRPr="001F0C2F" w:rsidRDefault="00D17A03" w:rsidP="009312C0">
            <w:pPr>
              <w:cnfStyle w:val="000000000000" w:firstRow="0" w:lastRow="0" w:firstColumn="0" w:lastColumn="0" w:oddVBand="0" w:evenVBand="0" w:oddHBand="0" w:evenHBand="0" w:firstRowFirstColumn="0" w:firstRowLastColumn="0" w:lastRowFirstColumn="0" w:lastRowLastColumn="0"/>
            </w:pPr>
            <w:r w:rsidRPr="001F0C2F">
              <w:rPr>
                <w:sz w:val="20"/>
              </w:rPr>
              <w:t>CASA</w:t>
            </w:r>
          </w:p>
        </w:tc>
        <w:tc>
          <w:tcPr>
            <w:tcW w:w="1701" w:type="dxa"/>
          </w:tcPr>
          <w:p w14:paraId="190D3852" w14:textId="0DBC4C14" w:rsidR="00D17A03" w:rsidRPr="001F0C2F" w:rsidRDefault="00CD3764" w:rsidP="009312C0">
            <w:pPr>
              <w:cnfStyle w:val="000000000000" w:firstRow="0" w:lastRow="0" w:firstColumn="0" w:lastColumn="0" w:oddVBand="0" w:evenVBand="0" w:oddHBand="0" w:evenHBand="0" w:firstRowFirstColumn="0" w:firstRowLastColumn="0" w:lastRowFirstColumn="0" w:lastRowLastColumn="0"/>
            </w:pPr>
            <w:r w:rsidRPr="001F0C2F">
              <w:rPr>
                <w:sz w:val="20"/>
              </w:rPr>
              <w:t>FIMS</w:t>
            </w:r>
          </w:p>
        </w:tc>
      </w:tr>
      <w:tr w:rsidR="00D17A03" w:rsidRPr="001F0C2F" w14:paraId="3DD47BB5" w14:textId="77777777" w:rsidTr="00111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3" w:type="dxa"/>
          </w:tcPr>
          <w:p w14:paraId="572A5042" w14:textId="29329B75" w:rsidR="00D17A03" w:rsidRPr="001F0C2F" w:rsidRDefault="00D17A03" w:rsidP="00D17A03">
            <w:pPr>
              <w:pStyle w:val="ListLegal1"/>
              <w:numPr>
                <w:ilvl w:val="0"/>
                <w:numId w:val="0"/>
              </w:numPr>
              <w:rPr>
                <w:sz w:val="20"/>
                <w:lang w:val="en-AU"/>
              </w:rPr>
            </w:pPr>
            <w:r w:rsidRPr="001F0C2F">
              <w:rPr>
                <w:sz w:val="20"/>
                <w:lang w:val="en-AU"/>
              </w:rPr>
              <w:lastRenderedPageBreak/>
              <w:t>Planning</w:t>
            </w:r>
          </w:p>
        </w:tc>
        <w:tc>
          <w:tcPr>
            <w:tcW w:w="3889" w:type="dxa"/>
          </w:tcPr>
          <w:p w14:paraId="0D55C906" w14:textId="42C3D157" w:rsidR="00D17A03" w:rsidRPr="001F0C2F" w:rsidRDefault="00740E5F" w:rsidP="00D17A03">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Create a CASA</w:t>
            </w:r>
            <w:r w:rsidR="00FA6297">
              <w:rPr>
                <w:sz w:val="20"/>
                <w:lang w:val="en-AU"/>
              </w:rPr>
              <w:t xml:space="preserve"> </w:t>
            </w:r>
            <w:r w:rsidRPr="001F0C2F">
              <w:rPr>
                <w:sz w:val="20"/>
                <w:lang w:val="en-AU"/>
              </w:rPr>
              <w:t>/</w:t>
            </w:r>
            <w:r w:rsidR="00FA6297">
              <w:rPr>
                <w:sz w:val="20"/>
                <w:lang w:val="en-AU"/>
              </w:rPr>
              <w:t xml:space="preserve"> </w:t>
            </w:r>
            <w:r w:rsidRPr="001F0C2F">
              <w:rPr>
                <w:sz w:val="20"/>
                <w:lang w:val="en-AU"/>
              </w:rPr>
              <w:t>Airservices FIMS transition plan to minimise disruption</w:t>
            </w:r>
            <w:r w:rsidR="00CD4BB3" w:rsidRPr="001F0C2F">
              <w:rPr>
                <w:sz w:val="20"/>
                <w:lang w:val="en-AU"/>
              </w:rPr>
              <w:t>s</w:t>
            </w:r>
            <w:r w:rsidRPr="001F0C2F">
              <w:rPr>
                <w:sz w:val="20"/>
                <w:lang w:val="en-AU"/>
              </w:rPr>
              <w:t xml:space="preserve"> to industry and provide certainty that automated authorisations will continue to be available</w:t>
            </w:r>
          </w:p>
        </w:tc>
        <w:tc>
          <w:tcPr>
            <w:tcW w:w="1276" w:type="dxa"/>
          </w:tcPr>
          <w:p w14:paraId="2BD3EB9E" w14:textId="5CF02874" w:rsidR="00D17A03" w:rsidRPr="001F0C2F" w:rsidRDefault="00D17A03" w:rsidP="00D17A03">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End 2025</w:t>
            </w:r>
          </w:p>
        </w:tc>
        <w:tc>
          <w:tcPr>
            <w:tcW w:w="1559" w:type="dxa"/>
          </w:tcPr>
          <w:p w14:paraId="2F0DA4E0" w14:textId="53BF27A8" w:rsidR="00D17A03" w:rsidRPr="001F0C2F" w:rsidRDefault="00D17A03" w:rsidP="00D17A03">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Airservices / CASA</w:t>
            </w:r>
          </w:p>
        </w:tc>
        <w:tc>
          <w:tcPr>
            <w:tcW w:w="1701" w:type="dxa"/>
          </w:tcPr>
          <w:p w14:paraId="397AF9F8" w14:textId="281B7740" w:rsidR="00D17A03" w:rsidRPr="001F0C2F" w:rsidRDefault="00D17A03" w:rsidP="00D17A03">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FIMS</w:t>
            </w:r>
          </w:p>
        </w:tc>
      </w:tr>
    </w:tbl>
    <w:p w14:paraId="6224193F" w14:textId="02133E30" w:rsidR="00DE66CD" w:rsidRPr="001F0C2F" w:rsidRDefault="00DE66CD" w:rsidP="002422F6">
      <w:pPr>
        <w:pStyle w:val="Heading5"/>
        <w:tabs>
          <w:tab w:val="left" w:pos="2149"/>
        </w:tabs>
      </w:pPr>
      <w:r w:rsidRPr="001F0C2F">
        <w:t>Better and more accessible risk data to support assessments</w:t>
      </w:r>
    </w:p>
    <w:p w14:paraId="646D1610" w14:textId="3E9FCB5D" w:rsidR="00DE66CD" w:rsidRPr="003C484B" w:rsidRDefault="004A1446" w:rsidP="00DE66CD">
      <w:r w:rsidRPr="001F0C2F">
        <w:t xml:space="preserve">As part of the assessment process for complex drone operations, CASA assesses both the risk of drones injuring persons on the ground (ground risk) and the risk of collision with other aircraft (air risk). </w:t>
      </w:r>
      <w:r w:rsidR="008A2ACB" w:rsidRPr="001F0C2F">
        <w:t xml:space="preserve">One way it does this is through the Airspace Risk </w:t>
      </w:r>
      <w:r w:rsidR="008A2ACB" w:rsidRPr="003C484B">
        <w:t>Modelling System (ARMS).</w:t>
      </w:r>
      <w:r w:rsidRPr="003C484B">
        <w:t xml:space="preserve"> Improving the data available to make these assessments will improve the reliability and consistency</w:t>
      </w:r>
      <w:r w:rsidR="00DE66CD" w:rsidRPr="003C484B">
        <w:t xml:space="preserve"> </w:t>
      </w:r>
      <w:r w:rsidRPr="003C484B">
        <w:t>of CASA’s assessment processes</w:t>
      </w:r>
      <w:r w:rsidR="00DB67B6" w:rsidRPr="003C484B">
        <w:t>.</w:t>
      </w:r>
      <w:r w:rsidRPr="003C484B">
        <w:t xml:space="preserve"> </w:t>
      </w:r>
      <w:r w:rsidR="00DB67B6" w:rsidRPr="003C484B">
        <w:t>Providing data products to USS will also allow operators to better plan operations, reduc</w:t>
      </w:r>
      <w:r w:rsidR="00CD4BB3" w:rsidRPr="003C484B">
        <w:t>e</w:t>
      </w:r>
      <w:r w:rsidR="00DB67B6" w:rsidRPr="003C484B">
        <w:t xml:space="preserve"> risk</w:t>
      </w:r>
      <w:r w:rsidR="00B72C6D" w:rsidRPr="003C484B">
        <w:t xml:space="preserve"> and gain approvals faster.</w:t>
      </w:r>
    </w:p>
    <w:p w14:paraId="04746D3A" w14:textId="76C188BB" w:rsidR="00DE66CD" w:rsidRPr="003C484B" w:rsidRDefault="00DE66CD" w:rsidP="00284287">
      <w:pPr>
        <w:pStyle w:val="Caption"/>
      </w:pPr>
      <w:bookmarkStart w:id="42" w:name="_Toc184110550"/>
      <w:r w:rsidRPr="003C484B">
        <w:t xml:space="preserve">Table </w:t>
      </w:r>
      <w:r w:rsidR="00496717" w:rsidRPr="003C484B">
        <w:t>5</w:t>
      </w:r>
      <w:r w:rsidRPr="003C484B">
        <w:t xml:space="preserve">: </w:t>
      </w:r>
      <w:r w:rsidR="005815B3" w:rsidRPr="003C484B">
        <w:t>A</w:t>
      </w:r>
      <w:r w:rsidRPr="003C484B">
        <w:t xml:space="preserve">ctions to improve data </w:t>
      </w:r>
      <w:r w:rsidR="00BB363E" w:rsidRPr="003C484B">
        <w:t>available to support regulatory assessments</w:t>
      </w:r>
      <w:bookmarkEnd w:id="42"/>
    </w:p>
    <w:tbl>
      <w:tblPr>
        <w:tblStyle w:val="DefaultTable1"/>
        <w:tblW w:w="9788" w:type="dxa"/>
        <w:tblLook w:val="04A0" w:firstRow="1" w:lastRow="0" w:firstColumn="1" w:lastColumn="0" w:noHBand="0" w:noVBand="1"/>
      </w:tblPr>
      <w:tblGrid>
        <w:gridCol w:w="1276"/>
        <w:gridCol w:w="3969"/>
        <w:gridCol w:w="1276"/>
        <w:gridCol w:w="1559"/>
        <w:gridCol w:w="1708"/>
      </w:tblGrid>
      <w:tr w:rsidR="00111862" w:rsidRPr="003C484B" w14:paraId="03EA0804" w14:textId="77777777" w:rsidTr="00883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18EF1F0" w14:textId="519E574D" w:rsidR="00111862" w:rsidRPr="003C484B" w:rsidRDefault="00111862" w:rsidP="00111862">
            <w:r w:rsidRPr="003C484B">
              <w:t>Type</w:t>
            </w:r>
          </w:p>
        </w:tc>
        <w:tc>
          <w:tcPr>
            <w:tcW w:w="3969" w:type="dxa"/>
          </w:tcPr>
          <w:p w14:paraId="63E42993" w14:textId="76F69B58" w:rsidR="00111862" w:rsidRPr="003C484B" w:rsidRDefault="00111862" w:rsidP="00111862">
            <w:pPr>
              <w:cnfStyle w:val="100000000000" w:firstRow="1" w:lastRow="0" w:firstColumn="0" w:lastColumn="0" w:oddVBand="0" w:evenVBand="0" w:oddHBand="0" w:evenHBand="0" w:firstRowFirstColumn="0" w:firstRowLastColumn="0" w:lastRowFirstColumn="0" w:lastRowLastColumn="0"/>
            </w:pPr>
            <w:r w:rsidRPr="003C484B">
              <w:t>What will be delivered</w:t>
            </w:r>
          </w:p>
        </w:tc>
        <w:tc>
          <w:tcPr>
            <w:tcW w:w="1276" w:type="dxa"/>
          </w:tcPr>
          <w:p w14:paraId="115068D4" w14:textId="7086D22E" w:rsidR="00111862" w:rsidRPr="003C484B" w:rsidRDefault="00111862" w:rsidP="00111862">
            <w:pPr>
              <w:cnfStyle w:val="100000000000" w:firstRow="1" w:lastRow="0" w:firstColumn="0" w:lastColumn="0" w:oddVBand="0" w:evenVBand="0" w:oddHBand="0" w:evenHBand="0" w:firstRowFirstColumn="0" w:firstRowLastColumn="0" w:lastRowFirstColumn="0" w:lastRowLastColumn="0"/>
            </w:pPr>
            <w:r w:rsidRPr="003C484B">
              <w:t>Timeframe</w:t>
            </w:r>
          </w:p>
        </w:tc>
        <w:tc>
          <w:tcPr>
            <w:tcW w:w="1559" w:type="dxa"/>
          </w:tcPr>
          <w:p w14:paraId="431BDEBF" w14:textId="72B14096" w:rsidR="00111862" w:rsidRPr="003C484B" w:rsidRDefault="00111862" w:rsidP="00111862">
            <w:pPr>
              <w:cnfStyle w:val="100000000000" w:firstRow="1" w:lastRow="0" w:firstColumn="0" w:lastColumn="0" w:oddVBand="0" w:evenVBand="0" w:oddHBand="0" w:evenHBand="0" w:firstRowFirstColumn="0" w:firstRowLastColumn="0" w:lastRowFirstColumn="0" w:lastRowLastColumn="0"/>
            </w:pPr>
            <w:r w:rsidRPr="003C484B">
              <w:t>Responsible</w:t>
            </w:r>
          </w:p>
        </w:tc>
        <w:tc>
          <w:tcPr>
            <w:tcW w:w="1708" w:type="dxa"/>
          </w:tcPr>
          <w:p w14:paraId="1F3D0B5F" w14:textId="1BAF0099" w:rsidR="00111862" w:rsidRPr="003C484B" w:rsidRDefault="00111862" w:rsidP="00111862">
            <w:pPr>
              <w:cnfStyle w:val="100000000000" w:firstRow="1" w:lastRow="0" w:firstColumn="0" w:lastColumn="0" w:oddVBand="0" w:evenVBand="0" w:oddHBand="0" w:evenHBand="0" w:firstRowFirstColumn="0" w:firstRowLastColumn="0" w:lastRowFirstColumn="0" w:lastRowLastColumn="0"/>
            </w:pPr>
            <w:r w:rsidRPr="003C484B">
              <w:t>Related pr</w:t>
            </w:r>
            <w:r w:rsidR="00740E5F" w:rsidRPr="003C484B">
              <w:t>o</w:t>
            </w:r>
            <w:r w:rsidRPr="003C484B">
              <w:t>ject</w:t>
            </w:r>
          </w:p>
        </w:tc>
      </w:tr>
      <w:tr w:rsidR="00111862" w:rsidRPr="003C484B" w14:paraId="7B021474" w14:textId="77777777" w:rsidTr="00883947">
        <w:tc>
          <w:tcPr>
            <w:cnfStyle w:val="001000000000" w:firstRow="0" w:lastRow="0" w:firstColumn="1" w:lastColumn="0" w:oddVBand="0" w:evenVBand="0" w:oddHBand="0" w:evenHBand="0" w:firstRowFirstColumn="0" w:firstRowLastColumn="0" w:lastRowFirstColumn="0" w:lastRowLastColumn="0"/>
            <w:tcW w:w="1276" w:type="dxa"/>
          </w:tcPr>
          <w:p w14:paraId="4ED4778D" w14:textId="3C1235F0" w:rsidR="00111862" w:rsidRPr="003C484B" w:rsidRDefault="00111862" w:rsidP="00111862">
            <w:pPr>
              <w:pStyle w:val="ListLegal1"/>
              <w:numPr>
                <w:ilvl w:val="0"/>
                <w:numId w:val="0"/>
              </w:numPr>
              <w:rPr>
                <w:sz w:val="20"/>
                <w:lang w:val="en-AU"/>
              </w:rPr>
            </w:pPr>
            <w:r w:rsidRPr="003C484B">
              <w:rPr>
                <w:sz w:val="20"/>
                <w:lang w:val="en-AU"/>
              </w:rPr>
              <w:t>Data</w:t>
            </w:r>
          </w:p>
        </w:tc>
        <w:tc>
          <w:tcPr>
            <w:tcW w:w="3969" w:type="dxa"/>
          </w:tcPr>
          <w:p w14:paraId="47FB39F5" w14:textId="0FE5F2D1" w:rsidR="00111862" w:rsidRPr="003C484B" w:rsidRDefault="008A2ACB" w:rsidP="00111862">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3C484B">
              <w:rPr>
                <w:sz w:val="20"/>
                <w:lang w:val="en-AU"/>
              </w:rPr>
              <w:t>I</w:t>
            </w:r>
            <w:r w:rsidR="004A1446" w:rsidRPr="003C484B">
              <w:rPr>
                <w:sz w:val="20"/>
                <w:lang w:val="en-AU"/>
              </w:rPr>
              <w:t>mprovements in ground and air risk data</w:t>
            </w:r>
            <w:r w:rsidRPr="003C484B">
              <w:rPr>
                <w:sz w:val="20"/>
                <w:lang w:val="en-AU"/>
              </w:rPr>
              <w:t xml:space="preserve"> quality</w:t>
            </w:r>
            <w:r w:rsidR="004A1446" w:rsidRPr="003C484B">
              <w:rPr>
                <w:sz w:val="20"/>
                <w:lang w:val="en-AU"/>
              </w:rPr>
              <w:t xml:space="preserve"> </w:t>
            </w:r>
            <w:r w:rsidR="005F225E" w:rsidRPr="003C484B">
              <w:rPr>
                <w:sz w:val="20"/>
                <w:lang w:val="en-AU"/>
              </w:rPr>
              <w:t>leading to improved internal analysis capability within CASA</w:t>
            </w:r>
          </w:p>
        </w:tc>
        <w:tc>
          <w:tcPr>
            <w:tcW w:w="1276" w:type="dxa"/>
          </w:tcPr>
          <w:p w14:paraId="61266B97" w14:textId="0F3D8B15" w:rsidR="00111862" w:rsidRPr="003C484B" w:rsidRDefault="00D21973" w:rsidP="00111862">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3C484B">
              <w:rPr>
                <w:sz w:val="20"/>
                <w:lang w:val="en-AU"/>
              </w:rPr>
              <w:t>E</w:t>
            </w:r>
            <w:r w:rsidR="003226D1" w:rsidRPr="003C484B">
              <w:rPr>
                <w:sz w:val="20"/>
                <w:lang w:val="en-AU"/>
              </w:rPr>
              <w:t xml:space="preserve">nd </w:t>
            </w:r>
            <w:r w:rsidR="00334848" w:rsidRPr="003C484B">
              <w:rPr>
                <w:sz w:val="20"/>
                <w:lang w:val="en-AU"/>
              </w:rPr>
              <w:t>2025</w:t>
            </w:r>
          </w:p>
        </w:tc>
        <w:tc>
          <w:tcPr>
            <w:tcW w:w="1559" w:type="dxa"/>
          </w:tcPr>
          <w:p w14:paraId="0BEB4EC3" w14:textId="692F92FA" w:rsidR="00111862" w:rsidRPr="003C484B" w:rsidRDefault="00111862" w:rsidP="00111862">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3C484B">
              <w:rPr>
                <w:sz w:val="20"/>
                <w:lang w:val="en-AU"/>
              </w:rPr>
              <w:t>CASA</w:t>
            </w:r>
          </w:p>
        </w:tc>
        <w:tc>
          <w:tcPr>
            <w:tcW w:w="1708" w:type="dxa"/>
          </w:tcPr>
          <w:p w14:paraId="5D3951C0" w14:textId="77777777" w:rsidR="00111862" w:rsidRPr="003C484B" w:rsidRDefault="00111862" w:rsidP="00111862">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3C484B">
              <w:rPr>
                <w:sz w:val="20"/>
                <w:lang w:val="en-AU"/>
              </w:rPr>
              <w:t>ARMS</w:t>
            </w:r>
          </w:p>
        </w:tc>
      </w:tr>
      <w:tr w:rsidR="00111862" w:rsidRPr="001F0C2F" w14:paraId="5A605090" w14:textId="77777777" w:rsidTr="00883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9D7A0F3" w14:textId="11AB79D8" w:rsidR="00111862" w:rsidRPr="003C484B" w:rsidRDefault="00111862" w:rsidP="00111862">
            <w:pPr>
              <w:pStyle w:val="ListLegal1"/>
              <w:numPr>
                <w:ilvl w:val="0"/>
                <w:numId w:val="0"/>
              </w:numPr>
              <w:rPr>
                <w:sz w:val="20"/>
                <w:lang w:val="en-AU"/>
              </w:rPr>
            </w:pPr>
            <w:r w:rsidRPr="003C484B">
              <w:rPr>
                <w:sz w:val="20"/>
                <w:lang w:val="en-AU"/>
              </w:rPr>
              <w:t>Data</w:t>
            </w:r>
          </w:p>
        </w:tc>
        <w:tc>
          <w:tcPr>
            <w:tcW w:w="3969" w:type="dxa"/>
          </w:tcPr>
          <w:p w14:paraId="00465908" w14:textId="46875DAD" w:rsidR="00111862" w:rsidRPr="003C484B" w:rsidRDefault="004A1446" w:rsidP="00111862">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3C484B">
              <w:rPr>
                <w:sz w:val="20"/>
                <w:lang w:val="en-AU"/>
              </w:rPr>
              <w:t xml:space="preserve">Data </w:t>
            </w:r>
            <w:r w:rsidR="00AF5457" w:rsidRPr="003C484B">
              <w:rPr>
                <w:sz w:val="20"/>
                <w:lang w:val="en-AU"/>
              </w:rPr>
              <w:t>artefacts</w:t>
            </w:r>
            <w:r w:rsidRPr="003C484B">
              <w:rPr>
                <w:sz w:val="20"/>
                <w:lang w:val="en-AU"/>
              </w:rPr>
              <w:t xml:space="preserve"> related to ground risk and air risk will be available for USS </w:t>
            </w:r>
            <w:r w:rsidR="00AF5457" w:rsidRPr="003C484B">
              <w:rPr>
                <w:sz w:val="20"/>
                <w:lang w:val="en-AU"/>
              </w:rPr>
              <w:t xml:space="preserve">or drone operators </w:t>
            </w:r>
            <w:r w:rsidRPr="003C484B">
              <w:rPr>
                <w:sz w:val="20"/>
                <w:lang w:val="en-AU"/>
              </w:rPr>
              <w:t>to support regulatory applications.</w:t>
            </w:r>
          </w:p>
        </w:tc>
        <w:tc>
          <w:tcPr>
            <w:tcW w:w="1276" w:type="dxa"/>
          </w:tcPr>
          <w:p w14:paraId="3ABC7310" w14:textId="29EF4FD4" w:rsidR="00111862" w:rsidRPr="003C484B" w:rsidRDefault="00334848" w:rsidP="00111862">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3C484B">
              <w:rPr>
                <w:sz w:val="20"/>
                <w:lang w:val="en-AU"/>
              </w:rPr>
              <w:t>End 2025</w:t>
            </w:r>
          </w:p>
        </w:tc>
        <w:tc>
          <w:tcPr>
            <w:tcW w:w="1559" w:type="dxa"/>
          </w:tcPr>
          <w:p w14:paraId="25D237B6" w14:textId="416AD6BA" w:rsidR="00111862" w:rsidRPr="003C484B" w:rsidRDefault="00111862" w:rsidP="00111862">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3C484B">
              <w:rPr>
                <w:sz w:val="20"/>
                <w:lang w:val="en-AU"/>
              </w:rPr>
              <w:t>CASA</w:t>
            </w:r>
          </w:p>
        </w:tc>
        <w:tc>
          <w:tcPr>
            <w:tcW w:w="1708" w:type="dxa"/>
          </w:tcPr>
          <w:p w14:paraId="0CB0169E" w14:textId="430787A7" w:rsidR="00111862" w:rsidRPr="003C484B" w:rsidRDefault="00111862" w:rsidP="00111862">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3C484B">
              <w:rPr>
                <w:sz w:val="20"/>
                <w:lang w:val="en-AU"/>
              </w:rPr>
              <w:t>ARMS</w:t>
            </w:r>
          </w:p>
        </w:tc>
      </w:tr>
      <w:tr w:rsidR="00D17A03" w:rsidRPr="001F0C2F" w14:paraId="226DD471" w14:textId="77777777" w:rsidTr="00883947">
        <w:tc>
          <w:tcPr>
            <w:cnfStyle w:val="001000000000" w:firstRow="0" w:lastRow="0" w:firstColumn="1" w:lastColumn="0" w:oddVBand="0" w:evenVBand="0" w:oddHBand="0" w:evenHBand="0" w:firstRowFirstColumn="0" w:firstRowLastColumn="0" w:lastRowFirstColumn="0" w:lastRowLastColumn="0"/>
            <w:tcW w:w="1276" w:type="dxa"/>
          </w:tcPr>
          <w:p w14:paraId="1234C0A8" w14:textId="77777777" w:rsidR="00D17A03" w:rsidRPr="001F0C2F" w:rsidRDefault="00D17A03" w:rsidP="009312C0">
            <w:pPr>
              <w:pStyle w:val="ListLegal1"/>
              <w:numPr>
                <w:ilvl w:val="0"/>
                <w:numId w:val="0"/>
              </w:numPr>
              <w:rPr>
                <w:sz w:val="20"/>
                <w:lang w:val="en-AU"/>
              </w:rPr>
            </w:pPr>
            <w:r w:rsidRPr="001F0C2F">
              <w:rPr>
                <w:sz w:val="20"/>
                <w:lang w:val="en-AU"/>
              </w:rPr>
              <w:t>Data standard</w:t>
            </w:r>
          </w:p>
        </w:tc>
        <w:tc>
          <w:tcPr>
            <w:tcW w:w="3969" w:type="dxa"/>
          </w:tcPr>
          <w:p w14:paraId="0CCFB1E5" w14:textId="12D0BF5C" w:rsidR="00D17A03" w:rsidRPr="001F0C2F" w:rsidRDefault="002422F6" w:rsidP="009312C0">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highlight w:val="yellow"/>
                <w:lang w:val="en-AU"/>
              </w:rPr>
            </w:pPr>
            <w:r w:rsidRPr="001F0C2F">
              <w:rPr>
                <w:sz w:val="20"/>
                <w:lang w:val="en-AU"/>
              </w:rPr>
              <w:t xml:space="preserve">Implementation of </w:t>
            </w:r>
            <w:r w:rsidR="00D17A03" w:rsidRPr="001F0C2F">
              <w:rPr>
                <w:sz w:val="20"/>
                <w:lang w:val="en-AU"/>
              </w:rPr>
              <w:t>SORA3.0 risk data standards</w:t>
            </w:r>
          </w:p>
        </w:tc>
        <w:tc>
          <w:tcPr>
            <w:tcW w:w="1276" w:type="dxa"/>
          </w:tcPr>
          <w:p w14:paraId="16E84EE6" w14:textId="77777777" w:rsidR="00D17A03" w:rsidRPr="001F0C2F" w:rsidRDefault="00D17A03" w:rsidP="009312C0">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2025-26</w:t>
            </w:r>
          </w:p>
        </w:tc>
        <w:tc>
          <w:tcPr>
            <w:tcW w:w="1559" w:type="dxa"/>
          </w:tcPr>
          <w:p w14:paraId="69278393" w14:textId="77777777" w:rsidR="00D17A03" w:rsidRPr="001F0C2F" w:rsidRDefault="00D17A03" w:rsidP="009312C0">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highlight w:val="yellow"/>
                <w:lang w:val="en-AU"/>
              </w:rPr>
            </w:pPr>
            <w:r w:rsidRPr="001F0C2F">
              <w:rPr>
                <w:sz w:val="20"/>
                <w:lang w:val="en-AU"/>
              </w:rPr>
              <w:t>CASA</w:t>
            </w:r>
          </w:p>
        </w:tc>
        <w:tc>
          <w:tcPr>
            <w:tcW w:w="1708" w:type="dxa"/>
          </w:tcPr>
          <w:p w14:paraId="2BEF9D2F" w14:textId="77777777" w:rsidR="00D17A03" w:rsidRPr="001F0C2F" w:rsidRDefault="00D17A03" w:rsidP="009312C0">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highlight w:val="yellow"/>
                <w:lang w:val="en-AU"/>
              </w:rPr>
            </w:pPr>
            <w:r w:rsidRPr="001F0C2F">
              <w:rPr>
                <w:sz w:val="20"/>
                <w:lang w:val="en-AU"/>
              </w:rPr>
              <w:t>ARMS</w:t>
            </w:r>
          </w:p>
        </w:tc>
      </w:tr>
    </w:tbl>
    <w:p w14:paraId="03E4B55F" w14:textId="65183328" w:rsidR="00110B21" w:rsidRPr="001F0C2F" w:rsidRDefault="00110B21" w:rsidP="00110B21">
      <w:pPr>
        <w:pStyle w:val="Heading4"/>
      </w:pPr>
      <w:r w:rsidRPr="001F0C2F">
        <w:t>Future Directions</w:t>
      </w:r>
    </w:p>
    <w:p w14:paraId="04470594" w14:textId="1DB107FA" w:rsidR="00873377" w:rsidRPr="001F0C2F" w:rsidRDefault="00873377" w:rsidP="00873377">
      <w:r w:rsidRPr="001F0C2F">
        <w:rPr>
          <w:b/>
        </w:rPr>
        <w:t xml:space="preserve">Making </w:t>
      </w:r>
      <w:r w:rsidR="004844EE" w:rsidRPr="001F0C2F">
        <w:rPr>
          <w:b/>
        </w:rPr>
        <w:t xml:space="preserve">risk assessment </w:t>
      </w:r>
      <w:r w:rsidRPr="001F0C2F">
        <w:rPr>
          <w:b/>
        </w:rPr>
        <w:t xml:space="preserve">products or results more readily available – </w:t>
      </w:r>
      <w:r w:rsidR="00FF2E79" w:rsidRPr="001F0C2F">
        <w:t>T</w:t>
      </w:r>
      <w:r w:rsidRPr="001F0C2F">
        <w:t xml:space="preserve">his could include </w:t>
      </w:r>
      <w:r w:rsidR="00883947" w:rsidRPr="001F0C2F">
        <w:t>looking at allow</w:t>
      </w:r>
      <w:r w:rsidR="001F120C" w:rsidRPr="001F0C2F">
        <w:t>ing</w:t>
      </w:r>
      <w:r w:rsidR="00883947" w:rsidRPr="001F0C2F">
        <w:t xml:space="preserve"> </w:t>
      </w:r>
      <w:r w:rsidRPr="001F0C2F">
        <w:t>external-facing portals</w:t>
      </w:r>
      <w:r w:rsidR="00DB67B6" w:rsidRPr="001F0C2F">
        <w:t xml:space="preserve"> </w:t>
      </w:r>
      <w:r w:rsidRPr="001F0C2F">
        <w:t>to allow USS to utilise the capability of ARMS.</w:t>
      </w:r>
    </w:p>
    <w:p w14:paraId="3A08F3E5" w14:textId="2EB5CBA0" w:rsidR="00334848" w:rsidRPr="001F0C2F" w:rsidRDefault="00334848" w:rsidP="00334848">
      <w:r w:rsidRPr="001F0C2F">
        <w:rPr>
          <w:b/>
        </w:rPr>
        <w:t>Automated assessments</w:t>
      </w:r>
      <w:r w:rsidRPr="001F0C2F">
        <w:t xml:space="preserve"> – </w:t>
      </w:r>
      <w:r w:rsidR="003E55B3" w:rsidRPr="001F0C2F">
        <w:t>Increasing the range of regulatory approvals that can be granted via USS using automated</w:t>
      </w:r>
      <w:r w:rsidR="0057715D" w:rsidRPr="001F0C2F">
        <w:t xml:space="preserve"> and</w:t>
      </w:r>
      <w:r w:rsidR="003E55B3" w:rsidRPr="001F0C2F">
        <w:t xml:space="preserve"> quantitative </w:t>
      </w:r>
      <w:r w:rsidR="0057715D" w:rsidRPr="001F0C2F">
        <w:t xml:space="preserve">risk </w:t>
      </w:r>
      <w:r w:rsidR="003E55B3" w:rsidRPr="001F0C2F">
        <w:t>assessments. T</w:t>
      </w:r>
      <w:r w:rsidRPr="001F0C2F">
        <w:t>his could include automatically triggering ARMS assessments in certain conditions (such as for trend monitoring, or assessing an application to operate an RPA in a volume</w:t>
      </w:r>
      <w:r w:rsidR="00DB67B6" w:rsidRPr="001F0C2F">
        <w:t>)</w:t>
      </w:r>
      <w:r w:rsidRPr="001F0C2F">
        <w:t xml:space="preserve">.  </w:t>
      </w:r>
    </w:p>
    <w:p w14:paraId="7FC879B8" w14:textId="5FD1AC45" w:rsidR="00334848" w:rsidRPr="001F0C2F" w:rsidRDefault="00334848" w:rsidP="00334848">
      <w:r w:rsidRPr="001F0C2F">
        <w:rPr>
          <w:b/>
        </w:rPr>
        <w:t xml:space="preserve">Improving in-air risk assessments </w:t>
      </w:r>
      <w:r w:rsidRPr="001F0C2F">
        <w:t xml:space="preserve">– </w:t>
      </w:r>
      <w:r w:rsidR="00FF2E79" w:rsidRPr="001F0C2F">
        <w:t>T</w:t>
      </w:r>
      <w:r w:rsidRPr="001F0C2F">
        <w:t>his could include using alternative data sources to quickly conduct risk modelling for remote locations, or including an RPA</w:t>
      </w:r>
      <w:r w:rsidR="0057715D" w:rsidRPr="001F0C2F">
        <w:t>-</w:t>
      </w:r>
      <w:r w:rsidRPr="001F0C2F">
        <w:t>to</w:t>
      </w:r>
      <w:r w:rsidR="0057715D" w:rsidRPr="001F0C2F">
        <w:t>-</w:t>
      </w:r>
      <w:r w:rsidRPr="001F0C2F">
        <w:t xml:space="preserve">RPA collision risk component. </w:t>
      </w:r>
    </w:p>
    <w:p w14:paraId="25E99563" w14:textId="3439E6C5" w:rsidR="00A41015" w:rsidRPr="001F0C2F" w:rsidRDefault="00A41015" w:rsidP="00334848">
      <w:r w:rsidRPr="001F0C2F">
        <w:rPr>
          <w:b/>
        </w:rPr>
        <w:t>USS based applications for non-safety restrictions</w:t>
      </w:r>
      <w:r w:rsidRPr="001F0C2F">
        <w:t xml:space="preserve"> – Develop and encourage use of</w:t>
      </w:r>
      <w:r w:rsidR="00D21973">
        <w:t xml:space="preserve"> Application Programming Interfaces</w:t>
      </w:r>
      <w:r w:rsidRPr="001F0C2F">
        <w:t xml:space="preserve"> </w:t>
      </w:r>
      <w:r w:rsidR="00D21973">
        <w:t>(</w:t>
      </w:r>
      <w:r w:rsidRPr="001F0C2F">
        <w:t>APIs</w:t>
      </w:r>
      <w:r w:rsidR="00D21973">
        <w:t>)</w:t>
      </w:r>
      <w:r w:rsidRPr="001F0C2F">
        <w:t xml:space="preserve"> to allow drone operators to apply for and receive relevant authorisations via their USS. This could apply to rules enacted by Commonwealth or state</w:t>
      </w:r>
      <w:r w:rsidR="00D95C43" w:rsidRPr="001F0C2F">
        <w:t>/territory</w:t>
      </w:r>
      <w:r w:rsidRPr="001F0C2F">
        <w:t xml:space="preserve"> agencies for security, environmental or other purposes.</w:t>
      </w:r>
    </w:p>
    <w:p w14:paraId="3C2DEE73" w14:textId="77777777" w:rsidR="00082287" w:rsidRPr="001F0C2F" w:rsidRDefault="00082287" w:rsidP="00082287">
      <w:pPr>
        <w:suppressAutoHyphens w:val="0"/>
      </w:pPr>
      <w:r w:rsidRPr="001F0C2F">
        <w:br w:type="page"/>
      </w:r>
    </w:p>
    <w:p w14:paraId="49217CC8" w14:textId="15C3FD3A" w:rsidR="00082287" w:rsidRPr="001F0C2F" w:rsidRDefault="00A64905" w:rsidP="00082287">
      <w:pPr>
        <w:pStyle w:val="Heading2"/>
      </w:pPr>
      <w:bookmarkStart w:id="43" w:name="_Toc160797159"/>
      <w:bookmarkStart w:id="44" w:name="_Toc184110743"/>
      <w:r w:rsidRPr="001F0C2F">
        <w:rPr>
          <w:noProof/>
        </w:rPr>
        <w:lastRenderedPageBreak/>
        <w:drawing>
          <wp:anchor distT="0" distB="0" distL="114300" distR="114300" simplePos="0" relativeHeight="251658281" behindDoc="0" locked="0" layoutInCell="1" allowOverlap="1" wp14:anchorId="1AD6678C" wp14:editId="399DE738">
            <wp:simplePos x="0" y="0"/>
            <wp:positionH relativeFrom="column">
              <wp:posOffset>5326612</wp:posOffset>
            </wp:positionH>
            <wp:positionV relativeFrom="paragraph">
              <wp:posOffset>340</wp:posOffset>
            </wp:positionV>
            <wp:extent cx="1080000" cy="1080000"/>
            <wp:effectExtent l="0" t="0" r="6350" b="6350"/>
            <wp:wrapThrough wrapText="bothSides">
              <wp:wrapPolygon edited="0">
                <wp:start x="6861" y="0"/>
                <wp:lineTo x="4193" y="1144"/>
                <wp:lineTo x="0" y="4955"/>
                <wp:lineTo x="0" y="14485"/>
                <wp:lineTo x="1906" y="18296"/>
                <wp:lineTo x="1906" y="18678"/>
                <wp:lineTo x="6861" y="21346"/>
                <wp:lineTo x="7242" y="21346"/>
                <wp:lineTo x="14104" y="21346"/>
                <wp:lineTo x="14866" y="21346"/>
                <wp:lineTo x="19059" y="18678"/>
                <wp:lineTo x="19059" y="18296"/>
                <wp:lineTo x="21346" y="14866"/>
                <wp:lineTo x="21346" y="4955"/>
                <wp:lineTo x="16391" y="762"/>
                <wp:lineTo x="14104" y="0"/>
                <wp:lineTo x="6861" y="0"/>
              </wp:wrapPolygon>
            </wp:wrapThrough>
            <wp:docPr id="352" name="Picture 352" descr="Icon for Focus Area 4: Improved compliance, enforcement and secur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287" w:rsidRPr="001F0C2F">
        <w:t>4. Improved compliance, enforcement and security</w:t>
      </w:r>
      <w:bookmarkEnd w:id="43"/>
      <w:bookmarkEnd w:id="44"/>
    </w:p>
    <w:p w14:paraId="24BCD7AE" w14:textId="77777777" w:rsidR="00082287" w:rsidRPr="001F0C2F" w:rsidRDefault="00082287" w:rsidP="00082287">
      <w:pPr>
        <w:pStyle w:val="Introduction"/>
        <w:rPr>
          <w:lang w:val="en-AU"/>
        </w:rPr>
      </w:pPr>
      <w:r w:rsidRPr="001F0C2F">
        <w:rPr>
          <w:lang w:val="en-AU"/>
        </w:rPr>
        <w:t xml:space="preserve">UTM users know they can participate with confidence, while rule breakers are caught and stopped before damage can be done </w:t>
      </w:r>
    </w:p>
    <w:p w14:paraId="7BAAEB93" w14:textId="77777777" w:rsidR="00082287" w:rsidRPr="001F0C2F" w:rsidRDefault="00082287" w:rsidP="00082287">
      <w:pPr>
        <w:pStyle w:val="Heading4"/>
      </w:pPr>
      <w:r w:rsidRPr="001F0C2F">
        <w:t>Principles</w:t>
      </w:r>
    </w:p>
    <w:p w14:paraId="671C5D89" w14:textId="77777777" w:rsidR="00082287" w:rsidRPr="001F0C2F" w:rsidRDefault="00082287" w:rsidP="002E1E23">
      <w:pPr>
        <w:pStyle w:val="ListParagraph"/>
        <w:numPr>
          <w:ilvl w:val="0"/>
          <w:numId w:val="21"/>
        </w:numPr>
      </w:pPr>
      <w:r w:rsidRPr="001F0C2F">
        <w:t>Secure</w:t>
      </w:r>
    </w:p>
    <w:p w14:paraId="463D49C7" w14:textId="77777777" w:rsidR="00082287" w:rsidRPr="001F0C2F" w:rsidRDefault="00082287" w:rsidP="002E1E23">
      <w:pPr>
        <w:pStyle w:val="ListParagraph"/>
        <w:numPr>
          <w:ilvl w:val="0"/>
          <w:numId w:val="21"/>
        </w:numPr>
      </w:pPr>
      <w:r w:rsidRPr="001F0C2F">
        <w:t>Reliable</w:t>
      </w:r>
    </w:p>
    <w:p w14:paraId="38443E8C" w14:textId="54B30E71" w:rsidR="00082287" w:rsidRPr="001F0C2F" w:rsidRDefault="00082287" w:rsidP="002E1E23">
      <w:pPr>
        <w:pStyle w:val="ListParagraph"/>
        <w:numPr>
          <w:ilvl w:val="0"/>
          <w:numId w:val="21"/>
        </w:numPr>
      </w:pPr>
      <w:r w:rsidRPr="001F0C2F">
        <w:t>Fair and transparent</w:t>
      </w:r>
    </w:p>
    <w:p w14:paraId="2D203FE0" w14:textId="77777777" w:rsidR="00082287" w:rsidRPr="001F0C2F" w:rsidRDefault="00082287" w:rsidP="00082287">
      <w:pPr>
        <w:pStyle w:val="Heading4"/>
      </w:pPr>
      <w:r w:rsidRPr="001F0C2F">
        <w:t xml:space="preserve">Why we need action </w:t>
      </w:r>
    </w:p>
    <w:tbl>
      <w:tblPr>
        <w:tblStyle w:val="IconBoxTable"/>
        <w:tblW w:w="10150" w:type="dxa"/>
        <w:tblLook w:val="06A0" w:firstRow="1" w:lastRow="0" w:firstColumn="1" w:lastColumn="0" w:noHBand="1" w:noVBand="1"/>
      </w:tblPr>
      <w:tblGrid>
        <w:gridCol w:w="1159"/>
        <w:gridCol w:w="3402"/>
        <w:gridCol w:w="1337"/>
        <w:gridCol w:w="4252"/>
      </w:tblGrid>
      <w:tr w:rsidR="00082287" w:rsidRPr="001F0C2F" w14:paraId="0A0BDEED" w14:textId="77777777" w:rsidTr="0008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Pr>
          <w:p w14:paraId="493F44FF" w14:textId="77777777" w:rsidR="00082287" w:rsidRPr="001F0C2F" w:rsidRDefault="00082287" w:rsidP="00082287">
            <w:pPr>
              <w:spacing w:before="720"/>
              <w:rPr>
                <w:b/>
              </w:rPr>
            </w:pPr>
            <w:r w:rsidRPr="001F0C2F">
              <w:rPr>
                <w:b/>
                <w:noProof/>
              </w:rPr>
              <mc:AlternateContent>
                <mc:Choice Requires="wps">
                  <w:drawing>
                    <wp:anchor distT="0" distB="0" distL="114300" distR="114300" simplePos="0" relativeHeight="251658254" behindDoc="0" locked="0" layoutInCell="1" allowOverlap="1" wp14:anchorId="6C263C19" wp14:editId="79BC1FE3">
                      <wp:simplePos x="0" y="0"/>
                      <wp:positionH relativeFrom="column">
                        <wp:posOffset>-910</wp:posOffset>
                      </wp:positionH>
                      <wp:positionV relativeFrom="paragraph">
                        <wp:posOffset>148150</wp:posOffset>
                      </wp:positionV>
                      <wp:extent cx="572494" cy="238371"/>
                      <wp:effectExtent l="0" t="0" r="0" b="9525"/>
                      <wp:wrapNone/>
                      <wp:docPr id="866" name="Freeform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2494" cy="238371"/>
                              </a:xfrm>
                              <a:custGeom>
                                <a:avLst/>
                                <a:gdLst>
                                  <a:gd name="T0" fmla="*/ 283 w 567"/>
                                  <a:gd name="T1" fmla="*/ 0 h 236"/>
                                  <a:gd name="T2" fmla="*/ 376 w 567"/>
                                  <a:gd name="T3" fmla="*/ 92 h 236"/>
                                  <a:gd name="T4" fmla="*/ 305 w 567"/>
                                  <a:gd name="T5" fmla="*/ 174 h 236"/>
                                  <a:gd name="T6" fmla="*/ 222 w 567"/>
                                  <a:gd name="T7" fmla="*/ 61 h 236"/>
                                  <a:gd name="T8" fmla="*/ 283 w 567"/>
                                  <a:gd name="T9" fmla="*/ 0 h 236"/>
                                  <a:gd name="T10" fmla="*/ 283 w 567"/>
                                  <a:gd name="T11" fmla="*/ 0 h 236"/>
                                  <a:gd name="T12" fmla="*/ 283 w 567"/>
                                  <a:gd name="T13" fmla="*/ 0 h 236"/>
                                  <a:gd name="T14" fmla="*/ 0 w 567"/>
                                  <a:gd name="T15" fmla="*/ 236 h 236"/>
                                  <a:gd name="T16" fmla="*/ 0 w 567"/>
                                  <a:gd name="T17" fmla="*/ 236 h 236"/>
                                  <a:gd name="T18" fmla="*/ 175 w 567"/>
                                  <a:gd name="T19" fmla="*/ 28 h 236"/>
                                  <a:gd name="T20" fmla="*/ 208 w 567"/>
                                  <a:gd name="T21" fmla="*/ 61 h 236"/>
                                  <a:gd name="T22" fmla="*/ 66 w 567"/>
                                  <a:gd name="T23" fmla="*/ 236 h 236"/>
                                  <a:gd name="T24" fmla="*/ 0 w 567"/>
                                  <a:gd name="T25" fmla="*/ 236 h 236"/>
                                  <a:gd name="T26" fmla="*/ 0 w 567"/>
                                  <a:gd name="T27" fmla="*/ 236 h 236"/>
                                  <a:gd name="T28" fmla="*/ 0 w 567"/>
                                  <a:gd name="T29" fmla="*/ 236 h 236"/>
                                  <a:gd name="T30" fmla="*/ 80 w 567"/>
                                  <a:gd name="T31" fmla="*/ 236 h 236"/>
                                  <a:gd name="T32" fmla="*/ 80 w 567"/>
                                  <a:gd name="T33" fmla="*/ 236 h 236"/>
                                  <a:gd name="T34" fmla="*/ 215 w 567"/>
                                  <a:gd name="T35" fmla="*/ 68 h 236"/>
                                  <a:gd name="T36" fmla="*/ 300 w 567"/>
                                  <a:gd name="T37" fmla="*/ 182 h 236"/>
                                  <a:gd name="T38" fmla="*/ 253 w 567"/>
                                  <a:gd name="T39" fmla="*/ 236 h 236"/>
                                  <a:gd name="T40" fmla="*/ 80 w 567"/>
                                  <a:gd name="T41" fmla="*/ 236 h 236"/>
                                  <a:gd name="T42" fmla="*/ 80 w 567"/>
                                  <a:gd name="T43" fmla="*/ 236 h 236"/>
                                  <a:gd name="T44" fmla="*/ 80 w 567"/>
                                  <a:gd name="T45" fmla="*/ 236 h 236"/>
                                  <a:gd name="T46" fmla="*/ 269 w 567"/>
                                  <a:gd name="T47" fmla="*/ 236 h 236"/>
                                  <a:gd name="T48" fmla="*/ 269 w 567"/>
                                  <a:gd name="T49" fmla="*/ 236 h 236"/>
                                  <a:gd name="T50" fmla="*/ 418 w 567"/>
                                  <a:gd name="T51" fmla="*/ 54 h 236"/>
                                  <a:gd name="T52" fmla="*/ 567 w 567"/>
                                  <a:gd name="T53" fmla="*/ 236 h 236"/>
                                  <a:gd name="T54" fmla="*/ 269 w 567"/>
                                  <a:gd name="T55" fmla="*/ 236 h 236"/>
                                  <a:gd name="T56" fmla="*/ 269 w 567"/>
                                  <a:gd name="T57" fmla="*/ 236 h 236"/>
                                  <a:gd name="T58" fmla="*/ 269 w 567"/>
                                  <a:gd name="T59"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67" h="236">
                                    <a:moveTo>
                                      <a:pt x="283" y="0"/>
                                    </a:moveTo>
                                    <a:lnTo>
                                      <a:pt x="376" y="92"/>
                                    </a:lnTo>
                                    <a:lnTo>
                                      <a:pt x="305" y="174"/>
                                    </a:lnTo>
                                    <a:lnTo>
                                      <a:pt x="222" y="61"/>
                                    </a:lnTo>
                                    <a:lnTo>
                                      <a:pt x="283" y="0"/>
                                    </a:lnTo>
                                    <a:lnTo>
                                      <a:pt x="283" y="0"/>
                                    </a:lnTo>
                                    <a:lnTo>
                                      <a:pt x="283" y="0"/>
                                    </a:lnTo>
                                    <a:close/>
                                    <a:moveTo>
                                      <a:pt x="0" y="236"/>
                                    </a:moveTo>
                                    <a:lnTo>
                                      <a:pt x="0" y="236"/>
                                    </a:lnTo>
                                    <a:lnTo>
                                      <a:pt x="175" y="28"/>
                                    </a:lnTo>
                                    <a:lnTo>
                                      <a:pt x="208" y="61"/>
                                    </a:lnTo>
                                    <a:lnTo>
                                      <a:pt x="66" y="236"/>
                                    </a:lnTo>
                                    <a:lnTo>
                                      <a:pt x="0" y="236"/>
                                    </a:lnTo>
                                    <a:lnTo>
                                      <a:pt x="0" y="236"/>
                                    </a:lnTo>
                                    <a:lnTo>
                                      <a:pt x="0" y="236"/>
                                    </a:lnTo>
                                    <a:close/>
                                    <a:moveTo>
                                      <a:pt x="80" y="236"/>
                                    </a:moveTo>
                                    <a:lnTo>
                                      <a:pt x="80" y="236"/>
                                    </a:lnTo>
                                    <a:lnTo>
                                      <a:pt x="215" y="68"/>
                                    </a:lnTo>
                                    <a:lnTo>
                                      <a:pt x="300" y="182"/>
                                    </a:lnTo>
                                    <a:lnTo>
                                      <a:pt x="253" y="236"/>
                                    </a:lnTo>
                                    <a:lnTo>
                                      <a:pt x="80" y="236"/>
                                    </a:lnTo>
                                    <a:lnTo>
                                      <a:pt x="80" y="236"/>
                                    </a:lnTo>
                                    <a:lnTo>
                                      <a:pt x="80" y="236"/>
                                    </a:lnTo>
                                    <a:close/>
                                    <a:moveTo>
                                      <a:pt x="269" y="236"/>
                                    </a:moveTo>
                                    <a:lnTo>
                                      <a:pt x="269" y="236"/>
                                    </a:lnTo>
                                    <a:lnTo>
                                      <a:pt x="418" y="54"/>
                                    </a:lnTo>
                                    <a:lnTo>
                                      <a:pt x="567" y="236"/>
                                    </a:lnTo>
                                    <a:lnTo>
                                      <a:pt x="269" y="236"/>
                                    </a:lnTo>
                                    <a:lnTo>
                                      <a:pt x="269" y="236"/>
                                    </a:lnTo>
                                    <a:lnTo>
                                      <a:pt x="269" y="236"/>
                                    </a:lnTo>
                                    <a:close/>
                                  </a:path>
                                </a:pathLst>
                              </a:custGeom>
                              <a:solidFill>
                                <a:srgbClr val="0B7C87"/>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A1F42C" id="Freeform 392" o:spid="_x0000_s1026" style="position:absolute;margin-left:-.05pt;margin-top:11.65pt;width:45.1pt;height:1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" path="m283,r93,92l305,174,222,61,283,r,l283,xm,236r,l175,28r33,33l66,236,,236r,l,236xm80,236r,l215,68r85,114l253,236r-173,l80,236r,xm269,236r,l418,54,567,236r-298,l269,236r,xe" fillcolor="#0b7c87" stroked="f">
                      <v:path arrowok="t" o:connecttype="custom" o:connectlocs="285742,0;379643,92924;307955,175748;224151,61613;285742,0;285742,0;285742,0;0,238371;0,238371;176696,28281;210015,61613;66640,238371;0,238371;0,238371;0,238371;80775,238371;80775,238371;217083,68683;302907,183828;255451,238371;80775,238371;80775,238371;80775,238371;271607,238371;271607,238371;422050,54543;572494,238371;271607,238371;271607,238371;271607,238371" o:connectangles="0,0,0,0,0,0,0,0,0,0,0,0,0,0,0,0,0,0,0,0,0,0,0,0,0,0,0,0,0,0"/>
                      <o:lock v:ext="edit" verticies="t"/>
                    </v:shape>
                  </w:pict>
                </mc:Fallback>
              </mc:AlternateContent>
            </w:r>
            <w:r w:rsidRPr="001F0C2F">
              <w:rPr>
                <w:b/>
              </w:rPr>
              <w:t>Challenges</w:t>
            </w:r>
          </w:p>
        </w:tc>
        <w:tc>
          <w:tcPr>
            <w:tcW w:w="3402" w:type="dxa"/>
            <w:tcMar>
              <w:right w:w="170" w:type="dxa"/>
            </w:tcMar>
          </w:tcPr>
          <w:p w14:paraId="1B46D590" w14:textId="046CDE88"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Enforcement of </w:t>
            </w:r>
            <w:r w:rsidR="00A23E20">
              <w:rPr>
                <w:sz w:val="20"/>
              </w:rPr>
              <w:t>drone</w:t>
            </w:r>
            <w:r w:rsidR="00A23E20" w:rsidRPr="001F0C2F">
              <w:rPr>
                <w:sz w:val="20"/>
              </w:rPr>
              <w:t xml:space="preserve"> </w:t>
            </w:r>
            <w:r w:rsidRPr="001F0C2F">
              <w:rPr>
                <w:sz w:val="20"/>
              </w:rPr>
              <w:t>laws and regulation has several challenges:</w:t>
            </w:r>
          </w:p>
          <w:p w14:paraId="077BB082" w14:textId="77777777" w:rsidR="00082287" w:rsidRPr="001F0C2F" w:rsidRDefault="00082287" w:rsidP="00082287">
            <w:pPr>
              <w:numPr>
                <w:ilvl w:val="0"/>
                <w:numId w:val="13"/>
              </w:numPr>
              <w:tabs>
                <w:tab w:val="clear" w:pos="720"/>
              </w:tabs>
              <w:ind w:left="318" w:hanging="283"/>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Detecting unlawful drone use </w:t>
            </w:r>
          </w:p>
          <w:p w14:paraId="2F2F31BC" w14:textId="1A56D1FE" w:rsidR="00082287" w:rsidRPr="001F0C2F" w:rsidRDefault="00082287" w:rsidP="00082287">
            <w:pPr>
              <w:numPr>
                <w:ilvl w:val="0"/>
                <w:numId w:val="13"/>
              </w:numPr>
              <w:tabs>
                <w:tab w:val="clear" w:pos="720"/>
              </w:tabs>
              <w:ind w:left="318" w:hanging="283"/>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Identifying </w:t>
            </w:r>
            <w:r w:rsidR="00FF2E79" w:rsidRPr="001F0C2F">
              <w:rPr>
                <w:sz w:val="20"/>
              </w:rPr>
              <w:t xml:space="preserve">drone users acting </w:t>
            </w:r>
            <w:r w:rsidRPr="001F0C2F">
              <w:rPr>
                <w:sz w:val="20"/>
              </w:rPr>
              <w:t>unlawfully</w:t>
            </w:r>
            <w:r w:rsidR="00354DB4" w:rsidRPr="001F0C2F">
              <w:rPr>
                <w:sz w:val="20"/>
              </w:rPr>
              <w:t>.</w:t>
            </w:r>
          </w:p>
          <w:p w14:paraId="4093D037" w14:textId="641C794F" w:rsidR="00082287" w:rsidRPr="001F0C2F" w:rsidRDefault="00082287" w:rsidP="00082287">
            <w:pPr>
              <w:numPr>
                <w:ilvl w:val="0"/>
                <w:numId w:val="13"/>
              </w:numPr>
              <w:tabs>
                <w:tab w:val="clear" w:pos="720"/>
              </w:tabs>
              <w:ind w:left="318" w:hanging="283"/>
              <w:cnfStyle w:val="100000000000" w:firstRow="1" w:lastRow="0" w:firstColumn="0" w:lastColumn="0" w:oddVBand="0" w:evenVBand="0" w:oddHBand="0" w:evenHBand="0" w:firstRowFirstColumn="0" w:firstRowLastColumn="0" w:lastRowFirstColumn="0" w:lastRowLastColumn="0"/>
              <w:rPr>
                <w:sz w:val="20"/>
              </w:rPr>
            </w:pPr>
            <w:r w:rsidRPr="001F0C2F">
              <w:rPr>
                <w:sz w:val="20"/>
              </w:rPr>
              <w:t>Investigating unlawful drone use after it was reported</w:t>
            </w:r>
            <w:r w:rsidR="00354DB4" w:rsidRPr="001F0C2F">
              <w:rPr>
                <w:sz w:val="20"/>
              </w:rPr>
              <w:t>.</w:t>
            </w:r>
            <w:r w:rsidRPr="001F0C2F">
              <w:rPr>
                <w:sz w:val="20"/>
              </w:rPr>
              <w:t xml:space="preserve"> </w:t>
            </w:r>
          </w:p>
          <w:p w14:paraId="01A79C6F" w14:textId="251135B2" w:rsidR="00082287" w:rsidRPr="001F0C2F" w:rsidRDefault="00082287" w:rsidP="00082287">
            <w:pPr>
              <w:numPr>
                <w:ilvl w:val="0"/>
                <w:numId w:val="13"/>
              </w:numPr>
              <w:tabs>
                <w:tab w:val="clear" w:pos="720"/>
              </w:tabs>
              <w:ind w:left="318" w:hanging="283"/>
              <w:cnfStyle w:val="100000000000" w:firstRow="1" w:lastRow="0" w:firstColumn="0" w:lastColumn="0" w:oddVBand="0" w:evenVBand="0" w:oddHBand="0" w:evenHBand="0" w:firstRowFirstColumn="0" w:firstRowLastColumn="0" w:lastRowFirstColumn="0" w:lastRowLastColumn="0"/>
            </w:pPr>
            <w:r w:rsidRPr="001F0C2F">
              <w:rPr>
                <w:sz w:val="20"/>
              </w:rPr>
              <w:t>Members of the public do</w:t>
            </w:r>
            <w:r w:rsidR="00FF2E79" w:rsidRPr="001F0C2F">
              <w:rPr>
                <w:sz w:val="20"/>
              </w:rPr>
              <w:t xml:space="preserve"> </w:t>
            </w:r>
            <w:r w:rsidRPr="001F0C2F">
              <w:rPr>
                <w:sz w:val="20"/>
              </w:rPr>
              <w:t>n</w:t>
            </w:r>
            <w:r w:rsidR="00FF2E79" w:rsidRPr="001F0C2F">
              <w:rPr>
                <w:sz w:val="20"/>
              </w:rPr>
              <w:t>o</w:t>
            </w:r>
            <w:r w:rsidRPr="001F0C2F">
              <w:rPr>
                <w:sz w:val="20"/>
              </w:rPr>
              <w:t xml:space="preserve">t know </w:t>
            </w:r>
            <w:r w:rsidR="006604A3" w:rsidRPr="001F0C2F">
              <w:rPr>
                <w:sz w:val="20"/>
              </w:rPr>
              <w:t xml:space="preserve">who is flying </w:t>
            </w:r>
            <w:r w:rsidRPr="001F0C2F">
              <w:rPr>
                <w:sz w:val="20"/>
              </w:rPr>
              <w:t>UAS around them</w:t>
            </w:r>
            <w:r w:rsidR="00FF2E79" w:rsidRPr="001F0C2F">
              <w:rPr>
                <w:sz w:val="20"/>
              </w:rPr>
              <w:t xml:space="preserve">, nor </w:t>
            </w:r>
            <w:r w:rsidRPr="001F0C2F">
              <w:rPr>
                <w:sz w:val="20"/>
              </w:rPr>
              <w:t xml:space="preserve">the intention of the operator. </w:t>
            </w:r>
          </w:p>
        </w:tc>
        <w:tc>
          <w:tcPr>
            <w:tcW w:w="1337" w:type="dxa"/>
          </w:tcPr>
          <w:p w14:paraId="1629089F" w14:textId="77777777" w:rsidR="00082287" w:rsidRPr="001F0C2F" w:rsidRDefault="00082287" w:rsidP="00082287">
            <w:pPr>
              <w:spacing w:before="720"/>
              <w:cnfStyle w:val="100000000000" w:firstRow="1" w:lastRow="0" w:firstColumn="0" w:lastColumn="0" w:oddVBand="0" w:evenVBand="0" w:oddHBand="0" w:evenHBand="0" w:firstRowFirstColumn="0" w:firstRowLastColumn="0" w:lastRowFirstColumn="0" w:lastRowLastColumn="0"/>
              <w:rPr>
                <w:b/>
              </w:rPr>
            </w:pPr>
            <w:r w:rsidRPr="001F0C2F">
              <w:rPr>
                <w:b/>
                <w:noProof/>
                <w:sz w:val="20"/>
              </w:rPr>
              <mc:AlternateContent>
                <mc:Choice Requires="wps">
                  <w:drawing>
                    <wp:anchor distT="0" distB="0" distL="114300" distR="114300" simplePos="0" relativeHeight="251658255" behindDoc="0" locked="0" layoutInCell="1" allowOverlap="1" wp14:anchorId="5473A5B8" wp14:editId="412051C8">
                      <wp:simplePos x="0" y="0"/>
                      <wp:positionH relativeFrom="column">
                        <wp:posOffset>161974</wp:posOffset>
                      </wp:positionH>
                      <wp:positionV relativeFrom="paragraph">
                        <wp:posOffset>76200</wp:posOffset>
                      </wp:positionV>
                      <wp:extent cx="369064" cy="332990"/>
                      <wp:effectExtent l="0" t="0" r="0" b="0"/>
                      <wp:wrapNone/>
                      <wp:docPr id="867"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9064" cy="332990"/>
                              </a:xfrm>
                              <a:custGeom>
                                <a:avLst/>
                                <a:gdLst>
                                  <a:gd name="T0" fmla="*/ 84 w 221"/>
                                  <a:gd name="T1" fmla="*/ 175 h 199"/>
                                  <a:gd name="T2" fmla="*/ 44 w 221"/>
                                  <a:gd name="T3" fmla="*/ 199 h 199"/>
                                  <a:gd name="T4" fmla="*/ 195 w 221"/>
                                  <a:gd name="T5" fmla="*/ 199 h 199"/>
                                  <a:gd name="T6" fmla="*/ 161 w 221"/>
                                  <a:gd name="T7" fmla="*/ 191 h 199"/>
                                  <a:gd name="T8" fmla="*/ 84 w 221"/>
                                  <a:gd name="T9" fmla="*/ 175 h 199"/>
                                  <a:gd name="T10" fmla="*/ 85 w 221"/>
                                  <a:gd name="T11" fmla="*/ 84 h 199"/>
                                  <a:gd name="T12" fmla="*/ 105 w 221"/>
                                  <a:gd name="T13" fmla="*/ 154 h 199"/>
                                  <a:gd name="T14" fmla="*/ 116 w 221"/>
                                  <a:gd name="T15" fmla="*/ 154 h 199"/>
                                  <a:gd name="T16" fmla="*/ 94 w 221"/>
                                  <a:gd name="T17" fmla="*/ 79 h 199"/>
                                  <a:gd name="T18" fmla="*/ 0 w 221"/>
                                  <a:gd name="T19" fmla="*/ 7 h 199"/>
                                  <a:gd name="T20" fmla="*/ 85 w 221"/>
                                  <a:gd name="T21" fmla="*/ 84 h 199"/>
                                  <a:gd name="T22" fmla="*/ 128 w 221"/>
                                  <a:gd name="T23" fmla="*/ 155 h 199"/>
                                  <a:gd name="T24" fmla="*/ 151 w 221"/>
                                  <a:gd name="T25" fmla="*/ 94 h 199"/>
                                  <a:gd name="T26" fmla="*/ 221 w 221"/>
                                  <a:gd name="T27" fmla="*/ 8 h 199"/>
                                  <a:gd name="T28" fmla="*/ 135 w 221"/>
                                  <a:gd name="T29" fmla="*/ 86 h 199"/>
                                  <a:gd name="T30" fmla="*/ 210 w 221"/>
                                  <a:gd name="T31" fmla="*/ 19 h 199"/>
                                  <a:gd name="T32" fmla="*/ 116 w 221"/>
                                  <a:gd name="T33" fmla="*/ 154 h 199"/>
                                  <a:gd name="T34" fmla="*/ 128 w 221"/>
                                  <a:gd name="T35" fmla="*/ 15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1" h="199">
                                    <a:moveTo>
                                      <a:pt x="84" y="175"/>
                                    </a:moveTo>
                                    <a:cubicBezTo>
                                      <a:pt x="61" y="175"/>
                                      <a:pt x="52" y="181"/>
                                      <a:pt x="44" y="199"/>
                                    </a:cubicBezTo>
                                    <a:cubicBezTo>
                                      <a:pt x="94" y="199"/>
                                      <a:pt x="145" y="199"/>
                                      <a:pt x="195" y="199"/>
                                    </a:cubicBezTo>
                                    <a:cubicBezTo>
                                      <a:pt x="198" y="179"/>
                                      <a:pt x="174" y="169"/>
                                      <a:pt x="161" y="191"/>
                                    </a:cubicBezTo>
                                    <a:cubicBezTo>
                                      <a:pt x="155" y="149"/>
                                      <a:pt x="88" y="150"/>
                                      <a:pt x="84" y="175"/>
                                    </a:cubicBezTo>
                                    <a:close/>
                                    <a:moveTo>
                                      <a:pt x="85" y="84"/>
                                    </a:moveTo>
                                    <a:cubicBezTo>
                                      <a:pt x="90" y="86"/>
                                      <a:pt x="104" y="109"/>
                                      <a:pt x="105" y="154"/>
                                    </a:cubicBezTo>
                                    <a:cubicBezTo>
                                      <a:pt x="109" y="154"/>
                                      <a:pt x="112" y="153"/>
                                      <a:pt x="116" y="154"/>
                                    </a:cubicBezTo>
                                    <a:cubicBezTo>
                                      <a:pt x="112" y="112"/>
                                      <a:pt x="102" y="100"/>
                                      <a:pt x="94" y="79"/>
                                    </a:cubicBezTo>
                                    <a:cubicBezTo>
                                      <a:pt x="107" y="13"/>
                                      <a:pt x="56" y="0"/>
                                      <a:pt x="0" y="7"/>
                                    </a:cubicBezTo>
                                    <a:cubicBezTo>
                                      <a:pt x="24" y="47"/>
                                      <a:pt x="0" y="82"/>
                                      <a:pt x="85" y="84"/>
                                    </a:cubicBezTo>
                                    <a:close/>
                                    <a:moveTo>
                                      <a:pt x="128" y="155"/>
                                    </a:moveTo>
                                    <a:cubicBezTo>
                                      <a:pt x="129" y="133"/>
                                      <a:pt x="142" y="104"/>
                                      <a:pt x="151" y="94"/>
                                    </a:cubicBezTo>
                                    <a:cubicBezTo>
                                      <a:pt x="220" y="118"/>
                                      <a:pt x="204" y="52"/>
                                      <a:pt x="221" y="8"/>
                                    </a:cubicBezTo>
                                    <a:cubicBezTo>
                                      <a:pt x="174" y="26"/>
                                      <a:pt x="124" y="10"/>
                                      <a:pt x="135" y="86"/>
                                    </a:cubicBezTo>
                                    <a:cubicBezTo>
                                      <a:pt x="155" y="54"/>
                                      <a:pt x="170" y="41"/>
                                      <a:pt x="210" y="19"/>
                                    </a:cubicBezTo>
                                    <a:cubicBezTo>
                                      <a:pt x="165" y="48"/>
                                      <a:pt x="138" y="80"/>
                                      <a:pt x="116" y="154"/>
                                    </a:cubicBezTo>
                                    <a:cubicBezTo>
                                      <a:pt x="121" y="154"/>
                                      <a:pt x="124" y="154"/>
                                      <a:pt x="128" y="155"/>
                                    </a:cubicBezTo>
                                    <a:close/>
                                  </a:path>
                                </a:pathLst>
                              </a:custGeom>
                              <a:solidFill>
                                <a:srgbClr val="0B7C87"/>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20C6E0" id="Freeform 58" o:spid="_x0000_s1026" style="position:absolute;margin-left:12.75pt;margin-top:6pt;width:29.05pt;height:26.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" path="m84,175v-23,,-32,6,-40,24c94,199,145,199,195,199v3,-20,-21,-30,-34,-8c155,149,88,150,84,175xm85,84v5,2,19,25,20,70c109,154,112,153,116,154,112,112,102,100,94,79,107,13,56,,,7,24,47,,82,85,84xm128,155v1,-22,14,-51,23,-61c220,118,204,52,221,8v-47,18,-97,2,-86,78c155,54,170,41,210,19,165,48,138,80,116,154v5,,8,,12,1xe" fillcolor="#0b7c87" stroked="f">
                      <v:path arrowok="t" o:connecttype="custom" o:connectlocs="140278,292830;73479,332990;325645,332990;268866,319603;140278,292830;141948,140559;175347,257691;193717,257691;156977,132192;0,11713;141948,140559;213757,259364;252166,157292;369064,13387;225446,143905;350694,31793;193717,257691;213757,259364" o:connectangles="0,0,0,0,0,0,0,0,0,0,0,0,0,0,0,0,0,0"/>
                      <o:lock v:ext="edit" verticies="t"/>
                    </v:shape>
                  </w:pict>
                </mc:Fallback>
              </mc:AlternateContent>
            </w:r>
            <w:r w:rsidRPr="001F0C2F">
              <w:rPr>
                <w:b/>
                <w:sz w:val="20"/>
              </w:rPr>
              <w:t>Opportunities</w:t>
            </w:r>
          </w:p>
        </w:tc>
        <w:tc>
          <w:tcPr>
            <w:tcW w:w="4252" w:type="dxa"/>
          </w:tcPr>
          <w:p w14:paraId="3F3C7B61" w14:textId="77777777"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The UTM ecosystem provides a wide range of data that can support operational responses and investigation of UAS activities. </w:t>
            </w:r>
          </w:p>
          <w:p w14:paraId="0E55FF63" w14:textId="29E5BB64"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rPr>
                <w:sz w:val="20"/>
              </w:rPr>
            </w:pPr>
            <w:r w:rsidRPr="001F0C2F">
              <w:rPr>
                <w:sz w:val="20"/>
              </w:rPr>
              <w:t xml:space="preserve">Access to information about approved and lawful operations can support better targeting of resources and </w:t>
            </w:r>
            <w:r w:rsidR="00FF2E79" w:rsidRPr="001F0C2F">
              <w:rPr>
                <w:sz w:val="20"/>
              </w:rPr>
              <w:t xml:space="preserve">improve </w:t>
            </w:r>
            <w:r w:rsidRPr="001F0C2F">
              <w:rPr>
                <w:sz w:val="20"/>
              </w:rPr>
              <w:t>enforcement responses to non-compliant or unlawful operations.</w:t>
            </w:r>
          </w:p>
          <w:p w14:paraId="14332B2B" w14:textId="77777777" w:rsidR="00082287" w:rsidRPr="001F0C2F" w:rsidRDefault="00082287" w:rsidP="00082287">
            <w:pPr>
              <w:cnfStyle w:val="100000000000" w:firstRow="1" w:lastRow="0" w:firstColumn="0" w:lastColumn="0" w:oddVBand="0" w:evenVBand="0" w:oddHBand="0" w:evenHBand="0" w:firstRowFirstColumn="0" w:firstRowLastColumn="0" w:lastRowFirstColumn="0" w:lastRowLastColumn="0"/>
            </w:pPr>
            <w:r w:rsidRPr="001F0C2F">
              <w:rPr>
                <w:sz w:val="20"/>
              </w:rPr>
              <w:t>Public access to information about nearby UAS can reduce concerns about legitimate operations and support more informed complaints and reporting of potentially unlawful UAS use.</w:t>
            </w:r>
          </w:p>
        </w:tc>
      </w:tr>
    </w:tbl>
    <w:p w14:paraId="206653BA" w14:textId="31F00C3F" w:rsidR="00F1646A" w:rsidRPr="001F0C2F" w:rsidRDefault="00F1646A" w:rsidP="00F1646A">
      <w:pPr>
        <w:pStyle w:val="Heading4"/>
      </w:pPr>
      <w:r w:rsidRPr="001F0C2F">
        <w:t>What will be delivered by 2026</w:t>
      </w:r>
    </w:p>
    <w:p w14:paraId="0B14232F" w14:textId="7035DB65" w:rsidR="00A16035" w:rsidRPr="001F0C2F" w:rsidRDefault="009363F4" w:rsidP="00A16035">
      <w:pPr>
        <w:pStyle w:val="Heading5"/>
        <w:tabs>
          <w:tab w:val="left" w:pos="2149"/>
        </w:tabs>
      </w:pPr>
      <w:r w:rsidRPr="001F0C2F">
        <w:t>Assessing</w:t>
      </w:r>
      <w:r w:rsidR="007007D5" w:rsidRPr="001F0C2F">
        <w:t xml:space="preserve"> the benefits of r</w:t>
      </w:r>
      <w:r w:rsidR="00A16035" w:rsidRPr="001F0C2F">
        <w:t>egistration and identification</w:t>
      </w:r>
    </w:p>
    <w:p w14:paraId="4AF67975" w14:textId="42379D7C" w:rsidR="003647FB" w:rsidRPr="001F0C2F" w:rsidRDefault="00AB4F18" w:rsidP="00FD48C6">
      <w:r w:rsidRPr="001F0C2F">
        <w:t xml:space="preserve">The biggest challenge to enforcing drone </w:t>
      </w:r>
      <w:r w:rsidR="00EC00DF" w:rsidRPr="001F0C2F">
        <w:t>rules</w:t>
      </w:r>
      <w:r w:rsidRPr="001F0C2F">
        <w:t xml:space="preserve"> is detect</w:t>
      </w:r>
      <w:r w:rsidR="004D5E6A" w:rsidRPr="001F0C2F">
        <w:t xml:space="preserve">ing </w:t>
      </w:r>
      <w:r w:rsidRPr="001F0C2F">
        <w:t>and identify</w:t>
      </w:r>
      <w:r w:rsidR="004D5E6A" w:rsidRPr="001F0C2F">
        <w:t>ing</w:t>
      </w:r>
      <w:r w:rsidRPr="001F0C2F">
        <w:t xml:space="preserve"> who is flying </w:t>
      </w:r>
      <w:r w:rsidR="004D5E6A" w:rsidRPr="001F0C2F">
        <w:t>a drone</w:t>
      </w:r>
      <w:r w:rsidRPr="001F0C2F">
        <w:t>.</w:t>
      </w:r>
      <w:r w:rsidR="00FD48C6" w:rsidRPr="001F0C2F">
        <w:t xml:space="preserve"> </w:t>
      </w:r>
      <w:r w:rsidR="003647FB" w:rsidRPr="001F0C2F">
        <w:t xml:space="preserve">Registration can </w:t>
      </w:r>
      <w:r w:rsidR="009363F4" w:rsidRPr="001F0C2F">
        <w:t xml:space="preserve">help to </w:t>
      </w:r>
      <w:r w:rsidR="003647FB" w:rsidRPr="001F0C2F">
        <w:t xml:space="preserve">confirm the </w:t>
      </w:r>
      <w:r w:rsidR="009363F4" w:rsidRPr="001F0C2F">
        <w:t xml:space="preserve">drone owner’s </w:t>
      </w:r>
      <w:r w:rsidR="003647FB" w:rsidRPr="001F0C2F">
        <w:t>identity, and technologies such as Remote ID can make it easier to tell where drones are flying and who is flying them. Currently, only commercial operators are required to register drones and there are no requirements for Remote ID.</w:t>
      </w:r>
    </w:p>
    <w:p w14:paraId="2D01965D" w14:textId="1C3ADEFB" w:rsidR="005B2DA6" w:rsidRPr="001F0C2F" w:rsidRDefault="003647FB" w:rsidP="00880B64">
      <w:r w:rsidRPr="001F0C2F">
        <w:t xml:space="preserve">Introducing any new requirements or regulations for </w:t>
      </w:r>
      <w:r w:rsidR="00F8600D">
        <w:t xml:space="preserve">drone </w:t>
      </w:r>
      <w:r w:rsidRPr="001F0C2F">
        <w:t xml:space="preserve">operators is a </w:t>
      </w:r>
      <w:r w:rsidR="009363F4" w:rsidRPr="001F0C2F">
        <w:t xml:space="preserve">lengthy </w:t>
      </w:r>
      <w:r w:rsidRPr="001F0C2F">
        <w:t xml:space="preserve">process that requires </w:t>
      </w:r>
      <w:r w:rsidR="00C119F1" w:rsidRPr="001F0C2F">
        <w:t xml:space="preserve">careful </w:t>
      </w:r>
      <w:r w:rsidRPr="001F0C2F">
        <w:t>planning and analysis. Actions for the next two years will focus on assessing impacts and settling policy advice to government on what regulatory changes are required.</w:t>
      </w:r>
      <w:r w:rsidR="00AB4F18" w:rsidRPr="001F0C2F" w:rsidDel="003647FB">
        <w:t xml:space="preserve"> </w:t>
      </w:r>
      <w:r w:rsidR="00880B64" w:rsidRPr="001F0C2F">
        <w:t xml:space="preserve">See </w:t>
      </w:r>
      <w:r w:rsidR="00880B64" w:rsidRPr="001F0C2F">
        <w:rPr>
          <w:i/>
        </w:rPr>
        <w:t xml:space="preserve">Attachment C: </w:t>
      </w:r>
      <w:r w:rsidR="003D3B72" w:rsidRPr="001F0C2F">
        <w:rPr>
          <w:i/>
        </w:rPr>
        <w:t>Range</w:t>
      </w:r>
      <w:r w:rsidR="00880B64" w:rsidRPr="001F0C2F">
        <w:rPr>
          <w:i/>
        </w:rPr>
        <w:t xml:space="preserve"> of Government Intervention</w:t>
      </w:r>
      <w:r w:rsidR="00880B64" w:rsidRPr="001F0C2F">
        <w:t xml:space="preserve"> for a list of possible options available. </w:t>
      </w:r>
    </w:p>
    <w:p w14:paraId="02CC6BF1" w14:textId="4AF7B38A" w:rsidR="00F92CC9" w:rsidRPr="001F0C2F" w:rsidRDefault="00F92CC9" w:rsidP="00284287">
      <w:pPr>
        <w:pStyle w:val="Caption"/>
      </w:pPr>
      <w:bookmarkStart w:id="45" w:name="_Toc184110551"/>
      <w:r w:rsidRPr="001F0C2F">
        <w:t xml:space="preserve">Table </w:t>
      </w:r>
      <w:r w:rsidR="00496717" w:rsidRPr="001F0C2F">
        <w:t>6</w:t>
      </w:r>
      <w:r w:rsidRPr="001F0C2F">
        <w:t xml:space="preserve">: </w:t>
      </w:r>
      <w:r w:rsidR="00A16035" w:rsidRPr="001F0C2F">
        <w:t>Actions related to registration and identification</w:t>
      </w:r>
      <w:bookmarkEnd w:id="45"/>
      <w:r w:rsidR="00404087" w:rsidRPr="001F0C2F">
        <w:t xml:space="preserve"> </w:t>
      </w:r>
    </w:p>
    <w:tbl>
      <w:tblPr>
        <w:tblStyle w:val="DefaultTable1"/>
        <w:tblW w:w="9922" w:type="dxa"/>
        <w:tblLook w:val="04A0" w:firstRow="1" w:lastRow="0" w:firstColumn="1" w:lastColumn="0" w:noHBand="0" w:noVBand="1"/>
      </w:tblPr>
      <w:tblGrid>
        <w:gridCol w:w="1417"/>
        <w:gridCol w:w="3969"/>
        <w:gridCol w:w="1276"/>
        <w:gridCol w:w="1559"/>
        <w:gridCol w:w="1701"/>
      </w:tblGrid>
      <w:tr w:rsidR="00111862" w:rsidRPr="001F0C2F" w14:paraId="4B9313D9" w14:textId="77777777" w:rsidTr="00111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755BE43" w14:textId="4BCDE38F" w:rsidR="00111862" w:rsidRPr="001F0C2F" w:rsidRDefault="00111862" w:rsidP="00111862">
            <w:bookmarkStart w:id="46" w:name="_Hlk177383164"/>
            <w:r w:rsidRPr="001F0C2F">
              <w:t>Type</w:t>
            </w:r>
          </w:p>
        </w:tc>
        <w:tc>
          <w:tcPr>
            <w:tcW w:w="3969" w:type="dxa"/>
          </w:tcPr>
          <w:p w14:paraId="2F70F5A6" w14:textId="702A9442"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What will be delivered</w:t>
            </w:r>
          </w:p>
        </w:tc>
        <w:tc>
          <w:tcPr>
            <w:tcW w:w="1276" w:type="dxa"/>
          </w:tcPr>
          <w:p w14:paraId="7E113C42" w14:textId="431D1369"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Timeframe</w:t>
            </w:r>
          </w:p>
        </w:tc>
        <w:tc>
          <w:tcPr>
            <w:tcW w:w="1559" w:type="dxa"/>
          </w:tcPr>
          <w:p w14:paraId="1B8C9BAD" w14:textId="06181D8C"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Responsible</w:t>
            </w:r>
          </w:p>
        </w:tc>
        <w:tc>
          <w:tcPr>
            <w:tcW w:w="1701" w:type="dxa"/>
          </w:tcPr>
          <w:p w14:paraId="7C3D026D" w14:textId="2CB5F01E" w:rsidR="00111862" w:rsidRPr="001F0C2F" w:rsidRDefault="00111862" w:rsidP="00111862">
            <w:pPr>
              <w:cnfStyle w:val="100000000000" w:firstRow="1" w:lastRow="0" w:firstColumn="0" w:lastColumn="0" w:oddVBand="0" w:evenVBand="0" w:oddHBand="0" w:evenHBand="0" w:firstRowFirstColumn="0" w:firstRowLastColumn="0" w:lastRowFirstColumn="0" w:lastRowLastColumn="0"/>
            </w:pPr>
            <w:r w:rsidRPr="001F0C2F">
              <w:t>Related project</w:t>
            </w:r>
          </w:p>
        </w:tc>
      </w:tr>
      <w:bookmarkEnd w:id="46"/>
      <w:tr w:rsidR="008B3B97" w:rsidRPr="001F0C2F" w14:paraId="6AA51641" w14:textId="77777777" w:rsidTr="00111862">
        <w:tc>
          <w:tcPr>
            <w:cnfStyle w:val="001000000000" w:firstRow="0" w:lastRow="0" w:firstColumn="1" w:lastColumn="0" w:oddVBand="0" w:evenVBand="0" w:oddHBand="0" w:evenHBand="0" w:firstRowFirstColumn="0" w:firstRowLastColumn="0" w:lastRowFirstColumn="0" w:lastRowLastColumn="0"/>
            <w:tcW w:w="1417" w:type="dxa"/>
          </w:tcPr>
          <w:p w14:paraId="646D363C" w14:textId="2D785244" w:rsidR="008B3B97" w:rsidRPr="001F0C2F" w:rsidRDefault="008B3B97" w:rsidP="008B3B97">
            <w:pPr>
              <w:pStyle w:val="ListLegal1"/>
              <w:numPr>
                <w:ilvl w:val="0"/>
                <w:numId w:val="0"/>
              </w:numPr>
              <w:rPr>
                <w:sz w:val="20"/>
                <w:lang w:val="en-AU"/>
              </w:rPr>
            </w:pPr>
            <w:r w:rsidRPr="001F0C2F">
              <w:rPr>
                <w:sz w:val="20"/>
                <w:lang w:val="en-AU"/>
              </w:rPr>
              <w:t xml:space="preserve">Policy </w:t>
            </w:r>
          </w:p>
        </w:tc>
        <w:tc>
          <w:tcPr>
            <w:tcW w:w="3969" w:type="dxa"/>
          </w:tcPr>
          <w:p w14:paraId="4CC683CC" w14:textId="2F5F5AC5" w:rsidR="008B3B97" w:rsidRPr="001F0C2F" w:rsidRDefault="008B3B97" w:rsidP="008B3B97">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A Policy Impact Analysis will be developed in consultation with industry and the community to give the government the information needed to decide whether Remote ID should be mandated in Australia and to what extent</w:t>
            </w:r>
          </w:p>
        </w:tc>
        <w:tc>
          <w:tcPr>
            <w:tcW w:w="1276" w:type="dxa"/>
          </w:tcPr>
          <w:p w14:paraId="2D02256A" w14:textId="42DDA72A" w:rsidR="008B3B97" w:rsidRPr="001F0C2F" w:rsidRDefault="008B3B97" w:rsidP="008B3B97">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2025-26</w:t>
            </w:r>
          </w:p>
        </w:tc>
        <w:tc>
          <w:tcPr>
            <w:tcW w:w="1559" w:type="dxa"/>
          </w:tcPr>
          <w:p w14:paraId="76BB0771" w14:textId="7794B793" w:rsidR="008B3B97" w:rsidRPr="001F0C2F" w:rsidRDefault="0022444C" w:rsidP="008B3B97">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DITRDCA</w:t>
            </w:r>
          </w:p>
        </w:tc>
        <w:tc>
          <w:tcPr>
            <w:tcW w:w="1701" w:type="dxa"/>
          </w:tcPr>
          <w:p w14:paraId="00196E32" w14:textId="3350DB97" w:rsidR="008B3B97" w:rsidRPr="001F0C2F" w:rsidRDefault="008B3B97" w:rsidP="008B3B97">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Drone Identification and Registration</w:t>
            </w:r>
          </w:p>
        </w:tc>
      </w:tr>
      <w:tr w:rsidR="00111862" w:rsidRPr="001F0C2F" w14:paraId="7DCFB7F9" w14:textId="77777777" w:rsidTr="00111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6067885" w14:textId="35B64B6D" w:rsidR="00111862" w:rsidRPr="001F0C2F" w:rsidRDefault="00CC4CE0" w:rsidP="00111862">
            <w:pPr>
              <w:pStyle w:val="ListLegal1"/>
              <w:numPr>
                <w:ilvl w:val="0"/>
                <w:numId w:val="0"/>
              </w:numPr>
              <w:rPr>
                <w:sz w:val="20"/>
                <w:lang w:val="en-AU"/>
              </w:rPr>
            </w:pPr>
            <w:bookmarkStart w:id="47" w:name="_Hlk177383103"/>
            <w:r w:rsidRPr="001F0C2F">
              <w:rPr>
                <w:sz w:val="20"/>
                <w:lang w:val="en-AU"/>
              </w:rPr>
              <w:lastRenderedPageBreak/>
              <w:t>Policy</w:t>
            </w:r>
          </w:p>
        </w:tc>
        <w:tc>
          <w:tcPr>
            <w:tcW w:w="3969" w:type="dxa"/>
          </w:tcPr>
          <w:p w14:paraId="214A7044" w14:textId="47160A0F" w:rsidR="00111862" w:rsidRPr="001F0C2F" w:rsidRDefault="00CC4CE0" w:rsidP="00111862">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 xml:space="preserve">The government will investigate </w:t>
            </w:r>
            <w:r w:rsidR="00111862" w:rsidRPr="001F0C2F">
              <w:rPr>
                <w:sz w:val="20"/>
                <w:lang w:val="en-AU"/>
              </w:rPr>
              <w:t>whether recreational drones should be registered in Australia and to what extent</w:t>
            </w:r>
          </w:p>
        </w:tc>
        <w:tc>
          <w:tcPr>
            <w:tcW w:w="1276" w:type="dxa"/>
          </w:tcPr>
          <w:p w14:paraId="0B4168B3" w14:textId="03385EE4" w:rsidR="00111862" w:rsidRPr="001F0C2F" w:rsidRDefault="008B3B97" w:rsidP="00111862">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2025-26</w:t>
            </w:r>
          </w:p>
        </w:tc>
        <w:tc>
          <w:tcPr>
            <w:tcW w:w="1559" w:type="dxa"/>
          </w:tcPr>
          <w:p w14:paraId="3FC1B466" w14:textId="5F3F833A" w:rsidR="00111862" w:rsidRPr="001F0C2F" w:rsidRDefault="0022444C" w:rsidP="00111862">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DITRDCA</w:t>
            </w:r>
          </w:p>
        </w:tc>
        <w:tc>
          <w:tcPr>
            <w:tcW w:w="1701" w:type="dxa"/>
          </w:tcPr>
          <w:p w14:paraId="053282C7" w14:textId="7B2864C3" w:rsidR="00111862" w:rsidRPr="001F0C2F" w:rsidRDefault="00111862" w:rsidP="00111862">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Drone Identification and Registration</w:t>
            </w:r>
          </w:p>
        </w:tc>
      </w:tr>
      <w:bookmarkEnd w:id="47"/>
      <w:tr w:rsidR="00111862" w:rsidRPr="001F0C2F" w14:paraId="6FE3EEE1" w14:textId="77777777" w:rsidTr="00111862">
        <w:tc>
          <w:tcPr>
            <w:cnfStyle w:val="001000000000" w:firstRow="0" w:lastRow="0" w:firstColumn="1" w:lastColumn="0" w:oddVBand="0" w:evenVBand="0" w:oddHBand="0" w:evenHBand="0" w:firstRowFirstColumn="0" w:firstRowLastColumn="0" w:lastRowFirstColumn="0" w:lastRowLastColumn="0"/>
            <w:tcW w:w="1417" w:type="dxa"/>
          </w:tcPr>
          <w:p w14:paraId="39E82096" w14:textId="7A061E54" w:rsidR="00111862" w:rsidRPr="001F0C2F" w:rsidRDefault="00111862" w:rsidP="00111862">
            <w:pPr>
              <w:pStyle w:val="ListLegal1"/>
              <w:numPr>
                <w:ilvl w:val="0"/>
                <w:numId w:val="0"/>
              </w:numPr>
              <w:rPr>
                <w:sz w:val="20"/>
                <w:lang w:val="en-AU"/>
              </w:rPr>
            </w:pPr>
            <w:r w:rsidRPr="001F0C2F">
              <w:rPr>
                <w:sz w:val="20"/>
                <w:lang w:val="en-AU"/>
              </w:rPr>
              <w:t>Data</w:t>
            </w:r>
          </w:p>
        </w:tc>
        <w:tc>
          <w:tcPr>
            <w:tcW w:w="3969" w:type="dxa"/>
          </w:tcPr>
          <w:p w14:paraId="1936E4AD" w14:textId="76E291DA" w:rsidR="00111862" w:rsidRPr="001F0C2F" w:rsidRDefault="00111862" w:rsidP="00111862">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An API will be developed </w:t>
            </w:r>
            <w:r w:rsidR="004A29F8" w:rsidRPr="001F0C2F">
              <w:rPr>
                <w:sz w:val="20"/>
                <w:lang w:val="en-AU"/>
              </w:rPr>
              <w:t xml:space="preserve">to support access to </w:t>
            </w:r>
            <w:r w:rsidRPr="001F0C2F">
              <w:rPr>
                <w:sz w:val="20"/>
                <w:lang w:val="en-AU"/>
              </w:rPr>
              <w:t>drone registration data by authorised users</w:t>
            </w:r>
            <w:r w:rsidR="003E55B3" w:rsidRPr="001F0C2F">
              <w:rPr>
                <w:sz w:val="20"/>
                <w:lang w:val="en-AU"/>
              </w:rPr>
              <w:t xml:space="preserve"> where appropriate.</w:t>
            </w:r>
          </w:p>
        </w:tc>
        <w:tc>
          <w:tcPr>
            <w:tcW w:w="1276" w:type="dxa"/>
          </w:tcPr>
          <w:p w14:paraId="36DF0416" w14:textId="77DB58A4" w:rsidR="00111862" w:rsidRPr="001F0C2F" w:rsidRDefault="006C4FBC" w:rsidP="00111862">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2025-26</w:t>
            </w:r>
          </w:p>
        </w:tc>
        <w:tc>
          <w:tcPr>
            <w:tcW w:w="1559" w:type="dxa"/>
          </w:tcPr>
          <w:p w14:paraId="69EF6D94" w14:textId="22DA96FC" w:rsidR="00111862" w:rsidRPr="001F0C2F" w:rsidRDefault="00111862" w:rsidP="00111862">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CASA</w:t>
            </w:r>
          </w:p>
        </w:tc>
        <w:tc>
          <w:tcPr>
            <w:tcW w:w="1701" w:type="dxa"/>
          </w:tcPr>
          <w:p w14:paraId="214BB177" w14:textId="01C5F6A7" w:rsidR="00111862" w:rsidRPr="001F0C2F" w:rsidRDefault="000673E6" w:rsidP="000673E6">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Drone Identification and Registration</w:t>
            </w:r>
          </w:p>
        </w:tc>
      </w:tr>
    </w:tbl>
    <w:p w14:paraId="42A02C8E" w14:textId="599E945B" w:rsidR="00A16035" w:rsidRPr="001F0C2F" w:rsidRDefault="00A16035" w:rsidP="00A16035">
      <w:pPr>
        <w:pStyle w:val="Heading5"/>
        <w:tabs>
          <w:tab w:val="left" w:pos="2149"/>
        </w:tabs>
      </w:pPr>
      <w:r w:rsidRPr="001F0C2F">
        <w:t xml:space="preserve">Protecting </w:t>
      </w:r>
      <w:r w:rsidR="00FD48C6" w:rsidRPr="001F0C2F">
        <w:t>critical infrastructure</w:t>
      </w:r>
      <w:r w:rsidRPr="001F0C2F">
        <w:t xml:space="preserve"> from unauthorised drone use</w:t>
      </w:r>
    </w:p>
    <w:p w14:paraId="263C2EF0" w14:textId="26DD1493" w:rsidR="00FD48C6" w:rsidRPr="001F0C2F" w:rsidRDefault="00287170" w:rsidP="00A16035">
      <w:r w:rsidRPr="001F0C2F">
        <w:t>Currently, Australia’s controlled aerodromes have drone detection capabilities</w:t>
      </w:r>
      <w:r w:rsidR="006D4337" w:rsidRPr="001F0C2F">
        <w:t xml:space="preserve"> that allow them to detect drone</w:t>
      </w:r>
      <w:r w:rsidR="002252E7" w:rsidRPr="001F0C2F">
        <w:t>s</w:t>
      </w:r>
      <w:r w:rsidR="006D4337" w:rsidRPr="001F0C2F">
        <w:t xml:space="preserve"> operating in the </w:t>
      </w:r>
      <w:r w:rsidR="00FD48C6" w:rsidRPr="001F0C2F">
        <w:t>surrounding airspace. A range of other agencies also operate drone detection capabilities to better</w:t>
      </w:r>
      <w:r w:rsidR="003647FB" w:rsidRPr="001F0C2F">
        <w:t xml:space="preserve"> respond to unlawful drone use</w:t>
      </w:r>
      <w:r w:rsidR="004D5E6A" w:rsidRPr="001F0C2F">
        <w:t xml:space="preserve"> around other critical infrastructure sites</w:t>
      </w:r>
      <w:r w:rsidR="003647FB" w:rsidRPr="001F0C2F">
        <w:t>.</w:t>
      </w:r>
      <w:r w:rsidR="00FD48C6" w:rsidRPr="001F0C2F">
        <w:t xml:space="preserve"> </w:t>
      </w:r>
      <w:r w:rsidR="006D4337" w:rsidRPr="001F0C2F">
        <w:t xml:space="preserve">This technology is evolving rapidly, and work is underway to improve the detection capabilities and better make use of the data provided. </w:t>
      </w:r>
    </w:p>
    <w:p w14:paraId="2E6C0A23" w14:textId="5BCF7FB6" w:rsidR="00287170" w:rsidRPr="001F0C2F" w:rsidRDefault="00FD48C6" w:rsidP="00A16035">
      <w:r w:rsidRPr="001F0C2F">
        <w:t>In the future, d</w:t>
      </w:r>
      <w:r w:rsidR="006D4337" w:rsidRPr="001F0C2F">
        <w:t xml:space="preserve">ata from drone detection systems can support management of airspace in the UTM ecosystem, and data from the UTM ecosystem can make drone detection systems more effective in detecting and managing security and safety risks associated with unlawful drone use. </w:t>
      </w:r>
    </w:p>
    <w:p w14:paraId="6F78B067" w14:textId="380CE3A4" w:rsidR="00A16035" w:rsidRPr="001F0C2F" w:rsidRDefault="00A16035" w:rsidP="00284287">
      <w:pPr>
        <w:pStyle w:val="Caption"/>
      </w:pPr>
      <w:bookmarkStart w:id="48" w:name="_Toc184110552"/>
      <w:r w:rsidRPr="001F0C2F">
        <w:t xml:space="preserve">Table </w:t>
      </w:r>
      <w:r w:rsidR="00496717" w:rsidRPr="001F0C2F">
        <w:t>7</w:t>
      </w:r>
      <w:r w:rsidRPr="001F0C2F">
        <w:t>: Actions to protect our</w:t>
      </w:r>
      <w:r w:rsidR="00BF47E0" w:rsidRPr="001F0C2F">
        <w:t xml:space="preserve"> critical infrastructure </w:t>
      </w:r>
      <w:r w:rsidRPr="001F0C2F">
        <w:t>from unauthorised drone use</w:t>
      </w:r>
      <w:bookmarkEnd w:id="48"/>
      <w:r w:rsidRPr="001F0C2F">
        <w:t xml:space="preserve"> </w:t>
      </w:r>
    </w:p>
    <w:tbl>
      <w:tblPr>
        <w:tblStyle w:val="DefaultTable1"/>
        <w:tblW w:w="9922" w:type="dxa"/>
        <w:tblLook w:val="04A0" w:firstRow="1" w:lastRow="0" w:firstColumn="1" w:lastColumn="0" w:noHBand="0" w:noVBand="1"/>
      </w:tblPr>
      <w:tblGrid>
        <w:gridCol w:w="1394"/>
        <w:gridCol w:w="3612"/>
        <w:gridCol w:w="1321"/>
        <w:gridCol w:w="1933"/>
        <w:gridCol w:w="1662"/>
      </w:tblGrid>
      <w:tr w:rsidR="00111862" w:rsidRPr="001F0C2F" w14:paraId="6DFA41C6" w14:textId="77777777" w:rsidTr="002B58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41445D9" w14:textId="77777777" w:rsidR="00111862" w:rsidRPr="001F0C2F" w:rsidRDefault="00111862" w:rsidP="00F8096E">
            <w:bookmarkStart w:id="49" w:name="_Hlk177384763"/>
            <w:r w:rsidRPr="001F0C2F">
              <w:t>Type</w:t>
            </w:r>
          </w:p>
        </w:tc>
        <w:tc>
          <w:tcPr>
            <w:tcW w:w="3612" w:type="dxa"/>
          </w:tcPr>
          <w:p w14:paraId="18C85500" w14:textId="3DF1815A" w:rsidR="00111862" w:rsidRPr="001F0C2F" w:rsidRDefault="00111862" w:rsidP="00F8096E">
            <w:pPr>
              <w:cnfStyle w:val="100000000000" w:firstRow="1" w:lastRow="0" w:firstColumn="0" w:lastColumn="0" w:oddVBand="0" w:evenVBand="0" w:oddHBand="0" w:evenHBand="0" w:firstRowFirstColumn="0" w:firstRowLastColumn="0" w:lastRowFirstColumn="0" w:lastRowLastColumn="0"/>
            </w:pPr>
            <w:r w:rsidRPr="001F0C2F">
              <w:t>What will be delivered</w:t>
            </w:r>
          </w:p>
        </w:tc>
        <w:tc>
          <w:tcPr>
            <w:tcW w:w="1321" w:type="dxa"/>
          </w:tcPr>
          <w:p w14:paraId="55C7ADA1" w14:textId="48F87E97" w:rsidR="00111862" w:rsidRPr="001F0C2F" w:rsidRDefault="00111862" w:rsidP="00F8096E">
            <w:pPr>
              <w:cnfStyle w:val="100000000000" w:firstRow="1" w:lastRow="0" w:firstColumn="0" w:lastColumn="0" w:oddVBand="0" w:evenVBand="0" w:oddHBand="0" w:evenHBand="0" w:firstRowFirstColumn="0" w:firstRowLastColumn="0" w:lastRowFirstColumn="0" w:lastRowLastColumn="0"/>
            </w:pPr>
            <w:r w:rsidRPr="001F0C2F">
              <w:t>Timeframe</w:t>
            </w:r>
          </w:p>
        </w:tc>
        <w:tc>
          <w:tcPr>
            <w:tcW w:w="1933" w:type="dxa"/>
          </w:tcPr>
          <w:p w14:paraId="58719932" w14:textId="3CBF85B3" w:rsidR="00111862" w:rsidRPr="001F0C2F" w:rsidRDefault="00111862" w:rsidP="00F8096E">
            <w:pPr>
              <w:cnfStyle w:val="100000000000" w:firstRow="1" w:lastRow="0" w:firstColumn="0" w:lastColumn="0" w:oddVBand="0" w:evenVBand="0" w:oddHBand="0" w:evenHBand="0" w:firstRowFirstColumn="0" w:firstRowLastColumn="0" w:lastRowFirstColumn="0" w:lastRowLastColumn="0"/>
            </w:pPr>
            <w:r w:rsidRPr="001F0C2F">
              <w:t>Responsible</w:t>
            </w:r>
          </w:p>
        </w:tc>
        <w:tc>
          <w:tcPr>
            <w:tcW w:w="1662" w:type="dxa"/>
          </w:tcPr>
          <w:p w14:paraId="190EF5D9" w14:textId="77777777" w:rsidR="00111862" w:rsidRPr="001F0C2F" w:rsidRDefault="00111862" w:rsidP="00F8096E">
            <w:pPr>
              <w:cnfStyle w:val="100000000000" w:firstRow="1" w:lastRow="0" w:firstColumn="0" w:lastColumn="0" w:oddVBand="0" w:evenVBand="0" w:oddHBand="0" w:evenHBand="0" w:firstRowFirstColumn="0" w:firstRowLastColumn="0" w:lastRowFirstColumn="0" w:lastRowLastColumn="0"/>
            </w:pPr>
            <w:r w:rsidRPr="001F0C2F">
              <w:t>Related project</w:t>
            </w:r>
          </w:p>
        </w:tc>
      </w:tr>
      <w:tr w:rsidR="00111862" w:rsidRPr="001F0C2F" w14:paraId="2DD4A408" w14:textId="77777777" w:rsidTr="002B5855">
        <w:tc>
          <w:tcPr>
            <w:cnfStyle w:val="001000000000" w:firstRow="0" w:lastRow="0" w:firstColumn="1" w:lastColumn="0" w:oddVBand="0" w:evenVBand="0" w:oddHBand="0" w:evenHBand="0" w:firstRowFirstColumn="0" w:firstRowLastColumn="0" w:lastRowFirstColumn="0" w:lastRowLastColumn="0"/>
            <w:tcW w:w="1394" w:type="dxa"/>
          </w:tcPr>
          <w:p w14:paraId="5222D755" w14:textId="2B42F107" w:rsidR="00111862" w:rsidRPr="001F0C2F" w:rsidRDefault="004D5E6A" w:rsidP="00F8096E">
            <w:pPr>
              <w:pStyle w:val="ListLegal1"/>
              <w:numPr>
                <w:ilvl w:val="0"/>
                <w:numId w:val="0"/>
              </w:numPr>
              <w:rPr>
                <w:sz w:val="20"/>
                <w:lang w:val="en-AU"/>
              </w:rPr>
            </w:pPr>
            <w:r w:rsidRPr="001F0C2F">
              <w:rPr>
                <w:sz w:val="20"/>
                <w:lang w:val="en-AU"/>
              </w:rPr>
              <w:t>ICT</w:t>
            </w:r>
          </w:p>
        </w:tc>
        <w:tc>
          <w:tcPr>
            <w:tcW w:w="3612" w:type="dxa"/>
          </w:tcPr>
          <w:p w14:paraId="1DABBD7C" w14:textId="7DD8FA65" w:rsidR="00111862" w:rsidRPr="001F0C2F" w:rsidRDefault="00287170" w:rsidP="00F8096E">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Airservices will </w:t>
            </w:r>
            <w:r w:rsidR="004D5E6A" w:rsidRPr="001F0C2F">
              <w:rPr>
                <w:sz w:val="20"/>
                <w:lang w:val="en-AU"/>
              </w:rPr>
              <w:t>iteratively</w:t>
            </w:r>
            <w:r w:rsidRPr="001F0C2F">
              <w:rPr>
                <w:sz w:val="20"/>
                <w:lang w:val="en-AU"/>
              </w:rPr>
              <w:t xml:space="preserve"> upgrade</w:t>
            </w:r>
            <w:r w:rsidR="004D5E6A" w:rsidRPr="001F0C2F">
              <w:rPr>
                <w:sz w:val="20"/>
                <w:lang w:val="en-AU"/>
              </w:rPr>
              <w:t xml:space="preserve"> </w:t>
            </w:r>
            <w:r w:rsidRPr="001F0C2F">
              <w:rPr>
                <w:sz w:val="20"/>
                <w:lang w:val="en-AU"/>
              </w:rPr>
              <w:t>drone detection capabilities at controlled aerodromes</w:t>
            </w:r>
          </w:p>
        </w:tc>
        <w:tc>
          <w:tcPr>
            <w:tcW w:w="1321" w:type="dxa"/>
          </w:tcPr>
          <w:p w14:paraId="14282C3B" w14:textId="328F5421" w:rsidR="00111862" w:rsidRPr="001F0C2F" w:rsidRDefault="004D5E6A" w:rsidP="004D5E6A">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From mid-</w:t>
            </w:r>
            <w:r w:rsidR="00516200" w:rsidRPr="001F0C2F">
              <w:rPr>
                <w:sz w:val="20"/>
                <w:lang w:val="en-AU"/>
              </w:rPr>
              <w:t>202</w:t>
            </w:r>
            <w:r w:rsidR="00740E5F" w:rsidRPr="001F0C2F">
              <w:rPr>
                <w:sz w:val="20"/>
                <w:lang w:val="en-AU"/>
              </w:rPr>
              <w:t>6</w:t>
            </w:r>
          </w:p>
        </w:tc>
        <w:tc>
          <w:tcPr>
            <w:tcW w:w="1933" w:type="dxa"/>
          </w:tcPr>
          <w:p w14:paraId="6090FD36" w14:textId="1255AF48" w:rsidR="00111862" w:rsidRPr="001F0C2F" w:rsidRDefault="00C65304" w:rsidP="00F8096E">
            <w:pPr>
              <w:pStyle w:val="ListLegal1"/>
              <w:numPr>
                <w:ilvl w:val="0"/>
                <w:numId w:val="0"/>
              </w:numPr>
              <w:ind w:left="284" w:hanging="284"/>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Airservices</w:t>
            </w:r>
          </w:p>
        </w:tc>
        <w:tc>
          <w:tcPr>
            <w:tcW w:w="1662" w:type="dxa"/>
          </w:tcPr>
          <w:p w14:paraId="354EDF2D" w14:textId="54189481" w:rsidR="00111862" w:rsidRPr="001F0C2F" w:rsidRDefault="004D5E6A">
            <w:pPr>
              <w:pStyle w:val="ListLegal1"/>
              <w:numPr>
                <w:ilvl w:val="0"/>
                <w:numId w:val="0"/>
              </w:numPr>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Coordinated drone detection strategy</w:t>
            </w:r>
          </w:p>
        </w:tc>
      </w:tr>
      <w:bookmarkEnd w:id="49"/>
      <w:tr w:rsidR="00287170" w:rsidRPr="001F0C2F" w14:paraId="4019412C" w14:textId="77777777" w:rsidTr="002B58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2FFDA2F6" w14:textId="49B9BB29" w:rsidR="00287170" w:rsidRPr="001F0C2F" w:rsidRDefault="004D5E6A" w:rsidP="00F8096E">
            <w:pPr>
              <w:pStyle w:val="ListLegal1"/>
              <w:numPr>
                <w:ilvl w:val="0"/>
                <w:numId w:val="0"/>
              </w:numPr>
              <w:rPr>
                <w:sz w:val="20"/>
                <w:lang w:val="en-AU"/>
              </w:rPr>
            </w:pPr>
            <w:r w:rsidRPr="001F0C2F">
              <w:rPr>
                <w:sz w:val="20"/>
                <w:lang w:val="en-AU"/>
              </w:rPr>
              <w:t>Policy</w:t>
            </w:r>
          </w:p>
        </w:tc>
        <w:tc>
          <w:tcPr>
            <w:tcW w:w="3612" w:type="dxa"/>
          </w:tcPr>
          <w:p w14:paraId="30617BEE" w14:textId="3C5B11A8" w:rsidR="00287170" w:rsidRPr="001F0C2F" w:rsidRDefault="00287170" w:rsidP="00F8096E">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Develop</w:t>
            </w:r>
            <w:r w:rsidR="004D5E6A" w:rsidRPr="001F0C2F">
              <w:rPr>
                <w:sz w:val="20"/>
                <w:lang w:val="en-AU"/>
              </w:rPr>
              <w:t xml:space="preserve"> a data strategy </w:t>
            </w:r>
            <w:r w:rsidRPr="001F0C2F">
              <w:rPr>
                <w:sz w:val="20"/>
                <w:lang w:val="en-AU"/>
              </w:rPr>
              <w:t>to support the integration of data between non-cooperative drone detection systems and the UTM ecosystem</w:t>
            </w:r>
          </w:p>
        </w:tc>
        <w:tc>
          <w:tcPr>
            <w:tcW w:w="1321" w:type="dxa"/>
          </w:tcPr>
          <w:p w14:paraId="26DC14A8" w14:textId="3A4AB849" w:rsidR="00287170" w:rsidRPr="001F0C2F" w:rsidRDefault="00287170" w:rsidP="00F8096E">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Mid 2025</w:t>
            </w:r>
          </w:p>
        </w:tc>
        <w:tc>
          <w:tcPr>
            <w:tcW w:w="1933" w:type="dxa"/>
          </w:tcPr>
          <w:p w14:paraId="64113789" w14:textId="111336CA" w:rsidR="00287170" w:rsidRPr="001F0C2F" w:rsidRDefault="0022444C" w:rsidP="00F8096E">
            <w:pPr>
              <w:pStyle w:val="ListLegal1"/>
              <w:numPr>
                <w:ilvl w:val="0"/>
                <w:numId w:val="0"/>
              </w:numPr>
              <w:ind w:left="284" w:hanging="284"/>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DITRDCA</w:t>
            </w:r>
          </w:p>
        </w:tc>
        <w:tc>
          <w:tcPr>
            <w:tcW w:w="1662" w:type="dxa"/>
          </w:tcPr>
          <w:p w14:paraId="038C800E" w14:textId="554B146A" w:rsidR="00287170" w:rsidRPr="001F0C2F" w:rsidRDefault="004D5E6A">
            <w:pPr>
              <w:pStyle w:val="ListLegal1"/>
              <w:numPr>
                <w:ilvl w:val="0"/>
                <w:numId w:val="0"/>
              </w:numPr>
              <w:cnfStyle w:val="000000010000" w:firstRow="0" w:lastRow="0" w:firstColumn="0" w:lastColumn="0" w:oddVBand="0" w:evenVBand="0" w:oddHBand="0" w:evenHBand="1" w:firstRowFirstColumn="0" w:firstRowLastColumn="0" w:lastRowFirstColumn="0" w:lastRowLastColumn="0"/>
              <w:rPr>
                <w:sz w:val="20"/>
                <w:lang w:val="en-AU"/>
              </w:rPr>
            </w:pPr>
            <w:r w:rsidRPr="001F0C2F">
              <w:rPr>
                <w:sz w:val="20"/>
                <w:lang w:val="en-AU"/>
              </w:rPr>
              <w:t>Coordinated drone detection strategy</w:t>
            </w:r>
          </w:p>
        </w:tc>
      </w:tr>
    </w:tbl>
    <w:p w14:paraId="6632D0E2" w14:textId="77777777" w:rsidR="00110B21" w:rsidRPr="001F0C2F" w:rsidRDefault="00110B21" w:rsidP="00110B21">
      <w:pPr>
        <w:pStyle w:val="Heading4"/>
      </w:pPr>
      <w:r w:rsidRPr="001F0C2F">
        <w:t>Future Directions</w:t>
      </w:r>
    </w:p>
    <w:p w14:paraId="084E0F3D" w14:textId="23AD5B85" w:rsidR="00287170" w:rsidRPr="001F0C2F" w:rsidRDefault="00287170" w:rsidP="00110B21">
      <w:r w:rsidRPr="001F0C2F">
        <w:rPr>
          <w:b/>
        </w:rPr>
        <w:t>Implementation of Remote ID policy</w:t>
      </w:r>
      <w:r w:rsidRPr="001F0C2F">
        <w:t xml:space="preserve"> – Following the Policy Impact Analysis process, implementation of the agreed approach to Remote ID is expected to occur prior to 2030. </w:t>
      </w:r>
    </w:p>
    <w:p w14:paraId="4C9CBB22" w14:textId="3243E07D" w:rsidR="00287170" w:rsidRPr="001F0C2F" w:rsidRDefault="00287170" w:rsidP="00110B21">
      <w:r w:rsidRPr="001F0C2F">
        <w:rPr>
          <w:b/>
        </w:rPr>
        <w:t>Recreational Registration</w:t>
      </w:r>
      <w:r w:rsidRPr="001F0C2F">
        <w:t xml:space="preserve"> – </w:t>
      </w:r>
      <w:r w:rsidR="00736273" w:rsidRPr="001F0C2F">
        <w:t>Identify ways in which a future scheme could best achieve its objectives without posing an undue burden on the sector.</w:t>
      </w:r>
    </w:p>
    <w:p w14:paraId="2E18F125" w14:textId="77777777" w:rsidR="00CC6217" w:rsidRPr="001F0C2F" w:rsidRDefault="00287170" w:rsidP="00110B21">
      <w:r w:rsidRPr="001F0C2F">
        <w:rPr>
          <w:b/>
        </w:rPr>
        <w:t>Drone legislation</w:t>
      </w:r>
      <w:r w:rsidRPr="001F0C2F">
        <w:t xml:space="preserve"> –</w:t>
      </w:r>
      <w:r w:rsidR="00CC6217" w:rsidRPr="001F0C2F">
        <w:t xml:space="preserve"> Fit-for-purpose legislation will be needed to manage emerging drone security risks. The Australian Government will consider options to introduce such legislation before 2030. </w:t>
      </w:r>
    </w:p>
    <w:p w14:paraId="1221D58D" w14:textId="77777777" w:rsidR="00CC6217" w:rsidRPr="001F0C2F" w:rsidRDefault="00CC6217" w:rsidP="00110B21">
      <w:r w:rsidRPr="001F0C2F">
        <w:t xml:space="preserve">New legislation would need to ensure law enforcement and other authorities have access to appropriate technologies to effectively monitor and collect information about drone use. It would also enable sharing of data between agencies, as well as ensuring appropriate protections to guard against the inappropriate access and use of sensitive data about drone operations. </w:t>
      </w:r>
    </w:p>
    <w:p w14:paraId="57253044" w14:textId="761DFB2F" w:rsidR="008D2607" w:rsidRPr="001F0C2F" w:rsidRDefault="008D2607" w:rsidP="009C49A0">
      <w:pPr>
        <w:pStyle w:val="Box2Heading"/>
        <w:rPr>
          <w:lang w:val="en-AU"/>
        </w:rPr>
        <w:sectPr w:rsidR="008D2607" w:rsidRPr="001F0C2F" w:rsidSect="005A4CCF">
          <w:pgSz w:w="11906" w:h="16838" w:code="9"/>
          <w:pgMar w:top="1021" w:right="993" w:bottom="1021" w:left="1021" w:header="510" w:footer="567" w:gutter="0"/>
          <w:cols w:space="708"/>
          <w:titlePg/>
          <w:docGrid w:linePitch="360"/>
        </w:sectPr>
      </w:pPr>
    </w:p>
    <w:p w14:paraId="485E91AB" w14:textId="310550A7" w:rsidR="00082287" w:rsidRPr="001F0C2F" w:rsidRDefault="00082287" w:rsidP="00082287">
      <w:pPr>
        <w:pStyle w:val="Heading1"/>
        <w:spacing w:before="4200"/>
        <w:contextualSpacing w:val="0"/>
      </w:pPr>
      <w:bookmarkStart w:id="50" w:name="_Toc184110744"/>
      <w:r w:rsidRPr="001F0C2F">
        <w:rPr>
          <w:noProof/>
          <w:lang w:eastAsia="en-AU"/>
        </w:rPr>
        <w:lastRenderedPageBreak/>
        <w:drawing>
          <wp:anchor distT="0" distB="0" distL="114300" distR="114300" simplePos="0" relativeHeight="251658258" behindDoc="0" locked="1" layoutInCell="1" allowOverlap="1" wp14:anchorId="1AC2AABF" wp14:editId="0FEE4B7D">
            <wp:simplePos x="0" y="0"/>
            <wp:positionH relativeFrom="page">
              <wp:posOffset>-1684020</wp:posOffset>
            </wp:positionH>
            <wp:positionV relativeFrom="page">
              <wp:align>bottom</wp:align>
            </wp:positionV>
            <wp:extent cx="10691495" cy="3594735"/>
            <wp:effectExtent l="0" t="0" r="0" b="5715"/>
            <wp:wrapNone/>
            <wp:docPr id="886" name="Picture 886"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91495" cy="3594735"/>
                    </a:xfrm>
                    <a:prstGeom prst="rect">
                      <a:avLst/>
                    </a:prstGeom>
                  </pic:spPr>
                </pic:pic>
              </a:graphicData>
            </a:graphic>
            <wp14:sizeRelH relativeFrom="margin">
              <wp14:pctWidth>0</wp14:pctWidth>
            </wp14:sizeRelH>
            <wp14:sizeRelV relativeFrom="margin">
              <wp14:pctHeight>0</wp14:pctHeight>
            </wp14:sizeRelV>
          </wp:anchor>
        </w:drawing>
      </w:r>
      <w:r w:rsidRPr="001F0C2F">
        <w:rPr>
          <w:b/>
          <w:sz w:val="60"/>
          <w:szCs w:val="60"/>
        </w:rPr>
        <w:t>Projects</w:t>
      </w:r>
      <w:bookmarkEnd w:id="50"/>
      <w:r w:rsidRPr="001F0C2F">
        <w:t xml:space="preserve"> </w:t>
      </w:r>
    </w:p>
    <w:p w14:paraId="62F886C4" w14:textId="692768F2" w:rsidR="00082287" w:rsidRPr="001F0C2F" w:rsidRDefault="00082287" w:rsidP="00082287">
      <w:pPr>
        <w:pStyle w:val="CoverPhoto"/>
      </w:pPr>
    </w:p>
    <w:p w14:paraId="698E0FC9" w14:textId="77777777" w:rsidR="00082287" w:rsidRPr="001F0C2F" w:rsidRDefault="00082287" w:rsidP="00082287">
      <w:pPr>
        <w:sectPr w:rsidR="00082287" w:rsidRPr="001F0C2F" w:rsidSect="00546218">
          <w:pgSz w:w="11906" w:h="16838" w:code="9"/>
          <w:pgMar w:top="1021" w:right="1021" w:bottom="1021" w:left="2268" w:header="510" w:footer="567" w:gutter="0"/>
          <w:cols w:space="708"/>
          <w:titlePg/>
          <w:docGrid w:linePitch="360"/>
        </w:sectPr>
      </w:pPr>
    </w:p>
    <w:p w14:paraId="3140FB42" w14:textId="0DB0C7A0" w:rsidR="000D7214" w:rsidRPr="001F0C2F" w:rsidRDefault="00A64905" w:rsidP="009520A2">
      <w:pPr>
        <w:pStyle w:val="Heading2"/>
      </w:pPr>
      <w:bookmarkStart w:id="51" w:name="_Toc184110745"/>
      <w:r w:rsidRPr="001F0C2F">
        <w:rPr>
          <w:noProof/>
        </w:rPr>
        <w:lastRenderedPageBreak/>
        <w:drawing>
          <wp:anchor distT="0" distB="0" distL="114300" distR="114300" simplePos="0" relativeHeight="251658265" behindDoc="0" locked="0" layoutInCell="1" allowOverlap="1" wp14:anchorId="547BC7AA" wp14:editId="43D2A81E">
            <wp:simplePos x="0" y="0"/>
            <wp:positionH relativeFrom="margin">
              <wp:posOffset>5118736</wp:posOffset>
            </wp:positionH>
            <wp:positionV relativeFrom="paragraph">
              <wp:posOffset>157110</wp:posOffset>
            </wp:positionV>
            <wp:extent cx="534155" cy="534155"/>
            <wp:effectExtent l="0" t="0" r="0" b="0"/>
            <wp:wrapNone/>
            <wp:docPr id="235" name="Picture 235" descr="Icon for Focus Area 1: Separation and airspace integ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155" cy="53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C2F">
        <w:rPr>
          <w:noProof/>
        </w:rPr>
        <w:drawing>
          <wp:anchor distT="0" distB="0" distL="114300" distR="114300" simplePos="0" relativeHeight="251658278" behindDoc="0" locked="0" layoutInCell="1" allowOverlap="1" wp14:anchorId="6DD76C6D" wp14:editId="03885919">
            <wp:simplePos x="0" y="0"/>
            <wp:positionH relativeFrom="margin">
              <wp:align>right</wp:align>
            </wp:positionH>
            <wp:positionV relativeFrom="paragraph">
              <wp:posOffset>154940</wp:posOffset>
            </wp:positionV>
            <wp:extent cx="532800" cy="532800"/>
            <wp:effectExtent l="0" t="0" r="635" b="635"/>
            <wp:wrapThrough wrapText="bothSides">
              <wp:wrapPolygon edited="0">
                <wp:start x="4634" y="0"/>
                <wp:lineTo x="0" y="4634"/>
                <wp:lineTo x="0" y="16992"/>
                <wp:lineTo x="5406" y="20853"/>
                <wp:lineTo x="15447" y="20853"/>
                <wp:lineTo x="20853" y="16992"/>
                <wp:lineTo x="20853" y="3862"/>
                <wp:lineTo x="15447" y="0"/>
                <wp:lineTo x="4634" y="0"/>
              </wp:wrapPolygon>
            </wp:wrapThrough>
            <wp:docPr id="348" name="Picture 348" descr="Icon for Focus Area 3: Fit for purpose regulatory approv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0A2" w:rsidRPr="001F0C2F">
        <w:t xml:space="preserve">Flight Information Management System </w:t>
      </w:r>
      <w:r w:rsidR="006E7553" w:rsidRPr="001F0C2F">
        <w:t>(FIMS)</w:t>
      </w:r>
      <w:bookmarkEnd w:id="51"/>
      <w:r w:rsidRPr="001F0C2F">
        <w:rPr>
          <w:noProof/>
        </w:rPr>
        <w:t xml:space="preserve"> </w:t>
      </w:r>
    </w:p>
    <w:p w14:paraId="5E088480" w14:textId="456CF6C9" w:rsidR="00962472" w:rsidRPr="001F0C2F" w:rsidRDefault="00962472" w:rsidP="00962472">
      <w:pPr>
        <w:tabs>
          <w:tab w:val="left" w:pos="7938"/>
        </w:tabs>
      </w:pPr>
      <w:r w:rsidRPr="001F0C2F">
        <w:rPr>
          <w:b/>
        </w:rPr>
        <w:t xml:space="preserve">Lead agency: </w:t>
      </w:r>
      <w:r w:rsidRPr="001F0C2F">
        <w:t xml:space="preserve">Airservices Australia </w:t>
      </w:r>
    </w:p>
    <w:p w14:paraId="058353F2" w14:textId="014D49AB" w:rsidR="000A5160" w:rsidRPr="001F0C2F" w:rsidRDefault="00BB1412" w:rsidP="009520A2">
      <w:pPr>
        <w:pStyle w:val="Introduction"/>
        <w:rPr>
          <w:lang w:val="en-AU"/>
        </w:rPr>
      </w:pPr>
      <w:r w:rsidRPr="001F0C2F">
        <w:rPr>
          <w:lang w:val="en-AU"/>
        </w:rPr>
        <w:t>Supporting an open market USS environment by providing back-end digital capabilities</w:t>
      </w:r>
    </w:p>
    <w:p w14:paraId="0FD552A9" w14:textId="4C6DDE55" w:rsidR="005C62D1" w:rsidRPr="001F0C2F" w:rsidRDefault="00BB1412" w:rsidP="005C62D1">
      <w:r w:rsidRPr="001F0C2F">
        <w:t xml:space="preserve">FIMS is managed and operated by Airservices Australia (Airservices). It will allow Airservices to share flight information between uncrewed airspace users and air traffic control, and for USS to access authoritative data and UTM capabilities. In the future, FIMS will be an important digital interface to the ATM system. </w:t>
      </w:r>
      <w:r w:rsidR="005C62D1" w:rsidRPr="001F0C2F">
        <w:t xml:space="preserve"> </w:t>
      </w:r>
    </w:p>
    <w:p w14:paraId="2A20CDF8" w14:textId="2CD300D8" w:rsidR="000A5160" w:rsidRPr="001F0C2F" w:rsidRDefault="005C62D1" w:rsidP="000A5160">
      <w:r w:rsidRPr="001F0C2F">
        <w:t xml:space="preserve">With </w:t>
      </w:r>
      <w:r w:rsidR="000A5160" w:rsidRPr="001F0C2F">
        <w:t xml:space="preserve">the speed </w:t>
      </w:r>
      <w:r w:rsidRPr="001F0C2F">
        <w:t xml:space="preserve">of </w:t>
      </w:r>
      <w:r w:rsidR="000A5160" w:rsidRPr="001F0C2F">
        <w:t>technolog</w:t>
      </w:r>
      <w:r w:rsidR="009103EE" w:rsidRPr="001F0C2F">
        <w:t>ical</w:t>
      </w:r>
      <w:r w:rsidR="000A5160" w:rsidRPr="001F0C2F">
        <w:t xml:space="preserve"> </w:t>
      </w:r>
      <w:r w:rsidRPr="001F0C2F">
        <w:t xml:space="preserve">change and the global evolution of </w:t>
      </w:r>
      <w:r w:rsidR="000A5160" w:rsidRPr="001F0C2F">
        <w:t xml:space="preserve">UTM, the allocation of </w:t>
      </w:r>
      <w:r w:rsidRPr="001F0C2F">
        <w:t xml:space="preserve">some </w:t>
      </w:r>
      <w:r w:rsidR="000A5160" w:rsidRPr="001F0C2F">
        <w:t xml:space="preserve">UTM services </w:t>
      </w:r>
      <w:r w:rsidRPr="001F0C2F">
        <w:t xml:space="preserve">between </w:t>
      </w:r>
      <w:r w:rsidR="000A5160" w:rsidRPr="001F0C2F">
        <w:t xml:space="preserve">industry and government in Australia </w:t>
      </w:r>
      <w:r w:rsidR="00E12BB5" w:rsidRPr="001F0C2F">
        <w:t>is yet to be decided</w:t>
      </w:r>
      <w:r w:rsidR="000A5160" w:rsidRPr="001F0C2F">
        <w:t xml:space="preserve">. </w:t>
      </w:r>
      <w:r w:rsidRPr="001F0C2F">
        <w:t xml:space="preserve">This is why </w:t>
      </w:r>
      <w:r w:rsidR="000A5160" w:rsidRPr="001F0C2F">
        <w:t xml:space="preserve">FIMS </w:t>
      </w:r>
      <w:r w:rsidRPr="001F0C2F">
        <w:t xml:space="preserve">is being </w:t>
      </w:r>
      <w:r w:rsidR="000A5160" w:rsidRPr="001F0C2F">
        <w:t xml:space="preserve">developed iteratively so as not to ‘lock in’ a UTM model </w:t>
      </w:r>
      <w:r w:rsidRPr="001F0C2F">
        <w:t xml:space="preserve">that may </w:t>
      </w:r>
      <w:r w:rsidR="000A5160" w:rsidRPr="001F0C2F">
        <w:t xml:space="preserve">later prove to be inefficient.  </w:t>
      </w:r>
    </w:p>
    <w:p w14:paraId="057D2EC2" w14:textId="77777777" w:rsidR="005C62D1" w:rsidRPr="001F0C2F" w:rsidRDefault="005C62D1" w:rsidP="005C62D1">
      <w:pPr>
        <w:pStyle w:val="Heading3"/>
        <w:rPr>
          <w:sz w:val="28"/>
        </w:rPr>
      </w:pPr>
      <w:r w:rsidRPr="001F0C2F">
        <w:rPr>
          <w:sz w:val="28"/>
        </w:rPr>
        <w:t>Progress already made</w:t>
      </w:r>
    </w:p>
    <w:tbl>
      <w:tblPr>
        <w:tblStyle w:val="IconBoxTable"/>
        <w:tblW w:w="10348" w:type="dxa"/>
        <w:tblLook w:val="0680" w:firstRow="0" w:lastRow="0" w:firstColumn="1" w:lastColumn="0" w:noHBand="1" w:noVBand="1"/>
      </w:tblPr>
      <w:tblGrid>
        <w:gridCol w:w="2696"/>
        <w:gridCol w:w="7652"/>
      </w:tblGrid>
      <w:tr w:rsidR="005C62D1" w:rsidRPr="001F0C2F" w14:paraId="1D8A2095" w14:textId="77777777" w:rsidTr="00041799">
        <w:tc>
          <w:tcPr>
            <w:cnfStyle w:val="001000000000" w:firstRow="0" w:lastRow="0" w:firstColumn="1" w:lastColumn="0" w:oddVBand="0" w:evenVBand="0" w:oddHBand="0" w:evenHBand="0" w:firstRowFirstColumn="0" w:firstRowLastColumn="0" w:lastRowFirstColumn="0" w:lastRowLastColumn="0"/>
            <w:tcW w:w="2694" w:type="dxa"/>
            <w:vAlign w:val="center"/>
          </w:tcPr>
          <w:p w14:paraId="2E778578" w14:textId="77777777" w:rsidR="005C62D1" w:rsidRPr="001F0C2F" w:rsidRDefault="005C62D1" w:rsidP="00041799">
            <w:pPr>
              <w:jc w:val="center"/>
            </w:pPr>
            <w:r w:rsidRPr="001F0C2F">
              <w:rPr>
                <w:noProof/>
              </w:rPr>
              <w:drawing>
                <wp:inline distT="0" distB="0" distL="0" distR="0" wp14:anchorId="38507092" wp14:editId="20CED187">
                  <wp:extent cx="1600200" cy="1057275"/>
                  <wp:effectExtent l="0" t="0" r="0" b="0"/>
                  <wp:docPr id="1721669891" name="Picture 1721669891" descr="A group of men sitting at a desk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69891" name="Picture 1721669891" descr="A group of men sitting at a desk with compu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00200" cy="1057275"/>
                          </a:xfrm>
                          <a:prstGeom prst="rect">
                            <a:avLst/>
                          </a:prstGeom>
                        </pic:spPr>
                      </pic:pic>
                    </a:graphicData>
                  </a:graphic>
                </wp:inline>
              </w:drawing>
            </w:r>
            <w:r w:rsidRPr="001F0C2F">
              <w:br/>
            </w:r>
          </w:p>
        </w:tc>
        <w:tc>
          <w:tcPr>
            <w:tcW w:w="7654" w:type="dxa"/>
            <w:tcMar>
              <w:right w:w="170" w:type="dxa"/>
            </w:tcMar>
          </w:tcPr>
          <w:p w14:paraId="3A4820E4" w14:textId="77777777" w:rsidR="005C62D1" w:rsidRPr="001F0C2F" w:rsidRDefault="005C62D1" w:rsidP="00041799">
            <w:pPr>
              <w:pStyle w:val="Box1Heading"/>
              <w:cnfStyle w:val="000000000000" w:firstRow="0" w:lastRow="0" w:firstColumn="0" w:lastColumn="0" w:oddVBand="0" w:evenVBand="0" w:oddHBand="0" w:evenHBand="0" w:firstRowFirstColumn="0" w:firstRowLastColumn="0" w:lastRowFirstColumn="0" w:lastRowLastColumn="0"/>
              <w:rPr>
                <w:color w:val="auto"/>
                <w:lang w:val="en-AU"/>
              </w:rPr>
            </w:pPr>
            <w:r w:rsidRPr="001F0C2F">
              <w:rPr>
                <w:color w:val="auto"/>
                <w:lang w:val="en-AU"/>
              </w:rPr>
              <w:t>FIMS Prototype</w:t>
            </w:r>
          </w:p>
          <w:p w14:paraId="37FF973E" w14:textId="25620FD6" w:rsidR="000C1AC0" w:rsidRPr="001F0C2F" w:rsidRDefault="005C62D1" w:rsidP="00041799">
            <w:pPr>
              <w:pStyle w:val="Box1Text"/>
              <w:cnfStyle w:val="000000000000" w:firstRow="0" w:lastRow="0" w:firstColumn="0" w:lastColumn="0" w:oddVBand="0" w:evenVBand="0" w:oddHBand="0" w:evenHBand="0" w:firstRowFirstColumn="0" w:firstRowLastColumn="0" w:lastRowFirstColumn="0" w:lastRowLastColumn="0"/>
              <w:rPr>
                <w:rStyle w:val="normaltextrun"/>
                <w:lang w:val="en-AU"/>
              </w:rPr>
            </w:pPr>
            <w:r w:rsidRPr="001F0C2F">
              <w:rPr>
                <w:rStyle w:val="normaltextrun"/>
                <w:lang w:val="en-AU"/>
              </w:rPr>
              <w:t xml:space="preserve">In early 2021, Airservices began development of a FIMS </w:t>
            </w:r>
            <w:r w:rsidR="009103EE" w:rsidRPr="001F0C2F">
              <w:rPr>
                <w:rStyle w:val="normaltextrun"/>
                <w:lang w:val="en-AU"/>
              </w:rPr>
              <w:t>p</w:t>
            </w:r>
            <w:r w:rsidRPr="001F0C2F">
              <w:rPr>
                <w:rStyle w:val="normaltextrun"/>
                <w:lang w:val="en-AU"/>
              </w:rPr>
              <w:t xml:space="preserve">rototype. Through this prototyping process, Airservices worked with </w:t>
            </w:r>
            <w:r w:rsidR="000C1AC0" w:rsidRPr="001F0C2F">
              <w:rPr>
                <w:rStyle w:val="normaltextrun"/>
                <w:lang w:val="en-AU"/>
              </w:rPr>
              <w:t>4</w:t>
            </w:r>
            <w:r w:rsidRPr="001F0C2F">
              <w:rPr>
                <w:rStyle w:val="normaltextrun"/>
                <w:lang w:val="en-AU"/>
              </w:rPr>
              <w:t xml:space="preserve"> vendors through multiple development cycles to collaboratively learn about and guide the operational implementation of a</w:t>
            </w:r>
            <w:r w:rsidR="000C1AC0" w:rsidRPr="001F0C2F">
              <w:rPr>
                <w:rStyle w:val="normaltextrun"/>
                <w:lang w:val="en-AU"/>
              </w:rPr>
              <w:t>n Australian</w:t>
            </w:r>
            <w:r w:rsidRPr="001F0C2F">
              <w:rPr>
                <w:rStyle w:val="normaltextrun"/>
                <w:lang w:val="en-AU"/>
              </w:rPr>
              <w:t xml:space="preserve"> FIMS. </w:t>
            </w:r>
          </w:p>
          <w:p w14:paraId="5451111E" w14:textId="2E668459" w:rsidR="005C62D1" w:rsidRPr="001F0C2F" w:rsidRDefault="000C1AC0" w:rsidP="00041799">
            <w:pPr>
              <w:pStyle w:val="Box1Text"/>
              <w:cnfStyle w:val="000000000000" w:firstRow="0" w:lastRow="0" w:firstColumn="0" w:lastColumn="0" w:oddVBand="0" w:evenVBand="0" w:oddHBand="0" w:evenHBand="0" w:firstRowFirstColumn="0" w:firstRowLastColumn="0" w:lastRowFirstColumn="0" w:lastRowLastColumn="0"/>
              <w:rPr>
                <w:rStyle w:val="normaltextrun"/>
                <w:lang w:val="en-AU"/>
              </w:rPr>
            </w:pPr>
            <w:r w:rsidRPr="001F0C2F">
              <w:rPr>
                <w:rStyle w:val="normaltextrun"/>
                <w:lang w:val="en-AU"/>
              </w:rPr>
              <w:t xml:space="preserve">In-field </w:t>
            </w:r>
            <w:r w:rsidR="005C62D1" w:rsidRPr="001F0C2F">
              <w:rPr>
                <w:rStyle w:val="normaltextrun"/>
                <w:lang w:val="en-AU"/>
              </w:rPr>
              <w:t xml:space="preserve">trials </w:t>
            </w:r>
            <w:r w:rsidR="009103EE" w:rsidRPr="001F0C2F">
              <w:rPr>
                <w:rStyle w:val="normaltextrun"/>
                <w:lang w:val="en-AU"/>
              </w:rPr>
              <w:t>took place</w:t>
            </w:r>
            <w:r w:rsidR="005C62D1" w:rsidRPr="001F0C2F">
              <w:rPr>
                <w:rStyle w:val="normaltextrun"/>
                <w:lang w:val="en-AU"/>
              </w:rPr>
              <w:t xml:space="preserve"> at Canberra Glider Club</w:t>
            </w:r>
            <w:r w:rsidR="00D81DF0">
              <w:rPr>
                <w:rStyle w:val="normaltextrun"/>
                <w:lang w:val="en-AU"/>
              </w:rPr>
              <w:t>,</w:t>
            </w:r>
            <w:r w:rsidR="005C62D1" w:rsidRPr="001F0C2F">
              <w:rPr>
                <w:rStyle w:val="normaltextrun"/>
                <w:lang w:val="en-AU"/>
              </w:rPr>
              <w:t xml:space="preserve"> Bunyan, NSW, located approximately 100 km south of Canberra. During the trial, the airfield was overlaid with a simulated high-density and complex air traffic environment.</w:t>
            </w:r>
          </w:p>
          <w:p w14:paraId="3F96F6E2" w14:textId="326F55D3" w:rsidR="005C62D1" w:rsidRPr="001F0C2F" w:rsidRDefault="005C62D1" w:rsidP="005C62D1">
            <w:pPr>
              <w:pStyle w:val="Box1Text"/>
              <w:cnfStyle w:val="000000000000" w:firstRow="0" w:lastRow="0" w:firstColumn="0" w:lastColumn="0" w:oddVBand="0" w:evenVBand="0" w:oddHBand="0" w:evenHBand="0" w:firstRowFirstColumn="0" w:firstRowLastColumn="0" w:lastRowFirstColumn="0" w:lastRowLastColumn="0"/>
              <w:rPr>
                <w:color w:val="auto"/>
                <w:lang w:val="en-AU"/>
              </w:rPr>
            </w:pPr>
            <w:r w:rsidRPr="001F0C2F">
              <w:rPr>
                <w:rStyle w:val="normaltextrun"/>
                <w:lang w:val="en-AU"/>
              </w:rPr>
              <w:t>This process concluded in late 2023 and</w:t>
            </w:r>
            <w:r w:rsidR="009103EE" w:rsidRPr="001F0C2F">
              <w:rPr>
                <w:rStyle w:val="normaltextrun"/>
                <w:lang w:val="en-AU"/>
              </w:rPr>
              <w:t>,</w:t>
            </w:r>
            <w:r w:rsidRPr="001F0C2F">
              <w:rPr>
                <w:rStyle w:val="normaltextrun"/>
                <w:lang w:val="en-AU"/>
              </w:rPr>
              <w:t xml:space="preserve"> in December</w:t>
            </w:r>
            <w:r w:rsidR="000C1AC0" w:rsidRPr="001F0C2F">
              <w:rPr>
                <w:rStyle w:val="normaltextrun"/>
                <w:lang w:val="en-AU"/>
              </w:rPr>
              <w:t xml:space="preserve"> 2023</w:t>
            </w:r>
            <w:r w:rsidR="009103EE" w:rsidRPr="001F0C2F">
              <w:rPr>
                <w:rStyle w:val="normaltextrun"/>
                <w:lang w:val="en-AU"/>
              </w:rPr>
              <w:t>,</w:t>
            </w:r>
            <w:r w:rsidRPr="001F0C2F">
              <w:rPr>
                <w:rStyle w:val="normaltextrun"/>
                <w:lang w:val="en-AU"/>
              </w:rPr>
              <w:t xml:space="preserve"> Airservices signed an agreement with Frequentis Australasia for the delivery of Australia’s FIMS.</w:t>
            </w:r>
          </w:p>
        </w:tc>
      </w:tr>
    </w:tbl>
    <w:p w14:paraId="692249A1" w14:textId="77777777" w:rsidR="00964713" w:rsidRPr="001F0C2F" w:rsidRDefault="00964713" w:rsidP="00964713">
      <w:pPr>
        <w:pStyle w:val="Heading3"/>
        <w:rPr>
          <w:sz w:val="28"/>
        </w:rPr>
      </w:pPr>
      <w:r w:rsidRPr="001F0C2F">
        <w:rPr>
          <w:sz w:val="28"/>
        </w:rPr>
        <w:t xml:space="preserve">Work under this Action Plan </w:t>
      </w:r>
    </w:p>
    <w:p w14:paraId="32FCACD9" w14:textId="5DD6D205" w:rsidR="00E07EA4" w:rsidRPr="001F0C2F" w:rsidRDefault="00E07EA4" w:rsidP="00E07EA4">
      <w:r w:rsidRPr="001F0C2F">
        <w:t xml:space="preserve">An initial tranche of FIMS services and capabilities will come online from </w:t>
      </w:r>
      <w:r w:rsidR="00E9726B" w:rsidRPr="001F0C2F">
        <w:t xml:space="preserve">the </w:t>
      </w:r>
      <w:r w:rsidRPr="001F0C2F">
        <w:t xml:space="preserve">end </w:t>
      </w:r>
      <w:r w:rsidR="00E9726B" w:rsidRPr="001F0C2F">
        <w:t xml:space="preserve">of </w:t>
      </w:r>
      <w:r w:rsidRPr="001F0C2F">
        <w:t xml:space="preserve">2025. Services will be available to operators through a USS to support their UAS operations. These services will help improve safety through increased situational awareness, but it will be optional for operators to use these services. Future mandatory adoption may be considered where necessary to ensure safe and efficient use of airspace, subject to standard regulatory impact consultation, analysis and scrutiny. </w:t>
      </w:r>
    </w:p>
    <w:tbl>
      <w:tblPr>
        <w:tblStyle w:val="IconBoxTable"/>
        <w:tblW w:w="10065" w:type="dxa"/>
        <w:tblLook w:val="0680" w:firstRow="0" w:lastRow="0" w:firstColumn="1" w:lastColumn="0" w:noHBand="1" w:noVBand="1"/>
      </w:tblPr>
      <w:tblGrid>
        <w:gridCol w:w="10065"/>
      </w:tblGrid>
      <w:tr w:rsidR="00EE34B1" w:rsidRPr="001F0C2F" w14:paraId="2BB1BDDF" w14:textId="77777777" w:rsidTr="000C1AC0">
        <w:tc>
          <w:tcPr>
            <w:cnfStyle w:val="001000000000" w:firstRow="0" w:lastRow="0" w:firstColumn="1" w:lastColumn="0" w:oddVBand="0" w:evenVBand="0" w:oddHBand="0" w:evenHBand="0" w:firstRowFirstColumn="0" w:firstRowLastColumn="0" w:lastRowFirstColumn="0" w:lastRowLastColumn="0"/>
            <w:tcW w:w="10065" w:type="dxa"/>
            <w:tcMar>
              <w:right w:w="170" w:type="dxa"/>
            </w:tcMar>
          </w:tcPr>
          <w:p w14:paraId="30CCCE50" w14:textId="77777777" w:rsidR="00EE34B1" w:rsidRPr="001F0C2F" w:rsidRDefault="00EE34B1" w:rsidP="00EE34B1">
            <w:pPr>
              <w:pStyle w:val="Box1Heading"/>
              <w:rPr>
                <w:sz w:val="20"/>
                <w:szCs w:val="20"/>
                <w:lang w:val="en-AU"/>
              </w:rPr>
            </w:pPr>
            <w:r w:rsidRPr="001F0C2F">
              <w:rPr>
                <w:sz w:val="20"/>
                <w:szCs w:val="20"/>
                <w:lang w:val="en-AU"/>
              </w:rPr>
              <w:t>FIMS-enabled UTM services and capabilities</w:t>
            </w:r>
          </w:p>
          <w:p w14:paraId="3C13A39C" w14:textId="77777777" w:rsidR="00EE34B1" w:rsidRPr="001F0C2F" w:rsidRDefault="00EE34B1" w:rsidP="00EE34B1">
            <w:pPr>
              <w:pStyle w:val="Box1Heading"/>
              <w:rPr>
                <w:b w:val="0"/>
                <w:i/>
                <w:sz w:val="20"/>
                <w:szCs w:val="20"/>
                <w:lang w:val="en-AU"/>
              </w:rPr>
            </w:pPr>
            <w:r w:rsidRPr="001F0C2F">
              <w:rPr>
                <w:b w:val="0"/>
                <w:i/>
                <w:sz w:val="20"/>
                <w:szCs w:val="20"/>
                <w:lang w:val="en-AU"/>
              </w:rPr>
              <w:t>2025 – ongoing</w:t>
            </w:r>
          </w:p>
          <w:p w14:paraId="58787BA0" w14:textId="77777777" w:rsidR="00EE34B1" w:rsidRPr="001F0C2F" w:rsidRDefault="00EE34B1" w:rsidP="00EE34B1">
            <w:pPr>
              <w:pStyle w:val="Box1Text"/>
              <w:rPr>
                <w:sz w:val="20"/>
                <w:szCs w:val="20"/>
                <w:lang w:val="en-AU"/>
              </w:rPr>
            </w:pPr>
            <w:r w:rsidRPr="001F0C2F">
              <w:rPr>
                <w:sz w:val="20"/>
                <w:szCs w:val="20"/>
                <w:lang w:val="en-AU"/>
              </w:rPr>
              <w:t>From late 2025, FIMS will provide the following capabilities to enable improved flight planning and situational awareness for UAS operators:</w:t>
            </w:r>
          </w:p>
          <w:p w14:paraId="0FE2F24B" w14:textId="1A2FE971" w:rsidR="00EE34B1" w:rsidRPr="001F0C2F" w:rsidRDefault="00EE34B1" w:rsidP="00D05A21">
            <w:pPr>
              <w:pStyle w:val="Box1Text"/>
              <w:numPr>
                <w:ilvl w:val="0"/>
                <w:numId w:val="33"/>
              </w:numPr>
              <w:rPr>
                <w:sz w:val="20"/>
                <w:szCs w:val="20"/>
                <w:lang w:val="en-AU"/>
              </w:rPr>
            </w:pPr>
            <w:r w:rsidRPr="001F0C2F">
              <w:rPr>
                <w:b/>
                <w:bCs/>
                <w:sz w:val="20"/>
                <w:szCs w:val="20"/>
                <w:lang w:val="en-AU"/>
              </w:rPr>
              <w:t>Airspace authorisations at civil controlled aerodromes:</w:t>
            </w:r>
            <w:r w:rsidRPr="001F0C2F">
              <w:rPr>
                <w:sz w:val="20"/>
                <w:szCs w:val="20"/>
                <w:lang w:val="en-AU"/>
              </w:rPr>
              <w:t xml:space="preserve"> This service reduces wait times by providing digital authorisations for approved UAS operators to access airspace within the no-fly zone of Airservices’ controlled aerodromes. Currently available as a trial at select airports, this capability will expand to all civil controlled aerodromes from the end of 2025, with services delivered to UAS operators through approved </w:t>
            </w:r>
            <w:r w:rsidRPr="001F0C2F">
              <w:rPr>
                <w:sz w:val="20"/>
                <w:szCs w:val="20"/>
                <w:lang w:val="en-AU"/>
              </w:rPr>
              <w:lastRenderedPageBreak/>
              <w:t>USS connected to FIMS.</w:t>
            </w:r>
            <w:r w:rsidR="009216F6" w:rsidRPr="001F0C2F">
              <w:rPr>
                <w:sz w:val="20"/>
                <w:szCs w:val="20"/>
                <w:lang w:val="en-AU"/>
              </w:rPr>
              <w:t xml:space="preserve"> </w:t>
            </w:r>
            <w:r w:rsidRPr="001F0C2F">
              <w:rPr>
                <w:sz w:val="20"/>
                <w:szCs w:val="20"/>
                <w:lang w:val="en-AU"/>
              </w:rPr>
              <w:t>The manual application process will still be available to operators where automated approvals are not possible.</w:t>
            </w:r>
          </w:p>
          <w:p w14:paraId="75147491" w14:textId="6D024F41" w:rsidR="009216F6" w:rsidRPr="001F0C2F" w:rsidRDefault="00EE34B1" w:rsidP="00D05A21">
            <w:pPr>
              <w:pStyle w:val="Box1Text"/>
              <w:numPr>
                <w:ilvl w:val="0"/>
                <w:numId w:val="33"/>
              </w:numPr>
              <w:rPr>
                <w:sz w:val="20"/>
                <w:szCs w:val="20"/>
                <w:lang w:val="en-AU"/>
              </w:rPr>
            </w:pPr>
            <w:r w:rsidRPr="001F0C2F">
              <w:rPr>
                <w:b/>
                <w:bCs/>
                <w:sz w:val="20"/>
                <w:szCs w:val="20"/>
                <w:lang w:val="en-AU"/>
              </w:rPr>
              <w:t>Constraint management (safety rules):</w:t>
            </w:r>
            <w:r w:rsidRPr="001F0C2F">
              <w:rPr>
                <w:sz w:val="20"/>
                <w:szCs w:val="20"/>
                <w:lang w:val="en-AU"/>
              </w:rPr>
              <w:t xml:space="preserve"> This service manages and disseminates safety rules and operational and airspace restrictions relevant to UAS operators. </w:t>
            </w:r>
            <w:r w:rsidR="009216F6" w:rsidRPr="001F0C2F">
              <w:rPr>
                <w:sz w:val="20"/>
                <w:szCs w:val="20"/>
                <w:lang w:val="en-AU"/>
              </w:rPr>
              <w:t xml:space="preserve">Not all constraints will be included initially. Australia’s federated government system allows state and territory governments to introduce some local laws which can impact where an RPA can operate (e.g. restrictions around corrective facilities and environmental reserves). See the project on </w:t>
            </w:r>
            <w:r w:rsidR="009216F6" w:rsidRPr="001F0C2F">
              <w:rPr>
                <w:i/>
                <w:sz w:val="20"/>
                <w:szCs w:val="20"/>
                <w:lang w:val="en-AU"/>
              </w:rPr>
              <w:t>Digitising Non-Safety Drone Laws.</w:t>
            </w:r>
          </w:p>
          <w:p w14:paraId="14D3FE0E" w14:textId="2B9865F6" w:rsidR="009216F6" w:rsidRPr="001F0C2F" w:rsidRDefault="00EE34B1" w:rsidP="009216F6">
            <w:pPr>
              <w:pStyle w:val="Box1Heading"/>
              <w:numPr>
                <w:ilvl w:val="0"/>
                <w:numId w:val="33"/>
              </w:numPr>
              <w:rPr>
                <w:sz w:val="20"/>
                <w:szCs w:val="20"/>
                <w:lang w:val="en-AU"/>
              </w:rPr>
            </w:pPr>
            <w:r w:rsidRPr="001F0C2F">
              <w:rPr>
                <w:sz w:val="20"/>
                <w:szCs w:val="20"/>
                <w:lang w:val="en-AU"/>
              </w:rPr>
              <w:t xml:space="preserve">Strategic flight coordination and situational awareness: </w:t>
            </w:r>
            <w:r w:rsidRPr="001F0C2F">
              <w:rPr>
                <w:b w:val="0"/>
                <w:bCs/>
                <w:sz w:val="20"/>
                <w:szCs w:val="20"/>
                <w:lang w:val="en-AU"/>
              </w:rPr>
              <w:t>FIMS will provide capabilities to enable strategic flight coordination and situational awareness for UAS operations. This will be available for voluntary participation across Australia.</w:t>
            </w:r>
            <w:r w:rsidRPr="001F0C2F">
              <w:rPr>
                <w:sz w:val="20"/>
                <w:szCs w:val="20"/>
                <w:lang w:val="en-AU"/>
              </w:rPr>
              <w:t xml:space="preserve"> </w:t>
            </w:r>
            <w:r w:rsidRPr="001F0C2F">
              <w:rPr>
                <w:b w:val="0"/>
                <w:bCs/>
                <w:sz w:val="20"/>
                <w:szCs w:val="20"/>
                <w:lang w:val="en-AU"/>
              </w:rPr>
              <w:t xml:space="preserve">The flight planning capability will include the ability for UAS operators to be alerted about overlapping flight plans, </w:t>
            </w:r>
            <w:r w:rsidR="00BF0DC9" w:rsidRPr="001F0C2F">
              <w:rPr>
                <w:b w:val="0"/>
                <w:bCs/>
                <w:sz w:val="20"/>
                <w:szCs w:val="20"/>
                <w:lang w:val="en-AU"/>
              </w:rPr>
              <w:t xml:space="preserve">consider alternative flight plan suggestions where there is an overlap </w:t>
            </w:r>
            <w:r w:rsidRPr="001F0C2F">
              <w:rPr>
                <w:b w:val="0"/>
                <w:bCs/>
                <w:sz w:val="20"/>
                <w:szCs w:val="20"/>
                <w:lang w:val="en-AU"/>
              </w:rPr>
              <w:t>and to notify operation commencement and conclusion to the UTM ecosystem.</w:t>
            </w:r>
          </w:p>
          <w:p w14:paraId="09064277" w14:textId="07667B74" w:rsidR="00EE34B1" w:rsidRPr="001F0C2F" w:rsidRDefault="00EE34B1" w:rsidP="00EE34B1">
            <w:pPr>
              <w:pStyle w:val="Box1Heading"/>
              <w:numPr>
                <w:ilvl w:val="0"/>
                <w:numId w:val="33"/>
              </w:numPr>
              <w:rPr>
                <w:sz w:val="20"/>
                <w:szCs w:val="20"/>
                <w:lang w:val="en-AU"/>
              </w:rPr>
            </w:pPr>
            <w:r w:rsidRPr="001F0C2F">
              <w:rPr>
                <w:sz w:val="20"/>
                <w:szCs w:val="20"/>
                <w:lang w:val="en-AU"/>
              </w:rPr>
              <w:t xml:space="preserve">Air traffic management interface: </w:t>
            </w:r>
            <w:r w:rsidRPr="001F0C2F">
              <w:rPr>
                <w:b w:val="0"/>
                <w:bCs/>
                <w:sz w:val="20"/>
                <w:szCs w:val="20"/>
                <w:lang w:val="en-AU"/>
              </w:rPr>
              <w:t xml:space="preserve">FIMS will provide the link between the traditional air traffic management environment and the UTM ecosystem. Initially, this interface will be human-in-the-loop (i.e. the human is involved in making decisions) and iteratively develop toward human-on-the-loop (i.e. the human monitors decisions made by computer systems) as the </w:t>
            </w:r>
            <w:r w:rsidR="005F225E" w:rsidRPr="001F0C2F">
              <w:rPr>
                <w:b w:val="0"/>
                <w:bCs/>
                <w:sz w:val="20"/>
                <w:szCs w:val="20"/>
                <w:lang w:val="en-AU"/>
              </w:rPr>
              <w:t xml:space="preserve">aviation ecosystem </w:t>
            </w:r>
            <w:r w:rsidRPr="001F0C2F">
              <w:rPr>
                <w:b w:val="0"/>
                <w:bCs/>
                <w:sz w:val="20"/>
                <w:szCs w:val="20"/>
                <w:lang w:val="en-AU"/>
              </w:rPr>
              <w:t>matures.</w:t>
            </w:r>
          </w:p>
          <w:p w14:paraId="3D381606" w14:textId="76C00E6F" w:rsidR="00EE34B1" w:rsidRPr="001F0C2F" w:rsidRDefault="00EE34B1" w:rsidP="00D05A21">
            <w:pPr>
              <w:pStyle w:val="Box1Heading"/>
              <w:numPr>
                <w:ilvl w:val="0"/>
                <w:numId w:val="33"/>
              </w:numPr>
              <w:rPr>
                <w:sz w:val="20"/>
                <w:szCs w:val="20"/>
                <w:lang w:val="en-AU"/>
              </w:rPr>
            </w:pPr>
            <w:r w:rsidRPr="001F0C2F">
              <w:rPr>
                <w:sz w:val="20"/>
                <w:lang w:val="en-AU"/>
              </w:rPr>
              <w:t xml:space="preserve">Initial conformance monitoring capabilities: </w:t>
            </w:r>
            <w:r w:rsidRPr="001F0C2F">
              <w:rPr>
                <w:b w:val="0"/>
                <w:bCs/>
                <w:sz w:val="20"/>
                <w:lang w:val="en-AU"/>
              </w:rPr>
              <w:t>To inform the development of future UTM ecosystem capabilities, activities will be undertaken to assess and understand monitoring and alerting of non-</w:t>
            </w:r>
            <w:r w:rsidRPr="001F0C2F">
              <w:rPr>
                <w:b w:val="0"/>
                <w:bCs/>
                <w:sz w:val="20"/>
                <w:szCs w:val="20"/>
                <w:lang w:val="en-AU"/>
              </w:rPr>
              <w:t>conformance</w:t>
            </w:r>
            <w:r w:rsidRPr="001F0C2F">
              <w:rPr>
                <w:b w:val="0"/>
                <w:bCs/>
                <w:sz w:val="20"/>
                <w:lang w:val="en-AU"/>
              </w:rPr>
              <w:t xml:space="preserve"> within the UTM ecosystem. This aims to assist UAS operators in adhering to approved flight plans and help build a compliance picture to support increased access to specific areas of airspace. This capability cannot be provided by FIMS alone, and Airservices will work with industry to guide and develop these capabilities.</w:t>
            </w:r>
          </w:p>
        </w:tc>
      </w:tr>
      <w:tr w:rsidR="00080225" w:rsidRPr="001F0C2F" w14:paraId="4BB63B33" w14:textId="77777777" w:rsidTr="000C1AC0">
        <w:tc>
          <w:tcPr>
            <w:cnfStyle w:val="001000000000" w:firstRow="0" w:lastRow="0" w:firstColumn="1" w:lastColumn="0" w:oddVBand="0" w:evenVBand="0" w:oddHBand="0" w:evenHBand="0" w:firstRowFirstColumn="0" w:firstRowLastColumn="0" w:lastRowFirstColumn="0" w:lastRowLastColumn="0"/>
            <w:tcW w:w="10065" w:type="dxa"/>
            <w:tcMar>
              <w:right w:w="170" w:type="dxa"/>
            </w:tcMar>
          </w:tcPr>
          <w:p w14:paraId="3C0F4D63" w14:textId="77777777" w:rsidR="00080225" w:rsidRPr="001F0C2F" w:rsidRDefault="00080225" w:rsidP="00080225">
            <w:pPr>
              <w:pStyle w:val="Box1Heading"/>
              <w:rPr>
                <w:sz w:val="20"/>
                <w:lang w:val="en-AU"/>
              </w:rPr>
            </w:pPr>
            <w:r w:rsidRPr="001F0C2F">
              <w:rPr>
                <w:sz w:val="20"/>
                <w:lang w:val="en-AU"/>
              </w:rPr>
              <w:lastRenderedPageBreak/>
              <w:t>Fit-for-purpose aviation data</w:t>
            </w:r>
          </w:p>
          <w:p w14:paraId="32189CAB" w14:textId="77777777" w:rsidR="00080225" w:rsidRPr="001F0C2F" w:rsidRDefault="00080225" w:rsidP="00080225">
            <w:pPr>
              <w:pStyle w:val="Box1Text"/>
              <w:rPr>
                <w:i/>
                <w:iCs/>
                <w:sz w:val="20"/>
                <w:lang w:val="en-AU"/>
              </w:rPr>
            </w:pPr>
            <w:r w:rsidRPr="001F0C2F">
              <w:rPr>
                <w:i/>
                <w:iCs/>
                <w:sz w:val="20"/>
                <w:lang w:val="en-AU"/>
              </w:rPr>
              <w:t>2025 - ongoing</w:t>
            </w:r>
          </w:p>
          <w:p w14:paraId="753F0D75" w14:textId="77777777" w:rsidR="00080225" w:rsidRPr="001F0C2F" w:rsidRDefault="00080225" w:rsidP="00080225">
            <w:pPr>
              <w:pStyle w:val="Box1Heading"/>
              <w:rPr>
                <w:b w:val="0"/>
                <w:bCs/>
                <w:sz w:val="20"/>
                <w:lang w:val="en-AU"/>
              </w:rPr>
            </w:pPr>
            <w:r w:rsidRPr="001F0C2F">
              <w:rPr>
                <w:b w:val="0"/>
                <w:bCs/>
                <w:sz w:val="20"/>
                <w:lang w:val="en-AU"/>
              </w:rPr>
              <w:t>Airservices will explore ways that FIMS may provide tailored digital aviation datasets to USS to better support the UTM ecosystem. This may include more detailed data about aerodrome boundaries or digitised temporary Prohibited/Restricted/Danger areas.</w:t>
            </w:r>
          </w:p>
          <w:p w14:paraId="59812D5D" w14:textId="0EF42A55" w:rsidR="00080225" w:rsidRPr="001F0C2F" w:rsidRDefault="00080225" w:rsidP="00080225">
            <w:pPr>
              <w:pStyle w:val="Box1Heading"/>
              <w:rPr>
                <w:sz w:val="20"/>
                <w:szCs w:val="20"/>
                <w:lang w:val="en-AU"/>
              </w:rPr>
            </w:pPr>
            <w:r w:rsidRPr="001F0C2F">
              <w:rPr>
                <w:b w:val="0"/>
                <w:bCs/>
                <w:sz w:val="20"/>
                <w:lang w:val="en-AU"/>
              </w:rPr>
              <w:t>This would occur iteratively and need to remain consistent with broader aviation data processes and systems.</w:t>
            </w:r>
          </w:p>
        </w:tc>
      </w:tr>
    </w:tbl>
    <w:p w14:paraId="42DCD027" w14:textId="57253089" w:rsidR="00C43AEE" w:rsidRPr="001F0C2F" w:rsidRDefault="00C43AEE" w:rsidP="00334848">
      <w:pPr>
        <w:pStyle w:val="Heading4"/>
      </w:pPr>
      <w:r w:rsidRPr="001F0C2F">
        <w:t>Supporting Workstreams</w:t>
      </w:r>
    </w:p>
    <w:p w14:paraId="74DE6930" w14:textId="25D1B252" w:rsidR="0033586E" w:rsidRPr="001F0C2F" w:rsidRDefault="0033586E" w:rsidP="0033586E">
      <w:pPr>
        <w:pStyle w:val="Box2Heading"/>
        <w:spacing w:after="0"/>
        <w:rPr>
          <w:lang w:val="en-AU"/>
        </w:rPr>
      </w:pPr>
      <w:r w:rsidRPr="001F0C2F">
        <w:rPr>
          <w:lang w:val="en-AU"/>
        </w:rPr>
        <w:t xml:space="preserve">Australian Future Airspace Framework – </w:t>
      </w:r>
      <w:r w:rsidRPr="001F0C2F">
        <w:rPr>
          <w:i/>
          <w:lang w:val="en-AU"/>
        </w:rPr>
        <w:t>Assessing and allocating airspace</w:t>
      </w:r>
      <w:r w:rsidRPr="001F0C2F">
        <w:rPr>
          <w:lang w:val="en-AU"/>
        </w:rPr>
        <w:t xml:space="preserve"> </w:t>
      </w:r>
    </w:p>
    <w:p w14:paraId="137645C9" w14:textId="0BF29976" w:rsidR="0033586E" w:rsidRPr="001F0C2F" w:rsidRDefault="0033586E" w:rsidP="0033586E">
      <w:pPr>
        <w:pStyle w:val="Box2Text"/>
        <w:spacing w:before="0" w:after="0"/>
        <w:rPr>
          <w:i/>
          <w:sz w:val="20"/>
          <w:lang w:val="en-AU"/>
        </w:rPr>
      </w:pPr>
      <w:r w:rsidRPr="001F0C2F">
        <w:rPr>
          <w:b/>
          <w:i/>
          <w:sz w:val="20"/>
          <w:lang w:val="en-AU"/>
        </w:rPr>
        <w:t>Lead agency:</w:t>
      </w:r>
      <w:r w:rsidRPr="001F0C2F">
        <w:rPr>
          <w:i/>
          <w:sz w:val="20"/>
          <w:lang w:val="en-AU"/>
        </w:rPr>
        <w:t xml:space="preserve"> CASA </w:t>
      </w:r>
    </w:p>
    <w:p w14:paraId="3B5FE080" w14:textId="08673667" w:rsidR="0033586E" w:rsidRPr="001F0C2F" w:rsidRDefault="0033586E" w:rsidP="0033586E">
      <w:pPr>
        <w:pStyle w:val="Box2Text"/>
        <w:spacing w:before="0"/>
        <w:rPr>
          <w:i/>
          <w:sz w:val="20"/>
          <w:lang w:val="en-AU"/>
        </w:rPr>
      </w:pPr>
      <w:r w:rsidRPr="001F0C2F">
        <w:rPr>
          <w:b/>
          <w:i/>
          <w:sz w:val="20"/>
          <w:lang w:val="en-AU"/>
        </w:rPr>
        <w:t>Timing:</w:t>
      </w:r>
      <w:r w:rsidRPr="001F0C2F">
        <w:rPr>
          <w:i/>
          <w:sz w:val="20"/>
          <w:lang w:val="en-AU"/>
        </w:rPr>
        <w:t xml:space="preserve"> 2026</w:t>
      </w:r>
    </w:p>
    <w:p w14:paraId="183A9D46" w14:textId="25981341" w:rsidR="00A22095" w:rsidRPr="001F0C2F" w:rsidRDefault="0033586E" w:rsidP="00A22095">
      <w:pPr>
        <w:pStyle w:val="Box2Text"/>
        <w:rPr>
          <w:lang w:val="en-AU"/>
        </w:rPr>
      </w:pPr>
      <w:r w:rsidRPr="001F0C2F">
        <w:rPr>
          <w:lang w:val="en-AU"/>
        </w:rPr>
        <w:t xml:space="preserve">Still under development, the </w:t>
      </w:r>
      <w:r w:rsidR="003F0540" w:rsidRPr="001F0C2F">
        <w:rPr>
          <w:lang w:val="en-AU"/>
        </w:rPr>
        <w:t>Australian Future Airspace Framework (</w:t>
      </w:r>
      <w:r w:rsidRPr="001F0C2F">
        <w:rPr>
          <w:lang w:val="en-AU"/>
        </w:rPr>
        <w:t>AFAF</w:t>
      </w:r>
      <w:r w:rsidR="003F0540" w:rsidRPr="001F0C2F">
        <w:rPr>
          <w:lang w:val="en-AU"/>
        </w:rPr>
        <w:t>)</w:t>
      </w:r>
      <w:r w:rsidRPr="001F0C2F">
        <w:rPr>
          <w:lang w:val="en-AU"/>
        </w:rPr>
        <w:t xml:space="preserve"> will </w:t>
      </w:r>
      <w:r w:rsidR="00A22095" w:rsidRPr="001F0C2F">
        <w:rPr>
          <w:lang w:val="en-AU"/>
        </w:rPr>
        <w:t xml:space="preserve">be Australia’s primary reference source for strategic airspace principles, future operations and strategic change planning. It will include a long-term implementation plan for the deployment of </w:t>
      </w:r>
      <w:r w:rsidR="006C4FBC" w:rsidRPr="001F0C2F">
        <w:rPr>
          <w:color w:val="auto"/>
          <w:lang w:val="en-AU"/>
        </w:rPr>
        <w:t xml:space="preserve">solutions to address evolving user needs in airspace classes </w:t>
      </w:r>
      <w:r w:rsidR="00A22095" w:rsidRPr="001F0C2F">
        <w:rPr>
          <w:lang w:val="en-AU"/>
        </w:rPr>
        <w:t xml:space="preserve">across Australian administered airspace. </w:t>
      </w:r>
    </w:p>
    <w:p w14:paraId="6C46890D" w14:textId="1BDC7A89" w:rsidR="0033586E" w:rsidRPr="001F0C2F" w:rsidRDefault="00A22095" w:rsidP="00A22095">
      <w:pPr>
        <w:pStyle w:val="Box2Text"/>
        <w:rPr>
          <w:lang w:val="en-AU"/>
        </w:rPr>
      </w:pPr>
      <w:r w:rsidRPr="001F0C2F">
        <w:rPr>
          <w:lang w:val="en-AU"/>
        </w:rPr>
        <w:t xml:space="preserve">The AFAF will </w:t>
      </w:r>
      <w:r w:rsidR="0033586E" w:rsidRPr="001F0C2F">
        <w:rPr>
          <w:lang w:val="en-AU"/>
        </w:rPr>
        <w:t xml:space="preserve">guide the approach for: </w:t>
      </w:r>
    </w:p>
    <w:p w14:paraId="3E449AC0" w14:textId="69349AE1" w:rsidR="00A22095" w:rsidRPr="001F0C2F" w:rsidRDefault="00B95DE0" w:rsidP="00A22095">
      <w:pPr>
        <w:pStyle w:val="Box2Bullet1"/>
        <w:rPr>
          <w:sz w:val="22"/>
          <w:lang w:val="en-AU"/>
        </w:rPr>
      </w:pPr>
      <w:r>
        <w:rPr>
          <w:sz w:val="22"/>
          <w:lang w:val="en-AU"/>
        </w:rPr>
        <w:t>t</w:t>
      </w:r>
      <w:r w:rsidR="00A22095" w:rsidRPr="001F0C2F">
        <w:rPr>
          <w:sz w:val="22"/>
          <w:lang w:val="en-AU"/>
        </w:rPr>
        <w:t>he apportionment and balance of responsibility to meet safety objectives and accountabilities in the provision of UTM services</w:t>
      </w:r>
      <w:r w:rsidR="006779A4">
        <w:rPr>
          <w:sz w:val="22"/>
          <w:lang w:val="en-AU"/>
        </w:rPr>
        <w:t>.</w:t>
      </w:r>
    </w:p>
    <w:p w14:paraId="46615FC0" w14:textId="3C44A2E9" w:rsidR="00A22095" w:rsidRPr="001F0C2F" w:rsidRDefault="00B95DE0" w:rsidP="00A22095">
      <w:pPr>
        <w:pStyle w:val="Box2Bullet1"/>
        <w:rPr>
          <w:sz w:val="22"/>
          <w:lang w:val="en-AU"/>
        </w:rPr>
      </w:pPr>
      <w:r>
        <w:rPr>
          <w:sz w:val="22"/>
          <w:lang w:val="en-AU"/>
        </w:rPr>
        <w:lastRenderedPageBreak/>
        <w:t>t</w:t>
      </w:r>
      <w:r w:rsidR="00A22095" w:rsidRPr="001F0C2F">
        <w:rPr>
          <w:sz w:val="22"/>
          <w:lang w:val="en-AU"/>
        </w:rPr>
        <w:t>he spectrum of safety mitigations, including for example when to apply a common system-wide safety layer or instead adopt case-by-case mitigations</w:t>
      </w:r>
    </w:p>
    <w:p w14:paraId="68F186A6" w14:textId="302A9592" w:rsidR="00A22095" w:rsidRPr="001F0C2F" w:rsidRDefault="00A22095" w:rsidP="00A22095">
      <w:pPr>
        <w:pStyle w:val="Box2Bullet1"/>
        <w:rPr>
          <w:sz w:val="22"/>
          <w:lang w:val="en-AU"/>
        </w:rPr>
      </w:pPr>
      <w:r w:rsidRPr="001F0C2F">
        <w:rPr>
          <w:sz w:val="22"/>
          <w:lang w:val="en-AU"/>
        </w:rPr>
        <w:t xml:space="preserve">a long-term plan and timetable for the transition towards a combined airspace traffic management model to enable full integration of drones, AAM and traditional airspace users where necessary. </w:t>
      </w:r>
    </w:p>
    <w:p w14:paraId="3C637B9F" w14:textId="77777777" w:rsidR="0033586E" w:rsidRPr="001F0C2F" w:rsidRDefault="0033586E" w:rsidP="0033586E">
      <w:pPr>
        <w:spacing w:before="0" w:after="0"/>
        <w:rPr>
          <w:sz w:val="2"/>
        </w:rPr>
      </w:pPr>
    </w:p>
    <w:p w14:paraId="3932D9EE" w14:textId="77777777" w:rsidR="00C43AEE" w:rsidRPr="001F0C2F" w:rsidRDefault="00C43AEE" w:rsidP="00962472">
      <w:pPr>
        <w:pStyle w:val="Box2Heading"/>
        <w:spacing w:after="0"/>
        <w:rPr>
          <w:lang w:val="en-AU"/>
        </w:rPr>
      </w:pPr>
      <w:r w:rsidRPr="001F0C2F">
        <w:rPr>
          <w:lang w:val="en-AU"/>
        </w:rPr>
        <w:t>Airspace prioritisation</w:t>
      </w:r>
      <w:r w:rsidRPr="001F0C2F">
        <w:rPr>
          <w:i/>
          <w:lang w:val="en-AU"/>
        </w:rPr>
        <w:t xml:space="preserve"> - Deciding who gets ‘right of way’</w:t>
      </w:r>
    </w:p>
    <w:p w14:paraId="2463CF6E" w14:textId="6CB8BC1B" w:rsidR="00962472" w:rsidRPr="001F0C2F" w:rsidRDefault="00962472" w:rsidP="00962472">
      <w:pPr>
        <w:pStyle w:val="Box2Text"/>
        <w:spacing w:before="0" w:after="0"/>
        <w:rPr>
          <w:i/>
          <w:sz w:val="20"/>
          <w:lang w:val="en-AU"/>
        </w:rPr>
      </w:pPr>
      <w:r w:rsidRPr="001F0C2F">
        <w:rPr>
          <w:b/>
          <w:i/>
          <w:sz w:val="20"/>
          <w:lang w:val="en-AU"/>
        </w:rPr>
        <w:t>Lead agency:</w:t>
      </w:r>
      <w:r w:rsidRPr="001F0C2F">
        <w:rPr>
          <w:i/>
          <w:sz w:val="20"/>
          <w:lang w:val="en-AU"/>
        </w:rPr>
        <w:t xml:space="preserve"> Department of Infrastructure, Transport, Regional Development, Communications and the Arts</w:t>
      </w:r>
    </w:p>
    <w:p w14:paraId="36ED5A0E" w14:textId="58501A2D" w:rsidR="00962472" w:rsidRPr="001F0C2F" w:rsidRDefault="00962472" w:rsidP="00962472">
      <w:pPr>
        <w:pStyle w:val="Box2Text"/>
        <w:spacing w:before="0"/>
        <w:rPr>
          <w:i/>
          <w:sz w:val="20"/>
          <w:lang w:val="en-AU"/>
        </w:rPr>
      </w:pPr>
      <w:r w:rsidRPr="001F0C2F">
        <w:rPr>
          <w:b/>
          <w:i/>
          <w:sz w:val="20"/>
          <w:lang w:val="en-AU"/>
        </w:rPr>
        <w:t>Timing:</w:t>
      </w:r>
      <w:r w:rsidRPr="001F0C2F">
        <w:rPr>
          <w:i/>
          <w:sz w:val="20"/>
          <w:lang w:val="en-AU"/>
        </w:rPr>
        <w:t xml:space="preserve"> 2024-25</w:t>
      </w:r>
    </w:p>
    <w:p w14:paraId="6EDF40F2" w14:textId="73831166" w:rsidR="00C43AEE" w:rsidRPr="001F0C2F" w:rsidRDefault="00C43AEE" w:rsidP="00C43AEE">
      <w:pPr>
        <w:pStyle w:val="Box2Text"/>
        <w:rPr>
          <w:lang w:val="en-AU"/>
        </w:rPr>
      </w:pPr>
      <w:r w:rsidRPr="001F0C2F">
        <w:rPr>
          <w:lang w:val="en-AU"/>
        </w:rPr>
        <w:t xml:space="preserve">At </w:t>
      </w:r>
      <w:r w:rsidR="00A92F19" w:rsidRPr="001F0C2F">
        <w:rPr>
          <w:lang w:val="en-AU"/>
        </w:rPr>
        <w:t>present</w:t>
      </w:r>
      <w:r w:rsidRPr="001F0C2F">
        <w:rPr>
          <w:lang w:val="en-AU"/>
        </w:rPr>
        <w:t xml:space="preserve">, most drones fly in uncontrolled airspace and </w:t>
      </w:r>
      <w:r w:rsidR="00A92F19" w:rsidRPr="001F0C2F">
        <w:rPr>
          <w:lang w:val="en-AU"/>
        </w:rPr>
        <w:t>some are operated beyond visual line of sight (</w:t>
      </w:r>
      <w:r w:rsidRPr="001F0C2F">
        <w:rPr>
          <w:lang w:val="en-AU"/>
        </w:rPr>
        <w:t>BVLOS</w:t>
      </w:r>
      <w:r w:rsidR="00A92F19" w:rsidRPr="001F0C2F">
        <w:rPr>
          <w:lang w:val="en-AU"/>
        </w:rPr>
        <w:t>)</w:t>
      </w:r>
      <w:r w:rsidRPr="001F0C2F">
        <w:rPr>
          <w:lang w:val="en-AU"/>
        </w:rPr>
        <w:t xml:space="preserve">. As drone use increases, </w:t>
      </w:r>
      <w:r w:rsidR="00EC00DF" w:rsidRPr="001F0C2F">
        <w:rPr>
          <w:lang w:val="en-AU"/>
        </w:rPr>
        <w:t xml:space="preserve">Australia </w:t>
      </w:r>
      <w:r w:rsidRPr="001F0C2F">
        <w:rPr>
          <w:lang w:val="en-AU"/>
        </w:rPr>
        <w:t>will get to the stage where multiple BVLOS operators want to operate in the same location. But who will get to decide who has ‘right of way’?</w:t>
      </w:r>
    </w:p>
    <w:p w14:paraId="05CB7AAE" w14:textId="77777777" w:rsidR="00C43AEE" w:rsidRPr="001F0C2F" w:rsidRDefault="00C43AEE" w:rsidP="00C43AEE">
      <w:pPr>
        <w:pStyle w:val="Box2Text"/>
        <w:rPr>
          <w:lang w:val="en-AU"/>
        </w:rPr>
      </w:pPr>
      <w:r w:rsidRPr="001F0C2F">
        <w:rPr>
          <w:lang w:val="en-AU"/>
        </w:rPr>
        <w:t>The Department of Infrastructure, Transport, Regional Development, Communications and the Arts (the department) is the Commonwealth department responsible for setting ‘airspace prioritisation’ rules.</w:t>
      </w:r>
    </w:p>
    <w:p w14:paraId="6A2E14F0" w14:textId="6AC9DA05" w:rsidR="00C43AEE" w:rsidRPr="001F0C2F" w:rsidRDefault="00C43AEE" w:rsidP="00C43AEE">
      <w:pPr>
        <w:pStyle w:val="Box2Text"/>
        <w:rPr>
          <w:lang w:val="en-AU"/>
        </w:rPr>
      </w:pPr>
      <w:r w:rsidRPr="001F0C2F">
        <w:rPr>
          <w:lang w:val="en-AU"/>
        </w:rPr>
        <w:t>In 2024-25, the department will work with industry through the Emerging Aviation Technologies Policy Forum</w:t>
      </w:r>
      <w:r w:rsidRPr="001F0C2F">
        <w:rPr>
          <w:rStyle w:val="FootnoteReference"/>
          <w:lang w:val="en-AU"/>
        </w:rPr>
        <w:footnoteReference w:id="6"/>
      </w:r>
      <w:r w:rsidRPr="001F0C2F">
        <w:rPr>
          <w:lang w:val="en-AU"/>
        </w:rPr>
        <w:t xml:space="preserve"> to determine an initial set of airspace prioritisation rules for multiple BVLOS operations. </w:t>
      </w:r>
    </w:p>
    <w:p w14:paraId="5CBDE74D" w14:textId="77777777" w:rsidR="00962472" w:rsidRPr="001F0C2F" w:rsidRDefault="00962472" w:rsidP="00962472">
      <w:pPr>
        <w:spacing w:before="0" w:after="0"/>
        <w:rPr>
          <w:sz w:val="2"/>
        </w:rPr>
      </w:pPr>
    </w:p>
    <w:p w14:paraId="37BB988D" w14:textId="77777777" w:rsidR="00F16D58" w:rsidRPr="001F0C2F" w:rsidRDefault="00F16D58" w:rsidP="00F16D58">
      <w:pPr>
        <w:pStyle w:val="Box2Heading"/>
        <w:spacing w:after="0"/>
        <w:rPr>
          <w:b w:val="0"/>
          <w:i/>
          <w:highlight w:val="yellow"/>
          <w:lang w:val="en-AU"/>
        </w:rPr>
      </w:pPr>
      <w:r w:rsidRPr="001F0C2F">
        <w:rPr>
          <w:lang w:val="en-AU"/>
        </w:rPr>
        <w:t>Automated Airspace Authorisation Trial</w:t>
      </w:r>
    </w:p>
    <w:p w14:paraId="32D8256D" w14:textId="77777777" w:rsidR="00F16D58" w:rsidRPr="001F0C2F" w:rsidRDefault="00F16D58" w:rsidP="00F16D58">
      <w:pPr>
        <w:pStyle w:val="Box2Text"/>
        <w:spacing w:before="0" w:after="0"/>
        <w:rPr>
          <w:i/>
          <w:sz w:val="20"/>
          <w:lang w:val="en-AU"/>
        </w:rPr>
      </w:pPr>
      <w:r w:rsidRPr="001F0C2F">
        <w:rPr>
          <w:b/>
          <w:i/>
          <w:sz w:val="20"/>
          <w:lang w:val="en-AU"/>
        </w:rPr>
        <w:t>Lead agency:</w:t>
      </w:r>
      <w:r w:rsidRPr="001F0C2F">
        <w:rPr>
          <w:i/>
          <w:sz w:val="20"/>
          <w:lang w:val="en-AU"/>
        </w:rPr>
        <w:t xml:space="preserve"> CASA and Airservices</w:t>
      </w:r>
    </w:p>
    <w:p w14:paraId="29209606" w14:textId="34E5A964" w:rsidR="00F16D58" w:rsidRPr="001F0C2F" w:rsidRDefault="00F16D58" w:rsidP="00F16D58">
      <w:pPr>
        <w:pStyle w:val="Box2Text"/>
        <w:spacing w:before="0"/>
        <w:rPr>
          <w:i/>
          <w:sz w:val="20"/>
          <w:lang w:val="en-AU"/>
        </w:rPr>
      </w:pPr>
      <w:r w:rsidRPr="001F0C2F">
        <w:rPr>
          <w:b/>
          <w:i/>
          <w:sz w:val="20"/>
          <w:lang w:val="en-AU"/>
        </w:rPr>
        <w:t>Timing:</w:t>
      </w:r>
      <w:r w:rsidRPr="001F0C2F">
        <w:rPr>
          <w:i/>
          <w:sz w:val="20"/>
          <w:lang w:val="en-AU"/>
        </w:rPr>
        <w:t xml:space="preserve"> </w:t>
      </w:r>
      <w:r w:rsidR="003226D1" w:rsidRPr="001F0C2F">
        <w:rPr>
          <w:i/>
          <w:sz w:val="20"/>
          <w:lang w:val="en-AU"/>
        </w:rPr>
        <w:t>end 2024</w:t>
      </w:r>
    </w:p>
    <w:p w14:paraId="62282C55" w14:textId="77777777" w:rsidR="00F16D58" w:rsidRPr="001F0C2F" w:rsidRDefault="00F16D58" w:rsidP="00F16D58">
      <w:pPr>
        <w:pStyle w:val="Box2Text"/>
        <w:rPr>
          <w:lang w:val="en-AU"/>
        </w:rPr>
      </w:pPr>
      <w:r w:rsidRPr="001F0C2F">
        <w:rPr>
          <w:iCs/>
          <w:lang w:val="en-AU"/>
        </w:rPr>
        <w:t xml:space="preserve">The current trial, which provides approved UAS operators digital authorisations </w:t>
      </w:r>
      <w:r w:rsidRPr="001F0C2F">
        <w:rPr>
          <w:lang w:val="en-AU"/>
        </w:rPr>
        <w:t>to access airspace within 3 NM of certain civil controlled aerodromes, will remain in effect until FIMS and USS are implemented within the UTM ecosystem.</w:t>
      </w:r>
    </w:p>
    <w:p w14:paraId="3A39B603" w14:textId="76C18FCF" w:rsidR="00F16D58" w:rsidRPr="001F0C2F" w:rsidRDefault="00F16D58" w:rsidP="00F16D58">
      <w:pPr>
        <w:pStyle w:val="Box2Text"/>
        <w:rPr>
          <w:iCs/>
          <w:lang w:val="en-AU"/>
        </w:rPr>
      </w:pPr>
      <w:r w:rsidRPr="001F0C2F">
        <w:rPr>
          <w:iCs/>
          <w:lang w:val="en-AU"/>
        </w:rPr>
        <w:t xml:space="preserve">During this time, the trial will be expanded to </w:t>
      </w:r>
      <w:r w:rsidR="00E70841" w:rsidRPr="001F0C2F">
        <w:rPr>
          <w:iCs/>
          <w:lang w:val="en-AU"/>
        </w:rPr>
        <w:t xml:space="preserve">include </w:t>
      </w:r>
      <w:r w:rsidRPr="001F0C2F">
        <w:rPr>
          <w:iCs/>
          <w:lang w:val="en-AU"/>
        </w:rPr>
        <w:t>additional aerodromes, with data and lessons learned from this trial informing a fully operational capability.</w:t>
      </w:r>
    </w:p>
    <w:p w14:paraId="302BBC59" w14:textId="160DCBAA" w:rsidR="006D1E64" w:rsidRPr="001F0C2F" w:rsidRDefault="006D1E64" w:rsidP="006D1E64">
      <w:pPr>
        <w:spacing w:before="0" w:after="0"/>
        <w:rPr>
          <w:sz w:val="2"/>
        </w:rPr>
      </w:pPr>
    </w:p>
    <w:p w14:paraId="1BDEBB6E" w14:textId="77777777" w:rsidR="00FE12F5" w:rsidRPr="001F0C2F" w:rsidRDefault="00FE12F5" w:rsidP="00FE12F5">
      <w:pPr>
        <w:pStyle w:val="Box2Heading"/>
        <w:spacing w:after="0"/>
        <w:rPr>
          <w:b w:val="0"/>
          <w:i/>
          <w:iCs/>
          <w:highlight w:val="yellow"/>
          <w:lang w:val="en-AU"/>
        </w:rPr>
      </w:pPr>
      <w:r w:rsidRPr="001F0C2F">
        <w:rPr>
          <w:lang w:val="en-AU"/>
        </w:rPr>
        <w:t>Determining costs and pricing</w:t>
      </w:r>
    </w:p>
    <w:p w14:paraId="4AC9349E" w14:textId="77777777" w:rsidR="00FE12F5" w:rsidRPr="001F0C2F" w:rsidRDefault="00FE12F5" w:rsidP="00FE12F5">
      <w:pPr>
        <w:pStyle w:val="Box2Text"/>
        <w:spacing w:before="0" w:after="0"/>
        <w:rPr>
          <w:i/>
          <w:iCs/>
          <w:sz w:val="20"/>
          <w:szCs w:val="20"/>
          <w:lang w:val="en-AU"/>
        </w:rPr>
      </w:pPr>
      <w:r w:rsidRPr="001F0C2F">
        <w:rPr>
          <w:b/>
          <w:bCs/>
          <w:i/>
          <w:iCs/>
          <w:sz w:val="20"/>
          <w:szCs w:val="20"/>
          <w:lang w:val="en-AU"/>
        </w:rPr>
        <w:t>Lead agency:</w:t>
      </w:r>
      <w:r w:rsidRPr="001F0C2F">
        <w:rPr>
          <w:i/>
          <w:iCs/>
          <w:sz w:val="20"/>
          <w:szCs w:val="20"/>
          <w:lang w:val="en-AU"/>
        </w:rPr>
        <w:t xml:space="preserve"> Airservices </w:t>
      </w:r>
      <w:r w:rsidRPr="001F0C2F">
        <w:rPr>
          <w:i/>
          <w:iCs/>
          <w:color w:val="auto"/>
          <w:sz w:val="20"/>
          <w:szCs w:val="20"/>
          <w:lang w:val="en-AU"/>
        </w:rPr>
        <w:t>and CASA</w:t>
      </w:r>
    </w:p>
    <w:p w14:paraId="23F46595" w14:textId="77777777" w:rsidR="00FE12F5" w:rsidRPr="001F0C2F" w:rsidRDefault="00FE12F5" w:rsidP="00FE12F5">
      <w:pPr>
        <w:pStyle w:val="Box2Text"/>
        <w:spacing w:before="0"/>
        <w:rPr>
          <w:i/>
          <w:iCs/>
          <w:sz w:val="20"/>
          <w:szCs w:val="20"/>
          <w:lang w:val="en-AU"/>
        </w:rPr>
      </w:pPr>
      <w:r w:rsidRPr="001F0C2F">
        <w:rPr>
          <w:b/>
          <w:bCs/>
          <w:i/>
          <w:iCs/>
          <w:sz w:val="20"/>
          <w:szCs w:val="20"/>
          <w:lang w:val="en-AU"/>
        </w:rPr>
        <w:t>Timing:</w:t>
      </w:r>
      <w:r w:rsidRPr="001F0C2F">
        <w:rPr>
          <w:i/>
          <w:iCs/>
          <w:sz w:val="20"/>
          <w:szCs w:val="20"/>
          <w:lang w:val="en-AU"/>
        </w:rPr>
        <w:t xml:space="preserve"> by end 2025</w:t>
      </w:r>
    </w:p>
    <w:p w14:paraId="56E935C0" w14:textId="44837D49" w:rsidR="00E00C50" w:rsidRPr="001F0C2F" w:rsidRDefault="00E00C50" w:rsidP="00FE12F5">
      <w:pPr>
        <w:pStyle w:val="Box2Text"/>
        <w:spacing w:before="0" w:after="0"/>
        <w:rPr>
          <w:szCs w:val="20"/>
          <w:lang w:val="en-AU"/>
        </w:rPr>
      </w:pPr>
      <w:r w:rsidRPr="003C484B">
        <w:rPr>
          <w:szCs w:val="20"/>
          <w:lang w:val="en-AU"/>
        </w:rPr>
        <w:t>Airservices and CASA will work with industry during the process of setting charges for accessing UTM ecosystem services</w:t>
      </w:r>
      <w:r w:rsidR="00AF5457" w:rsidRPr="003C484B">
        <w:rPr>
          <w:szCs w:val="20"/>
          <w:lang w:val="en-AU"/>
        </w:rPr>
        <w:t xml:space="preserve"> and data products</w:t>
      </w:r>
      <w:r w:rsidRPr="003C484B">
        <w:rPr>
          <w:szCs w:val="20"/>
          <w:lang w:val="en-AU"/>
        </w:rPr>
        <w:t>. Pricing levels will be set in line with Airservices’ legislative obligations overseen by the Australian Competition and</w:t>
      </w:r>
      <w:r w:rsidRPr="001F0C2F">
        <w:rPr>
          <w:szCs w:val="20"/>
          <w:lang w:val="en-AU"/>
        </w:rPr>
        <w:t xml:space="preserve"> Consumer Commission and CASA’s obligations under the Australian Cost Recovery Guidelines.</w:t>
      </w:r>
    </w:p>
    <w:p w14:paraId="10251C0F" w14:textId="77777777" w:rsidR="00FE12F5" w:rsidRPr="001F0C2F" w:rsidRDefault="00FE12F5" w:rsidP="006D1E64">
      <w:pPr>
        <w:spacing w:before="0" w:after="0"/>
        <w:rPr>
          <w:sz w:val="2"/>
        </w:rPr>
      </w:pPr>
    </w:p>
    <w:p w14:paraId="47C8DA0F" w14:textId="1B5AA44D" w:rsidR="006D1E64" w:rsidRPr="001F0C2F" w:rsidRDefault="006D1E64" w:rsidP="00D05A21">
      <w:pPr>
        <w:pStyle w:val="Box2Heading"/>
        <w:spacing w:after="0"/>
        <w:rPr>
          <w:b w:val="0"/>
          <w:i/>
          <w:sz w:val="20"/>
          <w:lang w:val="en-AU"/>
        </w:rPr>
      </w:pPr>
      <w:r w:rsidRPr="001F0C2F">
        <w:rPr>
          <w:lang w:val="en-AU"/>
        </w:rPr>
        <w:lastRenderedPageBreak/>
        <w:t>Capability for UTM services to check operational credentials</w:t>
      </w:r>
      <w:r w:rsidR="00D05A21" w:rsidRPr="001F0C2F">
        <w:rPr>
          <w:lang w:val="en-AU"/>
        </w:rPr>
        <w:br/>
      </w:r>
      <w:r w:rsidRPr="001F0C2F">
        <w:rPr>
          <w:i/>
          <w:sz w:val="20"/>
          <w:lang w:val="en-AU"/>
        </w:rPr>
        <w:t xml:space="preserve">Lead agency: </w:t>
      </w:r>
      <w:r w:rsidRPr="001F0C2F">
        <w:rPr>
          <w:b w:val="0"/>
          <w:i/>
          <w:sz w:val="20"/>
          <w:lang w:val="en-AU"/>
        </w:rPr>
        <w:t>CASA</w:t>
      </w:r>
      <w:r w:rsidRPr="001F0C2F">
        <w:rPr>
          <w:i/>
          <w:sz w:val="20"/>
          <w:lang w:val="en-AU"/>
        </w:rPr>
        <w:t xml:space="preserve"> </w:t>
      </w:r>
      <w:r w:rsidR="00D05A21" w:rsidRPr="001F0C2F">
        <w:rPr>
          <w:i/>
          <w:sz w:val="20"/>
          <w:lang w:val="en-AU"/>
        </w:rPr>
        <w:br/>
      </w:r>
      <w:r w:rsidRPr="001F0C2F">
        <w:rPr>
          <w:i/>
          <w:sz w:val="20"/>
          <w:lang w:val="en-AU"/>
        </w:rPr>
        <w:t xml:space="preserve">Timing: </w:t>
      </w:r>
      <w:r w:rsidRPr="001F0C2F">
        <w:rPr>
          <w:b w:val="0"/>
          <w:i/>
          <w:sz w:val="20"/>
          <w:lang w:val="en-AU"/>
        </w:rPr>
        <w:t>2025-2026</w:t>
      </w:r>
    </w:p>
    <w:p w14:paraId="47F423E1" w14:textId="77777777" w:rsidR="00F541D5" w:rsidRPr="001F0C2F" w:rsidRDefault="00F541D5" w:rsidP="00F541D5">
      <w:pPr>
        <w:pStyle w:val="Box2Text"/>
        <w:rPr>
          <w:iCs/>
          <w:lang w:val="en-AU"/>
        </w:rPr>
      </w:pPr>
      <w:r w:rsidRPr="001F0C2F">
        <w:rPr>
          <w:iCs/>
          <w:lang w:val="en-AU"/>
        </w:rPr>
        <w:t>In order to service the needs coming from digital authorisation, UTM services will require the ability to check if an operator has appropriate:</w:t>
      </w:r>
    </w:p>
    <w:p w14:paraId="7C1158D5" w14:textId="2B28843E" w:rsidR="00F541D5" w:rsidRPr="001F0C2F" w:rsidRDefault="00F541D5" w:rsidP="00F541D5">
      <w:pPr>
        <w:pStyle w:val="Box2Bullet1"/>
        <w:rPr>
          <w:sz w:val="22"/>
          <w:szCs w:val="22"/>
          <w:lang w:val="en-AU"/>
        </w:rPr>
      </w:pPr>
      <w:r w:rsidRPr="001F0C2F">
        <w:rPr>
          <w:sz w:val="22"/>
          <w:szCs w:val="22"/>
          <w:lang w:val="en-AU"/>
        </w:rPr>
        <w:t>Permissions</w:t>
      </w:r>
    </w:p>
    <w:p w14:paraId="4089EB60" w14:textId="78A6D0C4" w:rsidR="00F541D5" w:rsidRPr="001F0C2F" w:rsidRDefault="00F541D5" w:rsidP="00F541D5">
      <w:pPr>
        <w:pStyle w:val="Box2Bullet1"/>
        <w:rPr>
          <w:sz w:val="22"/>
          <w:szCs w:val="22"/>
          <w:lang w:val="en-AU"/>
        </w:rPr>
      </w:pPr>
      <w:r w:rsidRPr="001F0C2F">
        <w:rPr>
          <w:sz w:val="22"/>
          <w:szCs w:val="22"/>
          <w:lang w:val="en-AU"/>
        </w:rPr>
        <w:t>Approvals</w:t>
      </w:r>
    </w:p>
    <w:p w14:paraId="06178F6E" w14:textId="32A3EBE3" w:rsidR="00F541D5" w:rsidRPr="001F0C2F" w:rsidRDefault="00F541D5" w:rsidP="00F541D5">
      <w:pPr>
        <w:pStyle w:val="Box2Bullet1"/>
        <w:rPr>
          <w:sz w:val="22"/>
          <w:szCs w:val="22"/>
          <w:lang w:val="en-AU"/>
        </w:rPr>
      </w:pPr>
      <w:r w:rsidRPr="001F0C2F">
        <w:rPr>
          <w:sz w:val="22"/>
          <w:szCs w:val="22"/>
          <w:lang w:val="en-AU"/>
        </w:rPr>
        <w:t>Certification</w:t>
      </w:r>
    </w:p>
    <w:p w14:paraId="50E6225C" w14:textId="559D2088" w:rsidR="00F541D5" w:rsidRPr="001F0C2F" w:rsidRDefault="00F541D5" w:rsidP="00F541D5">
      <w:pPr>
        <w:pStyle w:val="Box2Bullet1"/>
        <w:rPr>
          <w:sz w:val="22"/>
          <w:szCs w:val="22"/>
          <w:lang w:val="en-AU"/>
        </w:rPr>
      </w:pPr>
      <w:r w:rsidRPr="001F0C2F">
        <w:rPr>
          <w:sz w:val="22"/>
          <w:szCs w:val="22"/>
          <w:lang w:val="en-AU"/>
        </w:rPr>
        <w:t>Licencing</w:t>
      </w:r>
    </w:p>
    <w:p w14:paraId="27C1147E" w14:textId="07F5DCAC" w:rsidR="00F541D5" w:rsidRPr="001F0C2F" w:rsidRDefault="00F541D5" w:rsidP="00F541D5">
      <w:pPr>
        <w:pStyle w:val="Box2Bullet1"/>
        <w:rPr>
          <w:sz w:val="22"/>
          <w:szCs w:val="22"/>
          <w:lang w:val="en-AU"/>
        </w:rPr>
      </w:pPr>
      <w:r w:rsidRPr="001F0C2F">
        <w:rPr>
          <w:sz w:val="22"/>
          <w:szCs w:val="22"/>
          <w:lang w:val="en-AU"/>
        </w:rPr>
        <w:t>RPAS Registration</w:t>
      </w:r>
    </w:p>
    <w:p w14:paraId="7881EC77" w14:textId="768E321E" w:rsidR="006D1E64" w:rsidRPr="001F0C2F" w:rsidRDefault="00F541D5" w:rsidP="006D1E64">
      <w:pPr>
        <w:pStyle w:val="Box2Text"/>
        <w:rPr>
          <w:iCs/>
          <w:lang w:val="en-AU"/>
        </w:rPr>
      </w:pPr>
      <w:r w:rsidRPr="001F0C2F">
        <w:rPr>
          <w:iCs/>
          <w:lang w:val="en-AU"/>
        </w:rPr>
        <w:t>CASA will undertake to provide a service to the UTM ecosystem that interfaces with its internal systems that hold information about personnel licencing, an organisation</w:t>
      </w:r>
      <w:r w:rsidR="00186225" w:rsidRPr="001F0C2F">
        <w:rPr>
          <w:iCs/>
          <w:lang w:val="en-AU"/>
        </w:rPr>
        <w:t>’</w:t>
      </w:r>
      <w:r w:rsidRPr="001F0C2F">
        <w:rPr>
          <w:iCs/>
          <w:lang w:val="en-AU"/>
        </w:rPr>
        <w:t xml:space="preserve">s operational privileges and the drone registration database. This capability </w:t>
      </w:r>
      <w:r w:rsidR="00186225" w:rsidRPr="001F0C2F">
        <w:rPr>
          <w:iCs/>
          <w:lang w:val="en-AU"/>
        </w:rPr>
        <w:t xml:space="preserve">will </w:t>
      </w:r>
      <w:r w:rsidRPr="001F0C2F">
        <w:rPr>
          <w:iCs/>
          <w:lang w:val="en-AU"/>
        </w:rPr>
        <w:t>ensure that an entity is permitted to make requests for certain operations.</w:t>
      </w:r>
    </w:p>
    <w:p w14:paraId="19532A79" w14:textId="0BA4EAC2" w:rsidR="007043DC" w:rsidRPr="001F0C2F" w:rsidRDefault="007043DC" w:rsidP="007043DC">
      <w:pPr>
        <w:pStyle w:val="Heading3"/>
      </w:pPr>
      <w:r w:rsidRPr="001F0C2F">
        <w:t xml:space="preserve">Future work </w:t>
      </w:r>
    </w:p>
    <w:p w14:paraId="3A2F236D" w14:textId="77777777" w:rsidR="00385151" w:rsidRPr="001F0C2F" w:rsidRDefault="00385151" w:rsidP="00385151">
      <w:r w:rsidRPr="001F0C2F">
        <w:t xml:space="preserve">FIMS will be developed iteratively. The initial capabilities planned for 2025 will establish a foundational infrastructure that will evolve to meet changing industry needs. </w:t>
      </w:r>
    </w:p>
    <w:p w14:paraId="3D6ED08F" w14:textId="2CB883BD" w:rsidR="00385151" w:rsidRPr="001F0C2F" w:rsidRDefault="00385151" w:rsidP="00385151">
      <w:r w:rsidRPr="001F0C2F">
        <w:t xml:space="preserve">The development of further FIMS’ capabilities will be subject to government policy authority and potential regulatory reform, but </w:t>
      </w:r>
      <w:r w:rsidR="00186225" w:rsidRPr="001F0C2F">
        <w:t xml:space="preserve">is </w:t>
      </w:r>
      <w:r w:rsidRPr="001F0C2F">
        <w:t>expected to support:</w:t>
      </w:r>
    </w:p>
    <w:p w14:paraId="5F43CE1F" w14:textId="77777777" w:rsidR="00385151" w:rsidRPr="001F0C2F" w:rsidRDefault="00385151" w:rsidP="00B95DE0">
      <w:pPr>
        <w:pStyle w:val="ListParagraph"/>
        <w:numPr>
          <w:ilvl w:val="0"/>
          <w:numId w:val="34"/>
        </w:numPr>
      </w:pPr>
      <w:r w:rsidRPr="00A81439">
        <w:rPr>
          <w:b/>
          <w:bCs/>
        </w:rPr>
        <w:t>Increased access to controlled airspace</w:t>
      </w:r>
      <w:r w:rsidRPr="001F0C2F">
        <w:t xml:space="preserve"> – Enhanced automated airspace authorisations capability, supported by conformance awareness, is expected to enable increased access to controlled airspace. This will be supported by an expanded digital authorisation process, further reducing the need for manual applications.</w:t>
      </w:r>
    </w:p>
    <w:p w14:paraId="474762BD" w14:textId="77777777" w:rsidR="00385151" w:rsidRPr="001F0C2F" w:rsidRDefault="00385151" w:rsidP="00B95DE0">
      <w:pPr>
        <w:pStyle w:val="ListParagraph"/>
        <w:numPr>
          <w:ilvl w:val="0"/>
          <w:numId w:val="34"/>
        </w:numPr>
      </w:pPr>
      <w:r w:rsidRPr="00A81439">
        <w:rPr>
          <w:b/>
        </w:rPr>
        <w:t>Real-time information to support UAS operations</w:t>
      </w:r>
      <w:r w:rsidRPr="001F0C2F">
        <w:t xml:space="preserve"> – Access to fit-for-purpose digital data to support UAS operations, including traffic awareness and emergency constraints. This could also include provision of data to support risk assessment of complex UAS operations.</w:t>
      </w:r>
    </w:p>
    <w:p w14:paraId="5D1FD863" w14:textId="3DA2A800" w:rsidR="00385151" w:rsidRPr="001F0C2F" w:rsidRDefault="00385151" w:rsidP="00B95DE0">
      <w:pPr>
        <w:pStyle w:val="ListParagraph"/>
        <w:numPr>
          <w:ilvl w:val="0"/>
          <w:numId w:val="34"/>
        </w:numPr>
      </w:pPr>
      <w:r w:rsidRPr="00A81439">
        <w:rPr>
          <w:b/>
        </w:rPr>
        <w:t>Enabling complex and advanced operations</w:t>
      </w:r>
      <w:r w:rsidRPr="001F0C2F">
        <w:t xml:space="preserve"> – Capabilities to support tactical adjustments during flight in response to changes and alerts. This could include automatically generated new flight plans or pre-planned contingencies (e.g., emergency landings, maintaining position, return to base etc.). Changes would be coordinated with other affected airspace users to avoid conflicts. </w:t>
      </w:r>
    </w:p>
    <w:p w14:paraId="5843A7D0" w14:textId="1B3012B0" w:rsidR="00385151" w:rsidRPr="001F0C2F" w:rsidRDefault="00385151" w:rsidP="00B95DE0">
      <w:pPr>
        <w:pStyle w:val="ListParagraph"/>
        <w:numPr>
          <w:ilvl w:val="0"/>
          <w:numId w:val="34"/>
        </w:numPr>
      </w:pPr>
      <w:r w:rsidRPr="00B95DE0">
        <w:rPr>
          <w:b/>
          <w:color w:val="auto"/>
        </w:rPr>
        <w:t>Separation</w:t>
      </w:r>
      <w:r w:rsidR="006C4FBC" w:rsidRPr="00B95DE0">
        <w:rPr>
          <w:b/>
          <w:color w:val="auto"/>
        </w:rPr>
        <w:t>/segregation</w:t>
      </w:r>
      <w:r w:rsidRPr="00B95DE0">
        <w:rPr>
          <w:b/>
          <w:color w:val="auto"/>
        </w:rPr>
        <w:t xml:space="preserve"> standards – </w:t>
      </w:r>
      <w:r w:rsidRPr="00B95DE0">
        <w:rPr>
          <w:color w:val="auto"/>
        </w:rPr>
        <w:t>CASA will consider</w:t>
      </w:r>
      <w:r w:rsidR="00186225" w:rsidRPr="00B95DE0">
        <w:rPr>
          <w:color w:val="auto"/>
        </w:rPr>
        <w:t xml:space="preserve"> </w:t>
      </w:r>
      <w:r w:rsidRPr="00B95DE0">
        <w:rPr>
          <w:color w:val="auto"/>
        </w:rPr>
        <w:t>developing formal separation</w:t>
      </w:r>
      <w:r w:rsidR="006C4FBC" w:rsidRPr="00B95DE0">
        <w:rPr>
          <w:color w:val="auto"/>
        </w:rPr>
        <w:t>/segregation</w:t>
      </w:r>
      <w:r w:rsidRPr="00B95DE0">
        <w:rPr>
          <w:color w:val="auto"/>
        </w:rPr>
        <w:t xml:space="preserve"> standards to support separation</w:t>
      </w:r>
      <w:r w:rsidR="006C4FBC" w:rsidRPr="00B95DE0">
        <w:rPr>
          <w:color w:val="auto"/>
        </w:rPr>
        <w:t>/segregation</w:t>
      </w:r>
      <w:r w:rsidRPr="00B95DE0">
        <w:rPr>
          <w:color w:val="auto"/>
        </w:rPr>
        <w:t xml:space="preserve"> services in UTM. This is expected to be closely aligned with international standards currently under development.</w:t>
      </w:r>
    </w:p>
    <w:p w14:paraId="6D78B0B3" w14:textId="77777777" w:rsidR="006C4FBC" w:rsidRPr="001F0C2F" w:rsidRDefault="006C4FBC" w:rsidP="00FC211D">
      <w:pPr>
        <w:rPr>
          <w:color w:val="auto"/>
        </w:rPr>
      </w:pPr>
      <w:r w:rsidRPr="001F0C2F">
        <w:rPr>
          <w:color w:val="auto"/>
        </w:rPr>
        <w:t xml:space="preserve">CASA will work with industry to test and understand new products, services and concepts, and identify and assess new risks. </w:t>
      </w:r>
    </w:p>
    <w:p w14:paraId="0003461B" w14:textId="5E266432" w:rsidR="0030156B" w:rsidRPr="001F0C2F" w:rsidRDefault="004C116D" w:rsidP="00FC211D">
      <w:r w:rsidRPr="001F0C2F">
        <w:t>Any services that become mandated in the future will be subject to standard regulatory impact consultation, analysis and scrutiny</w:t>
      </w:r>
      <w:r w:rsidR="00CD62FD" w:rsidRPr="001F0C2F">
        <w:t xml:space="preserve"> (see </w:t>
      </w:r>
      <w:r w:rsidR="0067693F" w:rsidRPr="001F0C2F">
        <w:rPr>
          <w:i/>
        </w:rPr>
        <w:t xml:space="preserve">Attachment </w:t>
      </w:r>
      <w:r w:rsidR="00C76866" w:rsidRPr="001F0C2F">
        <w:rPr>
          <w:i/>
        </w:rPr>
        <w:t>C</w:t>
      </w:r>
      <w:r w:rsidR="0067693F" w:rsidRPr="001F0C2F">
        <w:rPr>
          <w:i/>
        </w:rPr>
        <w:t>:</w:t>
      </w:r>
      <w:r w:rsidR="0067693F" w:rsidRPr="001F0C2F">
        <w:t xml:space="preserve"> </w:t>
      </w:r>
      <w:r w:rsidR="003D3B72" w:rsidRPr="001F0C2F">
        <w:rPr>
          <w:i/>
        </w:rPr>
        <w:t>Range</w:t>
      </w:r>
      <w:r w:rsidR="00CD62FD" w:rsidRPr="001F0C2F">
        <w:rPr>
          <w:i/>
        </w:rPr>
        <w:t xml:space="preserve"> of Government Intervention</w:t>
      </w:r>
      <w:r w:rsidR="00CD62FD" w:rsidRPr="001F0C2F">
        <w:t>)</w:t>
      </w:r>
      <w:r w:rsidRPr="001F0C2F">
        <w:t>.</w:t>
      </w:r>
      <w:bookmarkStart w:id="52" w:name="_Hlk164329961"/>
    </w:p>
    <w:p w14:paraId="18A52A84" w14:textId="4E4927DE" w:rsidR="0030156B" w:rsidRPr="001F0C2F" w:rsidRDefault="0030156B" w:rsidP="0030156B"/>
    <w:bookmarkStart w:id="53" w:name="_Hlk176161387"/>
    <w:p w14:paraId="78550466" w14:textId="678B436B" w:rsidR="0030156B" w:rsidRPr="001F0C2F" w:rsidRDefault="00F302F1" w:rsidP="0030156B">
      <w:pPr>
        <w:pStyle w:val="Heading3"/>
        <w:ind w:left="284" w:right="366"/>
        <w:rPr>
          <w:sz w:val="28"/>
        </w:rPr>
      </w:pPr>
      <w:r w:rsidRPr="001F0C2F">
        <w:rPr>
          <w:noProof/>
          <w:sz w:val="28"/>
        </w:rPr>
        <w:lastRenderedPageBreak/>
        <mc:AlternateContent>
          <mc:Choice Requires="wps">
            <w:drawing>
              <wp:anchor distT="0" distB="0" distL="114300" distR="114300" simplePos="0" relativeHeight="251658262" behindDoc="1" locked="0" layoutInCell="1" allowOverlap="1" wp14:anchorId="6F908D47" wp14:editId="64A63C8E">
                <wp:simplePos x="0" y="0"/>
                <wp:positionH relativeFrom="margin">
                  <wp:align>right</wp:align>
                </wp:positionH>
                <wp:positionV relativeFrom="paragraph">
                  <wp:posOffset>-145415</wp:posOffset>
                </wp:positionV>
                <wp:extent cx="6248400" cy="2997200"/>
                <wp:effectExtent l="0" t="0" r="19050" b="12700"/>
                <wp:wrapNone/>
                <wp:docPr id="210" name="Rectangle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8400" cy="2997200"/>
                        </a:xfrm>
                        <a:prstGeom prst="rect">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F8CE" id="Rectangle 210" o:spid="_x0000_s1026" style="position:absolute;margin-left:440.8pt;margin-top:-11.45pt;width:492pt;height:236pt;z-index:-25165821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" fillcolor="#eaecef [663]" strokecolor="#008089 [3205]" strokeweight="1pt">
                <w10:wrap anchorx="margin"/>
              </v:rect>
            </w:pict>
          </mc:Fallback>
        </mc:AlternateContent>
      </w:r>
      <w:r w:rsidR="0030156B" w:rsidRPr="001F0C2F">
        <w:rPr>
          <w:sz w:val="28"/>
        </w:rPr>
        <w:t>Will</w:t>
      </w:r>
      <w:r w:rsidR="00A124EA" w:rsidRPr="001F0C2F">
        <w:rPr>
          <w:sz w:val="28"/>
        </w:rPr>
        <w:t xml:space="preserve"> </w:t>
      </w:r>
      <w:r w:rsidR="008031B1" w:rsidRPr="001F0C2F">
        <w:rPr>
          <w:sz w:val="28"/>
        </w:rPr>
        <w:t>Drone</w:t>
      </w:r>
      <w:r w:rsidR="00A124EA" w:rsidRPr="001F0C2F">
        <w:rPr>
          <w:sz w:val="28"/>
        </w:rPr>
        <w:t xml:space="preserve"> Safety Apps</w:t>
      </w:r>
      <w:r w:rsidR="0030156B" w:rsidRPr="001F0C2F">
        <w:rPr>
          <w:sz w:val="28"/>
        </w:rPr>
        <w:t xml:space="preserve"> need to connect to FIMS or meet </w:t>
      </w:r>
      <w:r w:rsidR="00A124EA" w:rsidRPr="001F0C2F">
        <w:rPr>
          <w:sz w:val="28"/>
        </w:rPr>
        <w:t>new</w:t>
      </w:r>
      <w:r w:rsidR="0030156B" w:rsidRPr="001F0C2F">
        <w:rPr>
          <w:sz w:val="28"/>
        </w:rPr>
        <w:t xml:space="preserve"> standards to remain operating</w:t>
      </w:r>
      <w:r w:rsidR="0030156B" w:rsidRPr="001F0C2F">
        <w:rPr>
          <w:bCs/>
          <w:sz w:val="28"/>
        </w:rPr>
        <w:t xml:space="preserve">? </w:t>
      </w:r>
    </w:p>
    <w:bookmarkEnd w:id="53"/>
    <w:p w14:paraId="7096ABCC" w14:textId="56F1108F" w:rsidR="0030156B" w:rsidRPr="001F0C2F" w:rsidRDefault="007575A5" w:rsidP="0030156B">
      <w:pPr>
        <w:tabs>
          <w:tab w:val="num" w:pos="720"/>
        </w:tabs>
        <w:ind w:left="284" w:right="366"/>
      </w:pPr>
      <w:r w:rsidRPr="001F0C2F">
        <w:t>Drone</w:t>
      </w:r>
      <w:r w:rsidR="00A124EA" w:rsidRPr="001F0C2F">
        <w:t xml:space="preserve"> Safety Apps and other service providers will only need to connect to FIMS if they </w:t>
      </w:r>
      <w:r w:rsidRPr="001F0C2F">
        <w:rPr>
          <w:color w:val="auto"/>
        </w:rPr>
        <w:t>intend to become U</w:t>
      </w:r>
      <w:r w:rsidR="000A012A" w:rsidRPr="001F0C2F">
        <w:rPr>
          <w:color w:val="auto"/>
        </w:rPr>
        <w:t xml:space="preserve">AS </w:t>
      </w:r>
      <w:r w:rsidRPr="001F0C2F">
        <w:rPr>
          <w:color w:val="auto"/>
        </w:rPr>
        <w:t>Service Suppliers (USS) and deliver FIMS supported services</w:t>
      </w:r>
      <w:r w:rsidR="00A124EA" w:rsidRPr="001F0C2F">
        <w:t xml:space="preserve">. </w:t>
      </w:r>
      <w:r w:rsidR="0030156B" w:rsidRPr="001F0C2F">
        <w:t>FIMS services are optional</w:t>
      </w:r>
      <w:r w:rsidR="00A124EA" w:rsidRPr="001F0C2F">
        <w:t xml:space="preserve"> for operators and USS</w:t>
      </w:r>
      <w:r w:rsidR="0030156B" w:rsidRPr="001F0C2F">
        <w:t xml:space="preserve"> – but future mandatory adoption may be considered </w:t>
      </w:r>
      <w:r w:rsidR="0030156B" w:rsidRPr="00B95DE0">
        <w:rPr>
          <w:b/>
        </w:rPr>
        <w:t>where necessary</w:t>
      </w:r>
      <w:r w:rsidR="0030156B" w:rsidRPr="001F0C2F">
        <w:t xml:space="preserve"> to ensure safe and efficient use of airspace. </w:t>
      </w:r>
    </w:p>
    <w:p w14:paraId="5F499CEE" w14:textId="77777777" w:rsidR="007A3892" w:rsidRPr="001F0C2F" w:rsidRDefault="007A3892" w:rsidP="0030156B">
      <w:pPr>
        <w:tabs>
          <w:tab w:val="num" w:pos="720"/>
        </w:tabs>
        <w:ind w:left="284" w:right="366"/>
      </w:pPr>
      <w:r w:rsidRPr="001F0C2F">
        <w:t xml:space="preserve">Any decisions on mandates will be subject to standard regulatory impact consultation, analysis and scrutiny. </w:t>
      </w:r>
    </w:p>
    <w:p w14:paraId="26163EFD" w14:textId="77777777" w:rsidR="007A3892" w:rsidRPr="001F0C2F" w:rsidRDefault="007A3892" w:rsidP="0030156B">
      <w:pPr>
        <w:tabs>
          <w:tab w:val="num" w:pos="720"/>
        </w:tabs>
        <w:ind w:left="284" w:right="366"/>
      </w:pPr>
      <w:r w:rsidRPr="001F0C2F">
        <w:t xml:space="preserve">The initial tranche of FIMS services and capabilities will come online from end 2025 to help improve safety through increased situational awareness, but it will be optional for operators to use these services. </w:t>
      </w:r>
    </w:p>
    <w:p w14:paraId="4E2BE1A2" w14:textId="643A007D" w:rsidR="00AE17AD" w:rsidRPr="001F0C2F" w:rsidRDefault="0030156B" w:rsidP="00A124EA">
      <w:pPr>
        <w:tabs>
          <w:tab w:val="num" w:pos="720"/>
        </w:tabs>
        <w:ind w:left="284" w:right="366"/>
      </w:pPr>
      <w:r w:rsidRPr="001F0C2F">
        <w:t xml:space="preserve">Service providers will need to meet certain standards </w:t>
      </w:r>
      <w:r w:rsidRPr="00B95DE0">
        <w:rPr>
          <w:b/>
        </w:rPr>
        <w:t xml:space="preserve">to the extent that </w:t>
      </w:r>
      <w:r w:rsidR="00A124EA" w:rsidRPr="00B95DE0">
        <w:rPr>
          <w:b/>
        </w:rPr>
        <w:t>they</w:t>
      </w:r>
      <w:r w:rsidRPr="00B95DE0">
        <w:rPr>
          <w:b/>
        </w:rPr>
        <w:t xml:space="preserve"> connect to the broader UTM Ecosystem</w:t>
      </w:r>
      <w:r w:rsidRPr="001F0C2F">
        <w:t xml:space="preserve"> and depending on the risk associated with </w:t>
      </w:r>
      <w:r w:rsidR="00A124EA" w:rsidRPr="001F0C2F">
        <w:t>their</w:t>
      </w:r>
      <w:r w:rsidRPr="001F0C2F">
        <w:t xml:space="preserve"> UTM service</w:t>
      </w:r>
      <w:r w:rsidR="00A124EA" w:rsidRPr="001F0C2F">
        <w:rPr>
          <w:u w:val="single"/>
        </w:rPr>
        <w:t>.</w:t>
      </w:r>
      <w:r w:rsidR="00AE17AD" w:rsidRPr="001F0C2F">
        <w:br w:type="page"/>
      </w:r>
    </w:p>
    <w:p w14:paraId="21E7C85A" w14:textId="3E611237" w:rsidR="00E011D2" w:rsidRPr="001F0C2F" w:rsidRDefault="00A64905" w:rsidP="00E011D2">
      <w:pPr>
        <w:pStyle w:val="Heading2"/>
      </w:pPr>
      <w:bookmarkStart w:id="54" w:name="_Toc184110746"/>
      <w:r w:rsidRPr="001F0C2F">
        <w:rPr>
          <w:noProof/>
        </w:rPr>
        <w:lastRenderedPageBreak/>
        <w:drawing>
          <wp:anchor distT="0" distB="0" distL="114300" distR="114300" simplePos="0" relativeHeight="251658271" behindDoc="0" locked="0" layoutInCell="1" allowOverlap="1" wp14:anchorId="0438BBA0" wp14:editId="3AC9D29C">
            <wp:simplePos x="0" y="0"/>
            <wp:positionH relativeFrom="margin">
              <wp:posOffset>5178898</wp:posOffset>
            </wp:positionH>
            <wp:positionV relativeFrom="paragraph">
              <wp:posOffset>2540</wp:posOffset>
            </wp:positionV>
            <wp:extent cx="532765" cy="532765"/>
            <wp:effectExtent l="0" t="0" r="635" b="635"/>
            <wp:wrapNone/>
            <wp:docPr id="342" name="Picture 342" descr="Icon for Focus Area 2: Better Regul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C2F">
        <w:rPr>
          <w:noProof/>
        </w:rPr>
        <w:drawing>
          <wp:anchor distT="0" distB="0" distL="114300" distR="114300" simplePos="0" relativeHeight="251658279" behindDoc="0" locked="0" layoutInCell="1" allowOverlap="1" wp14:anchorId="4A2096D3" wp14:editId="6BA1845C">
            <wp:simplePos x="0" y="0"/>
            <wp:positionH relativeFrom="margin">
              <wp:align>right</wp:align>
            </wp:positionH>
            <wp:positionV relativeFrom="paragraph">
              <wp:posOffset>0</wp:posOffset>
            </wp:positionV>
            <wp:extent cx="532800" cy="532800"/>
            <wp:effectExtent l="0" t="0" r="635" b="635"/>
            <wp:wrapThrough wrapText="bothSides">
              <wp:wrapPolygon edited="0">
                <wp:start x="4634" y="0"/>
                <wp:lineTo x="0" y="4634"/>
                <wp:lineTo x="0" y="16992"/>
                <wp:lineTo x="5406" y="20853"/>
                <wp:lineTo x="15447" y="20853"/>
                <wp:lineTo x="20853" y="16992"/>
                <wp:lineTo x="20853" y="3862"/>
                <wp:lineTo x="15447" y="0"/>
                <wp:lineTo x="4634" y="0"/>
              </wp:wrapPolygon>
            </wp:wrapThrough>
            <wp:docPr id="349" name="Picture 349" descr="Icon for Focus Area 3: Fit for purpose regulatory approv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C2F">
        <w:rPr>
          <w:noProof/>
        </w:rPr>
        <w:drawing>
          <wp:anchor distT="0" distB="0" distL="114300" distR="114300" simplePos="0" relativeHeight="251658266" behindDoc="0" locked="0" layoutInCell="1" allowOverlap="1" wp14:anchorId="26E2BE9E" wp14:editId="2E5FA786">
            <wp:simplePos x="0" y="0"/>
            <wp:positionH relativeFrom="margin">
              <wp:posOffset>4618410</wp:posOffset>
            </wp:positionH>
            <wp:positionV relativeFrom="paragraph">
              <wp:posOffset>7896</wp:posOffset>
            </wp:positionV>
            <wp:extent cx="534155" cy="534155"/>
            <wp:effectExtent l="0" t="0" r="0" b="0"/>
            <wp:wrapNone/>
            <wp:docPr id="236" name="Picture 236" descr="Icon for Focus Area 1: Separation and airspace integ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155" cy="53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CCD" w:rsidRPr="001F0C2F">
        <w:t>U</w:t>
      </w:r>
      <w:r w:rsidR="000A012A" w:rsidRPr="001F0C2F">
        <w:t>AS</w:t>
      </w:r>
      <w:r w:rsidR="00FB1CCD" w:rsidRPr="001F0C2F">
        <w:t xml:space="preserve"> </w:t>
      </w:r>
      <w:r w:rsidR="00E011D2" w:rsidRPr="001F0C2F">
        <w:t>Service Suppliers (USS)</w:t>
      </w:r>
      <w:bookmarkEnd w:id="54"/>
      <w:r w:rsidR="00B8223C" w:rsidRPr="001F0C2F">
        <w:rPr>
          <w:noProof/>
        </w:rPr>
        <w:t xml:space="preserve"> </w:t>
      </w:r>
    </w:p>
    <w:p w14:paraId="53FDE8BB" w14:textId="5C832779" w:rsidR="00E011D2" w:rsidRPr="001F0C2F" w:rsidRDefault="00E011D2" w:rsidP="00E011D2">
      <w:pPr>
        <w:tabs>
          <w:tab w:val="left" w:pos="7938"/>
        </w:tabs>
      </w:pPr>
      <w:r w:rsidRPr="001F0C2F">
        <w:rPr>
          <w:b/>
        </w:rPr>
        <w:t xml:space="preserve">Lead agency: </w:t>
      </w:r>
      <w:r w:rsidRPr="001F0C2F">
        <w:t>CASA and Airservices</w:t>
      </w:r>
    </w:p>
    <w:p w14:paraId="08592D43" w14:textId="53E91EAC" w:rsidR="00E011D2" w:rsidRPr="001F0C2F" w:rsidRDefault="00E011D2" w:rsidP="00E011D2">
      <w:pPr>
        <w:pStyle w:val="Introduction"/>
        <w:rPr>
          <w:lang w:val="en-AU"/>
        </w:rPr>
      </w:pPr>
      <w:r w:rsidRPr="001F0C2F">
        <w:rPr>
          <w:lang w:val="en-AU"/>
        </w:rPr>
        <w:t xml:space="preserve">USS </w:t>
      </w:r>
      <w:r w:rsidR="001F23A4" w:rsidRPr="001F0C2F">
        <w:rPr>
          <w:lang w:val="en-AU"/>
        </w:rPr>
        <w:t>connect</w:t>
      </w:r>
      <w:r w:rsidRPr="001F0C2F">
        <w:rPr>
          <w:lang w:val="en-AU"/>
        </w:rPr>
        <w:t xml:space="preserve"> UAS operators to the UTM ecosystem</w:t>
      </w:r>
    </w:p>
    <w:p w14:paraId="602A1145" w14:textId="2F7179A8" w:rsidR="00E011D2" w:rsidRPr="001F0C2F" w:rsidRDefault="00E011D2" w:rsidP="00E011D2">
      <w:r w:rsidRPr="001F0C2F">
        <w:t xml:space="preserve">USS enable UAS operators to connect with the UTM ecosystem. Developed by industry, USS interface with the UTM ecosystem </w:t>
      </w:r>
      <w:r w:rsidR="00FB1CCD" w:rsidRPr="001F0C2F">
        <w:t xml:space="preserve">and deliver </w:t>
      </w:r>
      <w:r w:rsidRPr="001F0C2F">
        <w:t>data and services to UAS operators. They link</w:t>
      </w:r>
      <w:r w:rsidR="00FB1CCD" w:rsidRPr="001F0C2F">
        <w:t xml:space="preserve"> </w:t>
      </w:r>
      <w:r w:rsidRPr="001F0C2F">
        <w:t>operators to back-end capabilities services</w:t>
      </w:r>
      <w:r w:rsidR="00B72C6D" w:rsidRPr="001F0C2F">
        <w:t>, and data</w:t>
      </w:r>
      <w:r w:rsidR="00FB1CCD" w:rsidRPr="001F0C2F">
        <w:t xml:space="preserve"> that support </w:t>
      </w:r>
      <w:r w:rsidR="00B72C6D" w:rsidRPr="001F0C2F">
        <w:t xml:space="preserve">the UTM ecosystem. </w:t>
      </w:r>
    </w:p>
    <w:p w14:paraId="48E56B2B" w14:textId="6116FC8A" w:rsidR="00E011D2" w:rsidRPr="001F0C2F" w:rsidRDefault="00E011D2" w:rsidP="00E011D2">
      <w:r w:rsidRPr="001F0C2F">
        <w:t xml:space="preserve">USS may vary widely, from a basic mobile phone app that helps </w:t>
      </w:r>
      <w:r w:rsidR="00A81439">
        <w:t xml:space="preserve">drone </w:t>
      </w:r>
      <w:r w:rsidRPr="001F0C2F">
        <w:t xml:space="preserve">operators manually plan and execute UAS flights, to a sophisticated software platform that supports autonomous management of entire </w:t>
      </w:r>
      <w:r w:rsidR="00A556D4" w:rsidRPr="001F0C2F">
        <w:t xml:space="preserve">aircraft </w:t>
      </w:r>
      <w:r w:rsidRPr="001F0C2F">
        <w:t>fleets. It may be a proprietary platform used exclusively by a single operator or an open platform accessible to multiple operators and customers.</w:t>
      </w:r>
    </w:p>
    <w:p w14:paraId="244D2810" w14:textId="37CEECCD" w:rsidR="00B8223C" w:rsidRPr="001F0C2F" w:rsidRDefault="00E011D2" w:rsidP="00E011D2">
      <w:r w:rsidRPr="001F0C2F">
        <w:t xml:space="preserve">To become a USS, a supplier must meet minimum technical and assurance standards and provide </w:t>
      </w:r>
      <w:r w:rsidR="001F23A4" w:rsidRPr="001F0C2F">
        <w:t>at least one s</w:t>
      </w:r>
      <w:r w:rsidRPr="001F0C2F">
        <w:t>ervice that align</w:t>
      </w:r>
      <w:r w:rsidR="001F23A4" w:rsidRPr="001F0C2F">
        <w:t>s</w:t>
      </w:r>
      <w:r w:rsidRPr="001F0C2F">
        <w:t xml:space="preserve"> with the predefined services of the UTM ecosystem. Additional services may be offered based on market demand and user requirements.</w:t>
      </w:r>
    </w:p>
    <w:p w14:paraId="6FBBCD79" w14:textId="0754B4AF" w:rsidR="00B8223C" w:rsidRPr="001F0C2F" w:rsidRDefault="00E478A9" w:rsidP="00E478A9">
      <w:r w:rsidRPr="001F0C2F">
        <w:t>FIMS-supported services will only be available through a USS.</w:t>
      </w:r>
    </w:p>
    <w:p w14:paraId="3F06C6AE" w14:textId="77777777" w:rsidR="00E011D2" w:rsidRPr="001F0C2F" w:rsidRDefault="00E011D2" w:rsidP="00E011D2">
      <w:pPr>
        <w:pStyle w:val="Heading3"/>
        <w:rPr>
          <w:sz w:val="28"/>
        </w:rPr>
      </w:pPr>
      <w:r w:rsidRPr="001F0C2F">
        <w:rPr>
          <w:sz w:val="28"/>
        </w:rPr>
        <w:t xml:space="preserve">Work under this Action Plan </w:t>
      </w:r>
    </w:p>
    <w:tbl>
      <w:tblPr>
        <w:tblStyle w:val="IconBoxTable"/>
        <w:tblW w:w="10348" w:type="dxa"/>
        <w:tblLook w:val="0680" w:firstRow="0" w:lastRow="0" w:firstColumn="1" w:lastColumn="0" w:noHBand="1" w:noVBand="1"/>
      </w:tblPr>
      <w:tblGrid>
        <w:gridCol w:w="10348"/>
      </w:tblGrid>
      <w:tr w:rsidR="00E011D2" w:rsidRPr="001F0C2F" w14:paraId="54537D5A" w14:textId="77777777" w:rsidTr="00041799">
        <w:tc>
          <w:tcPr>
            <w:cnfStyle w:val="001000000000" w:firstRow="0" w:lastRow="0" w:firstColumn="1" w:lastColumn="0" w:oddVBand="0" w:evenVBand="0" w:oddHBand="0" w:evenHBand="0" w:firstRowFirstColumn="0" w:firstRowLastColumn="0" w:lastRowFirstColumn="0" w:lastRowLastColumn="0"/>
            <w:tcW w:w="10348" w:type="dxa"/>
            <w:tcMar>
              <w:right w:w="170" w:type="dxa"/>
            </w:tcMar>
          </w:tcPr>
          <w:p w14:paraId="0200C506" w14:textId="5F7ED8FF" w:rsidR="00E011D2" w:rsidRPr="001F0C2F" w:rsidRDefault="00B624D5" w:rsidP="00041799">
            <w:pPr>
              <w:pStyle w:val="Box1Heading"/>
              <w:rPr>
                <w:sz w:val="20"/>
                <w:szCs w:val="20"/>
                <w:lang w:val="en-AU"/>
              </w:rPr>
            </w:pPr>
            <w:r w:rsidRPr="001F0C2F">
              <w:rPr>
                <w:sz w:val="20"/>
                <w:szCs w:val="20"/>
                <w:lang w:val="en-AU"/>
              </w:rPr>
              <w:t>Establish minimum requirements for a USS to participate in the UTM Ecosystem</w:t>
            </w:r>
          </w:p>
          <w:p w14:paraId="7293396A" w14:textId="77777777" w:rsidR="00E011D2" w:rsidRPr="001F0C2F" w:rsidRDefault="00E011D2" w:rsidP="00041799">
            <w:pPr>
              <w:pStyle w:val="Box1Heading"/>
              <w:rPr>
                <w:b w:val="0"/>
                <w:bCs/>
                <w:i/>
                <w:iCs/>
                <w:sz w:val="20"/>
                <w:szCs w:val="20"/>
                <w:lang w:val="en-AU"/>
              </w:rPr>
            </w:pPr>
            <w:r w:rsidRPr="001F0C2F">
              <w:rPr>
                <w:b w:val="0"/>
                <w:bCs/>
                <w:i/>
                <w:iCs/>
                <w:sz w:val="20"/>
                <w:szCs w:val="20"/>
                <w:lang w:val="en-AU"/>
              </w:rPr>
              <w:t>From late 2024</w:t>
            </w:r>
          </w:p>
          <w:p w14:paraId="2E64017D" w14:textId="7375CE81" w:rsidR="00B624D5" w:rsidRPr="001F0C2F" w:rsidRDefault="00B624D5" w:rsidP="00B624D5">
            <w:pPr>
              <w:pStyle w:val="Box1Heading"/>
              <w:rPr>
                <w:b w:val="0"/>
                <w:sz w:val="20"/>
                <w:szCs w:val="20"/>
                <w:lang w:val="en-AU"/>
              </w:rPr>
            </w:pPr>
            <w:r w:rsidRPr="001F0C2F">
              <w:rPr>
                <w:b w:val="0"/>
                <w:bCs/>
                <w:sz w:val="20"/>
                <w:szCs w:val="20"/>
                <w:lang w:val="en-AU"/>
              </w:rPr>
              <w:t>CASA, Airservices and the department will work with industry to test and e</w:t>
            </w:r>
            <w:r w:rsidRPr="001F0C2F">
              <w:rPr>
                <w:b w:val="0"/>
                <w:sz w:val="20"/>
                <w:szCs w:val="20"/>
                <w:lang w:val="en-AU"/>
              </w:rPr>
              <w:t xml:space="preserve">stablish minimum requirements for a USS to participate in the UTM ecosystem. </w:t>
            </w:r>
          </w:p>
          <w:p w14:paraId="5A82760E" w14:textId="77777777" w:rsidR="00B624D5" w:rsidRPr="001F0C2F" w:rsidRDefault="00B624D5" w:rsidP="00B624D5">
            <w:pPr>
              <w:pStyle w:val="Box1Heading"/>
              <w:rPr>
                <w:b w:val="0"/>
                <w:sz w:val="20"/>
                <w:szCs w:val="20"/>
                <w:lang w:val="en-AU"/>
              </w:rPr>
            </w:pPr>
            <w:r w:rsidRPr="001F0C2F">
              <w:rPr>
                <w:b w:val="0"/>
                <w:sz w:val="20"/>
                <w:szCs w:val="20"/>
                <w:lang w:val="en-AU"/>
              </w:rPr>
              <w:t>This may include requirements for:</w:t>
            </w:r>
          </w:p>
          <w:p w14:paraId="45ABB682" w14:textId="0DD80F78" w:rsidR="00927D11" w:rsidRPr="001F0C2F" w:rsidRDefault="00B95DE0" w:rsidP="00927D11">
            <w:pPr>
              <w:pStyle w:val="Box1Bullet1"/>
              <w:rPr>
                <w:lang w:val="en-AU"/>
              </w:rPr>
            </w:pPr>
            <w:r>
              <w:rPr>
                <w:lang w:val="en-AU"/>
              </w:rPr>
              <w:t>p</w:t>
            </w:r>
            <w:r w:rsidR="00B624D5" w:rsidRPr="001F0C2F">
              <w:rPr>
                <w:lang w:val="en-AU"/>
              </w:rPr>
              <w:t>redefined UTM services</w:t>
            </w:r>
            <w:r w:rsidR="00927D11" w:rsidRPr="001F0C2F">
              <w:rPr>
                <w:lang w:val="en-AU"/>
              </w:rPr>
              <w:t xml:space="preserve"> with associated technical and assurance standards</w:t>
            </w:r>
          </w:p>
          <w:p w14:paraId="226B9B67" w14:textId="34D61435" w:rsidR="00B624D5" w:rsidRPr="001F0C2F" w:rsidRDefault="00B95DE0" w:rsidP="00B624D5">
            <w:pPr>
              <w:pStyle w:val="Box1Bullet1"/>
              <w:rPr>
                <w:lang w:val="en-AU"/>
              </w:rPr>
            </w:pPr>
            <w:r>
              <w:rPr>
                <w:lang w:val="en-AU"/>
              </w:rPr>
              <w:t>m</w:t>
            </w:r>
            <w:r w:rsidR="00B624D5" w:rsidRPr="001F0C2F">
              <w:rPr>
                <w:lang w:val="en-AU"/>
              </w:rPr>
              <w:t>arket regulation and ownership requirements</w:t>
            </w:r>
          </w:p>
          <w:p w14:paraId="15358959" w14:textId="13D21624" w:rsidR="00B624D5" w:rsidRPr="001F0C2F" w:rsidRDefault="00B95DE0" w:rsidP="00B624D5">
            <w:pPr>
              <w:pStyle w:val="Box1Bullet1"/>
              <w:rPr>
                <w:lang w:val="en-AU"/>
              </w:rPr>
            </w:pPr>
            <w:r>
              <w:rPr>
                <w:lang w:val="en-AU"/>
              </w:rPr>
              <w:t>o</w:t>
            </w:r>
            <w:r w:rsidR="00927D11" w:rsidRPr="001F0C2F">
              <w:rPr>
                <w:lang w:val="en-AU"/>
              </w:rPr>
              <w:t xml:space="preserve">verarching requirements </w:t>
            </w:r>
            <w:r w:rsidR="00B624D5" w:rsidRPr="001F0C2F">
              <w:rPr>
                <w:lang w:val="en-AU"/>
              </w:rPr>
              <w:t>to support effective integration into the UTM ecosystem, including issues such as reliability, privacy, data sovereignty, cyber-security etc.</w:t>
            </w:r>
          </w:p>
          <w:p w14:paraId="4F004014" w14:textId="369D0656" w:rsidR="00B624D5" w:rsidRPr="001F0C2F" w:rsidRDefault="00B624D5" w:rsidP="00B624D5">
            <w:pPr>
              <w:pStyle w:val="Box1Heading"/>
              <w:rPr>
                <w:b w:val="0"/>
                <w:sz w:val="20"/>
                <w:szCs w:val="20"/>
                <w:lang w:val="en-AU"/>
              </w:rPr>
            </w:pPr>
            <w:r w:rsidRPr="001F0C2F">
              <w:rPr>
                <w:b w:val="0"/>
                <w:sz w:val="20"/>
                <w:szCs w:val="20"/>
                <w:lang w:val="en-AU"/>
              </w:rPr>
              <w:t>These will be risk-based and aligned to international standards where appropriate to support easier integration of existing USS technology.</w:t>
            </w:r>
          </w:p>
          <w:p w14:paraId="3BB14DA6" w14:textId="1AFB2D07" w:rsidR="008B5DDA" w:rsidRPr="001F0C2F" w:rsidRDefault="009F2D67" w:rsidP="00041799">
            <w:pPr>
              <w:pStyle w:val="Box1Heading"/>
              <w:rPr>
                <w:b w:val="0"/>
                <w:bCs/>
                <w:sz w:val="20"/>
                <w:szCs w:val="20"/>
                <w:lang w:val="en-AU"/>
              </w:rPr>
            </w:pPr>
            <w:r w:rsidRPr="001F0C2F">
              <w:rPr>
                <w:b w:val="0"/>
                <w:color w:val="auto"/>
                <w:sz w:val="20"/>
                <w:szCs w:val="20"/>
                <w:lang w:val="en-AU"/>
              </w:rPr>
              <w:t>R</w:t>
            </w:r>
            <w:r w:rsidR="00927D11" w:rsidRPr="001F0C2F">
              <w:rPr>
                <w:b w:val="0"/>
                <w:sz w:val="20"/>
                <w:szCs w:val="20"/>
                <w:lang w:val="en-AU"/>
              </w:rPr>
              <w:t xml:space="preserve">equirements </w:t>
            </w:r>
            <w:r w:rsidRPr="001F0C2F">
              <w:rPr>
                <w:b w:val="0"/>
                <w:sz w:val="20"/>
                <w:szCs w:val="20"/>
                <w:lang w:val="en-AU"/>
              </w:rPr>
              <w:t xml:space="preserve">for USS connection to FIMS </w:t>
            </w:r>
            <w:r w:rsidR="00927D11" w:rsidRPr="001F0C2F">
              <w:rPr>
                <w:b w:val="0"/>
                <w:sz w:val="20"/>
                <w:szCs w:val="20"/>
                <w:lang w:val="en-AU"/>
              </w:rPr>
              <w:t xml:space="preserve">will be tested and refined in collaboration </w:t>
            </w:r>
            <w:r w:rsidR="00651F32" w:rsidRPr="001F0C2F">
              <w:rPr>
                <w:b w:val="0"/>
                <w:sz w:val="20"/>
                <w:szCs w:val="20"/>
                <w:lang w:val="en-AU"/>
              </w:rPr>
              <w:t xml:space="preserve">with selected industry partners. </w:t>
            </w:r>
            <w:r w:rsidR="00E011D2" w:rsidRPr="001F0C2F">
              <w:rPr>
                <w:b w:val="0"/>
                <w:sz w:val="20"/>
                <w:szCs w:val="20"/>
                <w:lang w:val="en-AU"/>
              </w:rPr>
              <w:t>In late 2024, there will be a process to select the first participants for testing and develop</w:t>
            </w:r>
            <w:r w:rsidR="008B5DDA" w:rsidRPr="001F0C2F">
              <w:rPr>
                <w:b w:val="0"/>
                <w:sz w:val="20"/>
                <w:szCs w:val="20"/>
                <w:lang w:val="en-AU"/>
              </w:rPr>
              <w:t>ing the minimum eligibility, technical</w:t>
            </w:r>
            <w:r w:rsidR="008B5DDA" w:rsidRPr="001F0C2F">
              <w:rPr>
                <w:b w:val="0"/>
                <w:bCs/>
                <w:sz w:val="20"/>
                <w:szCs w:val="20"/>
                <w:lang w:val="en-AU"/>
              </w:rPr>
              <w:t xml:space="preserve"> and assurance requirements for a</w:t>
            </w:r>
            <w:r w:rsidR="00A556D4" w:rsidRPr="001F0C2F">
              <w:rPr>
                <w:b w:val="0"/>
                <w:bCs/>
                <w:sz w:val="20"/>
                <w:szCs w:val="20"/>
                <w:lang w:val="en-AU"/>
              </w:rPr>
              <w:t xml:space="preserve"> USS </w:t>
            </w:r>
            <w:r w:rsidR="008B5DDA" w:rsidRPr="001F0C2F">
              <w:rPr>
                <w:b w:val="0"/>
                <w:bCs/>
                <w:sz w:val="20"/>
                <w:szCs w:val="20"/>
                <w:lang w:val="en-AU"/>
              </w:rPr>
              <w:t xml:space="preserve">to be approved </w:t>
            </w:r>
            <w:r w:rsidRPr="001F0C2F">
              <w:rPr>
                <w:b w:val="0"/>
                <w:bCs/>
                <w:color w:val="auto"/>
                <w:sz w:val="20"/>
                <w:szCs w:val="20"/>
                <w:lang w:val="en-AU"/>
              </w:rPr>
              <w:t xml:space="preserve">to connect to FIMS. </w:t>
            </w:r>
          </w:p>
          <w:p w14:paraId="6966A63E" w14:textId="569F957B" w:rsidR="00E011D2" w:rsidRPr="001F0C2F" w:rsidRDefault="009F2D67" w:rsidP="00041799">
            <w:pPr>
              <w:pStyle w:val="Box1Heading"/>
              <w:rPr>
                <w:b w:val="0"/>
                <w:bCs/>
                <w:sz w:val="20"/>
                <w:szCs w:val="20"/>
                <w:lang w:val="en-AU"/>
              </w:rPr>
            </w:pPr>
            <w:r w:rsidRPr="001F0C2F">
              <w:rPr>
                <w:b w:val="0"/>
                <w:bCs/>
                <w:color w:val="auto"/>
                <w:sz w:val="20"/>
                <w:szCs w:val="20"/>
                <w:lang w:val="en-AU"/>
              </w:rPr>
              <w:t xml:space="preserve">Initial service providers will collaborate with CASA and Airservices to test and refine products through a cooperative and iterative approach. </w:t>
            </w:r>
            <w:r w:rsidR="00E011D2" w:rsidRPr="001F0C2F">
              <w:rPr>
                <w:b w:val="0"/>
                <w:bCs/>
                <w:sz w:val="20"/>
                <w:szCs w:val="20"/>
                <w:lang w:val="en-AU"/>
              </w:rPr>
              <w:t xml:space="preserve">By late 2025, these initial </w:t>
            </w:r>
            <w:r w:rsidR="008B5DDA" w:rsidRPr="001F0C2F">
              <w:rPr>
                <w:b w:val="0"/>
                <w:bCs/>
                <w:sz w:val="20"/>
                <w:szCs w:val="20"/>
                <w:lang w:val="en-AU"/>
              </w:rPr>
              <w:t xml:space="preserve">participants </w:t>
            </w:r>
            <w:r w:rsidR="00E011D2" w:rsidRPr="001F0C2F">
              <w:rPr>
                <w:b w:val="0"/>
                <w:bCs/>
                <w:sz w:val="20"/>
                <w:szCs w:val="20"/>
                <w:lang w:val="en-AU"/>
              </w:rPr>
              <w:t>must have met the technical and assurance standards, as well as any other requirements, to commence offering initial UTM services.</w:t>
            </w:r>
          </w:p>
          <w:p w14:paraId="22048120" w14:textId="77777777" w:rsidR="00E011D2" w:rsidRPr="001F0C2F" w:rsidRDefault="00E011D2" w:rsidP="00041799">
            <w:pPr>
              <w:pStyle w:val="Box1Heading"/>
              <w:rPr>
                <w:b w:val="0"/>
                <w:bCs/>
                <w:sz w:val="20"/>
                <w:szCs w:val="20"/>
                <w:lang w:val="en-AU"/>
              </w:rPr>
            </w:pPr>
            <w:r w:rsidRPr="001F0C2F">
              <w:rPr>
                <w:b w:val="0"/>
                <w:bCs/>
                <w:sz w:val="20"/>
                <w:szCs w:val="20"/>
                <w:lang w:val="en-AU"/>
              </w:rPr>
              <w:t>Ongoing participation in the UTM ecosystem will depend on USS maintaining compliance with these requirements.</w:t>
            </w:r>
          </w:p>
          <w:p w14:paraId="21DA71FB" w14:textId="2FDC7421" w:rsidR="00B624D5" w:rsidRPr="001F0C2F" w:rsidRDefault="00E011D2" w:rsidP="00651F32">
            <w:pPr>
              <w:pStyle w:val="Box1Heading"/>
              <w:rPr>
                <w:highlight w:val="yellow"/>
                <w:lang w:val="en-AU"/>
              </w:rPr>
            </w:pPr>
            <w:r w:rsidRPr="001F0C2F">
              <w:rPr>
                <w:b w:val="0"/>
                <w:bCs/>
                <w:sz w:val="20"/>
                <w:szCs w:val="20"/>
                <w:lang w:val="en-AU"/>
              </w:rPr>
              <w:t>Insights gained from this initial selection process will guide future selection rounds.</w:t>
            </w:r>
          </w:p>
        </w:tc>
      </w:tr>
    </w:tbl>
    <w:p w14:paraId="21FCD75D" w14:textId="77777777" w:rsidR="00E011D2" w:rsidRPr="001F0C2F" w:rsidRDefault="00E011D2" w:rsidP="00E011D2">
      <w:pPr>
        <w:pStyle w:val="Heading4"/>
      </w:pPr>
      <w:r w:rsidRPr="001F0C2F">
        <w:lastRenderedPageBreak/>
        <w:t>Supporting Workstreams</w:t>
      </w:r>
    </w:p>
    <w:p w14:paraId="630AA33E" w14:textId="77777777" w:rsidR="00E14634" w:rsidRPr="001F0C2F" w:rsidRDefault="00E14634" w:rsidP="00E14634">
      <w:pPr>
        <w:pStyle w:val="Box2Heading"/>
        <w:spacing w:after="0"/>
        <w:rPr>
          <w:rFonts w:ascii="Calibri" w:hAnsi="Calibri"/>
          <w:lang w:val="en-AU"/>
        </w:rPr>
      </w:pPr>
      <w:r w:rsidRPr="001F0C2F">
        <w:rPr>
          <w:lang w:val="en-AU"/>
        </w:rPr>
        <w:t>USS Support Initiative</w:t>
      </w:r>
    </w:p>
    <w:p w14:paraId="2A25652E" w14:textId="77777777" w:rsidR="00E14634" w:rsidRPr="001F0C2F" w:rsidRDefault="00E14634" w:rsidP="00E14634">
      <w:pPr>
        <w:pStyle w:val="Box2Text"/>
        <w:spacing w:before="0" w:after="0"/>
        <w:rPr>
          <w:rFonts w:ascii="Aptos" w:hAnsi="Aptos"/>
          <w:i/>
          <w:iCs/>
          <w:sz w:val="20"/>
          <w:szCs w:val="20"/>
          <w:lang w:val="en-AU"/>
        </w:rPr>
      </w:pPr>
      <w:r w:rsidRPr="001F0C2F">
        <w:rPr>
          <w:b/>
          <w:bCs/>
          <w:i/>
          <w:iCs/>
          <w:sz w:val="20"/>
          <w:szCs w:val="20"/>
          <w:lang w:val="en-AU"/>
        </w:rPr>
        <w:t>Lead agency:</w:t>
      </w:r>
      <w:r w:rsidRPr="001F0C2F">
        <w:rPr>
          <w:i/>
          <w:iCs/>
          <w:sz w:val="20"/>
          <w:szCs w:val="20"/>
          <w:lang w:val="en-AU"/>
        </w:rPr>
        <w:t xml:space="preserve"> Airservices</w:t>
      </w:r>
    </w:p>
    <w:p w14:paraId="77A75F83" w14:textId="77777777" w:rsidR="00E14634" w:rsidRPr="001F0C2F" w:rsidRDefault="00E14634" w:rsidP="00E14634">
      <w:pPr>
        <w:pStyle w:val="Box2Text"/>
        <w:spacing w:before="0"/>
        <w:rPr>
          <w:i/>
          <w:iCs/>
          <w:sz w:val="20"/>
          <w:szCs w:val="20"/>
          <w:lang w:val="en-AU"/>
        </w:rPr>
      </w:pPr>
      <w:r w:rsidRPr="001F0C2F">
        <w:rPr>
          <w:b/>
          <w:bCs/>
          <w:i/>
          <w:iCs/>
          <w:sz w:val="20"/>
          <w:szCs w:val="20"/>
          <w:lang w:val="en-AU"/>
        </w:rPr>
        <w:t>Timing:</w:t>
      </w:r>
      <w:r w:rsidRPr="001F0C2F">
        <w:rPr>
          <w:i/>
          <w:iCs/>
          <w:sz w:val="20"/>
          <w:szCs w:val="20"/>
          <w:lang w:val="en-AU"/>
        </w:rPr>
        <w:t xml:space="preserve"> Late 2024</w:t>
      </w:r>
    </w:p>
    <w:p w14:paraId="6B082191" w14:textId="77777777" w:rsidR="00E14634" w:rsidRPr="001F0C2F" w:rsidRDefault="00E14634" w:rsidP="00E14634">
      <w:pPr>
        <w:pStyle w:val="Box2Text"/>
        <w:rPr>
          <w:color w:val="auto"/>
          <w:lang w:val="en-AU"/>
        </w:rPr>
      </w:pPr>
      <w:r w:rsidRPr="001F0C2F">
        <w:rPr>
          <w:color w:val="auto"/>
          <w:lang w:val="en-AU"/>
        </w:rPr>
        <w:t xml:space="preserve">Airservices will be supporting active industry participation in the development and operationalisation of USS in Australia. </w:t>
      </w:r>
    </w:p>
    <w:p w14:paraId="31FCB6FB" w14:textId="6232BC51" w:rsidR="00E14634" w:rsidRPr="001F0C2F" w:rsidRDefault="006B0942" w:rsidP="00E14634">
      <w:pPr>
        <w:pStyle w:val="Box2Text"/>
        <w:rPr>
          <w:color w:val="auto"/>
          <w:lang w:val="en-AU"/>
        </w:rPr>
      </w:pPr>
      <w:r w:rsidRPr="001F0C2F">
        <w:rPr>
          <w:color w:val="auto"/>
          <w:lang w:val="en-AU"/>
        </w:rPr>
        <w:t>Support</w:t>
      </w:r>
      <w:r w:rsidR="00E14634" w:rsidRPr="001F0C2F">
        <w:rPr>
          <w:color w:val="auto"/>
          <w:lang w:val="en-AU"/>
        </w:rPr>
        <w:t xml:space="preserve"> will be made available to assist initial industry participants to collaborate with Airservices, CASA and the </w:t>
      </w:r>
      <w:r w:rsidR="00A556D4" w:rsidRPr="001F0C2F">
        <w:rPr>
          <w:color w:val="auto"/>
          <w:lang w:val="en-AU"/>
        </w:rPr>
        <w:t>d</w:t>
      </w:r>
      <w:r w:rsidR="00E14634" w:rsidRPr="001F0C2F">
        <w:rPr>
          <w:color w:val="auto"/>
          <w:lang w:val="en-AU"/>
        </w:rPr>
        <w:t xml:space="preserve">epartment in </w:t>
      </w:r>
      <w:r w:rsidR="00A556D4" w:rsidRPr="001F0C2F">
        <w:rPr>
          <w:color w:val="auto"/>
          <w:lang w:val="en-AU"/>
        </w:rPr>
        <w:t xml:space="preserve">forming </w:t>
      </w:r>
      <w:r w:rsidR="00E14634" w:rsidRPr="001F0C2F">
        <w:rPr>
          <w:color w:val="auto"/>
          <w:lang w:val="en-AU"/>
        </w:rPr>
        <w:t>requirements, development and testing procedures and related documents for USS</w:t>
      </w:r>
      <w:r w:rsidR="007035B8" w:rsidRPr="001F0C2F">
        <w:rPr>
          <w:color w:val="auto"/>
          <w:lang w:val="en-AU"/>
        </w:rPr>
        <w:t xml:space="preserve"> connecting to FIMS</w:t>
      </w:r>
      <w:r w:rsidR="00E14634" w:rsidRPr="001F0C2F">
        <w:rPr>
          <w:color w:val="auto"/>
          <w:lang w:val="en-AU"/>
        </w:rPr>
        <w:t xml:space="preserve">. The </w:t>
      </w:r>
      <w:r w:rsidRPr="001F0C2F">
        <w:rPr>
          <w:color w:val="auto"/>
          <w:lang w:val="en-AU"/>
        </w:rPr>
        <w:t xml:space="preserve">support acknowledges </w:t>
      </w:r>
      <w:r w:rsidR="00E14634" w:rsidRPr="001F0C2F">
        <w:rPr>
          <w:color w:val="auto"/>
          <w:lang w:val="en-AU"/>
        </w:rPr>
        <w:t xml:space="preserve">the additional work that the first </w:t>
      </w:r>
      <w:r w:rsidRPr="001F0C2F">
        <w:rPr>
          <w:color w:val="auto"/>
          <w:lang w:val="en-AU"/>
        </w:rPr>
        <w:t>USS</w:t>
      </w:r>
      <w:r w:rsidR="00E14634" w:rsidRPr="001F0C2F">
        <w:rPr>
          <w:color w:val="auto"/>
          <w:lang w:val="en-AU"/>
        </w:rPr>
        <w:t xml:space="preserve"> participants will face in </w:t>
      </w:r>
      <w:r w:rsidRPr="001F0C2F">
        <w:rPr>
          <w:color w:val="auto"/>
          <w:lang w:val="en-AU"/>
        </w:rPr>
        <w:t xml:space="preserve">addressing </w:t>
      </w:r>
      <w:r w:rsidR="00E14634" w:rsidRPr="001F0C2F">
        <w:rPr>
          <w:color w:val="auto"/>
          <w:lang w:val="en-AU"/>
        </w:rPr>
        <w:t xml:space="preserve">initial development and compliance challenges that will help lay the foundations that future participants will benefit from. </w:t>
      </w:r>
    </w:p>
    <w:p w14:paraId="47048609" w14:textId="5538FFE9" w:rsidR="00E14634" w:rsidRPr="001F0C2F" w:rsidRDefault="00E14634" w:rsidP="00E14634">
      <w:pPr>
        <w:pStyle w:val="Box2Text"/>
        <w:rPr>
          <w:color w:val="auto"/>
          <w:lang w:val="en-AU"/>
        </w:rPr>
      </w:pPr>
      <w:r w:rsidRPr="001F0C2F">
        <w:rPr>
          <w:color w:val="auto"/>
          <w:lang w:val="en-AU"/>
        </w:rPr>
        <w:t>This work will facilitate a broader range of USS to connect to FIMS and support the operational launch of one or more industry-developed USS in Australia by the end of 2025. It reflects that a strong industry presence and active participation in delivering UTM services is essential to support the operationalisation of FIMS.</w:t>
      </w:r>
    </w:p>
    <w:p w14:paraId="6E610DF1" w14:textId="77777777" w:rsidR="00E011D2" w:rsidRPr="001F0C2F" w:rsidRDefault="00E011D2" w:rsidP="00E011D2">
      <w:pPr>
        <w:spacing w:before="0" w:after="0"/>
        <w:rPr>
          <w:sz w:val="2"/>
        </w:rPr>
      </w:pPr>
    </w:p>
    <w:p w14:paraId="66D9F0B1" w14:textId="77777777" w:rsidR="00E011D2" w:rsidRPr="001F0C2F" w:rsidRDefault="00E011D2" w:rsidP="00E011D2">
      <w:pPr>
        <w:pStyle w:val="Heading3"/>
        <w:rPr>
          <w:sz w:val="28"/>
        </w:rPr>
      </w:pPr>
      <w:r w:rsidRPr="001F0C2F">
        <w:rPr>
          <w:sz w:val="28"/>
        </w:rPr>
        <w:t>Future Work</w:t>
      </w:r>
    </w:p>
    <w:p w14:paraId="29BF1079" w14:textId="5C432F20" w:rsidR="00E011D2" w:rsidRPr="001F0C2F" w:rsidRDefault="00E011D2" w:rsidP="00E011D2">
      <w:r w:rsidRPr="001F0C2F">
        <w:t>The predefined UTM services and requirements, including aviation safety assurance, will be iteratively updated to reflect government policy and regulatory requirements.</w:t>
      </w:r>
    </w:p>
    <w:p w14:paraId="1873CF05" w14:textId="78C260BE" w:rsidR="00E2646F" w:rsidRPr="001F0C2F" w:rsidRDefault="002E1E23" w:rsidP="00E011D2">
      <w:r w:rsidRPr="001F0C2F">
        <w:rPr>
          <w:noProof/>
        </w:rPr>
        <mc:AlternateContent>
          <mc:Choice Requires="wps">
            <w:drawing>
              <wp:anchor distT="0" distB="0" distL="114300" distR="114300" simplePos="0" relativeHeight="251658261" behindDoc="1" locked="0" layoutInCell="1" allowOverlap="1" wp14:anchorId="54510787" wp14:editId="53712EF2">
                <wp:simplePos x="0" y="0"/>
                <wp:positionH relativeFrom="margin">
                  <wp:align>right</wp:align>
                </wp:positionH>
                <wp:positionV relativeFrom="paragraph">
                  <wp:posOffset>268605</wp:posOffset>
                </wp:positionV>
                <wp:extent cx="6248400" cy="3867150"/>
                <wp:effectExtent l="0" t="0" r="19050" b="19050"/>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8400" cy="3867150"/>
                        </a:xfrm>
                        <a:prstGeom prst="rect">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0E9B2" id="Rectangle 209" o:spid="_x0000_s1026" style="position:absolute;margin-left:440.8pt;margin-top:21.15pt;width:492pt;height:304.5pt;z-index:-2516582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" fillcolor="#eaecef [663]" strokecolor="#008089 [3205]" strokeweight="1pt">
                <w10:wrap anchorx="margin"/>
              </v:rect>
            </w:pict>
          </mc:Fallback>
        </mc:AlternateContent>
      </w:r>
    </w:p>
    <w:p w14:paraId="3413CA03" w14:textId="3C613887" w:rsidR="00E2646F" w:rsidRPr="001F0C2F" w:rsidRDefault="00E2646F" w:rsidP="00E2646F">
      <w:pPr>
        <w:pStyle w:val="Heading3"/>
        <w:ind w:left="284" w:right="366"/>
        <w:rPr>
          <w:sz w:val="28"/>
        </w:rPr>
      </w:pPr>
      <w:r w:rsidRPr="001F0C2F">
        <w:rPr>
          <w:sz w:val="28"/>
        </w:rPr>
        <w:t xml:space="preserve">A closer look: What about Drone Safety Apps? </w:t>
      </w:r>
    </w:p>
    <w:p w14:paraId="26DED907" w14:textId="23B1B5EE" w:rsidR="002E1E23" w:rsidRPr="001F0C2F" w:rsidRDefault="002E1E23" w:rsidP="002E1E23">
      <w:pPr>
        <w:ind w:left="284" w:right="366"/>
        <w:rPr>
          <w:b/>
        </w:rPr>
      </w:pPr>
      <w:r w:rsidRPr="001F0C2F">
        <w:rPr>
          <w:b/>
        </w:rPr>
        <w:t>From now to 2025</w:t>
      </w:r>
    </w:p>
    <w:p w14:paraId="015D6B80" w14:textId="36599CBD" w:rsidR="007A3892" w:rsidRPr="001F0C2F" w:rsidRDefault="002E1E23" w:rsidP="002E1E23">
      <w:pPr>
        <w:ind w:left="284" w:right="366"/>
      </w:pPr>
      <w:r w:rsidRPr="001F0C2F">
        <w:t xml:space="preserve">Drone Safety Apps will be able to continue delivering their existing services. </w:t>
      </w:r>
      <w:r w:rsidR="007A3892" w:rsidRPr="001F0C2F">
        <w:t xml:space="preserve">This includes </w:t>
      </w:r>
      <w:r w:rsidR="007A3892" w:rsidRPr="001F0C2F">
        <w:rPr>
          <w:bCs/>
        </w:rPr>
        <w:t>Airspace</w:t>
      </w:r>
      <w:r w:rsidR="007A3892" w:rsidRPr="001F0C2F">
        <w:t xml:space="preserve"> Awareness, CASA notifications and Automated Airspace Authorisations (AAA) at trial locations.</w:t>
      </w:r>
    </w:p>
    <w:p w14:paraId="7142261E" w14:textId="77777777" w:rsidR="002E1E23" w:rsidRPr="001F0C2F" w:rsidRDefault="002E1E23" w:rsidP="002E1E23">
      <w:pPr>
        <w:ind w:left="284" w:right="366"/>
      </w:pPr>
      <w:r w:rsidRPr="001F0C2F">
        <w:rPr>
          <w:b/>
        </w:rPr>
        <w:t>From late 2025</w:t>
      </w:r>
    </w:p>
    <w:p w14:paraId="28D3A441" w14:textId="77777777" w:rsidR="002E1E23" w:rsidRPr="001F0C2F" w:rsidRDefault="002E1E23" w:rsidP="002E1E23">
      <w:pPr>
        <w:tabs>
          <w:tab w:val="num" w:pos="720"/>
        </w:tabs>
        <w:ind w:left="284" w:right="366"/>
      </w:pPr>
      <w:r w:rsidRPr="001F0C2F">
        <w:t xml:space="preserve">The first FIMS services, launching in late 2025, will include an airspace authorisation service for Civil </w:t>
      </w:r>
      <w:r w:rsidRPr="001F0C2F">
        <w:rPr>
          <w:bCs/>
        </w:rPr>
        <w:t>Controlled</w:t>
      </w:r>
      <w:r w:rsidRPr="001F0C2F">
        <w:t xml:space="preserve"> Aerodromes. It is </w:t>
      </w:r>
      <w:r w:rsidRPr="001F0C2F">
        <w:rPr>
          <w:bCs/>
        </w:rPr>
        <w:t>expected</w:t>
      </w:r>
      <w:r w:rsidRPr="001F0C2F">
        <w:t xml:space="preserve"> that FIMS will support additional airport locations than currently available through the trial. </w:t>
      </w:r>
    </w:p>
    <w:p w14:paraId="4F98E890" w14:textId="4C892DBB" w:rsidR="00342F8E" w:rsidRPr="001F0C2F" w:rsidRDefault="002E1E23" w:rsidP="002E1E23">
      <w:pPr>
        <w:ind w:left="284" w:right="366"/>
      </w:pPr>
      <w:r w:rsidRPr="001F0C2F">
        <w:t xml:space="preserve">Drone Safety Apps </w:t>
      </w:r>
      <w:r w:rsidRPr="001F0C2F">
        <w:rPr>
          <w:bCs/>
        </w:rPr>
        <w:t>who</w:t>
      </w:r>
      <w:r w:rsidRPr="001F0C2F">
        <w:t xml:space="preserve"> currently offer AAA may continue offering this service without changes </w:t>
      </w:r>
      <w:r w:rsidR="00342F8E" w:rsidRPr="001F0C2F">
        <w:t xml:space="preserve">as a transition period is defined. They can also </w:t>
      </w:r>
      <w:r w:rsidRPr="001F0C2F">
        <w:t xml:space="preserve">transition </w:t>
      </w:r>
      <w:r w:rsidR="00342F8E" w:rsidRPr="001F0C2F">
        <w:t xml:space="preserve">earlier </w:t>
      </w:r>
      <w:r w:rsidRPr="001F0C2F">
        <w:t>to deliver these services as a USS connected to FIMS.</w:t>
      </w:r>
    </w:p>
    <w:p w14:paraId="45C5B610" w14:textId="77777777" w:rsidR="002E1E23" w:rsidRPr="001F0C2F" w:rsidRDefault="002E1E23" w:rsidP="002E1E23">
      <w:pPr>
        <w:ind w:left="284" w:right="366"/>
      </w:pPr>
      <w:r w:rsidRPr="001F0C2F">
        <w:rPr>
          <w:b/>
        </w:rPr>
        <w:t>In the future</w:t>
      </w:r>
    </w:p>
    <w:p w14:paraId="2D561940" w14:textId="19F8F48C" w:rsidR="002E1E23" w:rsidRPr="001F0C2F" w:rsidRDefault="002E1E23" w:rsidP="002E1E23">
      <w:pPr>
        <w:ind w:left="284" w:right="366"/>
      </w:pPr>
      <w:r w:rsidRPr="001F0C2F">
        <w:rPr>
          <w:bCs/>
        </w:rPr>
        <w:t>Airspace</w:t>
      </w:r>
      <w:r w:rsidRPr="001F0C2F">
        <w:t xml:space="preserve"> authorisations for Civil Controlled Aerodromes will eventually only be available through a USS using FIMS. </w:t>
      </w:r>
    </w:p>
    <w:p w14:paraId="1473BE66" w14:textId="3CB2E437" w:rsidR="00E2646F" w:rsidRPr="001F0C2F" w:rsidRDefault="007A3892" w:rsidP="002E1E23">
      <w:pPr>
        <w:tabs>
          <w:tab w:val="num" w:pos="720"/>
        </w:tabs>
        <w:ind w:left="284" w:right="366"/>
      </w:pPr>
      <w:r w:rsidRPr="001F0C2F">
        <w:t xml:space="preserve">CASA, </w:t>
      </w:r>
      <w:r w:rsidRPr="001F0C2F">
        <w:rPr>
          <w:bCs/>
        </w:rPr>
        <w:t>Airservices</w:t>
      </w:r>
      <w:r w:rsidRPr="001F0C2F">
        <w:t xml:space="preserve"> and industry will work collaboratively to define UTM services and the role of application developers.</w:t>
      </w:r>
    </w:p>
    <w:p w14:paraId="09943E21" w14:textId="77777777" w:rsidR="00E011D2" w:rsidRPr="001F0C2F" w:rsidRDefault="00E011D2">
      <w:pPr>
        <w:suppressAutoHyphens w:val="0"/>
      </w:pPr>
      <w:r w:rsidRPr="001F0C2F">
        <w:br w:type="page"/>
      </w:r>
    </w:p>
    <w:p w14:paraId="2CDC94D2" w14:textId="1F4DB424" w:rsidR="000D7214" w:rsidRPr="001F0C2F" w:rsidRDefault="00A64905" w:rsidP="00AE17AD">
      <w:pPr>
        <w:pStyle w:val="Heading2"/>
        <w:spacing w:after="120"/>
      </w:pPr>
      <w:bookmarkStart w:id="55" w:name="_Toc184110747"/>
      <w:r w:rsidRPr="001F0C2F">
        <w:rPr>
          <w:noProof/>
        </w:rPr>
        <w:lastRenderedPageBreak/>
        <w:drawing>
          <wp:anchor distT="0" distB="0" distL="114300" distR="114300" simplePos="0" relativeHeight="251658267" behindDoc="0" locked="0" layoutInCell="1" allowOverlap="1" wp14:anchorId="5317E211" wp14:editId="753B89C0">
            <wp:simplePos x="0" y="0"/>
            <wp:positionH relativeFrom="margin">
              <wp:posOffset>5181539</wp:posOffset>
            </wp:positionH>
            <wp:positionV relativeFrom="paragraph">
              <wp:posOffset>2540</wp:posOffset>
            </wp:positionV>
            <wp:extent cx="534155" cy="534155"/>
            <wp:effectExtent l="0" t="0" r="0" b="0"/>
            <wp:wrapNone/>
            <wp:docPr id="237" name="Picture 237" descr="Icon for Focus Area 1: Separation and airspace integ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155" cy="53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C2F">
        <w:rPr>
          <w:noProof/>
        </w:rPr>
        <w:drawing>
          <wp:anchor distT="0" distB="0" distL="114300" distR="114300" simplePos="0" relativeHeight="251658280" behindDoc="0" locked="0" layoutInCell="1" allowOverlap="1" wp14:anchorId="53A6BFBD" wp14:editId="082083EA">
            <wp:simplePos x="0" y="0"/>
            <wp:positionH relativeFrom="margin">
              <wp:align>right</wp:align>
            </wp:positionH>
            <wp:positionV relativeFrom="paragraph">
              <wp:posOffset>10278</wp:posOffset>
            </wp:positionV>
            <wp:extent cx="532800" cy="532800"/>
            <wp:effectExtent l="0" t="0" r="635" b="635"/>
            <wp:wrapThrough wrapText="bothSides">
              <wp:wrapPolygon edited="0">
                <wp:start x="4634" y="0"/>
                <wp:lineTo x="0" y="4634"/>
                <wp:lineTo x="0" y="16992"/>
                <wp:lineTo x="5406" y="20853"/>
                <wp:lineTo x="15447" y="20853"/>
                <wp:lineTo x="20853" y="16992"/>
                <wp:lineTo x="20853" y="3862"/>
                <wp:lineTo x="15447" y="0"/>
                <wp:lineTo x="4634" y="0"/>
              </wp:wrapPolygon>
            </wp:wrapThrough>
            <wp:docPr id="350" name="Picture 350" descr="Icon for Focus Area 3: Fit for purpose regulatory approv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3BC" w:rsidRPr="001F0C2F">
        <w:t>Airspace Risk Modelling System</w:t>
      </w:r>
      <w:r w:rsidR="009F1A93" w:rsidRPr="001F0C2F">
        <w:t xml:space="preserve"> </w:t>
      </w:r>
      <w:r w:rsidR="0023549E" w:rsidRPr="001F0C2F">
        <w:t>(ARMS)</w:t>
      </w:r>
      <w:bookmarkEnd w:id="55"/>
    </w:p>
    <w:p w14:paraId="333CA1E2" w14:textId="01AA79A6" w:rsidR="00DD17BC" w:rsidRPr="001F0C2F" w:rsidRDefault="00DD17BC" w:rsidP="00DD17BC">
      <w:pPr>
        <w:tabs>
          <w:tab w:val="left" w:pos="7938"/>
        </w:tabs>
      </w:pPr>
      <w:r w:rsidRPr="001F0C2F">
        <w:rPr>
          <w:b/>
        </w:rPr>
        <w:t xml:space="preserve">Lead agency: </w:t>
      </w:r>
      <w:r w:rsidRPr="001F0C2F">
        <w:t>Civil Aviation Safety Authority</w:t>
      </w:r>
    </w:p>
    <w:bookmarkEnd w:id="52"/>
    <w:p w14:paraId="0B5B9D83" w14:textId="77777777" w:rsidR="00515ED9" w:rsidRPr="001F0C2F" w:rsidRDefault="00515ED9" w:rsidP="00AE17AD">
      <w:pPr>
        <w:pStyle w:val="Introduction"/>
        <w:spacing w:before="120" w:after="120"/>
        <w:rPr>
          <w:lang w:val="en-AU"/>
        </w:rPr>
      </w:pPr>
      <w:r w:rsidRPr="001F0C2F">
        <w:rPr>
          <w:lang w:val="en-AU"/>
        </w:rPr>
        <w:t>Supporting CASA decision making through best practice airspace risk modelling techniques.</w:t>
      </w:r>
    </w:p>
    <w:p w14:paraId="72B0EA71" w14:textId="3A827B39" w:rsidR="00515ED9" w:rsidRPr="001F0C2F" w:rsidRDefault="00515ED9" w:rsidP="00515ED9">
      <w:r w:rsidRPr="001F0C2F">
        <w:t xml:space="preserve">CASA developed an Airspace Risk Modelling System (ARMS) as an evidence- and risk-based approach to support decision making around approving airspace access. Using an ever-growing database of historical flight trajectories to model risk, ARMS enables CASA to quickly compare how changes in air traffic mix or flightpath design may affect the likelihood of a mid-air collision or risk to people on the ground. This helps to ensure airspace decision-making is </w:t>
      </w:r>
      <w:r w:rsidRPr="001F0C2F">
        <w:rPr>
          <w:b/>
        </w:rPr>
        <w:t>efficient,</w:t>
      </w:r>
      <w:r w:rsidRPr="001F0C2F">
        <w:t xml:space="preserve"> </w:t>
      </w:r>
      <w:r w:rsidRPr="001F0C2F">
        <w:rPr>
          <w:b/>
        </w:rPr>
        <w:t>reliable</w:t>
      </w:r>
      <w:r w:rsidRPr="001F0C2F">
        <w:t>, and</w:t>
      </w:r>
      <w:r w:rsidRPr="001F0C2F">
        <w:rPr>
          <w:b/>
        </w:rPr>
        <w:t xml:space="preserve"> risk- and outcomes-based</w:t>
      </w:r>
      <w:r w:rsidRPr="001F0C2F">
        <w:t xml:space="preserve">.  </w:t>
      </w:r>
    </w:p>
    <w:p w14:paraId="081EDCCD" w14:textId="77777777" w:rsidR="00515ED9" w:rsidRPr="001F0C2F" w:rsidRDefault="00515ED9" w:rsidP="00515ED9">
      <w:pPr>
        <w:pStyle w:val="Box2Heading"/>
        <w:spacing w:before="120"/>
        <w:rPr>
          <w:lang w:val="en-AU"/>
        </w:rPr>
      </w:pPr>
      <w:r w:rsidRPr="001F0C2F">
        <w:rPr>
          <w:lang w:val="en-AU"/>
        </w:rPr>
        <w:t>Risk: critical to assessing operations</w:t>
      </w:r>
    </w:p>
    <w:p w14:paraId="23095FBE" w14:textId="484341F4" w:rsidR="00515ED9" w:rsidRPr="001F0C2F" w:rsidRDefault="00515ED9" w:rsidP="00515ED9">
      <w:pPr>
        <w:pStyle w:val="Box2Heading"/>
        <w:rPr>
          <w:b w:val="0"/>
          <w:sz w:val="20"/>
          <w:lang w:val="en-AU"/>
        </w:rPr>
      </w:pPr>
      <w:r w:rsidRPr="001F0C2F">
        <w:rPr>
          <w:b w:val="0"/>
          <w:sz w:val="20"/>
          <w:lang w:val="en-AU"/>
        </w:rPr>
        <w:t xml:space="preserve">Australia uses the </w:t>
      </w:r>
      <w:bookmarkStart w:id="56" w:name="_Hlk171595749"/>
      <w:r w:rsidR="00E9726B" w:rsidRPr="001F0C2F">
        <w:rPr>
          <w:b w:val="0"/>
          <w:color w:val="auto"/>
          <w:sz w:val="20"/>
          <w:lang w:val="en-AU"/>
        </w:rPr>
        <w:t>internationally recognised</w:t>
      </w:r>
      <w:r w:rsidR="00E9726B" w:rsidRPr="001F0C2F">
        <w:rPr>
          <w:color w:val="auto"/>
          <w:sz w:val="20"/>
          <w:lang w:val="en-AU"/>
        </w:rPr>
        <w:t xml:space="preserve"> </w:t>
      </w:r>
      <w:r w:rsidRPr="001F0C2F">
        <w:rPr>
          <w:b w:val="0"/>
          <w:sz w:val="20"/>
          <w:lang w:val="en-AU"/>
        </w:rPr>
        <w:t>Specific Operations Risk Assessment (SORA)</w:t>
      </w:r>
      <w:bookmarkEnd w:id="56"/>
      <w:r w:rsidRPr="001F0C2F">
        <w:rPr>
          <w:rStyle w:val="FootnoteReference"/>
          <w:sz w:val="20"/>
          <w:lang w:val="en-AU"/>
        </w:rPr>
        <w:footnoteReference w:id="7"/>
      </w:r>
      <w:r w:rsidRPr="001F0C2F">
        <w:rPr>
          <w:b w:val="0"/>
          <w:sz w:val="20"/>
          <w:lang w:val="en-AU"/>
        </w:rPr>
        <w:t xml:space="preserve"> as a way to classify and identify mitigations for risk</w:t>
      </w:r>
      <w:r w:rsidR="00A556D4" w:rsidRPr="001F0C2F">
        <w:rPr>
          <w:b w:val="0"/>
          <w:sz w:val="20"/>
          <w:lang w:val="en-AU"/>
        </w:rPr>
        <w:t>s</w:t>
      </w:r>
      <w:r w:rsidRPr="001F0C2F">
        <w:rPr>
          <w:b w:val="0"/>
          <w:sz w:val="20"/>
          <w:lang w:val="en-AU"/>
        </w:rPr>
        <w:t xml:space="preserve"> posed by complex UAS operations.</w:t>
      </w:r>
      <w:r w:rsidRPr="001F0C2F">
        <w:rPr>
          <w:sz w:val="20"/>
          <w:lang w:val="en-AU"/>
        </w:rPr>
        <w:t xml:space="preserve"> </w:t>
      </w:r>
    </w:p>
    <w:p w14:paraId="39AAC980" w14:textId="5EBB4939" w:rsidR="00515ED9" w:rsidRPr="001F0C2F" w:rsidRDefault="00515ED9" w:rsidP="00515ED9">
      <w:pPr>
        <w:pStyle w:val="Box2Heading"/>
        <w:rPr>
          <w:b w:val="0"/>
          <w:sz w:val="20"/>
          <w:lang w:val="en-AU"/>
        </w:rPr>
      </w:pPr>
      <w:r w:rsidRPr="001F0C2F">
        <w:rPr>
          <w:b w:val="0"/>
          <w:sz w:val="20"/>
          <w:lang w:val="en-AU"/>
        </w:rPr>
        <w:t xml:space="preserve">SORA requires </w:t>
      </w:r>
      <w:r w:rsidR="00480484" w:rsidRPr="001F0C2F">
        <w:rPr>
          <w:b w:val="0"/>
          <w:sz w:val="20"/>
          <w:lang w:val="en-AU"/>
        </w:rPr>
        <w:t xml:space="preserve">certain </w:t>
      </w:r>
      <w:r w:rsidRPr="001F0C2F">
        <w:rPr>
          <w:b w:val="0"/>
          <w:sz w:val="20"/>
          <w:lang w:val="en-AU"/>
        </w:rPr>
        <w:t xml:space="preserve">UAS operators to provide the relevant technical, operational and system </w:t>
      </w:r>
      <w:r w:rsidR="00AE17AD" w:rsidRPr="001F0C2F">
        <w:rPr>
          <w:b w:val="0"/>
          <w:sz w:val="20"/>
          <w:lang w:val="en-AU"/>
        </w:rPr>
        <w:t>data</w:t>
      </w:r>
      <w:r w:rsidRPr="001F0C2F">
        <w:rPr>
          <w:b w:val="0"/>
          <w:sz w:val="20"/>
          <w:lang w:val="en-AU"/>
        </w:rPr>
        <w:t xml:space="preserve"> about their proposed operations to CASA for approval. CASA can then assess the potential risk around:</w:t>
      </w:r>
    </w:p>
    <w:p w14:paraId="6801064B" w14:textId="77777777" w:rsidR="00515ED9" w:rsidRPr="001F0C2F" w:rsidRDefault="00515ED9" w:rsidP="002E1E23">
      <w:pPr>
        <w:pStyle w:val="Box2Bullet1"/>
        <w:numPr>
          <w:ilvl w:val="1"/>
          <w:numId w:val="20"/>
        </w:numPr>
        <w:rPr>
          <w:szCs w:val="22"/>
          <w:lang w:val="en-AU"/>
        </w:rPr>
      </w:pPr>
      <w:r w:rsidRPr="001F0C2F">
        <w:rPr>
          <w:szCs w:val="22"/>
          <w:lang w:val="en-AU"/>
        </w:rPr>
        <w:t xml:space="preserve">Fatal injuries to third parties on the ground (ground risk) </w:t>
      </w:r>
    </w:p>
    <w:p w14:paraId="0A5B6070" w14:textId="77777777" w:rsidR="00515ED9" w:rsidRPr="001F0C2F" w:rsidRDefault="00515ED9" w:rsidP="002E1E23">
      <w:pPr>
        <w:pStyle w:val="Box2Bullet1"/>
        <w:numPr>
          <w:ilvl w:val="1"/>
          <w:numId w:val="20"/>
        </w:numPr>
        <w:rPr>
          <w:szCs w:val="22"/>
          <w:lang w:val="en-AU"/>
        </w:rPr>
      </w:pPr>
      <w:r w:rsidRPr="001F0C2F">
        <w:rPr>
          <w:szCs w:val="22"/>
          <w:lang w:val="en-AU"/>
        </w:rPr>
        <w:t>Fatal injuries to third parties in the air (in-air risk).</w:t>
      </w:r>
    </w:p>
    <w:p w14:paraId="6E8F5F75" w14:textId="77777777" w:rsidR="00515ED9" w:rsidRPr="001F0C2F" w:rsidRDefault="00515ED9" w:rsidP="00515ED9">
      <w:r w:rsidRPr="001F0C2F">
        <w:t xml:space="preserve">ARMS is currently an in-house system solely for CASA’s use. However, as more drone operations are planned and become increasingly complex, CASA will need to look at ways to streamline approvals without lowering risk standards. There are three ways in which ARMS can play a role in this: </w:t>
      </w:r>
    </w:p>
    <w:p w14:paraId="0D4E033E" w14:textId="40AD738F" w:rsidR="00515ED9" w:rsidRPr="001F0C2F" w:rsidRDefault="00515ED9" w:rsidP="002E1E23">
      <w:pPr>
        <w:pStyle w:val="ListLegal1"/>
        <w:numPr>
          <w:ilvl w:val="0"/>
          <w:numId w:val="18"/>
        </w:numPr>
        <w:rPr>
          <w:lang w:val="en-AU"/>
        </w:rPr>
      </w:pPr>
      <w:r w:rsidRPr="001F0C2F">
        <w:rPr>
          <w:b/>
          <w:lang w:val="en-AU"/>
        </w:rPr>
        <w:t xml:space="preserve">Making ARMS </w:t>
      </w:r>
      <w:r w:rsidR="007035B8" w:rsidRPr="001F0C2F">
        <w:rPr>
          <w:b/>
          <w:color w:val="auto"/>
          <w:lang w:val="en-AU"/>
        </w:rPr>
        <w:t xml:space="preserve">artefacts </w:t>
      </w:r>
      <w:r w:rsidRPr="001F0C2F">
        <w:rPr>
          <w:b/>
          <w:lang w:val="en-AU"/>
        </w:rPr>
        <w:t>available in some degree to USS or drone operators:</w:t>
      </w:r>
      <w:r w:rsidRPr="001F0C2F">
        <w:rPr>
          <w:lang w:val="en-AU"/>
        </w:rPr>
        <w:t xml:space="preserve"> This would </w:t>
      </w:r>
      <w:r w:rsidR="00AE17AD" w:rsidRPr="001F0C2F">
        <w:rPr>
          <w:lang w:val="en-AU"/>
        </w:rPr>
        <w:t>help</w:t>
      </w:r>
      <w:r w:rsidRPr="001F0C2F">
        <w:rPr>
          <w:lang w:val="en-AU"/>
        </w:rPr>
        <w:t xml:space="preserve"> operators</w:t>
      </w:r>
      <w:r w:rsidR="00002ED5" w:rsidRPr="001F0C2F">
        <w:rPr>
          <w:lang w:val="en-AU"/>
        </w:rPr>
        <w:t>’</w:t>
      </w:r>
      <w:r w:rsidR="00EB442B" w:rsidRPr="001F0C2F">
        <w:rPr>
          <w:lang w:val="en-AU"/>
        </w:rPr>
        <w:t xml:space="preserve"> BVLOS applications</w:t>
      </w:r>
      <w:r w:rsidRPr="001F0C2F">
        <w:rPr>
          <w:lang w:val="en-AU"/>
        </w:rPr>
        <w:t>, both reduc</w:t>
      </w:r>
      <w:r w:rsidR="00AE17AD" w:rsidRPr="001F0C2F">
        <w:rPr>
          <w:lang w:val="en-AU"/>
        </w:rPr>
        <w:t>ing</w:t>
      </w:r>
      <w:r w:rsidRPr="001F0C2F">
        <w:rPr>
          <w:lang w:val="en-AU"/>
        </w:rPr>
        <w:t xml:space="preserve"> planning uncertainty and CASA approval timeframes.</w:t>
      </w:r>
    </w:p>
    <w:p w14:paraId="04DF1F32" w14:textId="6E51158F" w:rsidR="00515ED9" w:rsidRPr="001F0C2F" w:rsidRDefault="00515ED9" w:rsidP="002E1E23">
      <w:pPr>
        <w:pStyle w:val="ListLegal1"/>
        <w:numPr>
          <w:ilvl w:val="0"/>
          <w:numId w:val="18"/>
        </w:numPr>
        <w:rPr>
          <w:b/>
          <w:lang w:val="en-AU"/>
        </w:rPr>
      </w:pPr>
      <w:r w:rsidRPr="001F0C2F">
        <w:rPr>
          <w:b/>
          <w:lang w:val="en-AU"/>
        </w:rPr>
        <w:t xml:space="preserve">Further improving ground risk assessments </w:t>
      </w:r>
      <w:r w:rsidRPr="001F0C2F">
        <w:rPr>
          <w:bCs/>
          <w:lang w:val="en-AU"/>
        </w:rPr>
        <w:t xml:space="preserve">by </w:t>
      </w:r>
      <w:r w:rsidR="00AE17AD" w:rsidRPr="001F0C2F">
        <w:rPr>
          <w:bCs/>
          <w:lang w:val="en-AU"/>
        </w:rPr>
        <w:t>using</w:t>
      </w:r>
      <w:r w:rsidRPr="001F0C2F">
        <w:rPr>
          <w:bCs/>
          <w:lang w:val="en-AU"/>
        </w:rPr>
        <w:t xml:space="preserve"> additional data sources with higher fidelity than what is available today. </w:t>
      </w:r>
    </w:p>
    <w:p w14:paraId="7EBC6114" w14:textId="0480B07B" w:rsidR="00515ED9" w:rsidRPr="001F0C2F" w:rsidRDefault="00515ED9" w:rsidP="002E1E23">
      <w:pPr>
        <w:pStyle w:val="ListLegal1"/>
        <w:numPr>
          <w:ilvl w:val="0"/>
          <w:numId w:val="18"/>
        </w:numPr>
        <w:rPr>
          <w:b/>
          <w:lang w:val="en-AU"/>
        </w:rPr>
      </w:pPr>
      <w:r w:rsidRPr="001F0C2F">
        <w:rPr>
          <w:b/>
          <w:lang w:val="en-AU"/>
        </w:rPr>
        <w:t xml:space="preserve">Further improving in-air risk assessments </w:t>
      </w:r>
      <w:r w:rsidRPr="001F0C2F">
        <w:rPr>
          <w:bCs/>
          <w:lang w:val="en-AU"/>
        </w:rPr>
        <w:t xml:space="preserve">by </w:t>
      </w:r>
      <w:r w:rsidR="00AE17AD" w:rsidRPr="001F0C2F">
        <w:rPr>
          <w:bCs/>
          <w:lang w:val="en-AU"/>
        </w:rPr>
        <w:t xml:space="preserve">using </w:t>
      </w:r>
      <w:r w:rsidRPr="001F0C2F">
        <w:rPr>
          <w:bCs/>
          <w:lang w:val="en-AU"/>
        </w:rPr>
        <w:t>additional data sources which allow for more detailed assessments in regional locations.</w:t>
      </w:r>
    </w:p>
    <w:tbl>
      <w:tblPr>
        <w:tblStyle w:val="IconBoxTable"/>
        <w:tblW w:w="10348" w:type="dxa"/>
        <w:tblLook w:val="06A0" w:firstRow="1" w:lastRow="0" w:firstColumn="1" w:lastColumn="0" w:noHBand="1" w:noVBand="1"/>
      </w:tblPr>
      <w:tblGrid>
        <w:gridCol w:w="2694"/>
        <w:gridCol w:w="7654"/>
      </w:tblGrid>
      <w:tr w:rsidR="00515ED9" w:rsidRPr="001F0C2F" w14:paraId="35FE7A75" w14:textId="77777777" w:rsidTr="00515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1BE54B02" w14:textId="5924EB15" w:rsidR="00515ED9" w:rsidRPr="001F0C2F" w:rsidRDefault="00515ED9">
            <w:pPr>
              <w:jc w:val="center"/>
            </w:pPr>
            <w:r w:rsidRPr="001F0C2F">
              <w:rPr>
                <w:noProof/>
              </w:rPr>
              <w:drawing>
                <wp:inline distT="0" distB="0" distL="0" distR="0" wp14:anchorId="6D3C8845" wp14:editId="14D6FD36">
                  <wp:extent cx="1562100" cy="1441450"/>
                  <wp:effectExtent l="0" t="0" r="0" b="6350"/>
                  <wp:docPr id="58" name="Picture 58" descr="A map showing flight tracks around the Sydney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2100" cy="1441450"/>
                          </a:xfrm>
                          <a:prstGeom prst="rect">
                            <a:avLst/>
                          </a:prstGeom>
                          <a:noFill/>
                          <a:ln>
                            <a:noFill/>
                          </a:ln>
                        </pic:spPr>
                      </pic:pic>
                    </a:graphicData>
                  </a:graphic>
                </wp:inline>
              </w:drawing>
            </w:r>
          </w:p>
        </w:tc>
        <w:tc>
          <w:tcPr>
            <w:tcW w:w="7654" w:type="dxa"/>
            <w:tcMar>
              <w:top w:w="57" w:type="dxa"/>
              <w:bottom w:w="57" w:type="dxa"/>
              <w:right w:w="170" w:type="dxa"/>
            </w:tcMar>
            <w:hideMark/>
          </w:tcPr>
          <w:p w14:paraId="467B4040" w14:textId="77777777" w:rsidR="00515ED9" w:rsidRPr="001F0C2F" w:rsidRDefault="00515ED9">
            <w:pPr>
              <w:pStyle w:val="Box1Heading"/>
              <w:cnfStyle w:val="100000000000" w:firstRow="1" w:lastRow="0" w:firstColumn="0" w:lastColumn="0" w:oddVBand="0" w:evenVBand="0" w:oddHBand="0" w:evenHBand="0" w:firstRowFirstColumn="0" w:firstRowLastColumn="0" w:lastRowFirstColumn="0" w:lastRowLastColumn="0"/>
              <w:rPr>
                <w:lang w:val="en-AU"/>
              </w:rPr>
            </w:pPr>
            <w:r w:rsidRPr="001F0C2F">
              <w:rPr>
                <w:lang w:val="en-AU"/>
              </w:rPr>
              <w:t>Modelling based on real world data</w:t>
            </w:r>
          </w:p>
          <w:p w14:paraId="015CBDC2" w14:textId="77777777" w:rsidR="00515ED9" w:rsidRPr="001F0C2F" w:rsidRDefault="00515ED9">
            <w:pPr>
              <w:pStyle w:val="Box1Text"/>
              <w:cnfStyle w:val="100000000000" w:firstRow="1" w:lastRow="0" w:firstColumn="0" w:lastColumn="0" w:oddVBand="0" w:evenVBand="0" w:oddHBand="0" w:evenHBand="0" w:firstRowFirstColumn="0" w:firstRowLastColumn="0" w:lastRowFirstColumn="0" w:lastRowLastColumn="0"/>
              <w:rPr>
                <w:sz w:val="20"/>
                <w:lang w:val="en-AU"/>
              </w:rPr>
            </w:pPr>
            <w:r w:rsidRPr="001F0C2F">
              <w:rPr>
                <w:sz w:val="20"/>
                <w:lang w:val="en-AU"/>
              </w:rPr>
              <w:t>When developing ARMS, CASA found that available risk modelling software either relied on artificial flightpaths instead of real-world historical flight trajectories, or did not consider flightpaths at all. These models only offered basic collision models and could not provide a sufficient level of detail to inform decision making.</w:t>
            </w:r>
          </w:p>
          <w:p w14:paraId="5DE85B2B" w14:textId="77777777" w:rsidR="00515ED9" w:rsidRPr="001F0C2F" w:rsidRDefault="00515ED9">
            <w:pPr>
              <w:pStyle w:val="Box1Text"/>
              <w:cnfStyle w:val="100000000000" w:firstRow="1" w:lastRow="0" w:firstColumn="0" w:lastColumn="0" w:oddVBand="0" w:evenVBand="0" w:oddHBand="0" w:evenHBand="0" w:firstRowFirstColumn="0" w:firstRowLastColumn="0" w:lastRowFirstColumn="0" w:lastRowLastColumn="0"/>
              <w:rPr>
                <w:lang w:val="en-AU"/>
              </w:rPr>
            </w:pPr>
            <w:r w:rsidRPr="001F0C2F">
              <w:rPr>
                <w:sz w:val="20"/>
                <w:lang w:val="en-AU"/>
              </w:rPr>
              <w:t>CASA’s ARMS goes much deeper, using an ever-growing database of actual historical flight trajectories to model risk for a range of airspace scenarios.</w:t>
            </w:r>
          </w:p>
        </w:tc>
      </w:tr>
    </w:tbl>
    <w:p w14:paraId="7EACA6C7" w14:textId="77777777" w:rsidR="00515ED9" w:rsidRPr="001F0C2F" w:rsidRDefault="00515ED9" w:rsidP="00515ED9">
      <w:pPr>
        <w:pStyle w:val="Heading3"/>
      </w:pPr>
      <w:r w:rsidRPr="001F0C2F">
        <w:rPr>
          <w:sz w:val="28"/>
        </w:rPr>
        <w:lastRenderedPageBreak/>
        <w:t>Progress already made</w:t>
      </w:r>
    </w:p>
    <w:p w14:paraId="40871D0D" w14:textId="010D9978" w:rsidR="00515ED9" w:rsidRPr="001F0C2F" w:rsidRDefault="00344B86" w:rsidP="00515ED9">
      <w:r w:rsidRPr="001F0C2F">
        <w:rPr>
          <w:noProof/>
        </w:rPr>
        <mc:AlternateContent>
          <mc:Choice Requires="wps">
            <w:drawing>
              <wp:anchor distT="0" distB="0" distL="114300" distR="114300" simplePos="0" relativeHeight="251658248" behindDoc="1" locked="0" layoutInCell="1" allowOverlap="1" wp14:anchorId="3B06798E" wp14:editId="302BC89A">
                <wp:simplePos x="0" y="0"/>
                <wp:positionH relativeFrom="column">
                  <wp:posOffset>-197485</wp:posOffset>
                </wp:positionH>
                <wp:positionV relativeFrom="paragraph">
                  <wp:posOffset>2357755</wp:posOffset>
                </wp:positionV>
                <wp:extent cx="6927850" cy="5429250"/>
                <wp:effectExtent l="0" t="0" r="25400" b="19050"/>
                <wp:wrapNone/>
                <wp:docPr id="633" name="Rectangle 6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7850" cy="5429250"/>
                        </a:xfrm>
                        <a:prstGeom prst="rect">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08C85" id="Rectangle 633" o:spid="_x0000_s1026" style="position:absolute;margin-left:-15.55pt;margin-top:185.65pt;width:545.5pt;height:427.5pt;z-index:-251658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" fillcolor="#eaecef [663]" strokecolor="#008089 [3205]" strokeweight="1pt"/>
            </w:pict>
          </mc:Fallback>
        </mc:AlternateContent>
      </w:r>
      <w:r w:rsidR="00515ED9" w:rsidRPr="001F0C2F">
        <w:t xml:space="preserve">ARMS has a number of modules or products covering different aviation sectors. Those relevant to the UTM </w:t>
      </w:r>
      <w:r w:rsidR="00B13260" w:rsidRPr="001F0C2F">
        <w:t>e</w:t>
      </w:r>
      <w:r w:rsidR="00515ED9" w:rsidRPr="001F0C2F">
        <w:t>cosystem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2"/>
      </w:tblGrid>
      <w:tr w:rsidR="00515ED9" w:rsidRPr="001F0C2F" w14:paraId="6CD0B683" w14:textId="77777777" w:rsidTr="00515ED9">
        <w:tc>
          <w:tcPr>
            <w:tcW w:w="4932" w:type="dxa"/>
            <w:hideMark/>
          </w:tcPr>
          <w:p w14:paraId="2FE52041" w14:textId="2ABF72DE" w:rsidR="00515ED9" w:rsidRPr="001F0C2F" w:rsidRDefault="00515ED9">
            <w:pPr>
              <w:jc w:val="center"/>
            </w:pPr>
            <w:r w:rsidRPr="001F0C2F">
              <w:rPr>
                <w:noProof/>
              </w:rPr>
              <w:drawing>
                <wp:inline distT="0" distB="0" distL="0" distR="0" wp14:anchorId="4644A8A4" wp14:editId="25BAAD46">
                  <wp:extent cx="2743200" cy="1104900"/>
                  <wp:effectExtent l="0" t="0" r="0" b="0"/>
                  <wp:docPr id="57" name="Picture 57" descr="A quadcopter drone flying against a cloud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l="4131" t="12740" r="4424" b="13376"/>
                          <a:stretch>
                            <a:fillRect/>
                          </a:stretch>
                        </pic:blipFill>
                        <pic:spPr bwMode="auto">
                          <a:xfrm>
                            <a:off x="0" y="0"/>
                            <a:ext cx="2743200" cy="1104900"/>
                          </a:xfrm>
                          <a:prstGeom prst="rect">
                            <a:avLst/>
                          </a:prstGeom>
                          <a:noFill/>
                          <a:ln>
                            <a:noFill/>
                          </a:ln>
                        </pic:spPr>
                      </pic:pic>
                    </a:graphicData>
                  </a:graphic>
                </wp:inline>
              </w:drawing>
            </w:r>
          </w:p>
        </w:tc>
        <w:tc>
          <w:tcPr>
            <w:tcW w:w="4932" w:type="dxa"/>
            <w:hideMark/>
          </w:tcPr>
          <w:p w14:paraId="04132074" w14:textId="3869398B" w:rsidR="00515ED9" w:rsidRPr="001F0C2F" w:rsidRDefault="00515ED9">
            <w:pPr>
              <w:jc w:val="center"/>
            </w:pPr>
            <w:r w:rsidRPr="001F0C2F">
              <w:rPr>
                <w:noProof/>
              </w:rPr>
              <w:drawing>
                <wp:inline distT="0" distB="0" distL="0" distR="0" wp14:anchorId="530672DE" wp14:editId="7B3838B7">
                  <wp:extent cx="2559050" cy="1104900"/>
                  <wp:effectExtent l="0" t="0" r="0" b="0"/>
                  <wp:docPr id="56" name="Picture 56" descr="A quadcopter drone flying close to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8">
                            <a:extLst>
                              <a:ext uri="{28A0092B-C50C-407E-A947-70E740481C1C}">
                                <a14:useLocalDpi xmlns:a14="http://schemas.microsoft.com/office/drawing/2010/main" val="0"/>
                              </a:ext>
                            </a:extLst>
                          </a:blip>
                          <a:srcRect t="26645" b="8353"/>
                          <a:stretch>
                            <a:fillRect/>
                          </a:stretch>
                        </pic:blipFill>
                        <pic:spPr bwMode="auto">
                          <a:xfrm>
                            <a:off x="0" y="0"/>
                            <a:ext cx="2559050" cy="1104900"/>
                          </a:xfrm>
                          <a:prstGeom prst="rect">
                            <a:avLst/>
                          </a:prstGeom>
                          <a:noFill/>
                          <a:ln>
                            <a:noFill/>
                          </a:ln>
                        </pic:spPr>
                      </pic:pic>
                    </a:graphicData>
                  </a:graphic>
                </wp:inline>
              </w:drawing>
            </w:r>
          </w:p>
        </w:tc>
      </w:tr>
      <w:tr w:rsidR="00515ED9" w:rsidRPr="001F0C2F" w14:paraId="5ABBE38F" w14:textId="77777777" w:rsidTr="00515ED9">
        <w:tc>
          <w:tcPr>
            <w:tcW w:w="4932" w:type="dxa"/>
            <w:hideMark/>
          </w:tcPr>
          <w:p w14:paraId="1DF6BE85" w14:textId="77777777" w:rsidR="00515ED9" w:rsidRPr="001F0C2F" w:rsidRDefault="00515ED9" w:rsidP="00284287">
            <w:pPr>
              <w:spacing w:before="120"/>
              <w:jc w:val="center"/>
              <w:rPr>
                <w:b/>
              </w:rPr>
            </w:pPr>
            <w:r w:rsidRPr="001F0C2F">
              <w:rPr>
                <w:b/>
              </w:rPr>
              <w:t>RPAS in-air risk</w:t>
            </w:r>
          </w:p>
          <w:p w14:paraId="1DF7C2C5" w14:textId="77777777" w:rsidR="00515ED9" w:rsidRPr="001F0C2F" w:rsidRDefault="00515ED9">
            <w:pPr>
              <w:pStyle w:val="Sourcenotes"/>
              <w:spacing w:after="120"/>
              <w:rPr>
                <w:sz w:val="22"/>
                <w:lang w:val="en-AU"/>
              </w:rPr>
            </w:pPr>
            <w:r w:rsidRPr="001F0C2F">
              <w:rPr>
                <w:sz w:val="20"/>
                <w:lang w:val="en-AU"/>
              </w:rPr>
              <w:t>This module allows CASA to assess airborne collision risk form individual RPAS operations or the historic safety performance of RPAS in airspace volumes.</w:t>
            </w:r>
          </w:p>
        </w:tc>
        <w:tc>
          <w:tcPr>
            <w:tcW w:w="4932" w:type="dxa"/>
            <w:hideMark/>
          </w:tcPr>
          <w:p w14:paraId="44F7B9DC" w14:textId="77777777" w:rsidR="00515ED9" w:rsidRPr="001F0C2F" w:rsidRDefault="00515ED9" w:rsidP="00284287">
            <w:pPr>
              <w:spacing w:before="120"/>
              <w:jc w:val="center"/>
              <w:rPr>
                <w:b/>
              </w:rPr>
            </w:pPr>
            <w:r w:rsidRPr="001F0C2F">
              <w:rPr>
                <w:b/>
              </w:rPr>
              <w:t>RPAS ground risk</w:t>
            </w:r>
          </w:p>
          <w:p w14:paraId="6EA212E6" w14:textId="77777777" w:rsidR="00515ED9" w:rsidRPr="001F0C2F" w:rsidRDefault="00515ED9">
            <w:pPr>
              <w:pStyle w:val="Sourcenotes"/>
              <w:spacing w:after="120"/>
              <w:rPr>
                <w:lang w:val="en-AU"/>
              </w:rPr>
            </w:pPr>
            <w:r w:rsidRPr="001F0C2F">
              <w:rPr>
                <w:sz w:val="20"/>
                <w:lang w:val="en-AU"/>
              </w:rPr>
              <w:t>This module allows CASA to assess risk to people on the ground from individual RPAS operations.</w:t>
            </w:r>
          </w:p>
        </w:tc>
      </w:tr>
    </w:tbl>
    <w:p w14:paraId="7515D544" w14:textId="77777777" w:rsidR="00515ED9" w:rsidRPr="001F0C2F" w:rsidRDefault="00515ED9" w:rsidP="00515ED9">
      <w:pPr>
        <w:pStyle w:val="Heading3"/>
        <w:rPr>
          <w:sz w:val="28"/>
        </w:rPr>
      </w:pPr>
      <w:r w:rsidRPr="001F0C2F">
        <w:rPr>
          <w:sz w:val="28"/>
        </w:rPr>
        <w:t>Behind the scenes: a look into the RPAS Ground Risk module</w:t>
      </w:r>
    </w:p>
    <w:p w14:paraId="61A37641" w14:textId="77777777" w:rsidR="00515ED9" w:rsidRPr="001F0C2F" w:rsidRDefault="00515ED9" w:rsidP="00515ED9">
      <w:r w:rsidRPr="001F0C2F">
        <w:t xml:space="preserve">The RPAS Ground Risk module was the first ARMS module to specifically benefit the RPA community. </w:t>
      </w:r>
    </w:p>
    <w:p w14:paraId="56FC92D3" w14:textId="77777777" w:rsidR="00515ED9" w:rsidRPr="001F0C2F" w:rsidRDefault="00515ED9" w:rsidP="00515ED9">
      <w:r w:rsidRPr="001F0C2F">
        <w:t>It relies on multiple data sources, including:</w:t>
      </w:r>
    </w:p>
    <w:p w14:paraId="3299821E" w14:textId="77777777" w:rsidR="00515ED9" w:rsidRPr="001F0C2F" w:rsidRDefault="00515ED9" w:rsidP="00515ED9">
      <w:pPr>
        <w:spacing w:after="0"/>
        <w:sectPr w:rsidR="00515ED9" w:rsidRPr="001F0C2F">
          <w:pgSz w:w="11906" w:h="16838"/>
          <w:pgMar w:top="1021" w:right="1021" w:bottom="1021" w:left="1021" w:header="510" w:footer="567" w:gutter="0"/>
          <w:cols w:space="720"/>
        </w:sectPr>
      </w:pPr>
    </w:p>
    <w:p w14:paraId="46218E18" w14:textId="77777777" w:rsidR="00515ED9" w:rsidRPr="001F0C2F" w:rsidRDefault="00515ED9" w:rsidP="002E1E23">
      <w:pPr>
        <w:pStyle w:val="Bullet1"/>
        <w:numPr>
          <w:ilvl w:val="0"/>
          <w:numId w:val="19"/>
        </w:numPr>
        <w:rPr>
          <w:lang w:val="en-AU"/>
        </w:rPr>
      </w:pPr>
      <w:r w:rsidRPr="001F0C2F">
        <w:rPr>
          <w:lang w:val="en-AU"/>
        </w:rPr>
        <w:t>RPAS characteristics</w:t>
      </w:r>
    </w:p>
    <w:p w14:paraId="1054F65A" w14:textId="77777777" w:rsidR="00515ED9" w:rsidRPr="001F0C2F" w:rsidRDefault="00515ED9" w:rsidP="002E1E23">
      <w:pPr>
        <w:pStyle w:val="Bullet1"/>
        <w:numPr>
          <w:ilvl w:val="0"/>
          <w:numId w:val="19"/>
        </w:numPr>
        <w:rPr>
          <w:lang w:val="en-AU"/>
        </w:rPr>
      </w:pPr>
      <w:r w:rsidRPr="001F0C2F">
        <w:rPr>
          <w:lang w:val="en-AU"/>
        </w:rPr>
        <w:t xml:space="preserve">Surveillance sites </w:t>
      </w:r>
    </w:p>
    <w:p w14:paraId="267BA70D" w14:textId="77777777" w:rsidR="00515ED9" w:rsidRPr="001F0C2F" w:rsidRDefault="00515ED9" w:rsidP="002E1E23">
      <w:pPr>
        <w:pStyle w:val="Bullet1"/>
        <w:numPr>
          <w:ilvl w:val="0"/>
          <w:numId w:val="19"/>
        </w:numPr>
        <w:rPr>
          <w:lang w:val="en-AU"/>
        </w:rPr>
      </w:pPr>
      <w:r w:rsidRPr="001F0C2F">
        <w:rPr>
          <w:lang w:val="en-AU"/>
        </w:rPr>
        <w:t xml:space="preserve">Airport locations </w:t>
      </w:r>
    </w:p>
    <w:p w14:paraId="70C454B8" w14:textId="77777777" w:rsidR="00515ED9" w:rsidRPr="001F0C2F" w:rsidRDefault="00515ED9" w:rsidP="002E1E23">
      <w:pPr>
        <w:pStyle w:val="Bullet1"/>
        <w:numPr>
          <w:ilvl w:val="0"/>
          <w:numId w:val="19"/>
        </w:numPr>
        <w:rPr>
          <w:lang w:val="en-AU"/>
        </w:rPr>
      </w:pPr>
      <w:r w:rsidRPr="001F0C2F">
        <w:rPr>
          <w:lang w:val="en-AU"/>
        </w:rPr>
        <w:t xml:space="preserve">Population density </w:t>
      </w:r>
    </w:p>
    <w:p w14:paraId="36F2FD1F" w14:textId="77777777" w:rsidR="00515ED9" w:rsidRPr="001F0C2F" w:rsidRDefault="00515ED9" w:rsidP="00515ED9">
      <w:pPr>
        <w:spacing w:after="0"/>
        <w:sectPr w:rsidR="00515ED9" w:rsidRPr="001F0C2F">
          <w:type w:val="continuous"/>
          <w:pgSz w:w="11906" w:h="16838"/>
          <w:pgMar w:top="1021" w:right="1021" w:bottom="1021" w:left="1021" w:header="510" w:footer="567" w:gutter="0"/>
          <w:cols w:num="2" w:space="708"/>
        </w:sectPr>
      </w:pPr>
    </w:p>
    <w:tbl>
      <w:tblPr>
        <w:tblStyle w:val="IconBoxTable"/>
        <w:tblW w:w="10348" w:type="dxa"/>
        <w:tblLook w:val="0680" w:firstRow="0" w:lastRow="0" w:firstColumn="1" w:lastColumn="0" w:noHBand="1" w:noVBand="1"/>
      </w:tblPr>
      <w:tblGrid>
        <w:gridCol w:w="2127"/>
        <w:gridCol w:w="8221"/>
      </w:tblGrid>
      <w:tr w:rsidR="00515ED9" w:rsidRPr="001F0C2F" w14:paraId="60792E06" w14:textId="77777777" w:rsidTr="00515ED9">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22E565DB" w14:textId="26DFC5DD" w:rsidR="00515ED9" w:rsidRPr="001F0C2F" w:rsidRDefault="00515ED9">
            <w:pPr>
              <w:jc w:val="center"/>
            </w:pPr>
            <w:r w:rsidRPr="001F0C2F">
              <w:rPr>
                <w:noProof/>
              </w:rPr>
              <w:drawing>
                <wp:inline distT="0" distB="0" distL="0" distR="0" wp14:anchorId="39719FF1" wp14:editId="6CD21436">
                  <wp:extent cx="1079500" cy="1022350"/>
                  <wp:effectExtent l="0" t="0" r="6350" b="6350"/>
                  <wp:docPr id="55" name="Picture 55" descr="A map showing where an RPA operator wants to fly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9" cstate="print">
                            <a:extLst>
                              <a:ext uri="{28A0092B-C50C-407E-A947-70E740481C1C}">
                                <a14:useLocalDpi xmlns:a14="http://schemas.microsoft.com/office/drawing/2010/main" val="0"/>
                              </a:ext>
                            </a:extLst>
                          </a:blip>
                          <a:srcRect l="9058" t="10451" r="12956" b="6776"/>
                          <a:stretch>
                            <a:fillRect/>
                          </a:stretch>
                        </pic:blipFill>
                        <pic:spPr bwMode="auto">
                          <a:xfrm>
                            <a:off x="0" y="0"/>
                            <a:ext cx="1079500" cy="1022350"/>
                          </a:xfrm>
                          <a:prstGeom prst="rect">
                            <a:avLst/>
                          </a:prstGeom>
                          <a:noFill/>
                          <a:ln>
                            <a:noFill/>
                          </a:ln>
                        </pic:spPr>
                      </pic:pic>
                    </a:graphicData>
                  </a:graphic>
                </wp:inline>
              </w:drawing>
            </w:r>
          </w:p>
        </w:tc>
        <w:tc>
          <w:tcPr>
            <w:tcW w:w="8221" w:type="dxa"/>
            <w:tcMar>
              <w:top w:w="57" w:type="dxa"/>
              <w:bottom w:w="57" w:type="dxa"/>
              <w:right w:w="170" w:type="dxa"/>
            </w:tcMar>
            <w:hideMark/>
          </w:tcPr>
          <w:p w14:paraId="558142FF" w14:textId="77777777" w:rsidR="00515ED9" w:rsidRPr="001F0C2F" w:rsidRDefault="00515ED9">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Step 1: Aircraft Parameters</w:t>
            </w:r>
          </w:p>
          <w:p w14:paraId="5AF41291" w14:textId="77777777" w:rsidR="00515ED9" w:rsidRPr="001F0C2F" w:rsidRDefault="00515ED9">
            <w:pPr>
              <w:pStyle w:val="Box1Text"/>
              <w:cnfStyle w:val="000000000000" w:firstRow="0" w:lastRow="0" w:firstColumn="0" w:lastColumn="0" w:oddVBand="0" w:evenVBand="0" w:oddHBand="0" w:evenHBand="0" w:firstRowFirstColumn="0" w:firstRowLastColumn="0" w:lastRowFirstColumn="0" w:lastRowLastColumn="0"/>
              <w:rPr>
                <w:lang w:val="en-AU"/>
              </w:rPr>
            </w:pPr>
            <w:r w:rsidRPr="001F0C2F">
              <w:rPr>
                <w:sz w:val="20"/>
                <w:lang w:val="en-AU"/>
              </w:rPr>
              <w:t>CASA uploads the RPA parameters provided by an operator, including RPA capabilities and requested flight areas.</w:t>
            </w:r>
          </w:p>
        </w:tc>
      </w:tr>
      <w:tr w:rsidR="00515ED9" w:rsidRPr="001F0C2F" w14:paraId="6D0B79D8" w14:textId="77777777" w:rsidTr="00515ED9">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23E784DB" w14:textId="49AA102B" w:rsidR="00515ED9" w:rsidRPr="001F0C2F" w:rsidRDefault="00515ED9">
            <w:pPr>
              <w:jc w:val="center"/>
              <w:rPr>
                <w:noProof/>
              </w:rPr>
            </w:pPr>
            <w:r w:rsidRPr="001F0C2F">
              <w:rPr>
                <w:noProof/>
              </w:rPr>
              <w:drawing>
                <wp:inline distT="0" distB="0" distL="0" distR="0" wp14:anchorId="5711AC9A" wp14:editId="5D3477BF">
                  <wp:extent cx="1079500" cy="1028700"/>
                  <wp:effectExtent l="0" t="0" r="6350" b="0"/>
                  <wp:docPr id="53" name="Picture 53" descr="The map where the RPA operator wants to fly in, with some areas within that selection marked red, showing there is a possibl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tc>
        <w:tc>
          <w:tcPr>
            <w:tcW w:w="8221" w:type="dxa"/>
            <w:tcMar>
              <w:top w:w="57" w:type="dxa"/>
              <w:bottom w:w="57" w:type="dxa"/>
              <w:right w:w="170" w:type="dxa"/>
            </w:tcMar>
            <w:hideMark/>
          </w:tcPr>
          <w:p w14:paraId="03E095E3" w14:textId="77777777" w:rsidR="00515ED9" w:rsidRPr="001F0C2F" w:rsidRDefault="00515ED9">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Step 2: ARMS analysis</w:t>
            </w:r>
          </w:p>
          <w:p w14:paraId="59E2CE26" w14:textId="54542E5E" w:rsidR="00515ED9" w:rsidRPr="001F0C2F" w:rsidRDefault="00515ED9">
            <w:pPr>
              <w:pStyle w:val="Box1Heading"/>
              <w:cnfStyle w:val="000000000000" w:firstRow="0" w:lastRow="0" w:firstColumn="0" w:lastColumn="0" w:oddVBand="0" w:evenVBand="0" w:oddHBand="0" w:evenHBand="0" w:firstRowFirstColumn="0" w:firstRowLastColumn="0" w:lastRowFirstColumn="0" w:lastRowLastColumn="0"/>
              <w:rPr>
                <w:b w:val="0"/>
                <w:lang w:val="en-AU"/>
              </w:rPr>
            </w:pPr>
            <w:r w:rsidRPr="001F0C2F">
              <w:rPr>
                <w:b w:val="0"/>
                <w:sz w:val="20"/>
                <w:lang w:val="en-AU"/>
              </w:rPr>
              <w:t xml:space="preserve">ARMS analyses the inputs against ground data (including population density, and aerodromes locations) to determine where the RPA capabilities </w:t>
            </w:r>
            <w:r w:rsidR="00AD30D7" w:rsidRPr="001F0C2F">
              <w:rPr>
                <w:b w:val="0"/>
                <w:sz w:val="20"/>
                <w:lang w:val="en-AU"/>
              </w:rPr>
              <w:t>are in</w:t>
            </w:r>
            <w:r w:rsidRPr="001F0C2F">
              <w:rPr>
                <w:b w:val="0"/>
                <w:sz w:val="20"/>
                <w:lang w:val="en-AU"/>
              </w:rPr>
              <w:t>sufficient to mitigate high ground risk.</w:t>
            </w:r>
          </w:p>
        </w:tc>
      </w:tr>
      <w:tr w:rsidR="00515ED9" w:rsidRPr="001F0C2F" w14:paraId="05416F5B" w14:textId="77777777" w:rsidTr="00515ED9">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6C4E3ED7" w14:textId="5C8BB73D" w:rsidR="00515ED9" w:rsidRPr="001F0C2F" w:rsidRDefault="00515ED9">
            <w:pPr>
              <w:jc w:val="center"/>
              <w:rPr>
                <w:noProof/>
              </w:rPr>
            </w:pPr>
            <w:r w:rsidRPr="001F0C2F">
              <w:rPr>
                <w:noProof/>
              </w:rPr>
              <w:drawing>
                <wp:inline distT="0" distB="0" distL="0" distR="0" wp14:anchorId="5C1777CB" wp14:editId="586FAD4B">
                  <wp:extent cx="1079500" cy="1174750"/>
                  <wp:effectExtent l="0" t="0" r="6350" b="6350"/>
                  <wp:docPr id="33" name="Picture 33" descr="A final map showing areas where an RPA operator is approved to f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1" cstate="print">
                            <a:extLst>
                              <a:ext uri="{28A0092B-C50C-407E-A947-70E740481C1C}">
                                <a14:useLocalDpi xmlns:a14="http://schemas.microsoft.com/office/drawing/2010/main" val="0"/>
                              </a:ext>
                            </a:extLst>
                          </a:blip>
                          <a:srcRect t="6575"/>
                          <a:stretch>
                            <a:fillRect/>
                          </a:stretch>
                        </pic:blipFill>
                        <pic:spPr bwMode="auto">
                          <a:xfrm>
                            <a:off x="0" y="0"/>
                            <a:ext cx="1079500" cy="1174750"/>
                          </a:xfrm>
                          <a:prstGeom prst="rect">
                            <a:avLst/>
                          </a:prstGeom>
                          <a:noFill/>
                          <a:ln>
                            <a:noFill/>
                          </a:ln>
                        </pic:spPr>
                      </pic:pic>
                    </a:graphicData>
                  </a:graphic>
                </wp:inline>
              </w:drawing>
            </w:r>
          </w:p>
        </w:tc>
        <w:tc>
          <w:tcPr>
            <w:tcW w:w="8221" w:type="dxa"/>
            <w:tcMar>
              <w:top w:w="57" w:type="dxa"/>
              <w:bottom w:w="57" w:type="dxa"/>
              <w:right w:w="170" w:type="dxa"/>
            </w:tcMar>
            <w:hideMark/>
          </w:tcPr>
          <w:p w14:paraId="10CDA330" w14:textId="77777777" w:rsidR="00515ED9" w:rsidRPr="001F0C2F" w:rsidRDefault="00515ED9">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Step 3: Flight area determination</w:t>
            </w:r>
          </w:p>
          <w:p w14:paraId="3BFA1D43" w14:textId="77777777" w:rsidR="00515ED9" w:rsidRPr="001F0C2F" w:rsidRDefault="00515ED9">
            <w:pPr>
              <w:pStyle w:val="Box1Heading"/>
              <w:cnfStyle w:val="000000000000" w:firstRow="0" w:lastRow="0" w:firstColumn="0" w:lastColumn="0" w:oddVBand="0" w:evenVBand="0" w:oddHBand="0" w:evenHBand="0" w:firstRowFirstColumn="0" w:firstRowLastColumn="0" w:lastRowFirstColumn="0" w:lastRowLastColumn="0"/>
              <w:rPr>
                <w:b w:val="0"/>
                <w:lang w:val="en-AU"/>
              </w:rPr>
            </w:pPr>
            <w:r w:rsidRPr="001F0C2F">
              <w:rPr>
                <w:b w:val="0"/>
                <w:sz w:val="20"/>
                <w:lang w:val="en-AU"/>
              </w:rPr>
              <w:t>CASA uses the results to assist with issuing an approval to the operator to fly their RPA in areas determined to be within the acceptable risk threshold.</w:t>
            </w:r>
          </w:p>
        </w:tc>
      </w:tr>
    </w:tbl>
    <w:p w14:paraId="3A59ABA2" w14:textId="77777777" w:rsidR="00515ED9" w:rsidRPr="001F0C2F" w:rsidRDefault="00515ED9" w:rsidP="00515ED9">
      <w:pPr>
        <w:rPr>
          <w:rFonts w:asciiTheme="majorHAnsi" w:eastAsiaTheme="majorEastAsia" w:hAnsiTheme="majorHAnsi" w:cstheme="majorBidi"/>
          <w:b/>
          <w:color w:val="6D7989" w:themeColor="accent4" w:themeShade="BF"/>
          <w:sz w:val="28"/>
          <w:szCs w:val="24"/>
        </w:rPr>
      </w:pPr>
      <w:r w:rsidRPr="001F0C2F">
        <w:rPr>
          <w:sz w:val="28"/>
        </w:rPr>
        <w:br w:type="page"/>
      </w:r>
    </w:p>
    <w:p w14:paraId="1D1A3AD3" w14:textId="77777777" w:rsidR="00515ED9" w:rsidRPr="001F0C2F" w:rsidRDefault="00515ED9" w:rsidP="00515ED9">
      <w:pPr>
        <w:pStyle w:val="Heading3"/>
      </w:pPr>
      <w:r w:rsidRPr="001F0C2F">
        <w:rPr>
          <w:sz w:val="28"/>
        </w:rPr>
        <w:lastRenderedPageBreak/>
        <w:t xml:space="preserve">Work under this Action Plan </w:t>
      </w:r>
    </w:p>
    <w:p w14:paraId="0AA458F5" w14:textId="321F22B8" w:rsidR="00515ED9" w:rsidRPr="001F0C2F" w:rsidRDefault="00515ED9" w:rsidP="00515ED9">
      <w:pPr>
        <w:spacing w:after="0"/>
      </w:pPr>
      <w:r w:rsidRPr="001F0C2F">
        <w:rPr>
          <w:rFonts w:eastAsia="Times New Roman"/>
        </w:rPr>
        <w:t>Timeframes for s</w:t>
      </w:r>
      <w:r w:rsidRPr="001F0C2F">
        <w:t>pecific work streams will depend on CASA funding allocations and agreement on the development path for CASA.</w:t>
      </w:r>
    </w:p>
    <w:tbl>
      <w:tblPr>
        <w:tblStyle w:val="IconBoxTable"/>
        <w:tblW w:w="9923" w:type="dxa"/>
        <w:tblLook w:val="0680" w:firstRow="0" w:lastRow="0" w:firstColumn="1" w:lastColumn="0" w:noHBand="1" w:noVBand="1"/>
      </w:tblPr>
      <w:tblGrid>
        <w:gridCol w:w="9923"/>
      </w:tblGrid>
      <w:tr w:rsidR="00DA26EA" w:rsidRPr="001F0C2F" w14:paraId="39D3467E" w14:textId="77777777" w:rsidTr="00DA26EA">
        <w:tc>
          <w:tcPr>
            <w:cnfStyle w:val="001000000000" w:firstRow="0" w:lastRow="0" w:firstColumn="1" w:lastColumn="0" w:oddVBand="0" w:evenVBand="0" w:oddHBand="0" w:evenHBand="0" w:firstRowFirstColumn="0" w:firstRowLastColumn="0" w:lastRowFirstColumn="0" w:lastRowLastColumn="0"/>
            <w:tcW w:w="9923" w:type="dxa"/>
            <w:tcMar>
              <w:top w:w="57" w:type="dxa"/>
              <w:bottom w:w="57" w:type="dxa"/>
              <w:right w:w="170" w:type="dxa"/>
            </w:tcMar>
            <w:hideMark/>
          </w:tcPr>
          <w:p w14:paraId="2A2BD638" w14:textId="77777777" w:rsidR="00DA26EA" w:rsidRPr="001F0C2F" w:rsidRDefault="00DA26EA">
            <w:pPr>
              <w:pStyle w:val="Box1Heading"/>
              <w:rPr>
                <w:lang w:val="en-AU"/>
              </w:rPr>
            </w:pPr>
            <w:r w:rsidRPr="001F0C2F">
              <w:rPr>
                <w:lang w:val="en-AU"/>
              </w:rPr>
              <w:t>Making ARMS products or results available to USS</w:t>
            </w:r>
          </w:p>
          <w:p w14:paraId="6EC5EAF2" w14:textId="49A59B39" w:rsidR="00DA26EA" w:rsidRPr="001F0C2F" w:rsidRDefault="00DA26EA">
            <w:pPr>
              <w:pStyle w:val="Box1Heading"/>
              <w:rPr>
                <w:b w:val="0"/>
                <w:lang w:val="en-AU"/>
              </w:rPr>
            </w:pPr>
            <w:r w:rsidRPr="001F0C2F">
              <w:rPr>
                <w:b w:val="0"/>
                <w:i/>
                <w:iCs/>
                <w:sz w:val="20"/>
                <w:lang w:val="en-AU"/>
              </w:rPr>
              <w:t>By end</w:t>
            </w:r>
            <w:r w:rsidR="005E3756" w:rsidRPr="001F0C2F">
              <w:rPr>
                <w:b w:val="0"/>
                <w:i/>
                <w:iCs/>
                <w:sz w:val="20"/>
                <w:lang w:val="en-AU"/>
              </w:rPr>
              <w:t>-</w:t>
            </w:r>
            <w:r w:rsidRPr="001F0C2F">
              <w:rPr>
                <w:b w:val="0"/>
                <w:i/>
                <w:iCs/>
                <w:sz w:val="20"/>
                <w:lang w:val="en-AU"/>
              </w:rPr>
              <w:t xml:space="preserve">2025 </w:t>
            </w:r>
            <w:r w:rsidR="004B7900" w:rsidRPr="001F0C2F">
              <w:rPr>
                <w:b w:val="0"/>
                <w:i/>
                <w:iCs/>
                <w:sz w:val="20"/>
                <w:lang w:val="en-AU"/>
              </w:rPr>
              <w:t>P</w:t>
            </w:r>
            <w:r w:rsidRPr="001F0C2F">
              <w:rPr>
                <w:b w:val="0"/>
                <w:i/>
                <w:iCs/>
                <w:sz w:val="20"/>
                <w:lang w:val="en-AU"/>
              </w:rPr>
              <w:t xml:space="preserve">ublication of ARMS products: </w:t>
            </w:r>
            <w:r w:rsidRPr="001F0C2F">
              <w:rPr>
                <w:b w:val="0"/>
                <w:sz w:val="20"/>
                <w:lang w:val="en-AU"/>
              </w:rPr>
              <w:t>Some georeferenced results produced by ARMS can be shared with other systems utilised by USS.</w:t>
            </w:r>
          </w:p>
        </w:tc>
      </w:tr>
      <w:tr w:rsidR="00DA26EA" w:rsidRPr="001F0C2F" w14:paraId="1AF093C7" w14:textId="77777777" w:rsidTr="00DA26EA">
        <w:tc>
          <w:tcPr>
            <w:cnfStyle w:val="001000000000" w:firstRow="0" w:lastRow="0" w:firstColumn="1" w:lastColumn="0" w:oddVBand="0" w:evenVBand="0" w:oddHBand="0" w:evenHBand="0" w:firstRowFirstColumn="0" w:firstRowLastColumn="0" w:lastRowFirstColumn="0" w:lastRowLastColumn="0"/>
            <w:tcW w:w="9923" w:type="dxa"/>
            <w:tcMar>
              <w:top w:w="57" w:type="dxa"/>
              <w:bottom w:w="57" w:type="dxa"/>
              <w:right w:w="170" w:type="dxa"/>
            </w:tcMar>
            <w:hideMark/>
          </w:tcPr>
          <w:p w14:paraId="453CD1E2" w14:textId="77777777" w:rsidR="00DA26EA" w:rsidRPr="001F0C2F" w:rsidRDefault="00DA26EA">
            <w:pPr>
              <w:pStyle w:val="Box1Heading"/>
              <w:rPr>
                <w:lang w:val="en-AU"/>
              </w:rPr>
            </w:pPr>
            <w:r w:rsidRPr="001F0C2F">
              <w:rPr>
                <w:lang w:val="en-AU"/>
              </w:rPr>
              <w:t>Improving ground risk data</w:t>
            </w:r>
          </w:p>
          <w:p w14:paraId="494C9B59" w14:textId="21D37F8E" w:rsidR="00DA26EA" w:rsidRPr="001F0C2F" w:rsidRDefault="00DA26EA">
            <w:pPr>
              <w:pStyle w:val="Box1Heading"/>
              <w:rPr>
                <w:b w:val="0"/>
                <w:lang w:val="en-AU"/>
              </w:rPr>
            </w:pPr>
            <w:r w:rsidRPr="001F0C2F">
              <w:rPr>
                <w:b w:val="0"/>
                <w:i/>
                <w:sz w:val="20"/>
                <w:lang w:val="en-AU"/>
              </w:rPr>
              <w:t>By mid</w:t>
            </w:r>
            <w:r w:rsidR="005E3756" w:rsidRPr="001F0C2F">
              <w:rPr>
                <w:b w:val="0"/>
                <w:i/>
                <w:sz w:val="20"/>
                <w:lang w:val="en-AU"/>
              </w:rPr>
              <w:t>-</w:t>
            </w:r>
            <w:r w:rsidRPr="001F0C2F">
              <w:rPr>
                <w:b w:val="0"/>
                <w:i/>
                <w:sz w:val="20"/>
                <w:lang w:val="en-AU"/>
              </w:rPr>
              <w:t xml:space="preserve">2025 Improving resolution: </w:t>
            </w:r>
            <w:r w:rsidRPr="001F0C2F">
              <w:rPr>
                <w:b w:val="0"/>
                <w:sz w:val="20"/>
                <w:lang w:val="en-AU"/>
              </w:rPr>
              <w:t>This project will look to improve the resolution of population density data. The current 1km</w:t>
            </w:r>
            <w:r w:rsidRPr="001F0C2F">
              <w:rPr>
                <w:b w:val="0"/>
                <w:sz w:val="20"/>
                <w:vertAlign w:val="superscript"/>
                <w:lang w:val="en-AU"/>
              </w:rPr>
              <w:t>2</w:t>
            </w:r>
            <w:r w:rsidRPr="001F0C2F">
              <w:rPr>
                <w:b w:val="0"/>
                <w:sz w:val="20"/>
                <w:lang w:val="en-AU"/>
              </w:rPr>
              <w:t xml:space="preserve"> grids are already considered to be too large for this type of analysis and do not give an adequate level of accuracy for assessing ground risk. CASA has identified alternative data sources at a greater resolution but work is needed to incorporate it into ARMS.</w:t>
            </w:r>
          </w:p>
        </w:tc>
      </w:tr>
      <w:tr w:rsidR="00DA26EA" w:rsidRPr="001F0C2F" w14:paraId="4D27E002" w14:textId="77777777" w:rsidTr="00DA26EA">
        <w:tc>
          <w:tcPr>
            <w:cnfStyle w:val="001000000000" w:firstRow="0" w:lastRow="0" w:firstColumn="1" w:lastColumn="0" w:oddVBand="0" w:evenVBand="0" w:oddHBand="0" w:evenHBand="0" w:firstRowFirstColumn="0" w:firstRowLastColumn="0" w:lastRowFirstColumn="0" w:lastRowLastColumn="0"/>
            <w:tcW w:w="9923" w:type="dxa"/>
            <w:tcMar>
              <w:top w:w="57" w:type="dxa"/>
              <w:bottom w:w="57" w:type="dxa"/>
              <w:right w:w="170" w:type="dxa"/>
            </w:tcMar>
            <w:hideMark/>
          </w:tcPr>
          <w:p w14:paraId="3E03A25A" w14:textId="77777777" w:rsidR="00DA26EA" w:rsidRPr="001F0C2F" w:rsidRDefault="00DA26EA">
            <w:pPr>
              <w:pStyle w:val="Box1Heading"/>
              <w:rPr>
                <w:lang w:val="en-AU"/>
              </w:rPr>
            </w:pPr>
            <w:r w:rsidRPr="001F0C2F">
              <w:rPr>
                <w:lang w:val="en-AU"/>
              </w:rPr>
              <w:t>Improving in-air risk data</w:t>
            </w:r>
          </w:p>
          <w:p w14:paraId="2C783F39" w14:textId="7F5DF14A" w:rsidR="00DA26EA" w:rsidRPr="001F0C2F" w:rsidRDefault="00DA26EA">
            <w:pPr>
              <w:pStyle w:val="Box1Heading"/>
              <w:rPr>
                <w:b w:val="0"/>
                <w:sz w:val="20"/>
                <w:lang w:val="en-AU"/>
              </w:rPr>
            </w:pPr>
            <w:r w:rsidRPr="001F0C2F">
              <w:rPr>
                <w:b w:val="0"/>
                <w:i/>
                <w:sz w:val="20"/>
                <w:lang w:val="en-AU"/>
              </w:rPr>
              <w:t>By end</w:t>
            </w:r>
            <w:r w:rsidR="005E3756" w:rsidRPr="001F0C2F">
              <w:rPr>
                <w:b w:val="0"/>
                <w:i/>
                <w:sz w:val="20"/>
                <w:lang w:val="en-AU"/>
              </w:rPr>
              <w:t>-</w:t>
            </w:r>
            <w:r w:rsidRPr="001F0C2F">
              <w:rPr>
                <w:b w:val="0"/>
                <w:i/>
                <w:sz w:val="20"/>
                <w:lang w:val="en-AU"/>
              </w:rPr>
              <w:t xml:space="preserve">2025 Improving coverage in remote areas: </w:t>
            </w:r>
            <w:r w:rsidRPr="001F0C2F">
              <w:rPr>
                <w:b w:val="0"/>
                <w:sz w:val="20"/>
                <w:lang w:val="en-AU"/>
              </w:rPr>
              <w:t xml:space="preserve">There has been no way to validate what proportion of aircraft are captured </w:t>
            </w:r>
            <w:r w:rsidR="003F4CC3" w:rsidRPr="001F0C2F">
              <w:rPr>
                <w:b w:val="0"/>
                <w:sz w:val="20"/>
                <w:lang w:val="en-AU"/>
              </w:rPr>
              <w:t xml:space="preserve">in remote areas without surveillance coverage </w:t>
            </w:r>
            <w:r w:rsidRPr="001F0C2F">
              <w:rPr>
                <w:b w:val="0"/>
                <w:sz w:val="20"/>
                <w:lang w:val="en-AU"/>
              </w:rPr>
              <w:t>– up until now. This project will use new data sources to provide this validation and improve CASA’s overall understanding of traffic and risk within an airspace volume.</w:t>
            </w:r>
          </w:p>
          <w:p w14:paraId="1C1E3019" w14:textId="61240B4E" w:rsidR="00DA26EA" w:rsidRPr="001F0C2F" w:rsidRDefault="007035B8">
            <w:pPr>
              <w:pStyle w:val="Box1Heading"/>
              <w:rPr>
                <w:b w:val="0"/>
                <w:lang w:val="en-AU"/>
              </w:rPr>
            </w:pPr>
            <w:r w:rsidRPr="001F0C2F">
              <w:rPr>
                <w:b w:val="0"/>
                <w:i/>
                <w:sz w:val="20"/>
                <w:lang w:val="en-AU"/>
              </w:rPr>
              <w:t xml:space="preserve">In 2025-26 </w:t>
            </w:r>
            <w:r w:rsidR="00DA26EA" w:rsidRPr="001F0C2F">
              <w:rPr>
                <w:rFonts w:ascii="Calibri" w:eastAsia="Calibri" w:hAnsi="Calibri" w:cs="Times New Roman"/>
                <w:b w:val="0"/>
                <w:i/>
                <w:sz w:val="20"/>
                <w:lang w:val="en-AU"/>
              </w:rPr>
              <w:t xml:space="preserve">Aligning the risk model with SORA 3.0: </w:t>
            </w:r>
            <w:r w:rsidR="00DA26EA" w:rsidRPr="001F0C2F">
              <w:rPr>
                <w:rFonts w:ascii="Calibri" w:eastAsia="Calibri" w:hAnsi="Calibri" w:cs="Times New Roman"/>
                <w:b w:val="0"/>
                <w:sz w:val="20"/>
                <w:lang w:val="en-AU"/>
              </w:rPr>
              <w:t xml:space="preserve">Further work is also required to align the In-Air RPAS Risk Model with any changes to how air risk is calculated and reported as Australia transitions from SORA 2.0 to SORA 2.5 and then to SORA 3.0. </w:t>
            </w:r>
          </w:p>
        </w:tc>
      </w:tr>
    </w:tbl>
    <w:p w14:paraId="0DC99E06" w14:textId="77777777" w:rsidR="00515ED9" w:rsidRPr="001F0C2F" w:rsidRDefault="00515ED9" w:rsidP="00515ED9">
      <w:pPr>
        <w:pStyle w:val="Heading3"/>
      </w:pPr>
      <w:r w:rsidRPr="001F0C2F">
        <w:rPr>
          <w:sz w:val="28"/>
        </w:rPr>
        <w:t xml:space="preserve">Future Work </w:t>
      </w:r>
    </w:p>
    <w:p w14:paraId="4A0F33E6" w14:textId="29970B00" w:rsidR="00515ED9" w:rsidRPr="001F0C2F" w:rsidRDefault="00515ED9" w:rsidP="00515ED9">
      <w:r w:rsidRPr="001F0C2F">
        <w:t>The above work streams will inform further work beyond the timeframe of this action plan. At this stage, some possibilities for future work include:</w:t>
      </w:r>
    </w:p>
    <w:p w14:paraId="04368A3D" w14:textId="77777777" w:rsidR="00515ED9" w:rsidRPr="001F0C2F" w:rsidRDefault="00515ED9" w:rsidP="0026631A">
      <w:pPr>
        <w:rPr>
          <w:b/>
        </w:rPr>
      </w:pPr>
      <w:r w:rsidRPr="001F0C2F">
        <w:rPr>
          <w:b/>
        </w:rPr>
        <w:t>Making ARMS products or results available to USS</w:t>
      </w:r>
    </w:p>
    <w:p w14:paraId="228DB8EC" w14:textId="26FCC57E" w:rsidR="00515ED9" w:rsidRPr="001F0C2F" w:rsidRDefault="005F225E" w:rsidP="002E1E23">
      <w:pPr>
        <w:pStyle w:val="ListParagraph"/>
        <w:numPr>
          <w:ilvl w:val="0"/>
          <w:numId w:val="22"/>
        </w:numPr>
      </w:pPr>
      <w:r w:rsidRPr="001F0C2F">
        <w:rPr>
          <w:i/>
          <w:iCs/>
        </w:rPr>
        <w:t>Greater exposure of ARMS</w:t>
      </w:r>
      <w:r w:rsidR="00515ED9" w:rsidRPr="001F0C2F">
        <w:t>: External-facing portals are developed to allow USS to utilise the capability</w:t>
      </w:r>
      <w:r w:rsidR="006C515E" w:rsidRPr="001F0C2F">
        <w:t xml:space="preserve"> </w:t>
      </w:r>
      <w:r w:rsidR="006C515E" w:rsidRPr="001F0C2F">
        <w:rPr>
          <w:color w:val="auto"/>
        </w:rPr>
        <w:t>from certain outputs</w:t>
      </w:r>
      <w:r w:rsidR="00515ED9" w:rsidRPr="001F0C2F">
        <w:t xml:space="preserve"> of ARMS.</w:t>
      </w:r>
    </w:p>
    <w:p w14:paraId="18F3BC9F" w14:textId="77777777" w:rsidR="00515ED9" w:rsidRPr="001F0C2F" w:rsidRDefault="00515ED9" w:rsidP="0026631A">
      <w:pPr>
        <w:rPr>
          <w:b/>
        </w:rPr>
      </w:pPr>
      <w:r w:rsidRPr="001F0C2F">
        <w:rPr>
          <w:b/>
        </w:rPr>
        <w:t>Reporting capability</w:t>
      </w:r>
    </w:p>
    <w:p w14:paraId="4845A5D8" w14:textId="4770362A" w:rsidR="00515ED9" w:rsidRPr="001F0C2F" w:rsidRDefault="00515ED9" w:rsidP="002E1E23">
      <w:pPr>
        <w:pStyle w:val="ListParagraph"/>
        <w:numPr>
          <w:ilvl w:val="0"/>
          <w:numId w:val="22"/>
        </w:numPr>
      </w:pPr>
      <w:r w:rsidRPr="001F0C2F">
        <w:rPr>
          <w:i/>
          <w:iCs/>
        </w:rPr>
        <w:t>Automated assessments</w:t>
      </w:r>
      <w:r w:rsidRPr="001F0C2F">
        <w:t>: ARMS assessments can be triggered automatically in certain conditions (such as for trend monitoring, or assessing an application to operate an RPA in a volume</w:t>
      </w:r>
      <w:r w:rsidR="00AE08A5">
        <w:t>)</w:t>
      </w:r>
      <w:r w:rsidRPr="001F0C2F">
        <w:t xml:space="preserve">.  </w:t>
      </w:r>
    </w:p>
    <w:p w14:paraId="0E9C122F" w14:textId="77777777" w:rsidR="00515ED9" w:rsidRPr="001F0C2F" w:rsidRDefault="00515ED9" w:rsidP="0026631A">
      <w:pPr>
        <w:rPr>
          <w:b/>
        </w:rPr>
      </w:pPr>
      <w:r w:rsidRPr="001F0C2F">
        <w:rPr>
          <w:b/>
        </w:rPr>
        <w:t>Improving in-air risk assessments</w:t>
      </w:r>
    </w:p>
    <w:p w14:paraId="14725511" w14:textId="7ACA083C" w:rsidR="00515ED9" w:rsidRPr="001F0C2F" w:rsidRDefault="00515ED9" w:rsidP="002E1E23">
      <w:pPr>
        <w:pStyle w:val="ListParagraph"/>
        <w:numPr>
          <w:ilvl w:val="0"/>
          <w:numId w:val="22"/>
        </w:numPr>
      </w:pPr>
      <w:r w:rsidRPr="001F0C2F">
        <w:rPr>
          <w:i/>
        </w:rPr>
        <w:t xml:space="preserve">Further </w:t>
      </w:r>
      <w:r w:rsidR="007232D5" w:rsidRPr="001F0C2F">
        <w:rPr>
          <w:i/>
        </w:rPr>
        <w:t>i</w:t>
      </w:r>
      <w:r w:rsidRPr="001F0C2F">
        <w:rPr>
          <w:i/>
        </w:rPr>
        <w:t>mproving risk mode</w:t>
      </w:r>
      <w:r w:rsidR="007232D5" w:rsidRPr="001F0C2F">
        <w:rPr>
          <w:i/>
        </w:rPr>
        <w:t>l</w:t>
      </w:r>
      <w:r w:rsidRPr="001F0C2F">
        <w:rPr>
          <w:i/>
        </w:rPr>
        <w:t xml:space="preserve">ling in remote areas: </w:t>
      </w:r>
      <w:r w:rsidRPr="001F0C2F">
        <w:t>Using alternative data sources, the ability to quickly conduct risk modelling for remote locations is greatly improved.</w:t>
      </w:r>
    </w:p>
    <w:p w14:paraId="6476110C" w14:textId="1D1B8C5B" w:rsidR="00515ED9" w:rsidRPr="001F0C2F" w:rsidRDefault="00515ED9" w:rsidP="002E1E23">
      <w:pPr>
        <w:pStyle w:val="ListParagraph"/>
        <w:numPr>
          <w:ilvl w:val="0"/>
          <w:numId w:val="22"/>
        </w:numPr>
      </w:pPr>
      <w:r w:rsidRPr="001F0C2F">
        <w:rPr>
          <w:i/>
        </w:rPr>
        <w:t>Modelling RPA to RPA collision risk:</w:t>
      </w:r>
      <w:r w:rsidRPr="001F0C2F">
        <w:t xml:space="preserve"> SORA 3.0 is expected to also include a</w:t>
      </w:r>
      <w:r w:rsidR="005E3756" w:rsidRPr="001F0C2F">
        <w:t>n</w:t>
      </w:r>
      <w:r w:rsidRPr="001F0C2F">
        <w:t xml:space="preserve"> RPA to RPA collision risk component. This type of assessment can also be included in ARMS to assist with UTM development.</w:t>
      </w:r>
    </w:p>
    <w:p w14:paraId="4BFDD393" w14:textId="7914DC1F" w:rsidR="000D7214" w:rsidRPr="001F0C2F" w:rsidRDefault="00A64905" w:rsidP="00CC27E2">
      <w:pPr>
        <w:pStyle w:val="Heading2"/>
      </w:pPr>
      <w:bookmarkStart w:id="57" w:name="_Toc184110748"/>
      <w:r w:rsidRPr="001F0C2F">
        <w:rPr>
          <w:noProof/>
        </w:rPr>
        <w:lastRenderedPageBreak/>
        <w:drawing>
          <wp:anchor distT="0" distB="0" distL="114300" distR="114300" simplePos="0" relativeHeight="251658272" behindDoc="0" locked="0" layoutInCell="1" allowOverlap="1" wp14:anchorId="347F805A" wp14:editId="338753CE">
            <wp:simplePos x="0" y="0"/>
            <wp:positionH relativeFrom="margin">
              <wp:posOffset>5172208</wp:posOffset>
            </wp:positionH>
            <wp:positionV relativeFrom="paragraph">
              <wp:posOffset>2643</wp:posOffset>
            </wp:positionV>
            <wp:extent cx="532800" cy="532800"/>
            <wp:effectExtent l="0" t="0" r="635" b="635"/>
            <wp:wrapNone/>
            <wp:docPr id="343" name="Picture 343" descr="Icon for Focus Area 2: Better Regul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C2F">
        <w:rPr>
          <w:noProof/>
        </w:rPr>
        <w:drawing>
          <wp:anchor distT="0" distB="0" distL="114300" distR="114300" simplePos="0" relativeHeight="251658282" behindDoc="0" locked="0" layoutInCell="1" allowOverlap="1" wp14:anchorId="5F1BAE0D" wp14:editId="69A6DEEC">
            <wp:simplePos x="0" y="0"/>
            <wp:positionH relativeFrom="margin">
              <wp:align>right</wp:align>
            </wp:positionH>
            <wp:positionV relativeFrom="paragraph">
              <wp:posOffset>8538</wp:posOffset>
            </wp:positionV>
            <wp:extent cx="532800" cy="532800"/>
            <wp:effectExtent l="0" t="0" r="635" b="635"/>
            <wp:wrapThrough wrapText="bothSides">
              <wp:wrapPolygon edited="0">
                <wp:start x="4634" y="0"/>
                <wp:lineTo x="0" y="4634"/>
                <wp:lineTo x="0" y="16992"/>
                <wp:lineTo x="5406" y="20853"/>
                <wp:lineTo x="15447" y="20853"/>
                <wp:lineTo x="20853" y="16992"/>
                <wp:lineTo x="20853" y="3862"/>
                <wp:lineTo x="15447" y="0"/>
                <wp:lineTo x="4634" y="0"/>
              </wp:wrapPolygon>
            </wp:wrapThrough>
            <wp:docPr id="353" name="Picture 353" descr="Icon for Focus Area 4: Improved compliance, enforcement and secur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4AE" w:rsidRPr="001F0C2F">
        <w:t xml:space="preserve">Digitising Non-Safety Drone </w:t>
      </w:r>
      <w:r w:rsidR="00B67B65" w:rsidRPr="001F0C2F">
        <w:t>Rules</w:t>
      </w:r>
      <w:bookmarkEnd w:id="57"/>
      <w:r w:rsidR="00CC27E2" w:rsidRPr="001F0C2F">
        <w:tab/>
      </w:r>
    </w:p>
    <w:p w14:paraId="4A0F6827" w14:textId="0C756450" w:rsidR="00C76866" w:rsidRPr="001F0C2F" w:rsidRDefault="00C76866" w:rsidP="00C76866">
      <w:pPr>
        <w:tabs>
          <w:tab w:val="left" w:pos="7938"/>
        </w:tabs>
      </w:pPr>
      <w:r w:rsidRPr="001F0C2F">
        <w:rPr>
          <w:b/>
        </w:rPr>
        <w:t xml:space="preserve">Lead agency: </w:t>
      </w:r>
      <w:r w:rsidR="00197496" w:rsidRPr="001F0C2F">
        <w:t>DITRDCA</w:t>
      </w:r>
      <w:r w:rsidRPr="001F0C2F">
        <w:t xml:space="preserve"> </w:t>
      </w:r>
    </w:p>
    <w:p w14:paraId="179E0158" w14:textId="4AF178BA" w:rsidR="00CC27E2" w:rsidRPr="001F0C2F" w:rsidRDefault="00002764" w:rsidP="00CC27E2">
      <w:pPr>
        <w:pStyle w:val="Introduction"/>
        <w:rPr>
          <w:lang w:val="en-AU"/>
        </w:rPr>
      </w:pPr>
      <w:r w:rsidRPr="001F0C2F">
        <w:rPr>
          <w:lang w:val="en-AU"/>
        </w:rPr>
        <w:t>Bringing rules into the digital age to i</w:t>
      </w:r>
      <w:r w:rsidR="002174AE" w:rsidRPr="001F0C2F">
        <w:rPr>
          <w:lang w:val="en-AU"/>
        </w:rPr>
        <w:t>mprov</w:t>
      </w:r>
      <w:r w:rsidRPr="001F0C2F">
        <w:rPr>
          <w:lang w:val="en-AU"/>
        </w:rPr>
        <w:t xml:space="preserve">e awareness </w:t>
      </w:r>
    </w:p>
    <w:p w14:paraId="0B039A79" w14:textId="364121F5" w:rsidR="00C62B9D" w:rsidRPr="001F0C2F" w:rsidRDefault="002174AE" w:rsidP="00CC27E2">
      <w:r w:rsidRPr="001F0C2F">
        <w:t xml:space="preserve">Australia’s federated government system means </w:t>
      </w:r>
      <w:r w:rsidR="00C62B9D" w:rsidRPr="001F0C2F">
        <w:t xml:space="preserve">that, in some instances, government agencies </w:t>
      </w:r>
      <w:r w:rsidR="002C100D" w:rsidRPr="001F0C2F">
        <w:t xml:space="preserve">not otherwise involved in aviation regulation </w:t>
      </w:r>
      <w:r w:rsidR="00C62B9D" w:rsidRPr="001F0C2F">
        <w:t xml:space="preserve">are able to make rules </w:t>
      </w:r>
      <w:r w:rsidR="00C62B9D" w:rsidRPr="001F0C2F" w:rsidDel="002E51F0">
        <w:t xml:space="preserve">that </w:t>
      </w:r>
      <w:r w:rsidR="002E51F0" w:rsidRPr="001F0C2F">
        <w:t>may impact drone use – including restrictions around things like flight, possession, take-off and landing, or filming using drones</w:t>
      </w:r>
      <w:r w:rsidR="00C62B9D" w:rsidRPr="001F0C2F">
        <w:t xml:space="preserve">. For example, </w:t>
      </w:r>
      <w:r w:rsidR="002E51F0" w:rsidRPr="001F0C2F">
        <w:t>many jurisdictions in Australia</w:t>
      </w:r>
      <w:r w:rsidRPr="001F0C2F">
        <w:t xml:space="preserve"> </w:t>
      </w:r>
      <w:r w:rsidR="00C62B9D" w:rsidRPr="001F0C2F">
        <w:t xml:space="preserve">have introduced </w:t>
      </w:r>
      <w:r w:rsidRPr="001F0C2F">
        <w:t xml:space="preserve">restrictions </w:t>
      </w:r>
      <w:r w:rsidR="002E51F0" w:rsidRPr="001F0C2F">
        <w:t xml:space="preserve">on drone use </w:t>
      </w:r>
      <w:r w:rsidRPr="001F0C2F">
        <w:t xml:space="preserve">around </w:t>
      </w:r>
      <w:r w:rsidR="002E51F0" w:rsidRPr="001F0C2F">
        <w:t xml:space="preserve">parks and </w:t>
      </w:r>
      <w:r w:rsidRPr="001F0C2F">
        <w:t>correcti</w:t>
      </w:r>
      <w:r w:rsidR="002E51F0" w:rsidRPr="001F0C2F">
        <w:t>ons</w:t>
      </w:r>
      <w:r w:rsidRPr="001F0C2F">
        <w:t xml:space="preserve"> facilities. </w:t>
      </w:r>
    </w:p>
    <w:p w14:paraId="75628A6D" w14:textId="7095478C" w:rsidR="00C62B9D" w:rsidRPr="001F0C2F" w:rsidRDefault="004F6475" w:rsidP="00CC27E2">
      <w:r w:rsidRPr="001F0C2F">
        <w:t>Such</w:t>
      </w:r>
      <w:r w:rsidR="00C62B9D" w:rsidRPr="001F0C2F">
        <w:t xml:space="preserve"> </w:t>
      </w:r>
      <w:r w:rsidR="005A5B20" w:rsidRPr="001F0C2F">
        <w:t>rules</w:t>
      </w:r>
      <w:r w:rsidR="00C62B9D" w:rsidRPr="001F0C2F">
        <w:t xml:space="preserve"> differ across states and territories, and</w:t>
      </w:r>
      <w:r w:rsidR="00C62B9D" w:rsidRPr="001F0C2F" w:rsidDel="002E51F0">
        <w:t xml:space="preserve"> </w:t>
      </w:r>
      <w:r w:rsidR="002E51F0" w:rsidRPr="001F0C2F">
        <w:t>it may be difficult for</w:t>
      </w:r>
      <w:r w:rsidR="00CE3E28" w:rsidRPr="001F0C2F" w:rsidDel="002E51F0">
        <w:t xml:space="preserve"> </w:t>
      </w:r>
      <w:r w:rsidR="00CE3E28" w:rsidRPr="001F0C2F">
        <w:t xml:space="preserve">drone users </w:t>
      </w:r>
      <w:r w:rsidR="002E51F0" w:rsidRPr="001F0C2F">
        <w:t>to understand what restrictions</w:t>
      </w:r>
      <w:r w:rsidR="00CE3E28" w:rsidRPr="001F0C2F">
        <w:t xml:space="preserve"> may apply in addition</w:t>
      </w:r>
      <w:r w:rsidRPr="001F0C2F">
        <w:t xml:space="preserve"> to</w:t>
      </w:r>
      <w:r w:rsidR="00CE3E28" w:rsidRPr="001F0C2F">
        <w:t xml:space="preserve"> CASA safety rules</w:t>
      </w:r>
      <w:r w:rsidR="00C62B9D" w:rsidRPr="001F0C2F">
        <w:t xml:space="preserve">. This project aims to address this by digitising these non-safety drone </w:t>
      </w:r>
      <w:r w:rsidR="005A5B20" w:rsidRPr="001F0C2F">
        <w:t xml:space="preserve">rules </w:t>
      </w:r>
      <w:r w:rsidR="00C62B9D" w:rsidRPr="001F0C2F">
        <w:t xml:space="preserve">in a geospatial map readily available to the public on </w:t>
      </w:r>
      <w:hyperlink r:id="rId63" w:history="1">
        <w:r w:rsidR="00C62B9D" w:rsidRPr="001F0C2F">
          <w:rPr>
            <w:rStyle w:val="Hyperlink"/>
          </w:rPr>
          <w:t>drones.gov.au</w:t>
        </w:r>
      </w:hyperlink>
      <w:r w:rsidR="00C62B9D" w:rsidRPr="001F0C2F">
        <w:t xml:space="preserve">. </w:t>
      </w:r>
      <w:r w:rsidR="00CE3E28" w:rsidRPr="001F0C2F">
        <w:t>The map will also be provided as open data</w:t>
      </w:r>
      <w:r w:rsidRPr="001F0C2F">
        <w:t xml:space="preserve"> and an </w:t>
      </w:r>
      <w:r w:rsidR="00AE08A5">
        <w:t>A</w:t>
      </w:r>
      <w:r w:rsidRPr="001F0C2F">
        <w:t xml:space="preserve">pplication </w:t>
      </w:r>
      <w:r w:rsidR="00AE08A5">
        <w:t>P</w:t>
      </w:r>
      <w:r w:rsidRPr="001F0C2F">
        <w:t xml:space="preserve">rogramming </w:t>
      </w:r>
      <w:r w:rsidR="00AE08A5">
        <w:t>I</w:t>
      </w:r>
      <w:r w:rsidRPr="001F0C2F">
        <w:t>nterface (API)</w:t>
      </w:r>
      <w:r w:rsidR="00CE3E28" w:rsidRPr="001F0C2F">
        <w:t xml:space="preserve">, allowing drone </w:t>
      </w:r>
      <w:r w:rsidRPr="001F0C2F">
        <w:t xml:space="preserve">software service </w:t>
      </w:r>
      <w:r w:rsidR="00CE3E28" w:rsidRPr="001F0C2F">
        <w:t>app</w:t>
      </w:r>
      <w:r w:rsidRPr="001F0C2F">
        <w:t>lication</w:t>
      </w:r>
      <w:r w:rsidR="00CE3E28" w:rsidRPr="001F0C2F">
        <w:t xml:space="preserve">s to integrate the rules, </w:t>
      </w:r>
      <w:r w:rsidRPr="001F0C2F">
        <w:t>providing easy access to</w:t>
      </w:r>
      <w:r w:rsidR="00CE3E28" w:rsidRPr="001F0C2F">
        <w:t xml:space="preserve"> drone pilots </w:t>
      </w:r>
      <w:r w:rsidRPr="001F0C2F">
        <w:t xml:space="preserve">planning their flights. The result is greater rule awareness and a reduced burden on industry, drone users, and community to access information about </w:t>
      </w:r>
      <w:r w:rsidR="005A5B20" w:rsidRPr="001F0C2F">
        <w:t xml:space="preserve">rules </w:t>
      </w:r>
      <w:r w:rsidRPr="001F0C2F">
        <w:t>that may affect them.</w:t>
      </w:r>
    </w:p>
    <w:p w14:paraId="6B7F192A" w14:textId="15E08770" w:rsidR="002174AE" w:rsidRPr="001F0C2F" w:rsidRDefault="002174AE" w:rsidP="00CC27E2">
      <w:r w:rsidRPr="001F0C2F">
        <w:t xml:space="preserve">This open and collaborative approach </w:t>
      </w:r>
      <w:r w:rsidR="002E51F0" w:rsidRPr="001F0C2F">
        <w:t xml:space="preserve">lowers barriers to access information on </w:t>
      </w:r>
      <w:r w:rsidR="005A5B20" w:rsidRPr="001F0C2F">
        <w:t xml:space="preserve">rules </w:t>
      </w:r>
      <w:r w:rsidR="002E51F0" w:rsidRPr="001F0C2F">
        <w:t xml:space="preserve">relevant to drones, and supports </w:t>
      </w:r>
      <w:r w:rsidRPr="001F0C2F">
        <w:rPr>
          <w:b/>
        </w:rPr>
        <w:t>consistency and greater awareness</w:t>
      </w:r>
      <w:r w:rsidRPr="001F0C2F">
        <w:t xml:space="preserve"> to </w:t>
      </w:r>
      <w:r w:rsidRPr="001F0C2F">
        <w:rPr>
          <w:b/>
        </w:rPr>
        <w:t>support compliance</w:t>
      </w:r>
      <w:r w:rsidRPr="001F0C2F">
        <w:t xml:space="preserve"> across the country</w:t>
      </w:r>
      <w:r w:rsidR="00CE3E28" w:rsidRPr="001F0C2F">
        <w:t>.</w:t>
      </w:r>
    </w:p>
    <w:p w14:paraId="00DE2C8D" w14:textId="7203904F" w:rsidR="00CE3E28" w:rsidRPr="001F0C2F" w:rsidRDefault="00CE3E28" w:rsidP="00CE3E28">
      <w:r w:rsidRPr="001F0C2F">
        <w:t>The Commonwealth Department of Infrastructure, Transport, Regional Development, Communications and the Arts is leading this project in close collaboration with relevant state and territory agencies.</w:t>
      </w:r>
    </w:p>
    <w:p w14:paraId="03F97C41" w14:textId="28CA886D" w:rsidR="00CC27E2" w:rsidRPr="001F0C2F" w:rsidRDefault="00CC27E2" w:rsidP="00CE3E28">
      <w:pPr>
        <w:pStyle w:val="Heading3"/>
      </w:pPr>
      <w:r w:rsidRPr="001F0C2F">
        <w:rPr>
          <w:sz w:val="28"/>
        </w:rPr>
        <w:t>Progress already made</w:t>
      </w:r>
    </w:p>
    <w:tbl>
      <w:tblPr>
        <w:tblStyle w:val="IconBoxTable"/>
        <w:tblW w:w="10348" w:type="dxa"/>
        <w:tblLook w:val="0680" w:firstRow="0" w:lastRow="0" w:firstColumn="1" w:lastColumn="0" w:noHBand="1" w:noVBand="1"/>
      </w:tblPr>
      <w:tblGrid>
        <w:gridCol w:w="2694"/>
        <w:gridCol w:w="7654"/>
      </w:tblGrid>
      <w:tr w:rsidR="00CC27E2" w:rsidRPr="001F0C2F" w14:paraId="1445964F" w14:textId="77777777" w:rsidTr="002174AE">
        <w:tc>
          <w:tcPr>
            <w:cnfStyle w:val="001000000000" w:firstRow="0" w:lastRow="0" w:firstColumn="1" w:lastColumn="0" w:oddVBand="0" w:evenVBand="0" w:oddHBand="0" w:evenHBand="0" w:firstRowFirstColumn="0" w:firstRowLastColumn="0" w:lastRowFirstColumn="0" w:lastRowLastColumn="0"/>
            <w:tcW w:w="2694" w:type="dxa"/>
            <w:vAlign w:val="center"/>
          </w:tcPr>
          <w:p w14:paraId="15206E08" w14:textId="15D14344" w:rsidR="00CC27E2" w:rsidRPr="001F0C2F" w:rsidRDefault="00CE3E28" w:rsidP="002174AE">
            <w:pPr>
              <w:jc w:val="center"/>
            </w:pPr>
            <w:r w:rsidRPr="001F0C2F">
              <w:rPr>
                <w:noProof/>
              </w:rPr>
              <w:drawing>
                <wp:inline distT="0" distB="0" distL="0" distR="0" wp14:anchorId="180E4299" wp14:editId="505526B8">
                  <wp:extent cx="1497965" cy="1101503"/>
                  <wp:effectExtent l="0" t="0" r="6985" b="3810"/>
                  <wp:docPr id="30" name="Picture 30" descr="A map of Australia overlaid with areas showing where drone rules ma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7060" t="8252" r="5239" b="5000"/>
                          <a:stretch/>
                        </pic:blipFill>
                        <pic:spPr bwMode="auto">
                          <a:xfrm>
                            <a:off x="0" y="0"/>
                            <a:ext cx="1499693" cy="1102774"/>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Mar>
              <w:right w:w="170" w:type="dxa"/>
            </w:tcMar>
          </w:tcPr>
          <w:p w14:paraId="1829E706" w14:textId="7D609ECA" w:rsidR="00CC27E2" w:rsidRPr="001F0C2F" w:rsidRDefault="00CE3E28" w:rsidP="002174AE">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Local drone rule map</w:t>
            </w:r>
          </w:p>
          <w:p w14:paraId="3893AC4B" w14:textId="124EDA02" w:rsidR="00CC27E2" w:rsidRPr="001F0C2F" w:rsidRDefault="00CE3E28" w:rsidP="00CE3E28">
            <w:pPr>
              <w:pStyle w:val="Box1Text"/>
              <w:cnfStyle w:val="000000000000" w:firstRow="0" w:lastRow="0" w:firstColumn="0" w:lastColumn="0" w:oddVBand="0" w:evenVBand="0" w:oddHBand="0" w:evenHBand="0" w:firstRowFirstColumn="0" w:firstRowLastColumn="0" w:lastRowFirstColumn="0" w:lastRowLastColumn="0"/>
              <w:rPr>
                <w:lang w:val="en-AU"/>
              </w:rPr>
            </w:pPr>
            <w:r w:rsidRPr="001F0C2F">
              <w:rPr>
                <w:sz w:val="20"/>
                <w:lang w:val="en-AU"/>
              </w:rPr>
              <w:t>In February 2024, the first iteration of the local drone rule map went live</w:t>
            </w:r>
            <w:r w:rsidRPr="001F0C2F">
              <w:rPr>
                <w:rStyle w:val="FootnoteReference"/>
                <w:sz w:val="20"/>
                <w:lang w:val="en-AU"/>
              </w:rPr>
              <w:footnoteReference w:id="8"/>
            </w:r>
            <w:r w:rsidRPr="001F0C2F">
              <w:rPr>
                <w:sz w:val="20"/>
                <w:lang w:val="en-AU"/>
              </w:rPr>
              <w:t>. It shows local drone rules for parks and corrections institutions across Australia. This first release shows rules for 7,610 different areas managed by 15 different responsible authorities.</w:t>
            </w:r>
          </w:p>
        </w:tc>
      </w:tr>
    </w:tbl>
    <w:p w14:paraId="5D3031DA" w14:textId="77777777" w:rsidR="004C07C0" w:rsidRPr="001F0C2F" w:rsidRDefault="004C07C0" w:rsidP="004C07C0">
      <w:pPr>
        <w:pStyle w:val="Heading3"/>
        <w:rPr>
          <w:sz w:val="28"/>
        </w:rPr>
      </w:pPr>
      <w:r w:rsidRPr="001F0C2F">
        <w:rPr>
          <w:sz w:val="28"/>
        </w:rPr>
        <w:t xml:space="preserve">Work under this Action Plan </w:t>
      </w:r>
    </w:p>
    <w:p w14:paraId="68F70C4A" w14:textId="4A313024" w:rsidR="00DB443B" w:rsidRPr="001F0C2F" w:rsidRDefault="001319B8" w:rsidP="007533BC">
      <w:r w:rsidRPr="001F0C2F">
        <w:t xml:space="preserve">The next phases of this project will start to evaluate the effectiveness of existing non-safety drone </w:t>
      </w:r>
      <w:r w:rsidR="005A5B20" w:rsidRPr="001F0C2F">
        <w:t xml:space="preserve">rules </w:t>
      </w:r>
      <w:r w:rsidRPr="001F0C2F">
        <w:t xml:space="preserve">to identify how they can be improved, simplified or made consistent across the jurisdictions. </w:t>
      </w:r>
    </w:p>
    <w:p w14:paraId="5C10A5D9" w14:textId="7E367618" w:rsidR="00AE08A5" w:rsidRDefault="00AE08A5">
      <w:pPr>
        <w:suppressAutoHyphens w:val="0"/>
      </w:pPr>
      <w:r>
        <w:br w:type="page"/>
      </w:r>
    </w:p>
    <w:p w14:paraId="0A5D6ED5" w14:textId="77777777" w:rsidR="00D05A21" w:rsidRPr="001F0C2F" w:rsidRDefault="00D05A21" w:rsidP="007533BC"/>
    <w:tbl>
      <w:tblPr>
        <w:tblStyle w:val="IconBoxTable"/>
        <w:tblW w:w="10348" w:type="dxa"/>
        <w:tblLook w:val="0680" w:firstRow="0" w:lastRow="0" w:firstColumn="1" w:lastColumn="0" w:noHBand="1" w:noVBand="1"/>
      </w:tblPr>
      <w:tblGrid>
        <w:gridCol w:w="10348"/>
      </w:tblGrid>
      <w:tr w:rsidR="00DA26EA" w:rsidRPr="001F0C2F" w14:paraId="1FEB67E9" w14:textId="77777777" w:rsidTr="00DA26EA">
        <w:tc>
          <w:tcPr>
            <w:cnfStyle w:val="001000000000" w:firstRow="0" w:lastRow="0" w:firstColumn="1" w:lastColumn="0" w:oddVBand="0" w:evenVBand="0" w:oddHBand="0" w:evenHBand="0" w:firstRowFirstColumn="0" w:firstRowLastColumn="0" w:lastRowFirstColumn="0" w:lastRowLastColumn="0"/>
            <w:tcW w:w="10348" w:type="dxa"/>
            <w:tcMar>
              <w:right w:w="170" w:type="dxa"/>
            </w:tcMar>
          </w:tcPr>
          <w:p w14:paraId="41F94D15" w14:textId="491C5C7C" w:rsidR="00DA26EA" w:rsidRPr="001F0C2F" w:rsidRDefault="00D05A21" w:rsidP="002F30DF">
            <w:pPr>
              <w:pStyle w:val="Box1Heading"/>
              <w:rPr>
                <w:lang w:val="en-AU"/>
              </w:rPr>
            </w:pPr>
            <w:r w:rsidRPr="001F0C2F">
              <w:rPr>
                <w:lang w:val="en-AU"/>
              </w:rPr>
              <w:t>Early 2025</w:t>
            </w:r>
            <w:r w:rsidR="00DA26EA" w:rsidRPr="001F0C2F">
              <w:rPr>
                <w:lang w:val="en-AU"/>
              </w:rPr>
              <w:t>: Evaluate impacts of non-safety drone laws</w:t>
            </w:r>
          </w:p>
          <w:p w14:paraId="140F097B" w14:textId="7D14E7C8" w:rsidR="00DA26EA" w:rsidRPr="001F0C2F" w:rsidRDefault="00DA26EA" w:rsidP="002F30DF">
            <w:pPr>
              <w:pStyle w:val="Box1Text"/>
              <w:rPr>
                <w:lang w:val="en-AU"/>
              </w:rPr>
            </w:pPr>
            <w:r w:rsidRPr="001F0C2F">
              <w:rPr>
                <w:sz w:val="20"/>
                <w:lang w:val="en-AU"/>
              </w:rPr>
              <w:t xml:space="preserve">The department will work with government agencies responsible for non-safety </w:t>
            </w:r>
            <w:r w:rsidR="005A5B20" w:rsidRPr="001F0C2F">
              <w:rPr>
                <w:sz w:val="20"/>
                <w:lang w:val="en-AU"/>
              </w:rPr>
              <w:t xml:space="preserve">rules </w:t>
            </w:r>
            <w:r w:rsidRPr="001F0C2F">
              <w:rPr>
                <w:sz w:val="20"/>
                <w:lang w:val="en-AU"/>
              </w:rPr>
              <w:t xml:space="preserve">to evaluate the impacts of existing </w:t>
            </w:r>
            <w:r w:rsidR="005A5B20" w:rsidRPr="001F0C2F">
              <w:rPr>
                <w:sz w:val="20"/>
                <w:lang w:val="en-AU"/>
              </w:rPr>
              <w:t xml:space="preserve">rules </w:t>
            </w:r>
            <w:r w:rsidRPr="001F0C2F">
              <w:rPr>
                <w:sz w:val="20"/>
                <w:lang w:val="en-AU"/>
              </w:rPr>
              <w:t>in order to identify potential areas for improvement and/or lessons learned.</w:t>
            </w:r>
          </w:p>
        </w:tc>
      </w:tr>
      <w:tr w:rsidR="00DA26EA" w:rsidRPr="001F0C2F" w14:paraId="24E92F1A" w14:textId="77777777" w:rsidTr="00DA26EA">
        <w:tc>
          <w:tcPr>
            <w:cnfStyle w:val="001000000000" w:firstRow="0" w:lastRow="0" w:firstColumn="1" w:lastColumn="0" w:oddVBand="0" w:evenVBand="0" w:oddHBand="0" w:evenHBand="0" w:firstRowFirstColumn="0" w:firstRowLastColumn="0" w:lastRowFirstColumn="0" w:lastRowLastColumn="0"/>
            <w:tcW w:w="10348" w:type="dxa"/>
            <w:tcMar>
              <w:right w:w="170" w:type="dxa"/>
            </w:tcMar>
          </w:tcPr>
          <w:p w14:paraId="19291CA2" w14:textId="7A5801FF" w:rsidR="00DA26EA" w:rsidRPr="001F0C2F" w:rsidRDefault="00DA26EA" w:rsidP="001319B8">
            <w:pPr>
              <w:pStyle w:val="Box1Heading"/>
              <w:rPr>
                <w:lang w:val="en-AU"/>
              </w:rPr>
            </w:pPr>
            <w:r w:rsidRPr="001F0C2F">
              <w:rPr>
                <w:lang w:val="en-AU"/>
              </w:rPr>
              <w:t xml:space="preserve">End 2024: Map and data improvements (iterative) </w:t>
            </w:r>
          </w:p>
          <w:p w14:paraId="79ED6FDB" w14:textId="418F0DFA" w:rsidR="00DA26EA" w:rsidRPr="001F0C2F" w:rsidRDefault="00DA26EA" w:rsidP="001319B8">
            <w:pPr>
              <w:pStyle w:val="Box1Heading"/>
              <w:rPr>
                <w:b w:val="0"/>
                <w:lang w:val="en-AU"/>
              </w:rPr>
            </w:pPr>
            <w:r w:rsidRPr="001F0C2F">
              <w:rPr>
                <w:b w:val="0"/>
                <w:sz w:val="20"/>
                <w:lang w:val="en-AU"/>
              </w:rPr>
              <w:t>The department will improve the underlying data for the map, and make improvements to the product in line with community and industry feedback, including towards more seamless integration of data into software services where desired. </w:t>
            </w:r>
          </w:p>
        </w:tc>
      </w:tr>
      <w:tr w:rsidR="00DA26EA" w:rsidRPr="001F0C2F" w14:paraId="4C8246C2" w14:textId="77777777" w:rsidTr="00DA26EA">
        <w:tc>
          <w:tcPr>
            <w:cnfStyle w:val="001000000000" w:firstRow="0" w:lastRow="0" w:firstColumn="1" w:lastColumn="0" w:oddVBand="0" w:evenVBand="0" w:oddHBand="0" w:evenHBand="0" w:firstRowFirstColumn="0" w:firstRowLastColumn="0" w:lastRowFirstColumn="0" w:lastRowLastColumn="0"/>
            <w:tcW w:w="10348" w:type="dxa"/>
            <w:tcMar>
              <w:right w:w="170" w:type="dxa"/>
            </w:tcMar>
          </w:tcPr>
          <w:p w14:paraId="45379D6D" w14:textId="18C144F4" w:rsidR="00DA26EA" w:rsidRPr="001F0C2F" w:rsidRDefault="00DA26EA" w:rsidP="001319B8">
            <w:pPr>
              <w:pStyle w:val="Box1Heading"/>
              <w:rPr>
                <w:lang w:val="en-AU"/>
              </w:rPr>
            </w:pPr>
            <w:r w:rsidRPr="001F0C2F">
              <w:rPr>
                <w:lang w:val="en-AU"/>
              </w:rPr>
              <w:t>2025+: National approach and consistency</w:t>
            </w:r>
          </w:p>
          <w:p w14:paraId="0B09B752" w14:textId="7820B165" w:rsidR="00DA26EA" w:rsidRPr="001F0C2F" w:rsidRDefault="00DA26EA" w:rsidP="001319B8">
            <w:pPr>
              <w:pStyle w:val="Box1Text"/>
              <w:rPr>
                <w:sz w:val="20"/>
                <w:lang w:val="en-AU"/>
              </w:rPr>
            </w:pPr>
            <w:r w:rsidRPr="001F0C2F">
              <w:rPr>
                <w:sz w:val="20"/>
                <w:lang w:val="en-AU"/>
              </w:rPr>
              <w:t xml:space="preserve">Over the medium term, the department will work with states and territories and relevant Commonwealth agencies to outline how they will work together </w:t>
            </w:r>
            <w:r w:rsidR="000860D9" w:rsidRPr="001F0C2F">
              <w:rPr>
                <w:sz w:val="20"/>
                <w:lang w:val="en-AU"/>
              </w:rPr>
              <w:t xml:space="preserve">to </w:t>
            </w:r>
            <w:r w:rsidR="00104314" w:rsidRPr="001F0C2F">
              <w:rPr>
                <w:sz w:val="20"/>
                <w:lang w:val="en-AU"/>
              </w:rPr>
              <w:t xml:space="preserve">build digital consistency and </w:t>
            </w:r>
            <w:r w:rsidR="000860D9" w:rsidRPr="001F0C2F">
              <w:rPr>
                <w:sz w:val="20"/>
                <w:lang w:val="en-AU"/>
              </w:rPr>
              <w:t xml:space="preserve">an </w:t>
            </w:r>
            <w:r w:rsidR="00104314" w:rsidRPr="001F0C2F">
              <w:rPr>
                <w:sz w:val="20"/>
                <w:lang w:val="en-AU"/>
              </w:rPr>
              <w:t>open approach to develop</w:t>
            </w:r>
            <w:r w:rsidR="000860D9" w:rsidRPr="001F0C2F">
              <w:rPr>
                <w:sz w:val="20"/>
                <w:lang w:val="en-AU"/>
              </w:rPr>
              <w:t>ing</w:t>
            </w:r>
            <w:r w:rsidR="00104314" w:rsidRPr="001F0C2F">
              <w:rPr>
                <w:sz w:val="20"/>
                <w:lang w:val="en-AU"/>
              </w:rPr>
              <w:t xml:space="preserve"> a</w:t>
            </w:r>
            <w:r w:rsidRPr="001F0C2F">
              <w:rPr>
                <w:sz w:val="20"/>
                <w:lang w:val="en-AU"/>
              </w:rPr>
              <w:t xml:space="preserve"> fit-for-purpose and digital-first </w:t>
            </w:r>
            <w:r w:rsidR="00104314" w:rsidRPr="001F0C2F">
              <w:rPr>
                <w:sz w:val="20"/>
                <w:lang w:val="en-AU"/>
              </w:rPr>
              <w:t>framework</w:t>
            </w:r>
            <w:r w:rsidRPr="001F0C2F">
              <w:rPr>
                <w:sz w:val="20"/>
                <w:lang w:val="en-AU"/>
              </w:rPr>
              <w:t xml:space="preserve"> addressing non-safety concerns. </w:t>
            </w:r>
          </w:p>
          <w:p w14:paraId="72C00B66" w14:textId="3FCA2BDA" w:rsidR="00DA26EA" w:rsidRPr="001F0C2F" w:rsidRDefault="00DA26EA" w:rsidP="00BA22AC">
            <w:pPr>
              <w:pStyle w:val="Box1Text"/>
              <w:rPr>
                <w:lang w:val="en-AU"/>
              </w:rPr>
            </w:pPr>
            <w:r w:rsidRPr="001F0C2F">
              <w:rPr>
                <w:sz w:val="20"/>
                <w:lang w:val="en-AU"/>
              </w:rPr>
              <w:t xml:space="preserve">This may be underpinned by a formal agreement with states and territories. </w:t>
            </w:r>
          </w:p>
        </w:tc>
      </w:tr>
    </w:tbl>
    <w:p w14:paraId="60D9CAED" w14:textId="77777777" w:rsidR="004C07C0" w:rsidRPr="001F0C2F" w:rsidRDefault="004C07C0" w:rsidP="004C07C0">
      <w:pPr>
        <w:pStyle w:val="Heading3"/>
        <w:rPr>
          <w:sz w:val="28"/>
        </w:rPr>
      </w:pPr>
      <w:r w:rsidRPr="001F0C2F">
        <w:rPr>
          <w:sz w:val="28"/>
        </w:rPr>
        <w:t>Future Work</w:t>
      </w:r>
    </w:p>
    <w:p w14:paraId="4F97DCC7" w14:textId="5799D714" w:rsidR="00FD48C6" w:rsidRPr="001F0C2F" w:rsidRDefault="004C07C0" w:rsidP="004C07C0">
      <w:r w:rsidRPr="001F0C2F">
        <w:t xml:space="preserve">As the </w:t>
      </w:r>
      <w:r w:rsidR="005A5B20" w:rsidRPr="001F0C2F">
        <w:t>rules</w:t>
      </w:r>
      <w:r w:rsidRPr="001F0C2F">
        <w:t xml:space="preserve"> are within the remit of state and territory governments, priorities for future work will rely on close collaboration with state and territory agencies, and may progress at different speeds across jurisdictions depending on resourcing and prioritisation.</w:t>
      </w:r>
    </w:p>
    <w:p w14:paraId="0C42AE91" w14:textId="77777777" w:rsidR="00C51035" w:rsidRPr="001F0C2F" w:rsidRDefault="00FD48C6" w:rsidP="004C07C0">
      <w:pPr>
        <w:rPr>
          <w:b/>
        </w:rPr>
      </w:pPr>
      <w:r w:rsidRPr="001F0C2F">
        <w:rPr>
          <w:b/>
        </w:rPr>
        <w:t xml:space="preserve">Approvals and authorisations </w:t>
      </w:r>
    </w:p>
    <w:p w14:paraId="0E212945" w14:textId="752FB24F" w:rsidR="00FD48C6" w:rsidRPr="001F0C2F" w:rsidRDefault="00FD48C6" w:rsidP="004C07C0">
      <w:r w:rsidRPr="001F0C2F">
        <w:t xml:space="preserve">Develop data standards and encourage uptake of digital authorisation processes, allowing drone operators to apply for and receive authorisations to operate within non-safety constraints via the UTM ecosystem. </w:t>
      </w:r>
    </w:p>
    <w:p w14:paraId="61E63983" w14:textId="6ADFF38A" w:rsidR="00B06A3A" w:rsidRPr="001F0C2F" w:rsidRDefault="00B06A3A">
      <w:pPr>
        <w:suppressAutoHyphens w:val="0"/>
      </w:pPr>
      <w:r w:rsidRPr="001F0C2F">
        <w:br w:type="page"/>
      </w:r>
    </w:p>
    <w:p w14:paraId="3E0B5220" w14:textId="0E8DCD4B" w:rsidR="00A43845" w:rsidRPr="001F0C2F" w:rsidRDefault="00A64905" w:rsidP="00A43845">
      <w:pPr>
        <w:pStyle w:val="Heading2"/>
      </w:pPr>
      <w:bookmarkStart w:id="58" w:name="_Hlk171607528"/>
      <w:bookmarkStart w:id="59" w:name="_Toc184110749"/>
      <w:r w:rsidRPr="001F0C2F">
        <w:rPr>
          <w:noProof/>
        </w:rPr>
        <w:lastRenderedPageBreak/>
        <w:drawing>
          <wp:anchor distT="0" distB="0" distL="114300" distR="114300" simplePos="0" relativeHeight="251658268" behindDoc="0" locked="0" layoutInCell="1" allowOverlap="1" wp14:anchorId="031ED94D" wp14:editId="714FC1CC">
            <wp:simplePos x="0" y="0"/>
            <wp:positionH relativeFrom="margin">
              <wp:posOffset>4630280</wp:posOffset>
            </wp:positionH>
            <wp:positionV relativeFrom="paragraph">
              <wp:posOffset>2730</wp:posOffset>
            </wp:positionV>
            <wp:extent cx="534155" cy="534155"/>
            <wp:effectExtent l="0" t="0" r="0" b="0"/>
            <wp:wrapNone/>
            <wp:docPr id="238" name="Picture 238" descr="Icon for Focus Area 1: Separation and airspace integ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155" cy="53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C2F">
        <w:rPr>
          <w:noProof/>
        </w:rPr>
        <w:drawing>
          <wp:anchor distT="0" distB="0" distL="114300" distR="114300" simplePos="0" relativeHeight="251658273" behindDoc="0" locked="0" layoutInCell="1" allowOverlap="1" wp14:anchorId="3339DF24" wp14:editId="1BCA9FF4">
            <wp:simplePos x="0" y="0"/>
            <wp:positionH relativeFrom="margin">
              <wp:posOffset>5178340</wp:posOffset>
            </wp:positionH>
            <wp:positionV relativeFrom="paragraph">
              <wp:posOffset>2826</wp:posOffset>
            </wp:positionV>
            <wp:extent cx="532800" cy="532800"/>
            <wp:effectExtent l="0" t="0" r="635" b="635"/>
            <wp:wrapNone/>
            <wp:docPr id="344" name="Picture 344" descr="Icon for Focus Area 2: Better Regul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C2F">
        <w:rPr>
          <w:noProof/>
        </w:rPr>
        <w:drawing>
          <wp:anchor distT="0" distB="0" distL="114300" distR="114300" simplePos="0" relativeHeight="251658283" behindDoc="0" locked="0" layoutInCell="1" allowOverlap="1" wp14:anchorId="0EA7240A" wp14:editId="47671C65">
            <wp:simplePos x="0" y="0"/>
            <wp:positionH relativeFrom="margin">
              <wp:align>right</wp:align>
            </wp:positionH>
            <wp:positionV relativeFrom="paragraph">
              <wp:posOffset>12700</wp:posOffset>
            </wp:positionV>
            <wp:extent cx="532800" cy="532800"/>
            <wp:effectExtent l="0" t="0" r="635" b="635"/>
            <wp:wrapThrough wrapText="bothSides">
              <wp:wrapPolygon edited="0">
                <wp:start x="4634" y="0"/>
                <wp:lineTo x="0" y="4634"/>
                <wp:lineTo x="0" y="16992"/>
                <wp:lineTo x="5406" y="20853"/>
                <wp:lineTo x="15447" y="20853"/>
                <wp:lineTo x="20853" y="16992"/>
                <wp:lineTo x="20853" y="3862"/>
                <wp:lineTo x="15447" y="0"/>
                <wp:lineTo x="4634" y="0"/>
              </wp:wrapPolygon>
            </wp:wrapThrough>
            <wp:docPr id="354" name="Picture 354" descr="Icon for Focus Area 4: Improved compliance, enforcement and secur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845" w:rsidRPr="001F0C2F">
        <w:t xml:space="preserve">Drone </w:t>
      </w:r>
      <w:r w:rsidR="00ED1042" w:rsidRPr="001F0C2F">
        <w:t>Identification</w:t>
      </w:r>
      <w:r w:rsidR="006A2A4E" w:rsidRPr="001F0C2F">
        <w:t xml:space="preserve"> and Registration</w:t>
      </w:r>
      <w:bookmarkEnd w:id="59"/>
    </w:p>
    <w:bookmarkEnd w:id="58"/>
    <w:p w14:paraId="367F91CB" w14:textId="04E28C20" w:rsidR="00E542BE" w:rsidRPr="001F0C2F" w:rsidRDefault="00C76866" w:rsidP="00C76866">
      <w:pPr>
        <w:tabs>
          <w:tab w:val="left" w:pos="7938"/>
        </w:tabs>
      </w:pPr>
      <w:r w:rsidRPr="001F0C2F">
        <w:rPr>
          <w:b/>
        </w:rPr>
        <w:t xml:space="preserve">Lead agency: </w:t>
      </w:r>
      <w:r w:rsidR="00197496" w:rsidRPr="001F0C2F">
        <w:t>DITRDCA</w:t>
      </w:r>
      <w:r w:rsidRPr="001F0C2F">
        <w:t xml:space="preserve"> </w:t>
      </w:r>
    </w:p>
    <w:p w14:paraId="18EC64F0" w14:textId="3061FB05" w:rsidR="00ED1042" w:rsidRPr="001F0C2F" w:rsidRDefault="00ED1042" w:rsidP="00ED1042">
      <w:pPr>
        <w:pStyle w:val="Introduction"/>
        <w:rPr>
          <w:lang w:val="en-AU"/>
        </w:rPr>
      </w:pPr>
      <w:r w:rsidRPr="001F0C2F">
        <w:rPr>
          <w:lang w:val="en-AU"/>
        </w:rPr>
        <w:t xml:space="preserve">Exploring options to know who is flying what and where. </w:t>
      </w:r>
    </w:p>
    <w:p w14:paraId="5935C259" w14:textId="5D1CF2B9" w:rsidR="00ED1042" w:rsidRPr="001F0C2F" w:rsidRDefault="00ED1042" w:rsidP="00ED1042">
      <w:r w:rsidRPr="001F0C2F">
        <w:t xml:space="preserve">Better information about where drones are operating and who is operating them will be fundamental to the integration of emerging technologies with </w:t>
      </w:r>
      <w:r w:rsidR="00966BD9" w:rsidRPr="001F0C2F">
        <w:t>conventional</w:t>
      </w:r>
      <w:r w:rsidRPr="001F0C2F">
        <w:t xml:space="preserve"> aircraft systems</w:t>
      </w:r>
      <w:r w:rsidR="00483B86" w:rsidRPr="001F0C2F">
        <w:t>,</w:t>
      </w:r>
      <w:r w:rsidRPr="001F0C2F">
        <w:t xml:space="preserve"> and will support future drone traffic management systems.</w:t>
      </w:r>
      <w:r w:rsidR="00483B86" w:rsidRPr="001F0C2F">
        <w:t xml:space="preserve"> However, the way forward is not entirely clear. Mandates are an option, but should only be pursued where the benefit clearly outweighs the cost to industry.</w:t>
      </w:r>
    </w:p>
    <w:p w14:paraId="38F33A5F" w14:textId="16F548C4" w:rsidR="00483B86" w:rsidRPr="001F0C2F" w:rsidRDefault="00483B86" w:rsidP="00ED1042">
      <w:r w:rsidRPr="001F0C2F">
        <w:t>For this reason, the government will be exploring options for improving drone registration and introducing drone remote identification (Remote ID), but will not introduce new mandates in this space until this exploratory work is completed.</w:t>
      </w:r>
    </w:p>
    <w:p w14:paraId="746015C3" w14:textId="0FB8A584" w:rsidR="00ED1042" w:rsidRPr="001F0C2F" w:rsidRDefault="00ED1042" w:rsidP="00ED1042">
      <w:pPr>
        <w:pStyle w:val="Heading3"/>
      </w:pPr>
      <w:r w:rsidRPr="001F0C2F">
        <w:t xml:space="preserve">Remote ID </w:t>
      </w:r>
    </w:p>
    <w:p w14:paraId="7CA6A3A2" w14:textId="08213EB4" w:rsidR="00E1330E" w:rsidRPr="001F0C2F" w:rsidRDefault="00E1330E" w:rsidP="00E1330E">
      <w:r w:rsidRPr="001F0C2F">
        <w:t xml:space="preserve">When Remote ID is installed on a drone, </w:t>
      </w:r>
      <w:r w:rsidR="00F1646A" w:rsidRPr="001F0C2F">
        <w:rPr>
          <w:color w:val="auto"/>
        </w:rPr>
        <w:t xml:space="preserve">people on the ground will be able to receive information from an operating drone and download information on the operator. This information can be used by </w:t>
      </w:r>
      <w:r w:rsidRPr="001F0C2F">
        <w:t>law enforcement to determine who owns the drone. Not everyone will have access to the same information – similar to how police can call on a database to check a car’s registration, who owns the car and where they live, in the same way only authorised persons will be able to access sensitive information about the drone owner or operator. Remote ID ensures drone operators are accountable for their actions. However, exactly what type of Remote ID and what types of drones or operations it should be mandated for and by when, are all questions that need to be worked through in detail.</w:t>
      </w:r>
    </w:p>
    <w:p w14:paraId="07478646" w14:textId="5CA4CCDD" w:rsidR="000E3895" w:rsidRPr="001F0C2F" w:rsidRDefault="000E3895" w:rsidP="00ED1042">
      <w:r w:rsidRPr="001F0C2F">
        <w:t>The department</w:t>
      </w:r>
      <w:bookmarkStart w:id="60" w:name="_Hlk165989678"/>
      <w:r w:rsidRPr="001F0C2F">
        <w:t xml:space="preserve"> </w:t>
      </w:r>
      <w:r w:rsidR="005264D2" w:rsidRPr="001F0C2F">
        <w:t xml:space="preserve">will </w:t>
      </w:r>
      <w:r w:rsidR="00EE179F" w:rsidRPr="001F0C2F">
        <w:t>d</w:t>
      </w:r>
      <w:r w:rsidRPr="001F0C2F">
        <w:t>evelop a Policy Impact Analysis</w:t>
      </w:r>
      <w:r w:rsidR="005264D2" w:rsidRPr="001F0C2F">
        <w:t xml:space="preserve"> in 2025-26</w:t>
      </w:r>
      <w:r w:rsidRPr="001F0C2F">
        <w:t>, which is a critical step before any regulation or mandates can be considered.</w:t>
      </w:r>
      <w:bookmarkEnd w:id="60"/>
    </w:p>
    <w:tbl>
      <w:tblPr>
        <w:tblStyle w:val="IconBoxTable"/>
        <w:tblW w:w="10348" w:type="dxa"/>
        <w:tblLook w:val="0680" w:firstRow="0" w:lastRow="0" w:firstColumn="1" w:lastColumn="0" w:noHBand="1" w:noVBand="1"/>
      </w:tblPr>
      <w:tblGrid>
        <w:gridCol w:w="2876"/>
        <w:gridCol w:w="7472"/>
      </w:tblGrid>
      <w:tr w:rsidR="00ED1042" w:rsidRPr="001F0C2F" w14:paraId="597BA4D1" w14:textId="77777777" w:rsidTr="00E542BE">
        <w:tc>
          <w:tcPr>
            <w:cnfStyle w:val="001000000000" w:firstRow="0" w:lastRow="0" w:firstColumn="1" w:lastColumn="0" w:oddVBand="0" w:evenVBand="0" w:oddHBand="0" w:evenHBand="0" w:firstRowFirstColumn="0" w:firstRowLastColumn="0" w:lastRowFirstColumn="0" w:lastRowLastColumn="0"/>
            <w:tcW w:w="2876" w:type="dxa"/>
            <w:vAlign w:val="center"/>
          </w:tcPr>
          <w:p w14:paraId="5912B4C5" w14:textId="77777777" w:rsidR="00ED1042" w:rsidRPr="001F0C2F" w:rsidRDefault="00ED1042" w:rsidP="00E542BE">
            <w:pPr>
              <w:jc w:val="center"/>
            </w:pPr>
            <w:r w:rsidRPr="001F0C2F">
              <w:rPr>
                <w:noProof/>
              </w:rPr>
              <w:drawing>
                <wp:inline distT="0" distB="0" distL="0" distR="0" wp14:anchorId="671A3242" wp14:editId="6AA62DBE">
                  <wp:extent cx="1710000" cy="1697865"/>
                  <wp:effectExtent l="0" t="0" r="5080" b="0"/>
                  <wp:docPr id="341" name="Picture 341" descr="The cover page for the Remote ID discussi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10000" cy="1697865"/>
                          </a:xfrm>
                          <a:prstGeom prst="rect">
                            <a:avLst/>
                          </a:prstGeom>
                        </pic:spPr>
                      </pic:pic>
                    </a:graphicData>
                  </a:graphic>
                </wp:inline>
              </w:drawing>
            </w:r>
          </w:p>
        </w:tc>
        <w:tc>
          <w:tcPr>
            <w:tcW w:w="7472" w:type="dxa"/>
            <w:tcMar>
              <w:right w:w="170" w:type="dxa"/>
            </w:tcMar>
          </w:tcPr>
          <w:p w14:paraId="3DADC701" w14:textId="77777777" w:rsidR="00ED1042" w:rsidRPr="001F0C2F" w:rsidRDefault="00ED1042" w:rsidP="00E542BE">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2023 Discussion Paper</w:t>
            </w:r>
          </w:p>
          <w:p w14:paraId="4EB8383F" w14:textId="77777777" w:rsidR="00ED1042" w:rsidRPr="001F0C2F" w:rsidRDefault="00ED1042" w:rsidP="00E542BE">
            <w:pPr>
              <w:pStyle w:val="Box1Text"/>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The department’s 2023 discussion paper sought public feedback on:</w:t>
            </w:r>
          </w:p>
          <w:p w14:paraId="0C529C49" w14:textId="77777777" w:rsidR="00ED1042" w:rsidRPr="001F0C2F" w:rsidRDefault="00ED1042" w:rsidP="00E542BE">
            <w:pPr>
              <w:pStyle w:val="Box1Bullet1"/>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opportunities and risks associated with this technology</w:t>
            </w:r>
          </w:p>
          <w:p w14:paraId="5842565D" w14:textId="77777777" w:rsidR="00ED1042" w:rsidRPr="001F0C2F" w:rsidRDefault="00ED1042" w:rsidP="00E542BE">
            <w:pPr>
              <w:pStyle w:val="Box1Bullet1"/>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options for how Remote ID could be mandated in Australia</w:t>
            </w:r>
          </w:p>
          <w:p w14:paraId="03F81052" w14:textId="77777777" w:rsidR="00ED1042" w:rsidRPr="001F0C2F" w:rsidRDefault="00ED1042" w:rsidP="00E542BE">
            <w:pPr>
              <w:pStyle w:val="Box1Bullet1"/>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other considerations that could inform detailed options for enabling legislation and/or regulation.</w:t>
            </w:r>
          </w:p>
          <w:p w14:paraId="5E96C7CB" w14:textId="77777777" w:rsidR="00ED1042" w:rsidRPr="001F0C2F" w:rsidRDefault="00ED1042" w:rsidP="00E542BE">
            <w:pPr>
              <w:pStyle w:val="Box1Text"/>
              <w:cnfStyle w:val="000000000000" w:firstRow="0" w:lastRow="0" w:firstColumn="0" w:lastColumn="0" w:oddVBand="0" w:evenVBand="0" w:oddHBand="0" w:evenHBand="0" w:firstRowFirstColumn="0" w:firstRowLastColumn="0" w:lastRowFirstColumn="0" w:lastRowLastColumn="0"/>
              <w:rPr>
                <w:lang w:val="en-AU"/>
              </w:rPr>
            </w:pPr>
            <w:r w:rsidRPr="001F0C2F">
              <w:rPr>
                <w:sz w:val="20"/>
                <w:lang w:val="en-AU"/>
              </w:rPr>
              <w:t xml:space="preserve">This was effectively the starting point for ongoing discussion and collaboration about Remote ID in Australia. </w:t>
            </w:r>
          </w:p>
        </w:tc>
      </w:tr>
    </w:tbl>
    <w:p w14:paraId="5ACDDAD9" w14:textId="66DA6062" w:rsidR="00483B86" w:rsidRPr="001F0C2F" w:rsidRDefault="00483B86" w:rsidP="00483B86">
      <w:r w:rsidRPr="001F0C2F">
        <w:t>Building on feedback from the 2023 discussion paper</w:t>
      </w:r>
      <w:r w:rsidR="00EE179F" w:rsidRPr="001F0C2F">
        <w:t xml:space="preserve"> and other industry consultation</w:t>
      </w:r>
      <w:r w:rsidRPr="001F0C2F">
        <w:t xml:space="preserve">, the </w:t>
      </w:r>
      <w:r w:rsidR="000E3895" w:rsidRPr="001F0C2F">
        <w:t>Policy Impact Analysis</w:t>
      </w:r>
      <w:r w:rsidRPr="001F0C2F">
        <w:t xml:space="preserve"> will include:</w:t>
      </w:r>
    </w:p>
    <w:p w14:paraId="65C979E0" w14:textId="684E03DE" w:rsidR="00F1646A" w:rsidRPr="001F0C2F" w:rsidRDefault="00F1646A" w:rsidP="00F1646A">
      <w:pPr>
        <w:pStyle w:val="Bullet1"/>
        <w:rPr>
          <w:lang w:val="en-AU"/>
        </w:rPr>
      </w:pPr>
      <w:r w:rsidRPr="001F0C2F">
        <w:rPr>
          <w:lang w:val="en-AU"/>
        </w:rPr>
        <w:t xml:space="preserve">cost and funding implications of Remote ID, including comparing multiple ID system options </w:t>
      </w:r>
    </w:p>
    <w:p w14:paraId="248C2C9D" w14:textId="13F74094" w:rsidR="00483B86" w:rsidRPr="001F0C2F" w:rsidRDefault="00483B86" w:rsidP="00483B86">
      <w:pPr>
        <w:pStyle w:val="Bullet1"/>
        <w:rPr>
          <w:lang w:val="en-AU"/>
        </w:rPr>
      </w:pPr>
      <w:r w:rsidRPr="001F0C2F">
        <w:rPr>
          <w:lang w:val="en-AU"/>
        </w:rPr>
        <w:t xml:space="preserve">legal issues, some of which may have a critical bearing on what kind of arrangement may be progressed </w:t>
      </w:r>
    </w:p>
    <w:p w14:paraId="30983AA2" w14:textId="6C9341BE" w:rsidR="00483B86" w:rsidRPr="001F0C2F" w:rsidRDefault="00483B86" w:rsidP="00483B86">
      <w:pPr>
        <w:pStyle w:val="Bullet1"/>
        <w:rPr>
          <w:lang w:val="en-AU"/>
        </w:rPr>
      </w:pPr>
      <w:r w:rsidRPr="001F0C2F">
        <w:rPr>
          <w:lang w:val="en-AU"/>
        </w:rPr>
        <w:t xml:space="preserve">data issues including: standards (if applicable); protections; other uses the data may be put; and responsibility for data management. </w:t>
      </w:r>
    </w:p>
    <w:p w14:paraId="423A1C07" w14:textId="6B4D48B1" w:rsidR="00ED1042" w:rsidRPr="001F0C2F" w:rsidRDefault="00ED1042" w:rsidP="00ED1042">
      <w:pPr>
        <w:pStyle w:val="Heading3"/>
      </w:pPr>
      <w:bookmarkStart w:id="61" w:name="_Hlk171607489"/>
      <w:r w:rsidRPr="001F0C2F">
        <w:lastRenderedPageBreak/>
        <w:t xml:space="preserve">Drone Registration </w:t>
      </w:r>
    </w:p>
    <w:p w14:paraId="1874C88D" w14:textId="57461A5C" w:rsidR="00055529" w:rsidRPr="001F0C2F" w:rsidRDefault="00055529" w:rsidP="00055529">
      <w:pPr>
        <w:suppressAutoHyphens w:val="0"/>
      </w:pPr>
      <w:r w:rsidRPr="001F0C2F">
        <w:t xml:space="preserve">Mandatory registration for commercial drones has now been in place for 4 years. As the UAS industry continues to evolve and the UTM </w:t>
      </w:r>
      <w:r w:rsidR="00B13260" w:rsidRPr="001F0C2F">
        <w:t>e</w:t>
      </w:r>
      <w:r w:rsidRPr="001F0C2F">
        <w:t xml:space="preserve">cosystem matures, </w:t>
      </w:r>
      <w:r w:rsidR="00EC00DF" w:rsidRPr="001F0C2F">
        <w:t>there is potential to better</w:t>
      </w:r>
      <w:r w:rsidR="006A2A4E" w:rsidRPr="001F0C2F" w:rsidDel="00EC00DF">
        <w:t xml:space="preserve"> </w:t>
      </w:r>
      <w:r w:rsidR="006A2A4E" w:rsidRPr="001F0C2F">
        <w:t xml:space="preserve">use the data gathered through registration. </w:t>
      </w:r>
    </w:p>
    <w:tbl>
      <w:tblPr>
        <w:tblStyle w:val="IconBoxTable"/>
        <w:tblW w:w="9923" w:type="dxa"/>
        <w:tblLook w:val="0680" w:firstRow="0" w:lastRow="0" w:firstColumn="1" w:lastColumn="0" w:noHBand="1" w:noVBand="1"/>
      </w:tblPr>
      <w:tblGrid>
        <w:gridCol w:w="2468"/>
        <w:gridCol w:w="7455"/>
      </w:tblGrid>
      <w:tr w:rsidR="00EC00DF" w:rsidRPr="001F0C2F" w14:paraId="307FAB9F" w14:textId="77777777" w:rsidTr="00513790">
        <w:tc>
          <w:tcPr>
            <w:cnfStyle w:val="001000000000" w:firstRow="0" w:lastRow="0" w:firstColumn="1" w:lastColumn="0" w:oddVBand="0" w:evenVBand="0" w:oddHBand="0" w:evenHBand="0" w:firstRowFirstColumn="0" w:firstRowLastColumn="0" w:lastRowFirstColumn="0" w:lastRowLastColumn="0"/>
            <w:tcW w:w="2468" w:type="dxa"/>
            <w:vAlign w:val="center"/>
          </w:tcPr>
          <w:p w14:paraId="6CB94CC9" w14:textId="4E5D17DA" w:rsidR="00EC00DF" w:rsidRPr="001F0C2F" w:rsidRDefault="00EC00DF" w:rsidP="00A43845">
            <w:pPr>
              <w:jc w:val="center"/>
            </w:pPr>
            <w:r w:rsidRPr="001F0C2F">
              <w:rPr>
                <w:noProof/>
              </w:rPr>
              <w:drawing>
                <wp:inline distT="0" distB="0" distL="0" distR="0" wp14:anchorId="3BEF023E" wp14:editId="3179C261">
                  <wp:extent cx="1456007" cy="1410772"/>
                  <wp:effectExtent l="0" t="0" r="0" b="0"/>
                  <wp:docPr id="648" name="Picture 648" descr="https://shop.casa.gov.au/cdn/shop/products/SP_217.jpg?v=1594015352&amp;width=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op.casa.gov.au/cdn/shop/products/SP_217.jpg?v=1594015352&amp;width=45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5219" b="17154"/>
                          <a:stretch/>
                        </pic:blipFill>
                        <pic:spPr bwMode="auto">
                          <a:xfrm>
                            <a:off x="0" y="0"/>
                            <a:ext cx="1466090" cy="1420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55" w:type="dxa"/>
            <w:tcMar>
              <w:right w:w="170" w:type="dxa"/>
            </w:tcMar>
          </w:tcPr>
          <w:p w14:paraId="1BC39DA1" w14:textId="57A83FBB" w:rsidR="00EC00DF" w:rsidRPr="001F0C2F" w:rsidRDefault="00EC00DF" w:rsidP="00A43845">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 xml:space="preserve">Commercial drone registration </w:t>
            </w:r>
          </w:p>
          <w:p w14:paraId="2B4531BB" w14:textId="77777777" w:rsidR="00EC00DF" w:rsidRPr="001F0C2F" w:rsidRDefault="00EC00DF" w:rsidP="00A43845">
            <w:pPr>
              <w:pStyle w:val="Box1Text"/>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On 30 September 2020, CASA introduced a mandatory scheme for commercial drone registration.</w:t>
            </w:r>
          </w:p>
          <w:p w14:paraId="499D3ED1" w14:textId="5EFE7E05" w:rsidR="00EC00DF" w:rsidRPr="001F0C2F" w:rsidRDefault="00EC00DF" w:rsidP="00483B86">
            <w:pPr>
              <w:pStyle w:val="Box1Text"/>
              <w:cnfStyle w:val="000000000000" w:firstRow="0" w:lastRow="0" w:firstColumn="0" w:lastColumn="0" w:oddVBand="0" w:evenVBand="0" w:oddHBand="0" w:evenHBand="0" w:firstRowFirstColumn="0" w:firstRowLastColumn="0" w:lastRowFirstColumn="0" w:lastRowLastColumn="0"/>
              <w:rPr>
                <w:lang w:val="en-AU"/>
              </w:rPr>
            </w:pPr>
            <w:r w:rsidRPr="001F0C2F">
              <w:rPr>
                <w:sz w:val="20"/>
                <w:lang w:val="en-AU"/>
              </w:rPr>
              <w:t xml:space="preserve">Operators must register their drones if they use their drone for business or as part of their job. This applies to all drones used to provide any type of service, no matter how much the drone weighs.  </w:t>
            </w:r>
          </w:p>
        </w:tc>
      </w:tr>
    </w:tbl>
    <w:p w14:paraId="7342072D" w14:textId="25E0B6C6" w:rsidR="006A2A4E" w:rsidRPr="001F0C2F" w:rsidRDefault="006A2A4E" w:rsidP="00C520FA">
      <w:pPr>
        <w:suppressAutoHyphens w:val="0"/>
      </w:pPr>
      <w:r w:rsidRPr="001F0C2F">
        <w:t xml:space="preserve">The </w:t>
      </w:r>
      <w:r w:rsidR="00731B34" w:rsidRPr="001F0C2F">
        <w:t xml:space="preserve">government </w:t>
      </w:r>
      <w:r w:rsidRPr="001F0C2F">
        <w:t xml:space="preserve">will also </w:t>
      </w:r>
      <w:r w:rsidR="00731B34" w:rsidRPr="001F0C2F">
        <w:t xml:space="preserve">consider registration of recreational drones. </w:t>
      </w:r>
      <w:r w:rsidRPr="001F0C2F">
        <w:t>This was recommended in the 2018 Senate Committee Report</w:t>
      </w:r>
      <w:r w:rsidRPr="001F0C2F">
        <w:rPr>
          <w:rStyle w:val="FootnoteReference"/>
        </w:rPr>
        <w:footnoteReference w:id="9"/>
      </w:r>
      <w:r w:rsidRPr="001F0C2F">
        <w:t xml:space="preserve"> </w:t>
      </w:r>
      <w:r w:rsidR="00C520FA" w:rsidRPr="001F0C2F">
        <w:t xml:space="preserve">and was </w:t>
      </w:r>
      <w:r w:rsidR="00786602" w:rsidRPr="001F0C2F">
        <w:t xml:space="preserve">originally </w:t>
      </w:r>
      <w:r w:rsidR="00C520FA" w:rsidRPr="001F0C2F">
        <w:t>intended</w:t>
      </w:r>
      <w:r w:rsidR="00786602" w:rsidRPr="001F0C2F">
        <w:t xml:space="preserve"> to commence in July 2023. However, the government </w:t>
      </w:r>
      <w:r w:rsidR="00C520FA" w:rsidRPr="001F0C2F">
        <w:t>decided to pause the introduction of registration for recreational drones</w:t>
      </w:r>
      <w:r w:rsidR="00786602" w:rsidRPr="001F0C2F">
        <w:t xml:space="preserve"> to </w:t>
      </w:r>
      <w:r w:rsidR="00C520FA" w:rsidRPr="001F0C2F">
        <w:t>allow time to better assess the costs of regulation for the sector, and how a future scheme could best achieve its objectives without posing an undue burden on the sector.</w:t>
      </w:r>
      <w:r w:rsidR="005264D2" w:rsidRPr="001F0C2F">
        <w:t xml:space="preserve"> This analysis will take place in 2025-26.</w:t>
      </w:r>
    </w:p>
    <w:bookmarkEnd w:id="61"/>
    <w:p w14:paraId="02D7174C" w14:textId="0BD2F2E7" w:rsidR="00334848" w:rsidRPr="001F0C2F" w:rsidRDefault="00334848" w:rsidP="00334848">
      <w:pPr>
        <w:pStyle w:val="Heading4"/>
      </w:pPr>
      <w:r w:rsidRPr="001F0C2F">
        <w:t xml:space="preserve">Supporting Workstream </w:t>
      </w:r>
    </w:p>
    <w:p w14:paraId="61620633" w14:textId="7CC46145" w:rsidR="00334848" w:rsidRPr="001F0C2F" w:rsidRDefault="00334848" w:rsidP="003256D0">
      <w:pPr>
        <w:pStyle w:val="Box2Heading"/>
        <w:spacing w:after="0"/>
        <w:rPr>
          <w:lang w:val="en-AU"/>
        </w:rPr>
      </w:pPr>
      <w:r w:rsidRPr="001F0C2F">
        <w:rPr>
          <w:lang w:val="en-AU"/>
        </w:rPr>
        <w:t xml:space="preserve">Getting the most use from the Drone Registration database </w:t>
      </w:r>
    </w:p>
    <w:p w14:paraId="0894CDA3" w14:textId="155B44DC" w:rsidR="003256D0" w:rsidRPr="001F0C2F" w:rsidRDefault="003256D0" w:rsidP="003256D0">
      <w:pPr>
        <w:pStyle w:val="Box2Text"/>
        <w:spacing w:before="0" w:after="0"/>
        <w:rPr>
          <w:i/>
          <w:sz w:val="20"/>
          <w:lang w:val="en-AU"/>
        </w:rPr>
      </w:pPr>
      <w:r w:rsidRPr="001F0C2F">
        <w:rPr>
          <w:b/>
          <w:i/>
          <w:sz w:val="20"/>
          <w:lang w:val="en-AU"/>
        </w:rPr>
        <w:t>Lead agency:</w:t>
      </w:r>
      <w:r w:rsidRPr="001F0C2F">
        <w:rPr>
          <w:i/>
          <w:sz w:val="20"/>
          <w:lang w:val="en-AU"/>
        </w:rPr>
        <w:t xml:space="preserve"> CASA </w:t>
      </w:r>
    </w:p>
    <w:p w14:paraId="4FA1AA66" w14:textId="171EACF1" w:rsidR="003256D0" w:rsidRPr="001F0C2F" w:rsidRDefault="003256D0" w:rsidP="003256D0">
      <w:pPr>
        <w:pStyle w:val="Box2Text"/>
        <w:spacing w:before="0"/>
        <w:rPr>
          <w:i/>
          <w:sz w:val="20"/>
          <w:lang w:val="en-AU"/>
        </w:rPr>
      </w:pPr>
      <w:r w:rsidRPr="001F0C2F">
        <w:rPr>
          <w:b/>
          <w:i/>
          <w:sz w:val="20"/>
          <w:lang w:val="en-AU"/>
        </w:rPr>
        <w:t>Timing:</w:t>
      </w:r>
      <w:r w:rsidRPr="001F0C2F">
        <w:rPr>
          <w:i/>
          <w:sz w:val="20"/>
          <w:lang w:val="en-AU"/>
        </w:rPr>
        <w:t xml:space="preserve"> </w:t>
      </w:r>
      <w:r w:rsidR="000E52D6" w:rsidRPr="001F0C2F">
        <w:rPr>
          <w:i/>
          <w:sz w:val="20"/>
          <w:lang w:val="en-AU"/>
        </w:rPr>
        <w:t>2025-2026</w:t>
      </w:r>
    </w:p>
    <w:p w14:paraId="47D68FE6" w14:textId="6AE32005" w:rsidR="00334848" w:rsidRPr="001F0C2F" w:rsidRDefault="006D7C46" w:rsidP="009E7D09">
      <w:pPr>
        <w:pStyle w:val="Box2Text"/>
        <w:rPr>
          <w:highlight w:val="yellow"/>
          <w:lang w:val="en-AU"/>
        </w:rPr>
      </w:pPr>
      <w:r w:rsidRPr="001F0C2F">
        <w:rPr>
          <w:lang w:val="en-AU"/>
        </w:rPr>
        <w:t>CASA will look to develop an API so that data held in the commercial registration database can be available in select users in the UTM ecosystem. This could include access by authorised law enforcement making it easier to identify drone operators.</w:t>
      </w:r>
    </w:p>
    <w:p w14:paraId="4A17CBDC" w14:textId="77777777" w:rsidR="00334848" w:rsidRPr="001F0C2F" w:rsidRDefault="00334848" w:rsidP="00C937E2"/>
    <w:p w14:paraId="655B4CBA" w14:textId="77777777" w:rsidR="00156188" w:rsidRPr="001F0C2F" w:rsidRDefault="00156188">
      <w:pPr>
        <w:suppressAutoHyphens w:val="0"/>
        <w:rPr>
          <w:rFonts w:asciiTheme="majorHAnsi" w:eastAsiaTheme="majorEastAsia" w:hAnsiTheme="majorHAnsi" w:cstheme="majorBidi"/>
          <w:color w:val="081E3E" w:themeColor="text2"/>
          <w:sz w:val="36"/>
          <w:szCs w:val="26"/>
        </w:rPr>
      </w:pPr>
      <w:r w:rsidRPr="001F0C2F">
        <w:br w:type="page"/>
      </w:r>
    </w:p>
    <w:p w14:paraId="0B7BB0A5" w14:textId="2B305E2B" w:rsidR="00DE7403" w:rsidRPr="001F0C2F" w:rsidRDefault="00A64905" w:rsidP="00DE7403">
      <w:pPr>
        <w:pStyle w:val="Heading2"/>
      </w:pPr>
      <w:bookmarkStart w:id="62" w:name="_Toc184110750"/>
      <w:r w:rsidRPr="001F0C2F">
        <w:rPr>
          <w:noProof/>
        </w:rPr>
        <w:lastRenderedPageBreak/>
        <w:drawing>
          <wp:anchor distT="0" distB="0" distL="114300" distR="114300" simplePos="0" relativeHeight="251658274" behindDoc="0" locked="0" layoutInCell="1" allowOverlap="1" wp14:anchorId="1C79EACC" wp14:editId="2722C8C6">
            <wp:simplePos x="0" y="0"/>
            <wp:positionH relativeFrom="margin">
              <wp:posOffset>5184716</wp:posOffset>
            </wp:positionH>
            <wp:positionV relativeFrom="paragraph">
              <wp:posOffset>3745</wp:posOffset>
            </wp:positionV>
            <wp:extent cx="532800" cy="532800"/>
            <wp:effectExtent l="0" t="0" r="635" b="635"/>
            <wp:wrapNone/>
            <wp:docPr id="345" name="Picture 345" descr="Icon for Focus Area 2: Better Regul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C2F">
        <w:rPr>
          <w:noProof/>
        </w:rPr>
        <w:drawing>
          <wp:anchor distT="0" distB="0" distL="114300" distR="114300" simplePos="0" relativeHeight="251658284" behindDoc="0" locked="0" layoutInCell="1" allowOverlap="1" wp14:anchorId="28D96C49" wp14:editId="7C7D1CFB">
            <wp:simplePos x="0" y="0"/>
            <wp:positionH relativeFrom="margin">
              <wp:align>right</wp:align>
            </wp:positionH>
            <wp:positionV relativeFrom="paragraph">
              <wp:posOffset>5270</wp:posOffset>
            </wp:positionV>
            <wp:extent cx="532800" cy="532800"/>
            <wp:effectExtent l="0" t="0" r="635" b="635"/>
            <wp:wrapThrough wrapText="bothSides">
              <wp:wrapPolygon edited="0">
                <wp:start x="4634" y="0"/>
                <wp:lineTo x="0" y="4634"/>
                <wp:lineTo x="0" y="16992"/>
                <wp:lineTo x="5406" y="20853"/>
                <wp:lineTo x="15447" y="20853"/>
                <wp:lineTo x="20853" y="16992"/>
                <wp:lineTo x="20853" y="3862"/>
                <wp:lineTo x="15447" y="0"/>
                <wp:lineTo x="4634" y="0"/>
              </wp:wrapPolygon>
            </wp:wrapThrough>
            <wp:docPr id="355" name="Picture 355" descr="Icon for Focus Area 4: Improved compliance, enforcement and secur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2F8" w:rsidRPr="001F0C2F">
        <w:t>Coordina</w:t>
      </w:r>
      <w:r w:rsidR="00BF49F2" w:rsidRPr="001F0C2F">
        <w:t>ted</w:t>
      </w:r>
      <w:r w:rsidR="00E242F8" w:rsidRPr="001F0C2F">
        <w:t xml:space="preserve"> </w:t>
      </w:r>
      <w:r w:rsidR="00DE7403" w:rsidRPr="001F0C2F">
        <w:t>Drone Detection Data Strategy</w:t>
      </w:r>
      <w:bookmarkEnd w:id="62"/>
      <w:r w:rsidR="00DE7403" w:rsidRPr="001F0C2F">
        <w:t xml:space="preserve"> </w:t>
      </w:r>
    </w:p>
    <w:p w14:paraId="233473E6" w14:textId="2FBE6D39" w:rsidR="00DE7403" w:rsidRPr="001F0C2F" w:rsidRDefault="00DE7403" w:rsidP="00DE7403">
      <w:pPr>
        <w:tabs>
          <w:tab w:val="left" w:pos="7938"/>
        </w:tabs>
      </w:pPr>
      <w:r w:rsidRPr="001F0C2F">
        <w:rPr>
          <w:b/>
        </w:rPr>
        <w:t>Lead agency:</w:t>
      </w:r>
      <w:r w:rsidRPr="001F0C2F">
        <w:t xml:space="preserve"> D</w:t>
      </w:r>
      <w:r w:rsidR="00197496" w:rsidRPr="001F0C2F">
        <w:t>ITRDCA</w:t>
      </w:r>
    </w:p>
    <w:p w14:paraId="2E4EFCBF" w14:textId="76C7068B" w:rsidR="00DE7403" w:rsidRPr="001F0C2F" w:rsidRDefault="00DE7403" w:rsidP="00DE7403">
      <w:pPr>
        <w:pStyle w:val="Introduction"/>
        <w:rPr>
          <w:lang w:val="en-AU"/>
        </w:rPr>
      </w:pPr>
      <w:r w:rsidRPr="001F0C2F">
        <w:rPr>
          <w:lang w:val="en-AU"/>
        </w:rPr>
        <w:t xml:space="preserve">Leveraging data to enhance </w:t>
      </w:r>
      <w:r w:rsidR="00C71883" w:rsidRPr="001F0C2F">
        <w:rPr>
          <w:lang w:val="en-AU"/>
        </w:rPr>
        <w:t>UTM</w:t>
      </w:r>
      <w:r w:rsidRPr="001F0C2F">
        <w:rPr>
          <w:lang w:val="en-AU"/>
        </w:rPr>
        <w:t xml:space="preserve"> integration</w:t>
      </w:r>
      <w:r w:rsidR="00C71883" w:rsidRPr="001F0C2F">
        <w:rPr>
          <w:lang w:val="en-AU"/>
        </w:rPr>
        <w:t xml:space="preserve"> and fidelity of services </w:t>
      </w:r>
    </w:p>
    <w:p w14:paraId="533D5B55" w14:textId="132806CA" w:rsidR="00564AC0" w:rsidRPr="001F0C2F" w:rsidRDefault="001B4941" w:rsidP="004B45DF">
      <w:r w:rsidRPr="001F0C2F">
        <w:t xml:space="preserve">The </w:t>
      </w:r>
      <w:r w:rsidR="00564AC0" w:rsidRPr="001F0C2F">
        <w:t xml:space="preserve">UTM </w:t>
      </w:r>
      <w:r w:rsidR="009311C6" w:rsidRPr="001F0C2F">
        <w:t xml:space="preserve">ecosystem is </w:t>
      </w:r>
      <w:r w:rsidRPr="001F0C2F">
        <w:t xml:space="preserve">a </w:t>
      </w:r>
      <w:r w:rsidR="009311C6" w:rsidRPr="001F0C2F">
        <w:t>data</w:t>
      </w:r>
      <w:r w:rsidRPr="001F0C2F">
        <w:t xml:space="preserve"> driven environment</w:t>
      </w:r>
      <w:r w:rsidR="009311C6" w:rsidRPr="001F0C2F">
        <w:t>. For the system to scale effectively and work efficiently, government must understand</w:t>
      </w:r>
      <w:r w:rsidR="00B40ADB" w:rsidRPr="001F0C2F">
        <w:t xml:space="preserve"> where</w:t>
      </w:r>
      <w:r w:rsidR="001A18A3" w:rsidRPr="001F0C2F">
        <w:t xml:space="preserve"> data interfaces, and the effects of the data exchanges. </w:t>
      </w:r>
    </w:p>
    <w:p w14:paraId="361505DB" w14:textId="4D7F251A" w:rsidR="00037508" w:rsidRPr="001F0C2F" w:rsidRDefault="00BF49F2" w:rsidP="004B45DF">
      <w:r w:rsidRPr="001F0C2F">
        <w:t>Map</w:t>
      </w:r>
      <w:r w:rsidR="004B45DF" w:rsidRPr="001F0C2F">
        <w:t>ping</w:t>
      </w:r>
      <w:r w:rsidRPr="001F0C2F">
        <w:t xml:space="preserve"> and understand</w:t>
      </w:r>
      <w:r w:rsidR="004B45DF" w:rsidRPr="001F0C2F">
        <w:t>ing t</w:t>
      </w:r>
      <w:r w:rsidR="00E242F8" w:rsidRPr="001F0C2F">
        <w:t>he relationship between</w:t>
      </w:r>
      <w:r w:rsidR="00564AC0" w:rsidRPr="001F0C2F">
        <w:t xml:space="preserve"> UTM’s </w:t>
      </w:r>
      <w:r w:rsidR="00E242F8" w:rsidRPr="001F0C2F">
        <w:t>cooperative</w:t>
      </w:r>
      <w:r w:rsidR="00564AC0" w:rsidRPr="001F0C2F">
        <w:t xml:space="preserve"> data sources</w:t>
      </w:r>
      <w:r w:rsidR="00E242F8" w:rsidRPr="001F0C2F">
        <w:t xml:space="preserve"> and</w:t>
      </w:r>
      <w:r w:rsidR="00564AC0" w:rsidRPr="001F0C2F">
        <w:t xml:space="preserve"> data generated </w:t>
      </w:r>
      <w:r w:rsidR="00E242F8" w:rsidRPr="001F0C2F">
        <w:t>non-cooperative drone</w:t>
      </w:r>
      <w:r w:rsidR="00564AC0" w:rsidRPr="001F0C2F">
        <w:t xml:space="preserve"> platforms </w:t>
      </w:r>
      <w:r w:rsidR="004B45DF" w:rsidRPr="001F0C2F">
        <w:t>will s</w:t>
      </w:r>
      <w:r w:rsidR="00E242F8" w:rsidRPr="001F0C2F">
        <w:t>upport</w:t>
      </w:r>
      <w:r w:rsidR="004B45DF" w:rsidRPr="001F0C2F">
        <w:t xml:space="preserve"> and enhance</w:t>
      </w:r>
      <w:r w:rsidR="00E242F8" w:rsidRPr="001F0C2F">
        <w:t xml:space="preserve"> security and safety outcomes</w:t>
      </w:r>
      <w:r w:rsidR="0093370D" w:rsidRPr="001F0C2F">
        <w:t xml:space="preserve"> and the effective</w:t>
      </w:r>
      <w:r w:rsidR="00B94C70">
        <w:t>ness</w:t>
      </w:r>
      <w:r w:rsidR="0093370D" w:rsidRPr="001F0C2F">
        <w:t xml:space="preserve"> of both UTM and drone detection.</w:t>
      </w:r>
      <w:r w:rsidR="00E242F8" w:rsidRPr="001F0C2F">
        <w:t xml:space="preserve"> </w:t>
      </w:r>
      <w:r w:rsidR="0093370D" w:rsidRPr="001F0C2F">
        <w:t>A clear data strategy</w:t>
      </w:r>
      <w:r w:rsidR="00564AC0" w:rsidRPr="001F0C2F">
        <w:t xml:space="preserve"> will enable the efficient flow of data through different systems, applications and services identifying areas of potential duplication and core relationships.</w:t>
      </w:r>
    </w:p>
    <w:p w14:paraId="12A83162" w14:textId="0F753AF2" w:rsidR="001A18A3" w:rsidRPr="001F0C2F" w:rsidRDefault="001A18A3" w:rsidP="004B45DF">
      <w:r w:rsidRPr="001F0C2F">
        <w:t>The</w:t>
      </w:r>
      <w:r w:rsidR="006F5491" w:rsidRPr="001F0C2F">
        <w:t xml:space="preserve"> purpose of</w:t>
      </w:r>
      <w:r w:rsidRPr="001F0C2F">
        <w:t xml:space="preserve"> </w:t>
      </w:r>
      <w:r w:rsidR="006F5491" w:rsidRPr="001F0C2F">
        <w:t>the C</w:t>
      </w:r>
      <w:r w:rsidRPr="001F0C2F">
        <w:t xml:space="preserve">oordinated </w:t>
      </w:r>
      <w:r w:rsidR="006F5491" w:rsidRPr="001F0C2F">
        <w:t>D</w:t>
      </w:r>
      <w:r w:rsidRPr="001F0C2F">
        <w:t xml:space="preserve">rone </w:t>
      </w:r>
      <w:r w:rsidR="006F5491" w:rsidRPr="001F0C2F">
        <w:t>D</w:t>
      </w:r>
      <w:r w:rsidRPr="001F0C2F">
        <w:t xml:space="preserve">etection </w:t>
      </w:r>
      <w:r w:rsidR="006F5491" w:rsidRPr="001F0C2F">
        <w:t>D</w:t>
      </w:r>
      <w:r w:rsidRPr="001F0C2F">
        <w:t xml:space="preserve">ata </w:t>
      </w:r>
      <w:r w:rsidR="006F5491" w:rsidRPr="001F0C2F">
        <w:t>S</w:t>
      </w:r>
      <w:r w:rsidRPr="001F0C2F">
        <w:t>trategy</w:t>
      </w:r>
      <w:r w:rsidR="006F5491" w:rsidRPr="001F0C2F">
        <w:t xml:space="preserve"> is to set-out a process for identifying UTM data synergies, efficiencies, roles and responsibilities, to assist in achieving more efficient data management. </w:t>
      </w:r>
      <w:r w:rsidR="0093370D" w:rsidRPr="001F0C2F">
        <w:t xml:space="preserve">It will also identify legislative and privacy issues to ensure effective and responsible use of personal data collected by UTM and drone detection capabilities. </w:t>
      </w:r>
      <w:r w:rsidR="006F5491" w:rsidRPr="001F0C2F">
        <w:t>Importantly</w:t>
      </w:r>
      <w:r w:rsidR="00B94C70">
        <w:t>,</w:t>
      </w:r>
      <w:r w:rsidR="006F5491" w:rsidRPr="001F0C2F">
        <w:t xml:space="preserve"> it will explore the interaction between cooperative and non-cooperative data and how the crossover can inform safety and security outcomes for users. </w:t>
      </w:r>
      <w:r w:rsidR="00C03171" w:rsidRPr="001F0C2F">
        <w:t>The data strategy will be completed around mid-2025.</w:t>
      </w:r>
    </w:p>
    <w:p w14:paraId="6B016CFE" w14:textId="77777777" w:rsidR="00DE7403" w:rsidRPr="001F0C2F" w:rsidRDefault="00DE7403" w:rsidP="00DE7403">
      <w:pPr>
        <w:pStyle w:val="Heading3"/>
      </w:pPr>
      <w:r w:rsidRPr="001F0C2F">
        <w:rPr>
          <w:sz w:val="28"/>
        </w:rPr>
        <w:t>Progress already made</w:t>
      </w:r>
    </w:p>
    <w:tbl>
      <w:tblPr>
        <w:tblStyle w:val="IconBoxTable"/>
        <w:tblW w:w="10348" w:type="dxa"/>
        <w:tblLook w:val="0680" w:firstRow="0" w:lastRow="0" w:firstColumn="1" w:lastColumn="0" w:noHBand="1" w:noVBand="1"/>
      </w:tblPr>
      <w:tblGrid>
        <w:gridCol w:w="2694"/>
        <w:gridCol w:w="7654"/>
      </w:tblGrid>
      <w:tr w:rsidR="00DE7403" w:rsidRPr="001F0C2F" w14:paraId="23D1B75E" w14:textId="77777777" w:rsidTr="003067DC">
        <w:tc>
          <w:tcPr>
            <w:cnfStyle w:val="001000000000" w:firstRow="0" w:lastRow="0" w:firstColumn="1" w:lastColumn="0" w:oddVBand="0" w:evenVBand="0" w:oddHBand="0" w:evenHBand="0" w:firstRowFirstColumn="0" w:firstRowLastColumn="0" w:lastRowFirstColumn="0" w:lastRowLastColumn="0"/>
            <w:tcW w:w="2694" w:type="dxa"/>
            <w:vAlign w:val="center"/>
          </w:tcPr>
          <w:p w14:paraId="34EE8131" w14:textId="362518D3" w:rsidR="00DE7403" w:rsidRPr="001F0C2F" w:rsidRDefault="00707D77" w:rsidP="003067DC">
            <w:pPr>
              <w:jc w:val="center"/>
              <w:rPr>
                <w:highlight w:val="yellow"/>
              </w:rPr>
            </w:pPr>
            <w:r w:rsidRPr="001F0C2F">
              <w:rPr>
                <w:noProof/>
              </w:rPr>
              <w:drawing>
                <wp:inline distT="0" distB="0" distL="0" distR="0" wp14:anchorId="74044B63" wp14:editId="66CDCD35">
                  <wp:extent cx="1381125" cy="1123950"/>
                  <wp:effectExtent l="0" t="0" r="9525" b="0"/>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81125" cy="1123950"/>
                          </a:xfrm>
                          <a:prstGeom prst="rect">
                            <a:avLst/>
                          </a:prstGeom>
                          <a:noFill/>
                          <a:ln>
                            <a:noFill/>
                          </a:ln>
                        </pic:spPr>
                      </pic:pic>
                    </a:graphicData>
                  </a:graphic>
                </wp:inline>
              </w:drawing>
            </w:r>
          </w:p>
        </w:tc>
        <w:tc>
          <w:tcPr>
            <w:tcW w:w="7654" w:type="dxa"/>
            <w:tcMar>
              <w:right w:w="170" w:type="dxa"/>
            </w:tcMar>
          </w:tcPr>
          <w:p w14:paraId="3CDEF7F0" w14:textId="4E21A009" w:rsidR="00DE7403" w:rsidRPr="001F0C2F" w:rsidRDefault="001261F3" w:rsidP="003067DC">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 xml:space="preserve">Early scoping </w:t>
            </w:r>
          </w:p>
          <w:p w14:paraId="78A004D5" w14:textId="300BE403" w:rsidR="004B45DF" w:rsidRPr="001F0C2F" w:rsidRDefault="00041799" w:rsidP="003067DC">
            <w:pPr>
              <w:pStyle w:val="Box1Text"/>
              <w:cnfStyle w:val="000000000000" w:firstRow="0" w:lastRow="0" w:firstColumn="0" w:lastColumn="0" w:oddVBand="0" w:evenVBand="0" w:oddHBand="0" w:evenHBand="0" w:firstRowFirstColumn="0" w:firstRowLastColumn="0" w:lastRowFirstColumn="0" w:lastRowLastColumn="0"/>
              <w:rPr>
                <w:highlight w:val="yellow"/>
                <w:lang w:val="en-AU"/>
              </w:rPr>
            </w:pPr>
            <w:r w:rsidRPr="001F0C2F">
              <w:rPr>
                <w:lang w:val="en-AU"/>
              </w:rPr>
              <w:t>Ensuring the compatibility</w:t>
            </w:r>
            <w:r w:rsidR="0081120C" w:rsidRPr="001F0C2F">
              <w:rPr>
                <w:lang w:val="en-AU"/>
              </w:rPr>
              <w:t xml:space="preserve"> and interoperability</w:t>
            </w:r>
            <w:r w:rsidRPr="001F0C2F">
              <w:rPr>
                <w:lang w:val="en-AU"/>
              </w:rPr>
              <w:t xml:space="preserve"> of drone detection systems deployed across Australia is a core goal for Australia. </w:t>
            </w:r>
            <w:r w:rsidR="0074565C" w:rsidRPr="001F0C2F">
              <w:rPr>
                <w:lang w:val="en-AU"/>
              </w:rPr>
              <w:t>Early discussion around</w:t>
            </w:r>
            <w:r w:rsidR="00C070AF" w:rsidRPr="001F0C2F">
              <w:rPr>
                <w:lang w:val="en-AU"/>
              </w:rPr>
              <w:t xml:space="preserve"> </w:t>
            </w:r>
            <w:r w:rsidR="0074565C" w:rsidRPr="001F0C2F">
              <w:rPr>
                <w:lang w:val="en-AU"/>
              </w:rPr>
              <w:t xml:space="preserve">the role </w:t>
            </w:r>
            <w:r w:rsidRPr="001F0C2F">
              <w:rPr>
                <w:lang w:val="en-AU"/>
              </w:rPr>
              <w:t>drone detection data standards</w:t>
            </w:r>
            <w:r w:rsidR="0081120C" w:rsidRPr="001F0C2F">
              <w:rPr>
                <w:lang w:val="en-AU"/>
              </w:rPr>
              <w:t xml:space="preserve"> have commenced, including the role they</w:t>
            </w:r>
            <w:r w:rsidRPr="001F0C2F">
              <w:rPr>
                <w:lang w:val="en-AU"/>
              </w:rPr>
              <w:t xml:space="preserve"> </w:t>
            </w:r>
            <w:r w:rsidR="0081120C" w:rsidRPr="001F0C2F">
              <w:rPr>
                <w:lang w:val="en-AU"/>
              </w:rPr>
              <w:t>might</w:t>
            </w:r>
            <w:r w:rsidR="0074565C" w:rsidRPr="001F0C2F">
              <w:rPr>
                <w:lang w:val="en-AU"/>
              </w:rPr>
              <w:t xml:space="preserve"> play in the emerging aviation ecosystem. </w:t>
            </w:r>
          </w:p>
          <w:p w14:paraId="69CACAC4" w14:textId="77777777" w:rsidR="00DE7403" w:rsidRPr="001F0C2F" w:rsidRDefault="00DE7403" w:rsidP="003067DC">
            <w:pPr>
              <w:pStyle w:val="Box1Text"/>
              <w:cnfStyle w:val="000000000000" w:firstRow="0" w:lastRow="0" w:firstColumn="0" w:lastColumn="0" w:oddVBand="0" w:evenVBand="0" w:oddHBand="0" w:evenHBand="0" w:firstRowFirstColumn="0" w:firstRowLastColumn="0" w:lastRowFirstColumn="0" w:lastRowLastColumn="0"/>
              <w:rPr>
                <w:highlight w:val="yellow"/>
                <w:lang w:val="en-AU"/>
              </w:rPr>
            </w:pPr>
          </w:p>
        </w:tc>
      </w:tr>
    </w:tbl>
    <w:p w14:paraId="07C31CA5" w14:textId="77777777" w:rsidR="00DE7403" w:rsidRPr="001F0C2F" w:rsidRDefault="00DE7403" w:rsidP="00DE7403">
      <w:pPr>
        <w:pStyle w:val="Heading4"/>
      </w:pPr>
      <w:r w:rsidRPr="001F0C2F">
        <w:t>Supporting Workstreams</w:t>
      </w:r>
    </w:p>
    <w:p w14:paraId="632E8A6E" w14:textId="70E8D064" w:rsidR="00DE7403" w:rsidRPr="001F0C2F" w:rsidRDefault="007D173E" w:rsidP="00DE7403">
      <w:pPr>
        <w:pStyle w:val="Box2Heading"/>
        <w:spacing w:after="0"/>
        <w:rPr>
          <w:lang w:val="en-AU"/>
        </w:rPr>
      </w:pPr>
      <w:bookmarkStart w:id="63" w:name="_Hlk177384726"/>
      <w:r w:rsidRPr="001F0C2F">
        <w:rPr>
          <w:lang w:val="en-AU"/>
        </w:rPr>
        <w:t xml:space="preserve">Drone Detection at Aerodromes </w:t>
      </w:r>
    </w:p>
    <w:p w14:paraId="0B818969" w14:textId="0EF3426F" w:rsidR="00DE7403" w:rsidRPr="001F0C2F" w:rsidRDefault="00DE7403" w:rsidP="00DE7403">
      <w:pPr>
        <w:pStyle w:val="Box2Text"/>
        <w:spacing w:before="0" w:after="0"/>
        <w:rPr>
          <w:i/>
          <w:sz w:val="20"/>
          <w:lang w:val="en-AU"/>
        </w:rPr>
      </w:pPr>
      <w:r w:rsidRPr="001F0C2F">
        <w:rPr>
          <w:b/>
          <w:i/>
          <w:sz w:val="20"/>
          <w:lang w:val="en-AU"/>
        </w:rPr>
        <w:t>Lead agency:</w:t>
      </w:r>
      <w:r w:rsidR="007D173E" w:rsidRPr="001F0C2F">
        <w:rPr>
          <w:i/>
          <w:sz w:val="20"/>
          <w:lang w:val="en-AU"/>
        </w:rPr>
        <w:t xml:space="preserve"> Airservices </w:t>
      </w:r>
    </w:p>
    <w:p w14:paraId="038146C2" w14:textId="49296212" w:rsidR="00DE7403" w:rsidRPr="001F0C2F" w:rsidRDefault="00DE7403" w:rsidP="00DE7403">
      <w:pPr>
        <w:pStyle w:val="Box2Text"/>
        <w:spacing w:before="0"/>
        <w:rPr>
          <w:i/>
          <w:sz w:val="20"/>
          <w:lang w:val="en-AU"/>
        </w:rPr>
      </w:pPr>
      <w:r w:rsidRPr="001F0C2F">
        <w:rPr>
          <w:b/>
          <w:i/>
          <w:sz w:val="20"/>
          <w:lang w:val="en-AU"/>
        </w:rPr>
        <w:t>Timing:</w:t>
      </w:r>
      <w:r w:rsidRPr="001F0C2F">
        <w:rPr>
          <w:i/>
          <w:sz w:val="20"/>
          <w:lang w:val="en-AU"/>
        </w:rPr>
        <w:t xml:space="preserve"> </w:t>
      </w:r>
      <w:r w:rsidR="006C515E" w:rsidRPr="001F0C2F">
        <w:rPr>
          <w:i/>
          <w:sz w:val="20"/>
          <w:lang w:val="en-AU"/>
        </w:rPr>
        <w:t xml:space="preserve">From mid-2026 </w:t>
      </w:r>
    </w:p>
    <w:p w14:paraId="5CE700D8" w14:textId="0CE9738B" w:rsidR="006F5491" w:rsidRPr="001F0C2F" w:rsidRDefault="006F5491" w:rsidP="00DE7403">
      <w:pPr>
        <w:pStyle w:val="Box2Text"/>
        <w:rPr>
          <w:lang w:val="en-AU"/>
        </w:rPr>
      </w:pPr>
      <w:bookmarkStart w:id="64" w:name="_Hlk177384736"/>
      <w:bookmarkEnd w:id="63"/>
      <w:r w:rsidRPr="001F0C2F">
        <w:rPr>
          <w:lang w:val="en-AU"/>
        </w:rPr>
        <w:t xml:space="preserve">Building on its existing drone detection system, Airservices is working to enhance its capabilities to detect UAS around </w:t>
      </w:r>
      <w:r w:rsidR="006C55A0" w:rsidRPr="001F0C2F">
        <w:rPr>
          <w:lang w:val="en-AU"/>
        </w:rPr>
        <w:t xml:space="preserve">civil controlled </w:t>
      </w:r>
      <w:r w:rsidRPr="001F0C2F">
        <w:rPr>
          <w:lang w:val="en-AU"/>
        </w:rPr>
        <w:t xml:space="preserve">airports to help safely manage </w:t>
      </w:r>
      <w:r w:rsidR="006C55A0" w:rsidRPr="001F0C2F">
        <w:rPr>
          <w:lang w:val="en-AU"/>
        </w:rPr>
        <w:t xml:space="preserve">the </w:t>
      </w:r>
      <w:r w:rsidRPr="001F0C2F">
        <w:rPr>
          <w:lang w:val="en-AU"/>
        </w:rPr>
        <w:t>airspace.</w:t>
      </w:r>
    </w:p>
    <w:p w14:paraId="11842A24" w14:textId="4E5BFB7A" w:rsidR="00DE7403" w:rsidRPr="001F0C2F" w:rsidRDefault="001A18A3" w:rsidP="00DE7403">
      <w:pPr>
        <w:pStyle w:val="Box2Text"/>
        <w:rPr>
          <w:lang w:val="en-AU"/>
        </w:rPr>
      </w:pPr>
      <w:r w:rsidRPr="001F0C2F">
        <w:rPr>
          <w:lang w:val="en-AU"/>
        </w:rPr>
        <w:t xml:space="preserve">Drone detection at aerodromes </w:t>
      </w:r>
      <w:r w:rsidR="009311C6" w:rsidRPr="001F0C2F">
        <w:rPr>
          <w:lang w:val="en-AU"/>
        </w:rPr>
        <w:t xml:space="preserve">will </w:t>
      </w:r>
      <w:r w:rsidR="006C55A0" w:rsidRPr="001F0C2F">
        <w:rPr>
          <w:lang w:val="en-AU"/>
        </w:rPr>
        <w:t xml:space="preserve">complement </w:t>
      </w:r>
      <w:r w:rsidRPr="001F0C2F">
        <w:rPr>
          <w:lang w:val="en-AU"/>
        </w:rPr>
        <w:t xml:space="preserve">the </w:t>
      </w:r>
      <w:r w:rsidR="009311C6" w:rsidRPr="001F0C2F">
        <w:rPr>
          <w:lang w:val="en-AU"/>
        </w:rPr>
        <w:t>Flight Information Management System</w:t>
      </w:r>
      <w:r w:rsidR="00B94C70">
        <w:rPr>
          <w:lang w:val="en-AU"/>
        </w:rPr>
        <w:t xml:space="preserve"> (FIMS)</w:t>
      </w:r>
      <w:r w:rsidR="006C55A0" w:rsidRPr="001F0C2F">
        <w:rPr>
          <w:lang w:val="en-AU"/>
        </w:rPr>
        <w:t>, which will be able to provide data on authorised operations</w:t>
      </w:r>
      <w:r w:rsidR="009311C6" w:rsidRPr="001F0C2F">
        <w:rPr>
          <w:lang w:val="en-AU"/>
        </w:rPr>
        <w:t>.</w:t>
      </w:r>
    </w:p>
    <w:bookmarkEnd w:id="64"/>
    <w:p w14:paraId="16515A42" w14:textId="77777777" w:rsidR="00DE7403" w:rsidRPr="001F0C2F" w:rsidRDefault="00DE7403" w:rsidP="00DE7403">
      <w:pPr>
        <w:spacing w:before="0" w:after="0"/>
        <w:rPr>
          <w:sz w:val="2"/>
        </w:rPr>
      </w:pPr>
    </w:p>
    <w:p w14:paraId="4619E67D" w14:textId="3FFAC058" w:rsidR="0084201D" w:rsidRPr="001F0C2F" w:rsidRDefault="00DE7403" w:rsidP="00A64905">
      <w:pPr>
        <w:pStyle w:val="Heading2"/>
        <w:ind w:right="1359"/>
      </w:pPr>
      <w:r w:rsidRPr="001F0C2F">
        <w:rPr>
          <w:highlight w:val="yellow"/>
        </w:rPr>
        <w:br w:type="page"/>
      </w:r>
      <w:bookmarkStart w:id="65" w:name="_Toc184110751"/>
      <w:r w:rsidR="00A64905" w:rsidRPr="001F0C2F">
        <w:rPr>
          <w:noProof/>
        </w:rPr>
        <w:lastRenderedPageBreak/>
        <w:drawing>
          <wp:anchor distT="0" distB="0" distL="114300" distR="114300" simplePos="0" relativeHeight="251658275" behindDoc="0" locked="0" layoutInCell="1" allowOverlap="1" wp14:anchorId="0DA4463D" wp14:editId="00464632">
            <wp:simplePos x="0" y="0"/>
            <wp:positionH relativeFrom="margin">
              <wp:align>right</wp:align>
            </wp:positionH>
            <wp:positionV relativeFrom="paragraph">
              <wp:posOffset>46119</wp:posOffset>
            </wp:positionV>
            <wp:extent cx="532800" cy="532800"/>
            <wp:effectExtent l="0" t="0" r="635" b="635"/>
            <wp:wrapNone/>
            <wp:docPr id="346" name="Picture 346" descr="Icon for Focus Area 2: Better Regul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905" w:rsidRPr="001F0C2F">
        <w:rPr>
          <w:noProof/>
        </w:rPr>
        <w:drawing>
          <wp:anchor distT="0" distB="0" distL="114300" distR="114300" simplePos="0" relativeHeight="251658269" behindDoc="0" locked="0" layoutInCell="1" allowOverlap="1" wp14:anchorId="201433B2" wp14:editId="22FF9AC6">
            <wp:simplePos x="0" y="0"/>
            <wp:positionH relativeFrom="margin">
              <wp:posOffset>5160397</wp:posOffset>
            </wp:positionH>
            <wp:positionV relativeFrom="paragraph">
              <wp:posOffset>45002</wp:posOffset>
            </wp:positionV>
            <wp:extent cx="534155" cy="534155"/>
            <wp:effectExtent l="0" t="0" r="0" b="0"/>
            <wp:wrapNone/>
            <wp:docPr id="239" name="Picture 239" descr="Icon for Focus Area 1: Separation and airspace integ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155" cy="53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01D" w:rsidRPr="001F0C2F">
        <w:t>Critical Enabler: Automatic Dependent Surveillance Broadcast (ADS-B)</w:t>
      </w:r>
      <w:bookmarkEnd w:id="65"/>
      <w:r w:rsidR="0084201D" w:rsidRPr="001F0C2F">
        <w:t xml:space="preserve"> </w:t>
      </w:r>
    </w:p>
    <w:p w14:paraId="6AAC2771" w14:textId="77777777" w:rsidR="0084201D" w:rsidRPr="001F0C2F" w:rsidRDefault="0084201D" w:rsidP="0084201D">
      <w:pPr>
        <w:tabs>
          <w:tab w:val="left" w:pos="7938"/>
        </w:tabs>
      </w:pPr>
      <w:r w:rsidRPr="001F0C2F">
        <w:rPr>
          <w:b/>
        </w:rPr>
        <w:t xml:space="preserve">Lead agencies: </w:t>
      </w:r>
      <w:r w:rsidRPr="001F0C2F">
        <w:t>DITRDCA and CASA</w:t>
      </w:r>
    </w:p>
    <w:p w14:paraId="697218AD" w14:textId="77777777" w:rsidR="0084201D" w:rsidRPr="001F0C2F" w:rsidRDefault="0084201D" w:rsidP="0084201D">
      <w:pPr>
        <w:pStyle w:val="Introduction"/>
        <w:rPr>
          <w:lang w:val="en-AU"/>
        </w:rPr>
      </w:pPr>
      <w:r w:rsidRPr="001F0C2F">
        <w:rPr>
          <w:lang w:val="en-AU"/>
        </w:rPr>
        <w:t>A tool to ‘see and be seen’</w:t>
      </w:r>
    </w:p>
    <w:p w14:paraId="2FA2D70B" w14:textId="448F4078" w:rsidR="005F4C18" w:rsidRPr="001F0C2F" w:rsidRDefault="005F4C18" w:rsidP="0084201D">
      <w:r w:rsidRPr="001F0C2F">
        <w:t xml:space="preserve">In the Aviation White Paper, the </w:t>
      </w:r>
      <w:r w:rsidR="00661961">
        <w:t xml:space="preserve">Australian </w:t>
      </w:r>
      <w:r w:rsidRPr="001F0C2F">
        <w:t>Government</w:t>
      </w:r>
      <w:r w:rsidR="00E9726B" w:rsidRPr="001F0C2F">
        <w:t xml:space="preserve"> </w:t>
      </w:r>
      <w:r w:rsidR="00E9726B" w:rsidRPr="001F0C2F">
        <w:rPr>
          <w:color w:val="auto"/>
        </w:rPr>
        <w:t xml:space="preserve">recognised ADS-B equipment will eventually be required on all conventional aircraft in all Australian airspace. The </w:t>
      </w:r>
      <w:r w:rsidR="00661961">
        <w:rPr>
          <w:color w:val="auto"/>
        </w:rPr>
        <w:t xml:space="preserve">Australian </w:t>
      </w:r>
      <w:r w:rsidR="00E9726B" w:rsidRPr="001F0C2F">
        <w:rPr>
          <w:color w:val="auto"/>
        </w:rPr>
        <w:t xml:space="preserve">Government has committed to increase the general and recreational (crewed) aviation sector’s take-up of ADS-B through extending and broadening the ADS-B Rebate Program. By late 2025, the Australian Government will also receive advice about a timetable for mandating ADS-B devices. </w:t>
      </w:r>
    </w:p>
    <w:p w14:paraId="5929A400" w14:textId="403C61EA" w:rsidR="0084201D" w:rsidRPr="001F0C2F" w:rsidRDefault="0084201D" w:rsidP="0084201D">
      <w:r w:rsidRPr="001F0C2F">
        <w:t xml:space="preserve">While technically out of scope of UTM, </w:t>
      </w:r>
      <w:r w:rsidR="00B95DE0">
        <w:t xml:space="preserve">ADS-B </w:t>
      </w:r>
      <w:r w:rsidR="007E1D89" w:rsidRPr="001F0C2F">
        <w:t xml:space="preserve">is </w:t>
      </w:r>
      <w:r w:rsidRPr="001F0C2F">
        <w:t xml:space="preserve">included under the UTM Action Plan as a greater take-up of ADS-B across the general aviation sector will be a critical enabler to helping drone operators detect and avoid crewed aircraft. </w:t>
      </w:r>
    </w:p>
    <w:p w14:paraId="2D857735" w14:textId="77777777" w:rsidR="0084201D" w:rsidRPr="001F0C2F" w:rsidRDefault="0084201D" w:rsidP="0084201D">
      <w:pPr>
        <w:pStyle w:val="Box2Heading"/>
        <w:spacing w:before="120"/>
        <w:rPr>
          <w:lang w:val="en-AU"/>
        </w:rPr>
      </w:pPr>
      <w:r w:rsidRPr="001F0C2F">
        <w:rPr>
          <w:lang w:val="en-AU"/>
        </w:rPr>
        <w:t>What is ADS-B?</w:t>
      </w:r>
    </w:p>
    <w:p w14:paraId="743AF29C" w14:textId="0CDAE3AB" w:rsidR="0084201D" w:rsidRPr="001F0C2F" w:rsidRDefault="0084201D" w:rsidP="0084201D">
      <w:pPr>
        <w:pStyle w:val="Box2Heading"/>
        <w:rPr>
          <w:b w:val="0"/>
          <w:lang w:val="en-AU"/>
        </w:rPr>
      </w:pPr>
      <w:bookmarkStart w:id="66" w:name="_Hlk171595779"/>
      <w:r w:rsidRPr="001F0C2F">
        <w:rPr>
          <w:b w:val="0"/>
          <w:lang w:val="en-AU"/>
        </w:rPr>
        <w:t xml:space="preserve">Automatic </w:t>
      </w:r>
      <w:r w:rsidR="00661961">
        <w:rPr>
          <w:b w:val="0"/>
          <w:lang w:val="en-AU"/>
        </w:rPr>
        <w:t>D</w:t>
      </w:r>
      <w:r w:rsidRPr="001F0C2F">
        <w:rPr>
          <w:b w:val="0"/>
          <w:lang w:val="en-AU"/>
        </w:rPr>
        <w:t xml:space="preserve">ependent </w:t>
      </w:r>
      <w:r w:rsidR="00661961">
        <w:rPr>
          <w:b w:val="0"/>
          <w:lang w:val="en-AU"/>
        </w:rPr>
        <w:t>S</w:t>
      </w:r>
      <w:r w:rsidRPr="001F0C2F">
        <w:rPr>
          <w:b w:val="0"/>
          <w:lang w:val="en-AU"/>
        </w:rPr>
        <w:t>urveillance-</w:t>
      </w:r>
      <w:r w:rsidR="00661961">
        <w:rPr>
          <w:b w:val="0"/>
          <w:lang w:val="en-AU"/>
        </w:rPr>
        <w:t>B</w:t>
      </w:r>
      <w:r w:rsidRPr="001F0C2F">
        <w:rPr>
          <w:b w:val="0"/>
          <w:lang w:val="en-AU"/>
        </w:rPr>
        <w:t xml:space="preserve">roadcast (ADS-B) </w:t>
      </w:r>
      <w:bookmarkEnd w:id="66"/>
      <w:r w:rsidRPr="001F0C2F">
        <w:rPr>
          <w:b w:val="0"/>
          <w:lang w:val="en-AU"/>
        </w:rPr>
        <w:t>can greatly improve and enhance safety when multiple aircraft are flying in the same airspace. It helps pilots be aware of other aircraft flying near them and, in some cases, also allows air traffic control to see you.</w:t>
      </w:r>
    </w:p>
    <w:p w14:paraId="147A3A05" w14:textId="77777777" w:rsidR="0084201D" w:rsidRPr="001F0C2F" w:rsidRDefault="0084201D" w:rsidP="0084201D">
      <w:pPr>
        <w:pStyle w:val="Box2Heading"/>
        <w:rPr>
          <w:b w:val="0"/>
          <w:lang w:val="en-AU"/>
        </w:rPr>
      </w:pPr>
      <w:r w:rsidRPr="001F0C2F">
        <w:rPr>
          <w:b w:val="0"/>
          <w:lang w:val="en-AU"/>
        </w:rPr>
        <w:t>There are two aspects to ADS-B: OUT and IN.</w:t>
      </w:r>
    </w:p>
    <w:p w14:paraId="3010824C" w14:textId="77777777" w:rsidR="0084201D" w:rsidRPr="001F0C2F" w:rsidRDefault="0084201D" w:rsidP="0084201D">
      <w:pPr>
        <w:pStyle w:val="Box2Bullet1"/>
        <w:rPr>
          <w:sz w:val="22"/>
          <w:lang w:val="en-AU"/>
        </w:rPr>
      </w:pPr>
      <w:r w:rsidRPr="001F0C2F">
        <w:rPr>
          <w:sz w:val="22"/>
          <w:lang w:val="en-AU"/>
        </w:rPr>
        <w:t xml:space="preserve">ADS-B OUT broadcasts real-time data about an aircraft's GPS location, altitude, ground speed and other data. </w:t>
      </w:r>
    </w:p>
    <w:p w14:paraId="04636518" w14:textId="77777777" w:rsidR="0084201D" w:rsidRPr="001F0C2F" w:rsidRDefault="0084201D" w:rsidP="0084201D">
      <w:pPr>
        <w:pStyle w:val="Box2Bullet1"/>
        <w:rPr>
          <w:sz w:val="22"/>
          <w:lang w:val="en-AU"/>
        </w:rPr>
      </w:pPr>
      <w:r w:rsidRPr="001F0C2F">
        <w:rPr>
          <w:sz w:val="22"/>
          <w:lang w:val="en-AU"/>
        </w:rPr>
        <w:t xml:space="preserve">ADS-B IN detects the information being broadcast by ADS-B Out on other aircraft. It enables a cockpit display of traffic information which can show other aircraft in the sky.  </w:t>
      </w:r>
    </w:p>
    <w:p w14:paraId="742A0822" w14:textId="77777777" w:rsidR="0084201D" w:rsidRPr="001F0C2F" w:rsidRDefault="0084201D" w:rsidP="0084201D">
      <w:pPr>
        <w:pStyle w:val="Box2Heading"/>
        <w:rPr>
          <w:b w:val="0"/>
          <w:lang w:val="en-AU"/>
        </w:rPr>
      </w:pPr>
      <w:r w:rsidRPr="001F0C2F">
        <w:rPr>
          <w:b w:val="0"/>
          <w:lang w:val="en-AU"/>
        </w:rPr>
        <w:t xml:space="preserve">In short, ADS-B OUT lets other aircraft see you, and ADS-B IN lets you see other aircraft. </w:t>
      </w:r>
    </w:p>
    <w:p w14:paraId="5130A72B" w14:textId="77777777" w:rsidR="0084201D" w:rsidRPr="001F0C2F" w:rsidRDefault="0084201D" w:rsidP="0084201D">
      <w:pPr>
        <w:pStyle w:val="Heading3"/>
      </w:pPr>
      <w:r w:rsidRPr="001F0C2F">
        <w:rPr>
          <w:sz w:val="28"/>
        </w:rPr>
        <w:t>Progress already made</w:t>
      </w:r>
    </w:p>
    <w:tbl>
      <w:tblPr>
        <w:tblStyle w:val="IconBoxTable"/>
        <w:tblW w:w="10348" w:type="dxa"/>
        <w:tblLook w:val="0680" w:firstRow="0" w:lastRow="0" w:firstColumn="1" w:lastColumn="0" w:noHBand="1" w:noVBand="1"/>
      </w:tblPr>
      <w:tblGrid>
        <w:gridCol w:w="2127"/>
        <w:gridCol w:w="8221"/>
      </w:tblGrid>
      <w:tr w:rsidR="0084201D" w:rsidRPr="001F0C2F" w14:paraId="4074FF48" w14:textId="77777777" w:rsidTr="005F4C18">
        <w:tc>
          <w:tcPr>
            <w:cnfStyle w:val="001000000000" w:firstRow="0" w:lastRow="0" w:firstColumn="1" w:lastColumn="0" w:oddVBand="0" w:evenVBand="0" w:oddHBand="0" w:evenHBand="0" w:firstRowFirstColumn="0" w:firstRowLastColumn="0" w:lastRowFirstColumn="0" w:lastRowLastColumn="0"/>
            <w:tcW w:w="2127" w:type="dxa"/>
            <w:vAlign w:val="center"/>
          </w:tcPr>
          <w:p w14:paraId="5289FB2E" w14:textId="77777777" w:rsidR="0084201D" w:rsidRPr="001F0C2F" w:rsidRDefault="0084201D" w:rsidP="003D57F9">
            <w:pPr>
              <w:jc w:val="center"/>
            </w:pPr>
            <w:r w:rsidRPr="001F0C2F">
              <w:rPr>
                <w:noProof/>
              </w:rPr>
              <w:drawing>
                <wp:inline distT="0" distB="0" distL="0" distR="0" wp14:anchorId="642666FE" wp14:editId="42E150A8">
                  <wp:extent cx="984250" cy="1236622"/>
                  <wp:effectExtent l="0" t="0" r="6350" b="1905"/>
                  <wp:docPr id="632" name="Picture 632" descr="Mid-Year Economic and Fiscal Outlook | Budget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Year Economic and Fiscal Outlook | Budget 2022-23"/>
                          <pic:cNvPicPr>
                            <a:picLocks noChangeAspect="1" noChangeArrowheads="1"/>
                          </pic:cNvPicPr>
                        </pic:nvPicPr>
                        <pic:blipFill rotWithShape="1">
                          <a:blip r:embed="rId68">
                            <a:extLst>
                              <a:ext uri="{28A0092B-C50C-407E-A947-70E740481C1C}">
                                <a14:useLocalDpi xmlns:a14="http://schemas.microsoft.com/office/drawing/2010/main" val="0"/>
                              </a:ext>
                            </a:extLst>
                          </a:blip>
                          <a:srcRect r="58065"/>
                          <a:stretch/>
                        </pic:blipFill>
                        <pic:spPr bwMode="auto">
                          <a:xfrm>
                            <a:off x="0" y="0"/>
                            <a:ext cx="994262" cy="1249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1" w:type="dxa"/>
            <w:tcMar>
              <w:right w:w="170" w:type="dxa"/>
            </w:tcMar>
          </w:tcPr>
          <w:p w14:paraId="1275F665" w14:textId="77777777" w:rsidR="0084201D" w:rsidRPr="001F0C2F" w:rsidRDefault="0084201D" w:rsidP="003D57F9">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ADS-B Rebate Program</w:t>
            </w:r>
          </w:p>
          <w:p w14:paraId="527A3CA2" w14:textId="77777777" w:rsidR="0084201D" w:rsidRPr="001F0C2F" w:rsidRDefault="0084201D" w:rsidP="003D57F9">
            <w:pPr>
              <w:pStyle w:val="Box1Text"/>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First introduced in 2022, the Australian Government announced it will extend the ADS-B Rebate Program in the 2024-25 Budget. </w:t>
            </w:r>
          </w:p>
          <w:p w14:paraId="0966253D" w14:textId="77777777" w:rsidR="0084201D" w:rsidRPr="001F0C2F" w:rsidRDefault="0084201D" w:rsidP="003D57F9">
            <w:pPr>
              <w:pStyle w:val="Box1Text"/>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 xml:space="preserve">The program supports general and recreational aviation operators to install ADS-B devices in their aircraft by providing a rebate up to 50% of the purchase and installation cost of eligible ADS-B devices. </w:t>
            </w:r>
          </w:p>
          <w:p w14:paraId="3674F8AE" w14:textId="777F8908" w:rsidR="00E9726B" w:rsidRPr="001F0C2F" w:rsidRDefault="00E9726B" w:rsidP="00E9726B">
            <w:pPr>
              <w:pStyle w:val="Box1Text"/>
              <w:cnfStyle w:val="000000000000" w:firstRow="0" w:lastRow="0" w:firstColumn="0" w:lastColumn="0" w:oddVBand="0" w:evenVBand="0" w:oddHBand="0" w:evenHBand="0" w:firstRowFirstColumn="0" w:firstRowLastColumn="0" w:lastRowFirstColumn="0" w:lastRowLastColumn="0"/>
              <w:rPr>
                <w:lang w:val="en-AU"/>
              </w:rPr>
            </w:pPr>
            <w:r w:rsidRPr="001F0C2F">
              <w:rPr>
                <w:sz w:val="20"/>
                <w:lang w:val="en-AU"/>
              </w:rPr>
              <w:t>Round 2 will close on 31 May 2027. The program has been broadened to include equipment that offers ADS-B OUT, ADS-B IN, or both, for owners of aircraft flying under Visual flight Rules (VFR) and/or Instrument Flight Rules (IFR).</w:t>
            </w:r>
          </w:p>
        </w:tc>
      </w:tr>
    </w:tbl>
    <w:p w14:paraId="63723F5A" w14:textId="77777777" w:rsidR="0084201D" w:rsidRPr="001F0C2F" w:rsidRDefault="0084201D" w:rsidP="0084201D">
      <w:pPr>
        <w:pStyle w:val="Heading3"/>
        <w:rPr>
          <w:sz w:val="28"/>
        </w:rPr>
      </w:pPr>
      <w:r w:rsidRPr="001F0C2F">
        <w:rPr>
          <w:sz w:val="28"/>
        </w:rPr>
        <w:lastRenderedPageBreak/>
        <w:t xml:space="preserve">Work under this Action Plan </w:t>
      </w:r>
    </w:p>
    <w:tbl>
      <w:tblPr>
        <w:tblStyle w:val="IconBoxTable"/>
        <w:tblW w:w="10348" w:type="dxa"/>
        <w:tblLook w:val="0680" w:firstRow="0" w:lastRow="0" w:firstColumn="1" w:lastColumn="0" w:noHBand="1" w:noVBand="1"/>
      </w:tblPr>
      <w:tblGrid>
        <w:gridCol w:w="10348"/>
      </w:tblGrid>
      <w:tr w:rsidR="0084201D" w:rsidRPr="001F0C2F" w14:paraId="6E7B0E3E" w14:textId="77777777" w:rsidTr="003D57F9">
        <w:tc>
          <w:tcPr>
            <w:cnfStyle w:val="001000000000" w:firstRow="0" w:lastRow="0" w:firstColumn="1" w:lastColumn="0" w:oddVBand="0" w:evenVBand="0" w:oddHBand="0" w:evenHBand="0" w:firstRowFirstColumn="0" w:firstRowLastColumn="0" w:lastRowFirstColumn="0" w:lastRowLastColumn="0"/>
            <w:tcW w:w="10348" w:type="dxa"/>
            <w:tcMar>
              <w:right w:w="170" w:type="dxa"/>
            </w:tcMar>
          </w:tcPr>
          <w:p w14:paraId="4C2B5D3E" w14:textId="7647DB52" w:rsidR="0084201D" w:rsidRPr="001F0C2F" w:rsidRDefault="005F4C18" w:rsidP="003D57F9">
            <w:pPr>
              <w:pStyle w:val="Box1Heading"/>
              <w:rPr>
                <w:sz w:val="20"/>
                <w:lang w:val="en-AU"/>
              </w:rPr>
            </w:pPr>
            <w:r w:rsidRPr="001F0C2F">
              <w:rPr>
                <w:sz w:val="20"/>
                <w:lang w:val="en-AU"/>
              </w:rPr>
              <w:t>Late 2025: Consider advice about a timetable for mandating ADS-B devices</w:t>
            </w:r>
          </w:p>
          <w:p w14:paraId="36A4E1E6" w14:textId="62891E88" w:rsidR="00E9726B" w:rsidRPr="001F0C2F" w:rsidRDefault="00E9726B" w:rsidP="00E9726B">
            <w:pPr>
              <w:pStyle w:val="Box1Text"/>
              <w:rPr>
                <w:b/>
                <w:highlight w:val="yellow"/>
                <w:lang w:val="en-AU"/>
              </w:rPr>
            </w:pPr>
            <w:r w:rsidRPr="001F0C2F">
              <w:rPr>
                <w:sz w:val="20"/>
                <w:lang w:val="en-AU"/>
              </w:rPr>
              <w:t>The Australian Government has established a cross-agency working group, involving participants from the department, CASA and Airservices, to advise on implementing a universal ADS-B mandate across all Australian airspace for both visual and instrument flight operations.</w:t>
            </w:r>
            <w:r w:rsidRPr="001F0C2F">
              <w:rPr>
                <w:lang w:val="en-AU"/>
              </w:rPr>
              <w:t xml:space="preserve"> </w:t>
            </w:r>
            <w:r w:rsidRPr="001F0C2F">
              <w:rPr>
                <w:sz w:val="20"/>
                <w:lang w:val="en-AU"/>
              </w:rPr>
              <w:t xml:space="preserve">Given the long lead-times of aviation investment, this will provide general aviation with certainty about the future of airspace management, and the future investments they will need to make to continue to operate safely in uncontrolled airspace. </w:t>
            </w:r>
          </w:p>
        </w:tc>
      </w:tr>
    </w:tbl>
    <w:p w14:paraId="47E19765" w14:textId="77777777" w:rsidR="0084201D" w:rsidRPr="001F0C2F" w:rsidRDefault="0084201D" w:rsidP="0084201D">
      <w:pPr>
        <w:pStyle w:val="Heading3"/>
        <w:rPr>
          <w:sz w:val="28"/>
        </w:rPr>
      </w:pPr>
      <w:r w:rsidRPr="001F0C2F">
        <w:rPr>
          <w:sz w:val="28"/>
        </w:rPr>
        <w:t>Future Work</w:t>
      </w:r>
    </w:p>
    <w:p w14:paraId="3479CB2C" w14:textId="77777777" w:rsidR="0084201D" w:rsidRPr="001F0C2F" w:rsidRDefault="0084201D" w:rsidP="0084201D">
      <w:pPr>
        <w:pStyle w:val="Bullet1"/>
        <w:numPr>
          <w:ilvl w:val="0"/>
          <w:numId w:val="0"/>
        </w:numPr>
        <w:suppressAutoHyphens w:val="0"/>
        <w:ind w:left="284" w:hanging="284"/>
        <w:rPr>
          <w:rFonts w:asciiTheme="majorHAnsi" w:eastAsiaTheme="majorEastAsia" w:hAnsiTheme="majorHAnsi" w:cstheme="majorBidi"/>
          <w:b/>
          <w:color w:val="081E3E" w:themeColor="text2"/>
          <w:sz w:val="36"/>
          <w:szCs w:val="26"/>
          <w:lang w:val="en-AU"/>
        </w:rPr>
      </w:pPr>
      <w:r w:rsidRPr="001F0C2F">
        <w:rPr>
          <w:b/>
          <w:lang w:val="en-AU"/>
        </w:rPr>
        <w:t>ADS-B - integration</w:t>
      </w:r>
    </w:p>
    <w:p w14:paraId="0CA3B9C5" w14:textId="7A8A2401" w:rsidR="00DE7403" w:rsidRPr="001F0C2F" w:rsidRDefault="0084201D" w:rsidP="003A1B5D">
      <w:pPr>
        <w:pStyle w:val="Bullet1"/>
        <w:numPr>
          <w:ilvl w:val="0"/>
          <w:numId w:val="0"/>
        </w:numPr>
        <w:suppressAutoHyphens w:val="0"/>
        <w:rPr>
          <w:rFonts w:asciiTheme="majorHAnsi" w:eastAsiaTheme="majorEastAsia" w:hAnsiTheme="majorHAnsi" w:cstheme="majorBidi"/>
          <w:color w:val="081E3E" w:themeColor="text2"/>
          <w:sz w:val="36"/>
          <w:szCs w:val="26"/>
          <w:highlight w:val="yellow"/>
          <w:lang w:val="en-AU"/>
        </w:rPr>
      </w:pPr>
      <w:r w:rsidRPr="001F0C2F">
        <w:rPr>
          <w:lang w:val="en-AU"/>
        </w:rPr>
        <w:t>Integrat</w:t>
      </w:r>
      <w:r w:rsidR="00EA7C0C" w:rsidRPr="001F0C2F">
        <w:rPr>
          <w:lang w:val="en-AU"/>
        </w:rPr>
        <w:t xml:space="preserve">ing </w:t>
      </w:r>
      <w:r w:rsidRPr="001F0C2F">
        <w:rPr>
          <w:lang w:val="en-AU"/>
        </w:rPr>
        <w:t xml:space="preserve">available ADS-B data into the UTM ecosystem will support sharing of available ADS-B data to USS. This will make it easier for UAS operations which are not equipped with their own ADS-B IN capability to detect and avoid ADS-B equipped aircraft in their airspace. </w:t>
      </w:r>
      <w:r w:rsidRPr="001F0C2F">
        <w:rPr>
          <w:lang w:val="en-AU"/>
        </w:rPr>
        <w:br w:type="page"/>
      </w:r>
    </w:p>
    <w:p w14:paraId="67F17088" w14:textId="6915D7FF" w:rsidR="00B27587" w:rsidRPr="001F0C2F" w:rsidRDefault="00B27587" w:rsidP="00B27587">
      <w:pPr>
        <w:pStyle w:val="AttachmentHeading1"/>
      </w:pPr>
      <w:bookmarkStart w:id="67" w:name="_Toc184110752"/>
      <w:r w:rsidRPr="001F0C2F">
        <w:lastRenderedPageBreak/>
        <w:t>UTM and recreational users</w:t>
      </w:r>
      <w:bookmarkEnd w:id="67"/>
    </w:p>
    <w:p w14:paraId="3476F30B" w14:textId="77777777" w:rsidR="00B27587" w:rsidRPr="001F0C2F" w:rsidRDefault="00B27587" w:rsidP="00B27587">
      <w:pPr>
        <w:pStyle w:val="Introduction"/>
        <w:rPr>
          <w:lang w:val="en-AU"/>
        </w:rPr>
      </w:pPr>
      <w:r w:rsidRPr="001F0C2F">
        <w:rPr>
          <w:lang w:val="en-AU"/>
        </w:rPr>
        <w:t xml:space="preserve">If I just want to fly my own private drone, what does UTM mean for me? </w:t>
      </w:r>
    </w:p>
    <w:p w14:paraId="5256AB1C" w14:textId="77777777" w:rsidR="00B27587" w:rsidRPr="001F0C2F" w:rsidRDefault="00B27587" w:rsidP="00653011">
      <w:pPr>
        <w:pStyle w:val="Heading3"/>
      </w:pPr>
      <w:r w:rsidRPr="001F0C2F">
        <w:t>What is UTM?</w:t>
      </w:r>
    </w:p>
    <w:p w14:paraId="61EF4143" w14:textId="77777777" w:rsidR="00B27587" w:rsidRPr="001F0C2F" w:rsidRDefault="00B27587" w:rsidP="00B27587">
      <w:pPr>
        <w:pStyle w:val="Bullet1"/>
        <w:numPr>
          <w:ilvl w:val="0"/>
          <w:numId w:val="0"/>
        </w:numPr>
        <w:rPr>
          <w:lang w:val="en-AU"/>
        </w:rPr>
      </w:pPr>
      <w:r w:rsidRPr="001F0C2F">
        <w:rPr>
          <w:lang w:val="en-AU"/>
        </w:rPr>
        <w:t>UTM stands for UAS traffic management. One way to think of it is to compare it to road traffic. Road traffic management has many aspects:</w:t>
      </w:r>
    </w:p>
    <w:p w14:paraId="32A79D5A" w14:textId="77777777" w:rsidR="00B27587" w:rsidRPr="001F0C2F" w:rsidRDefault="00B27587" w:rsidP="00B27587">
      <w:pPr>
        <w:pStyle w:val="Bullet1"/>
        <w:numPr>
          <w:ilvl w:val="0"/>
          <w:numId w:val="15"/>
        </w:numPr>
        <w:rPr>
          <w:lang w:val="en-AU"/>
        </w:rPr>
      </w:pPr>
      <w:r w:rsidRPr="001F0C2F">
        <w:rPr>
          <w:lang w:val="en-AU"/>
        </w:rPr>
        <w:t>Road rules</w:t>
      </w:r>
    </w:p>
    <w:p w14:paraId="634C62C1" w14:textId="77777777" w:rsidR="00B27587" w:rsidRPr="001F0C2F" w:rsidRDefault="00B27587" w:rsidP="00B27587">
      <w:pPr>
        <w:pStyle w:val="Bullet1"/>
        <w:numPr>
          <w:ilvl w:val="0"/>
          <w:numId w:val="15"/>
        </w:numPr>
        <w:rPr>
          <w:lang w:val="en-AU"/>
        </w:rPr>
      </w:pPr>
      <w:r w:rsidRPr="001F0C2F">
        <w:rPr>
          <w:lang w:val="en-AU"/>
        </w:rPr>
        <w:t>Traffic lights that guide the flow of traffic</w:t>
      </w:r>
    </w:p>
    <w:p w14:paraId="047576E2" w14:textId="77777777" w:rsidR="00B27587" w:rsidRPr="001F0C2F" w:rsidRDefault="00B27587" w:rsidP="00B27587">
      <w:pPr>
        <w:pStyle w:val="Bullet1"/>
        <w:numPr>
          <w:ilvl w:val="0"/>
          <w:numId w:val="15"/>
        </w:numPr>
        <w:rPr>
          <w:lang w:val="en-AU"/>
        </w:rPr>
      </w:pPr>
      <w:r w:rsidRPr="001F0C2F">
        <w:rPr>
          <w:lang w:val="en-AU"/>
        </w:rPr>
        <w:t>Safety features in cars such as blind-spot monitors</w:t>
      </w:r>
    </w:p>
    <w:p w14:paraId="295E7DBE" w14:textId="77777777" w:rsidR="00B27587" w:rsidRPr="001F0C2F" w:rsidRDefault="00B27587" w:rsidP="00B27587">
      <w:pPr>
        <w:pStyle w:val="Bullet1"/>
        <w:numPr>
          <w:ilvl w:val="0"/>
          <w:numId w:val="15"/>
        </w:numPr>
        <w:rPr>
          <w:lang w:val="en-AU"/>
        </w:rPr>
      </w:pPr>
      <w:r w:rsidRPr="001F0C2F">
        <w:rPr>
          <w:lang w:val="en-AU"/>
        </w:rPr>
        <w:t>Speed cameras and police to identify law breaking.</w:t>
      </w:r>
    </w:p>
    <w:p w14:paraId="290A99FF" w14:textId="77777777" w:rsidR="00B27587" w:rsidRPr="001F0C2F" w:rsidRDefault="00B27587" w:rsidP="00B27587">
      <w:pPr>
        <w:pStyle w:val="Bullet1"/>
        <w:numPr>
          <w:ilvl w:val="0"/>
          <w:numId w:val="0"/>
        </w:numPr>
        <w:rPr>
          <w:lang w:val="en-AU"/>
        </w:rPr>
      </w:pPr>
      <w:r w:rsidRPr="001F0C2F">
        <w:rPr>
          <w:lang w:val="en-AU"/>
        </w:rPr>
        <w:t xml:space="preserve">Similarly, UTM is a collection of drone rules, systems and abilities that, together, allow multiple drones to fly in an area safely. </w:t>
      </w:r>
    </w:p>
    <w:p w14:paraId="16C2996A" w14:textId="77777777" w:rsidR="00B27587" w:rsidRPr="001F0C2F" w:rsidRDefault="00B27587" w:rsidP="00653011">
      <w:pPr>
        <w:pStyle w:val="Heading3"/>
      </w:pPr>
      <w:r w:rsidRPr="001F0C2F">
        <w:t xml:space="preserve">What UTM rules do I need to follow? </w:t>
      </w:r>
    </w:p>
    <w:p w14:paraId="42843FD0" w14:textId="49F673FE" w:rsidR="00B27587" w:rsidRPr="001F0C2F" w:rsidRDefault="00B27587" w:rsidP="00B27587">
      <w:pPr>
        <w:pStyle w:val="Bullet1"/>
        <w:numPr>
          <w:ilvl w:val="0"/>
          <w:numId w:val="0"/>
        </w:numPr>
        <w:rPr>
          <w:lang w:val="en-AU"/>
        </w:rPr>
      </w:pPr>
      <w:r w:rsidRPr="001F0C2F">
        <w:rPr>
          <w:lang w:val="en-AU"/>
        </w:rPr>
        <w:t xml:space="preserve">The number of rules you need to follow or the type of features your drone needs will depend on </w:t>
      </w:r>
      <w:r w:rsidRPr="001F0C2F">
        <w:rPr>
          <w:i/>
          <w:lang w:val="en-AU"/>
        </w:rPr>
        <w:t>where</w:t>
      </w:r>
      <w:r w:rsidRPr="001F0C2F">
        <w:rPr>
          <w:lang w:val="en-AU"/>
        </w:rPr>
        <w:t xml:space="preserve"> you are flying and </w:t>
      </w:r>
      <w:r w:rsidRPr="001F0C2F">
        <w:rPr>
          <w:i/>
          <w:lang w:val="en-AU"/>
        </w:rPr>
        <w:t>why</w:t>
      </w:r>
      <w:r w:rsidRPr="001F0C2F">
        <w:rPr>
          <w:lang w:val="en-AU"/>
        </w:rPr>
        <w:t xml:space="preserve"> you are flying. Generally, recreational drone users will have fewer rules and not need as many safety features as they are flown within visual line of sight.</w:t>
      </w:r>
    </w:p>
    <w:tbl>
      <w:tblPr>
        <w:tblStyle w:val="IconBoxTable"/>
        <w:tblW w:w="9781" w:type="dxa"/>
        <w:tblLook w:val="0680" w:firstRow="0" w:lastRow="0" w:firstColumn="1" w:lastColumn="0" w:noHBand="1" w:noVBand="1"/>
      </w:tblPr>
      <w:tblGrid>
        <w:gridCol w:w="2127"/>
        <w:gridCol w:w="7654"/>
      </w:tblGrid>
      <w:tr w:rsidR="00B27587" w:rsidRPr="001F0C2F" w14:paraId="539D784B" w14:textId="77777777" w:rsidTr="00F25DB1">
        <w:tc>
          <w:tcPr>
            <w:cnfStyle w:val="001000000000" w:firstRow="0" w:lastRow="0" w:firstColumn="1" w:lastColumn="0" w:oddVBand="0" w:evenVBand="0" w:oddHBand="0" w:evenHBand="0" w:firstRowFirstColumn="0" w:firstRowLastColumn="0" w:lastRowFirstColumn="0" w:lastRowLastColumn="0"/>
            <w:tcW w:w="2127" w:type="dxa"/>
            <w:vAlign w:val="center"/>
          </w:tcPr>
          <w:p w14:paraId="6690F344" w14:textId="77777777" w:rsidR="00B27587" w:rsidRPr="001F0C2F" w:rsidRDefault="00B27587" w:rsidP="00F25DB1">
            <w:r w:rsidRPr="001F0C2F">
              <w:rPr>
                <w:noProof/>
              </w:rPr>
              <w:drawing>
                <wp:inline distT="0" distB="0" distL="0" distR="0" wp14:anchorId="24621859" wp14:editId="58E02422">
                  <wp:extent cx="1097280" cy="1063191"/>
                  <wp:effectExtent l="0" t="0" r="7620" b="3810"/>
                  <wp:docPr id="649" name="Picture 649" descr="https://shop.casa.gov.au/cdn/shop/products/SP_217.jpg?v=1594015352&amp;width=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op.casa.gov.au/cdn/shop/products/SP_217.jpg?v=1594015352&amp;width=450"/>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5219" b="17154"/>
                          <a:stretch/>
                        </pic:blipFill>
                        <pic:spPr bwMode="auto">
                          <a:xfrm>
                            <a:off x="0" y="0"/>
                            <a:ext cx="1135797" cy="1100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4" w:type="dxa"/>
            <w:tcMar>
              <w:right w:w="170" w:type="dxa"/>
            </w:tcMar>
          </w:tcPr>
          <w:p w14:paraId="61D15656" w14:textId="77777777" w:rsidR="00B27587" w:rsidRPr="001F0C2F" w:rsidRDefault="00B27587" w:rsidP="00F25DB1">
            <w:pPr>
              <w:pStyle w:val="Box1Heading"/>
              <w:cnfStyle w:val="000000000000" w:firstRow="0" w:lastRow="0" w:firstColumn="0" w:lastColumn="0" w:oddVBand="0" w:evenVBand="0" w:oddHBand="0" w:evenHBand="0" w:firstRowFirstColumn="0" w:firstRowLastColumn="0" w:lastRowFirstColumn="0" w:lastRowLastColumn="0"/>
              <w:rPr>
                <w:lang w:val="en-AU"/>
              </w:rPr>
            </w:pPr>
            <w:r w:rsidRPr="001F0C2F">
              <w:rPr>
                <w:lang w:val="en-AU"/>
              </w:rPr>
              <w:t xml:space="preserve">Basic drone rules </w:t>
            </w:r>
          </w:p>
          <w:p w14:paraId="36EA0AE4" w14:textId="29E6C05E" w:rsidR="00B27587" w:rsidRPr="001F0C2F" w:rsidRDefault="00B27587" w:rsidP="00F25DB1">
            <w:pPr>
              <w:pStyle w:val="Box1Text"/>
              <w:cnfStyle w:val="000000000000" w:firstRow="0" w:lastRow="0" w:firstColumn="0" w:lastColumn="0" w:oddVBand="0" w:evenVBand="0" w:oddHBand="0" w:evenHBand="0" w:firstRowFirstColumn="0" w:firstRowLastColumn="0" w:lastRowFirstColumn="0" w:lastRowLastColumn="0"/>
              <w:rPr>
                <w:sz w:val="20"/>
                <w:lang w:val="en-AU"/>
              </w:rPr>
            </w:pPr>
            <w:r w:rsidRPr="001F0C2F">
              <w:rPr>
                <w:sz w:val="20"/>
                <w:lang w:val="en-AU"/>
              </w:rPr>
              <w:t>All drone users must follow some basic drone rules, outlined in CASA’s Know Your Drone website. You can access this at:</w:t>
            </w:r>
            <w:r w:rsidR="00CC7A6F" w:rsidRPr="001F0C2F">
              <w:rPr>
                <w:sz w:val="20"/>
                <w:lang w:val="en-AU"/>
              </w:rPr>
              <w:br/>
            </w:r>
            <w:hyperlink r:id="rId70" w:history="1">
              <w:r w:rsidR="00CC7A6F" w:rsidRPr="001F0C2F">
                <w:rPr>
                  <w:rStyle w:val="Hyperlink"/>
                  <w:sz w:val="20"/>
                  <w:lang w:val="en-AU"/>
                </w:rPr>
                <w:t>www.casa.gov.au/knowyourdrone/drone-rules</w:t>
              </w:r>
            </w:hyperlink>
            <w:r w:rsidRPr="001F0C2F">
              <w:rPr>
                <w:sz w:val="20"/>
                <w:lang w:val="en-AU"/>
              </w:rPr>
              <w:t xml:space="preserve"> </w:t>
            </w:r>
          </w:p>
          <w:p w14:paraId="4BB0AB03" w14:textId="77777777" w:rsidR="00B27587" w:rsidRPr="001F0C2F" w:rsidRDefault="00B27587" w:rsidP="00F25DB1">
            <w:pPr>
              <w:pStyle w:val="Box1Text"/>
              <w:cnfStyle w:val="000000000000" w:firstRow="0" w:lastRow="0" w:firstColumn="0" w:lastColumn="0" w:oddVBand="0" w:evenVBand="0" w:oddHBand="0" w:evenHBand="0" w:firstRowFirstColumn="0" w:firstRowLastColumn="0" w:lastRowFirstColumn="0" w:lastRowLastColumn="0"/>
              <w:rPr>
                <w:lang w:val="en-AU"/>
              </w:rPr>
            </w:pPr>
            <w:r w:rsidRPr="001F0C2F">
              <w:rPr>
                <w:sz w:val="20"/>
                <w:lang w:val="en-AU"/>
              </w:rPr>
              <w:t xml:space="preserve">The UTM Action Plan </w:t>
            </w:r>
            <w:r w:rsidRPr="001F0C2F">
              <w:rPr>
                <w:b/>
                <w:sz w:val="20"/>
                <w:lang w:val="en-AU"/>
              </w:rPr>
              <w:t>has not changed any of these basic rules</w:t>
            </w:r>
            <w:r w:rsidRPr="001F0C2F">
              <w:rPr>
                <w:sz w:val="20"/>
                <w:lang w:val="en-AU"/>
              </w:rPr>
              <w:t xml:space="preserve">. </w:t>
            </w:r>
          </w:p>
        </w:tc>
      </w:tr>
    </w:tbl>
    <w:p w14:paraId="5B1CA5CB" w14:textId="77777777" w:rsidR="00B27587" w:rsidRPr="001F0C2F" w:rsidRDefault="00B27587" w:rsidP="00653011">
      <w:pPr>
        <w:pStyle w:val="Heading3"/>
      </w:pPr>
      <w:r w:rsidRPr="001F0C2F">
        <w:t>UTM Action Plan: actions relevant to recreational users</w:t>
      </w:r>
    </w:p>
    <w:p w14:paraId="751140B3" w14:textId="77777777" w:rsidR="00B27587" w:rsidRPr="001F0C2F" w:rsidRDefault="00B27587" w:rsidP="00653011">
      <w:pPr>
        <w:pStyle w:val="Heading4"/>
      </w:pPr>
      <w:r w:rsidRPr="001F0C2F">
        <w:t>Drone Rule Digitisation</w:t>
      </w:r>
    </w:p>
    <w:p w14:paraId="31EBF8B5" w14:textId="7591A1C8" w:rsidR="00B27587" w:rsidRPr="001F0C2F" w:rsidRDefault="00B27587" w:rsidP="00B27587">
      <w:r w:rsidRPr="001F0C2F">
        <w:t xml:space="preserve">Most people flying drones for fun do not realise that State Governments </w:t>
      </w:r>
      <w:r w:rsidR="00CC7A6F" w:rsidRPr="001F0C2F">
        <w:t xml:space="preserve">also have </w:t>
      </w:r>
      <w:r w:rsidRPr="001F0C2F">
        <w:t xml:space="preserve">rules </w:t>
      </w:r>
      <w:r w:rsidR="002E51F0" w:rsidRPr="001F0C2F">
        <w:t xml:space="preserve">restricting the use of </w:t>
      </w:r>
      <w:r w:rsidRPr="001F0C2F">
        <w:t>drones</w:t>
      </w:r>
      <w:r w:rsidRPr="001F0C2F">
        <w:rPr>
          <w:rStyle w:val="FootnoteReference"/>
        </w:rPr>
        <w:footnoteReference w:id="10"/>
      </w:r>
      <w:r w:rsidRPr="001F0C2F">
        <w:t xml:space="preserve">. </w:t>
      </w:r>
    </w:p>
    <w:p w14:paraId="44B0FDF6" w14:textId="146EAF64" w:rsidR="00B27587" w:rsidRPr="001F0C2F" w:rsidRDefault="00B27587" w:rsidP="00B27587">
      <w:r w:rsidRPr="001F0C2F">
        <w:t xml:space="preserve">The Digitising Drone Rules Project aims to make these drone laws available digitally in a geospatial map (available at </w:t>
      </w:r>
      <w:hyperlink r:id="rId71" w:history="1">
        <w:r w:rsidRPr="001F0C2F">
          <w:rPr>
            <w:rStyle w:val="Hyperlink"/>
          </w:rPr>
          <w:t>drones.gov.au</w:t>
        </w:r>
      </w:hyperlink>
      <w:r w:rsidRPr="001F0C2F">
        <w:rPr>
          <w:rStyle w:val="Hyperlink"/>
        </w:rPr>
        <w:t>)</w:t>
      </w:r>
      <w:r w:rsidRPr="001F0C2F">
        <w:t xml:space="preserve"> and as an application programming interface (API). This will allow drone software service applications to integrate the rules directly into their systems, meaning that people using those apps to fly their drones will be automatically notified of any State-specific rules in their area. </w:t>
      </w:r>
    </w:p>
    <w:p w14:paraId="550BA7C6" w14:textId="77777777" w:rsidR="00B27587" w:rsidRPr="001F0C2F" w:rsidRDefault="00B27587" w:rsidP="00B27587">
      <w:r w:rsidRPr="001F0C2F">
        <w:lastRenderedPageBreak/>
        <w:t xml:space="preserve">A first version of the map and API have already been released, and the UTM Action Plan outlines the next steps for the project. </w:t>
      </w:r>
    </w:p>
    <w:p w14:paraId="3B3035DD" w14:textId="77777777" w:rsidR="00B27587" w:rsidRPr="001F0C2F" w:rsidRDefault="00B27587" w:rsidP="00653011">
      <w:pPr>
        <w:pStyle w:val="Heading4"/>
      </w:pPr>
      <w:r w:rsidRPr="001F0C2F">
        <w:t>Longer term policy thinking</w:t>
      </w:r>
    </w:p>
    <w:p w14:paraId="438F3E72" w14:textId="77777777" w:rsidR="00B27587" w:rsidRPr="001F0C2F" w:rsidRDefault="00B27587" w:rsidP="00B27587">
      <w:r w:rsidRPr="001F0C2F">
        <w:t>The UTM Action Plan also flags that we need to start thinking about extending registration to recreational drones, and also consider introducing a Remote ID mandate.</w:t>
      </w:r>
    </w:p>
    <w:p w14:paraId="695B691D" w14:textId="77777777" w:rsidR="00B27587" w:rsidRPr="001F0C2F" w:rsidRDefault="00B27587" w:rsidP="00B27587">
      <w:r w:rsidRPr="001F0C2F">
        <w:t xml:space="preserve">The UTM Action Plan </w:t>
      </w:r>
      <w:r w:rsidRPr="001F0C2F">
        <w:rPr>
          <w:b/>
        </w:rPr>
        <w:t>does not say that these changes will definitely take place</w:t>
      </w:r>
      <w:r w:rsidRPr="001F0C2F">
        <w:t xml:space="preserve">, only that we need to understand the benefits and costs of these possibilities before we decide. </w:t>
      </w:r>
    </w:p>
    <w:p w14:paraId="72DC653C" w14:textId="77777777" w:rsidR="00B27587" w:rsidRPr="001F0C2F" w:rsidRDefault="00B27587" w:rsidP="00B27587">
      <w:pPr>
        <w:pStyle w:val="Introduction"/>
        <w:rPr>
          <w:color w:val="000000" w:themeColor="text1"/>
          <w:sz w:val="22"/>
          <w:lang w:val="en-AU"/>
        </w:rPr>
      </w:pPr>
      <w:r w:rsidRPr="001F0C2F">
        <w:rPr>
          <w:color w:val="000000" w:themeColor="text1"/>
          <w:sz w:val="22"/>
          <w:lang w:val="en-AU"/>
        </w:rPr>
        <w:t>Before anything in this space is decided on, important questions will need to be asked</w:t>
      </w:r>
      <w:r w:rsidRPr="001F0C2F">
        <w:rPr>
          <w:color w:val="000000" w:themeColor="text1"/>
          <w:sz w:val="22"/>
          <w:vertAlign w:val="superscript"/>
          <w:lang w:val="en-AU"/>
        </w:rPr>
        <w:footnoteReference w:id="11"/>
      </w:r>
      <w:r w:rsidRPr="001F0C2F">
        <w:rPr>
          <w:color w:val="000000" w:themeColor="text1"/>
          <w:sz w:val="22"/>
          <w:lang w:val="en-AU"/>
        </w:rPr>
        <w:t xml:space="preserve"> including: </w:t>
      </w:r>
    </w:p>
    <w:p w14:paraId="0C2497A0" w14:textId="77777777" w:rsidR="00B27587" w:rsidRPr="001F0C2F" w:rsidRDefault="00B27587" w:rsidP="00B27587">
      <w:pPr>
        <w:pStyle w:val="Bullet1"/>
        <w:rPr>
          <w:lang w:val="en-AU"/>
        </w:rPr>
      </w:pPr>
      <w:r w:rsidRPr="001F0C2F">
        <w:rPr>
          <w:lang w:val="en-AU"/>
        </w:rPr>
        <w:t xml:space="preserve">What is the problem you are trying to solve and what data is available? </w:t>
      </w:r>
    </w:p>
    <w:p w14:paraId="72D98D18" w14:textId="77777777" w:rsidR="00B27587" w:rsidRPr="001F0C2F" w:rsidRDefault="00B27587" w:rsidP="00B27587">
      <w:pPr>
        <w:pStyle w:val="Bullet1"/>
        <w:rPr>
          <w:lang w:val="en-AU"/>
        </w:rPr>
      </w:pPr>
      <w:r w:rsidRPr="001F0C2F">
        <w:rPr>
          <w:lang w:val="en-AU"/>
        </w:rPr>
        <w:t xml:space="preserve">What are the objectives, why is government intervention needed to achieve them, and how will success be measured? </w:t>
      </w:r>
    </w:p>
    <w:p w14:paraId="1F06C5DC" w14:textId="77777777" w:rsidR="00B27587" w:rsidRPr="001F0C2F" w:rsidRDefault="00B27587" w:rsidP="00B27587">
      <w:pPr>
        <w:pStyle w:val="Bullet1"/>
        <w:rPr>
          <w:lang w:val="en-AU"/>
        </w:rPr>
      </w:pPr>
      <w:r w:rsidRPr="001F0C2F">
        <w:rPr>
          <w:lang w:val="en-AU"/>
        </w:rPr>
        <w:t xml:space="preserve">What policy options are you considering? </w:t>
      </w:r>
    </w:p>
    <w:p w14:paraId="61E15160" w14:textId="77777777" w:rsidR="00B27587" w:rsidRPr="001F0C2F" w:rsidRDefault="00B27587" w:rsidP="00B27587">
      <w:pPr>
        <w:pStyle w:val="Bullet1"/>
        <w:rPr>
          <w:lang w:val="en-AU"/>
        </w:rPr>
      </w:pPr>
      <w:r w:rsidRPr="001F0C2F">
        <w:rPr>
          <w:lang w:val="en-AU"/>
        </w:rPr>
        <w:t>What is the likely net benefit of each option?</w:t>
      </w:r>
    </w:p>
    <w:p w14:paraId="1BFBC285" w14:textId="1A78D7B0" w:rsidR="00B27587" w:rsidRPr="001F0C2F" w:rsidRDefault="00B27587" w:rsidP="00B27587">
      <w:pPr>
        <w:pStyle w:val="Introduction"/>
        <w:rPr>
          <w:color w:val="000000" w:themeColor="text1"/>
          <w:sz w:val="22"/>
          <w:lang w:val="en-AU"/>
        </w:rPr>
      </w:pPr>
      <w:r w:rsidRPr="001F0C2F">
        <w:rPr>
          <w:color w:val="000000" w:themeColor="text1"/>
          <w:sz w:val="22"/>
          <w:lang w:val="en-AU"/>
        </w:rPr>
        <w:t xml:space="preserve">The Department of Infrastructure, Transport, Regional Development, Communications and the Arts will develop a Policy Impact Analysis, which is a critical step before any regulation or mandates can be considered. This will include extensive public consultation. Please visit drones.gov.au to stay up to date with the latest developments. </w:t>
      </w:r>
    </w:p>
    <w:p w14:paraId="448DEDBE" w14:textId="77777777" w:rsidR="00B27587" w:rsidRPr="001F0C2F" w:rsidRDefault="00B27587">
      <w:pPr>
        <w:suppressAutoHyphens w:val="0"/>
      </w:pPr>
      <w:r w:rsidRPr="001F0C2F">
        <w:br w:type="page"/>
      </w:r>
    </w:p>
    <w:p w14:paraId="0455F4E5" w14:textId="43D6153C" w:rsidR="00957653" w:rsidRPr="001F0C2F" w:rsidRDefault="00957653" w:rsidP="00957653">
      <w:pPr>
        <w:pStyle w:val="AttachmentHeading1"/>
      </w:pPr>
      <w:bookmarkStart w:id="68" w:name="_Toc184110753"/>
      <w:r w:rsidRPr="001F0C2F">
        <w:lastRenderedPageBreak/>
        <w:t>Advanced Air Mobility</w:t>
      </w:r>
      <w:r w:rsidR="00D4310A" w:rsidRPr="001F0C2F">
        <w:t xml:space="preserve"> (AAM)</w:t>
      </w:r>
      <w:bookmarkEnd w:id="68"/>
    </w:p>
    <w:p w14:paraId="54DEA46C" w14:textId="77777777" w:rsidR="004A578C" w:rsidRPr="001F0C2F" w:rsidRDefault="004A578C" w:rsidP="004A578C">
      <w:pPr>
        <w:pStyle w:val="Introduction"/>
        <w:rPr>
          <w:lang w:val="en-AU"/>
        </w:rPr>
      </w:pPr>
      <w:r w:rsidRPr="001F0C2F">
        <w:rPr>
          <w:lang w:val="en-AU"/>
        </w:rPr>
        <w:t>The Australian Government is coordinating a national strategic approach to AAM, working closely with all levels of government, industry, academia and the community to carefully manage risks regarding safety, security and public amenity to position Australia to take advantage of the transformative opportunities from AAM into the future.</w:t>
      </w:r>
    </w:p>
    <w:p w14:paraId="0B4DD5B6" w14:textId="2D946F51" w:rsidR="000816AB" w:rsidRPr="001F0C2F" w:rsidRDefault="000816AB" w:rsidP="004A578C">
      <w:r w:rsidRPr="001F0C2F">
        <w:t>Electric vertical take-off and landing (eVTOL) and electric/hydrogen small fixed-wing aircraft– collectively referred to as Advanced Air Mobility (AAM), promises the ability to leverage the transformative operating economics from renewables to provide air connectivity to previously underserved destinations.</w:t>
      </w:r>
    </w:p>
    <w:p w14:paraId="440C5B6B" w14:textId="71ADF2AB" w:rsidR="000816AB" w:rsidRPr="001F0C2F" w:rsidRDefault="000816AB" w:rsidP="004A578C">
      <w:r w:rsidRPr="001F0C2F">
        <w:t>With industry expecting the first AAM operations to gradually enter Australian skies from 2027 onwards, the Australian Government is responsible for establishing the foundational policies and regulations to support the development of a safe, secure, efficient and considerate AAM industry in Australia as it grows into the 2030s.</w:t>
      </w:r>
    </w:p>
    <w:p w14:paraId="5C73D0D0" w14:textId="31C447B8" w:rsidR="00957653" w:rsidRPr="001F0C2F" w:rsidRDefault="00957653" w:rsidP="00957653">
      <w:pPr>
        <w:suppressAutoHyphens w:val="0"/>
      </w:pPr>
      <w:r w:rsidRPr="001F0C2F">
        <w:t xml:space="preserve">It is anticipated that the growth of the AAM industry will require new traffic management solutions </w:t>
      </w:r>
      <w:r w:rsidR="00FD58C9" w:rsidRPr="001F0C2F">
        <w:t>in the future</w:t>
      </w:r>
      <w:r w:rsidRPr="001F0C2F">
        <w:t xml:space="preserve"> to support their safe integration into Australian </w:t>
      </w:r>
      <w:r w:rsidR="00FD58C9" w:rsidRPr="001F0C2F">
        <w:t>a</w:t>
      </w:r>
      <w:r w:rsidRPr="001F0C2F">
        <w:t xml:space="preserve">irspace. There are </w:t>
      </w:r>
      <w:r w:rsidR="00661961">
        <w:t xml:space="preserve">a </w:t>
      </w:r>
      <w:r w:rsidRPr="001F0C2F">
        <w:t xml:space="preserve">wide range of possible applications for AAM, including: </w:t>
      </w:r>
      <w:r w:rsidR="0052163F" w:rsidRPr="001F0C2F">
        <w:t>healthcare and emergency services, disaster response, passenger transport, business and freight transport and logistics and tourism.</w:t>
      </w:r>
    </w:p>
    <w:p w14:paraId="558414A4" w14:textId="77777777" w:rsidR="00715E76" w:rsidRPr="001F0C2F" w:rsidRDefault="00957653" w:rsidP="00957653">
      <w:pPr>
        <w:suppressAutoHyphens w:val="0"/>
      </w:pPr>
      <w:r w:rsidRPr="001F0C2F">
        <w:t>Each of these are expected to have different needs and priorities from the development of traffic management services in both ATM</w:t>
      </w:r>
      <w:r w:rsidR="00FD58C9" w:rsidRPr="001F0C2F">
        <w:t xml:space="preserve"> and eventually, UTM</w:t>
      </w:r>
      <w:r w:rsidRPr="001F0C2F">
        <w:t>. AAM specific services are not currently planned to be delivered by 2026, however a range of services are being considered.</w:t>
      </w:r>
    </w:p>
    <w:p w14:paraId="4AF75AD9" w14:textId="75DDB560" w:rsidR="00957653" w:rsidRPr="001F0C2F" w:rsidRDefault="00957653" w:rsidP="00B95DE0">
      <w:pPr>
        <w:pStyle w:val="ListParagraph"/>
        <w:numPr>
          <w:ilvl w:val="0"/>
          <w:numId w:val="35"/>
        </w:numPr>
        <w:suppressAutoHyphens w:val="0"/>
      </w:pPr>
      <w:r w:rsidRPr="00661961">
        <w:rPr>
          <w:b/>
        </w:rPr>
        <w:t>Vertiport scheduling and flow management services</w:t>
      </w:r>
      <w:r w:rsidRPr="001F0C2F">
        <w:t xml:space="preserve"> – Services to help coordinate the efficient and safe use of vertiports and their surrounding airspace. These can ensure that landing space will be available before AAM aircraft depart, and help ensure the efficient utilisation of available infrastructure. These services will be valuable for AAM networks as they increase in scale. </w:t>
      </w:r>
    </w:p>
    <w:p w14:paraId="0E650FA0" w14:textId="154A462B" w:rsidR="00957653" w:rsidRPr="001F0C2F" w:rsidRDefault="00957653" w:rsidP="00B95DE0">
      <w:pPr>
        <w:pStyle w:val="ListParagraph"/>
        <w:numPr>
          <w:ilvl w:val="0"/>
          <w:numId w:val="35"/>
        </w:numPr>
        <w:suppressAutoHyphens w:val="0"/>
      </w:pPr>
      <w:r w:rsidRPr="00661961">
        <w:rPr>
          <w:b/>
        </w:rPr>
        <w:t>Digital ATM communications</w:t>
      </w:r>
      <w:r w:rsidRPr="001F0C2F">
        <w:t xml:space="preserve"> – </w:t>
      </w:r>
      <w:bookmarkStart w:id="69" w:name="_Hlk171595828"/>
      <w:r w:rsidR="00AB323A" w:rsidRPr="001F0C2F">
        <w:t xml:space="preserve">Conventional </w:t>
      </w:r>
      <w:r w:rsidRPr="001F0C2F">
        <w:t xml:space="preserve">ATM </w:t>
      </w:r>
      <w:bookmarkEnd w:id="69"/>
      <w:r w:rsidRPr="001F0C2F">
        <w:t xml:space="preserve">relies on human controllers </w:t>
      </w:r>
      <w:r w:rsidR="00F651E8" w:rsidRPr="001F0C2F">
        <w:t>issuing</w:t>
      </w:r>
      <w:r w:rsidRPr="001F0C2F">
        <w:t xml:space="preserve"> instructions and communicat</w:t>
      </w:r>
      <w:r w:rsidR="007C1DD8" w:rsidRPr="001F0C2F">
        <w:t>ing</w:t>
      </w:r>
      <w:r w:rsidRPr="001F0C2F">
        <w:t xml:space="preserve"> with human pilots</w:t>
      </w:r>
      <w:r w:rsidR="007C1DD8" w:rsidRPr="001F0C2F">
        <w:t xml:space="preserve"> verbally</w:t>
      </w:r>
      <w:r w:rsidRPr="001F0C2F">
        <w:t xml:space="preserve">. This is challenging for AAM operations that are autonomous and function without a human pilot on board. If ATM communications can be supplemented with digital instructions which are easily machine readable, this would allow autonomous AAM aircraft to more easily integrate into current ATM and operate similar to existing </w:t>
      </w:r>
      <w:r w:rsidR="00BD2410" w:rsidRPr="001F0C2F">
        <w:t xml:space="preserve">instrument flight rule </w:t>
      </w:r>
      <w:r w:rsidRPr="001F0C2F">
        <w:t>aircraft.</w:t>
      </w:r>
    </w:p>
    <w:p w14:paraId="561529F7" w14:textId="77777777" w:rsidR="00957653" w:rsidRPr="001F0C2F" w:rsidRDefault="00957653" w:rsidP="00B95DE0">
      <w:pPr>
        <w:pStyle w:val="ListParagraph"/>
        <w:numPr>
          <w:ilvl w:val="0"/>
          <w:numId w:val="35"/>
        </w:numPr>
        <w:suppressAutoHyphens w:val="0"/>
      </w:pPr>
      <w:r w:rsidRPr="00661961">
        <w:rPr>
          <w:b/>
        </w:rPr>
        <w:t>Autonomous separation services</w:t>
      </w:r>
      <w:r w:rsidRPr="001F0C2F">
        <w:t xml:space="preserve"> – When operating at significant scale, AAM may require both strategic and tactical deconfliction services that are able to operate with high degrees of autonomy. These are expected to function similar to UTM services planned for smaller UAS, but will require significantly higher levels of assurance and reliability due to the greater safety risk of larger and/or passenger carrying aircraft. It is anticipated that the initial rollout of UTM separation services will provide valuable insights to support the development of systems and regulations of full AAM traffic management services. </w:t>
      </w:r>
    </w:p>
    <w:p w14:paraId="32C48C1F" w14:textId="0A4F303E" w:rsidR="00957653" w:rsidRPr="001F0C2F" w:rsidRDefault="00957653" w:rsidP="00957653">
      <w:pPr>
        <w:suppressAutoHyphens w:val="0"/>
      </w:pPr>
      <w:r w:rsidRPr="001F0C2F">
        <w:t>Prioritisation and delivery of these services will be determined through ongoing engagement with the AAM sector</w:t>
      </w:r>
      <w:r w:rsidR="007013BA" w:rsidRPr="001F0C2F">
        <w:t>, and developed i</w:t>
      </w:r>
      <w:r w:rsidR="00EE2DA2" w:rsidRPr="001F0C2F">
        <w:t>n alignment with the goals of the ICAO Global Air Navigation Plan where appropriate.</w:t>
      </w:r>
      <w:r w:rsidR="007013BA" w:rsidRPr="001F0C2F" w:rsidDel="007013BA">
        <w:t xml:space="preserve"> </w:t>
      </w:r>
    </w:p>
    <w:p w14:paraId="394057F4" w14:textId="77777777" w:rsidR="00957653" w:rsidRPr="001F0C2F" w:rsidRDefault="00957653" w:rsidP="00957653">
      <w:pPr>
        <w:suppressAutoHyphens w:val="0"/>
      </w:pPr>
      <w:r w:rsidRPr="001F0C2F">
        <w:br w:type="page"/>
      </w:r>
    </w:p>
    <w:p w14:paraId="5A3E487A" w14:textId="55473B83" w:rsidR="00CC2A6B" w:rsidRPr="001F0C2F" w:rsidRDefault="003D3B72" w:rsidP="00504F62">
      <w:pPr>
        <w:pStyle w:val="AttachmentHeading1"/>
        <w:spacing w:before="360"/>
        <w:contextualSpacing w:val="0"/>
      </w:pPr>
      <w:bookmarkStart w:id="70" w:name="_Toc184110754"/>
      <w:r w:rsidRPr="001F0C2F">
        <w:lastRenderedPageBreak/>
        <w:t>Range</w:t>
      </w:r>
      <w:r w:rsidR="00F86225" w:rsidRPr="001F0C2F">
        <w:t xml:space="preserve"> of government intervention</w:t>
      </w:r>
      <w:bookmarkEnd w:id="70"/>
    </w:p>
    <w:p w14:paraId="7161F5FC" w14:textId="61529D1A" w:rsidR="00DA6966" w:rsidRPr="001F0C2F" w:rsidRDefault="004F04E1" w:rsidP="00F86225">
      <w:pPr>
        <w:pStyle w:val="Introduction"/>
        <w:rPr>
          <w:lang w:val="en-AU"/>
        </w:rPr>
      </w:pPr>
      <w:r w:rsidRPr="001F0C2F">
        <w:rPr>
          <w:lang w:val="en-AU"/>
        </w:rPr>
        <w:t xml:space="preserve">There are a range of </w:t>
      </w:r>
      <w:r w:rsidR="00DA6966" w:rsidRPr="001F0C2F">
        <w:rPr>
          <w:lang w:val="en-AU"/>
        </w:rPr>
        <w:t xml:space="preserve">actions available </w:t>
      </w:r>
      <w:r w:rsidRPr="001F0C2F">
        <w:rPr>
          <w:lang w:val="en-AU"/>
        </w:rPr>
        <w:t>and it does not require a ‘one-size-fits-all’ approach</w:t>
      </w:r>
      <w:r w:rsidR="00DA6966" w:rsidRPr="001F0C2F">
        <w:rPr>
          <w:lang w:val="en-AU"/>
        </w:rPr>
        <w:t xml:space="preserve">. </w:t>
      </w:r>
    </w:p>
    <w:p w14:paraId="78C3D0F1" w14:textId="0EAE293D" w:rsidR="00CC2A6B" w:rsidRPr="001F0C2F" w:rsidRDefault="002049B6" w:rsidP="00DA6966">
      <w:pPr>
        <w:pStyle w:val="Box1Heading"/>
        <w:rPr>
          <w:lang w:val="en-AU"/>
        </w:rPr>
      </w:pPr>
      <w:r w:rsidRPr="001F0C2F">
        <w:rPr>
          <w:lang w:val="en-AU"/>
        </w:rPr>
        <w:t xml:space="preserve">Note: </w:t>
      </w:r>
      <w:r w:rsidR="00DA6966" w:rsidRPr="001F0C2F">
        <w:rPr>
          <w:lang w:val="en-AU"/>
        </w:rPr>
        <w:t>Before any intervention is decided on, important questions will be answered</w:t>
      </w:r>
      <w:bookmarkStart w:id="71" w:name="_Hlk165989597"/>
      <w:r w:rsidRPr="001F0C2F">
        <w:rPr>
          <w:rStyle w:val="FootnoteReference"/>
          <w:lang w:val="en-AU"/>
        </w:rPr>
        <w:footnoteReference w:id="12"/>
      </w:r>
      <w:bookmarkEnd w:id="71"/>
      <w:r w:rsidR="00DA6966" w:rsidRPr="001F0C2F">
        <w:rPr>
          <w:lang w:val="en-AU"/>
        </w:rPr>
        <w:t xml:space="preserve"> including: </w:t>
      </w:r>
    </w:p>
    <w:p w14:paraId="0A66030A" w14:textId="1CF45AE9" w:rsidR="00DA6966" w:rsidRPr="001F0C2F" w:rsidRDefault="00DA6966" w:rsidP="00DA6966">
      <w:pPr>
        <w:pStyle w:val="Box1Bullet1"/>
        <w:rPr>
          <w:lang w:val="en-AU"/>
        </w:rPr>
      </w:pPr>
      <w:r w:rsidRPr="001F0C2F">
        <w:rPr>
          <w:lang w:val="en-AU"/>
        </w:rPr>
        <w:t xml:space="preserve">What is the problem you are trying to solve and what data is available? </w:t>
      </w:r>
    </w:p>
    <w:p w14:paraId="068F4325" w14:textId="6B362D03" w:rsidR="00DA6966" w:rsidRPr="001F0C2F" w:rsidRDefault="00DA6966" w:rsidP="00DA6966">
      <w:pPr>
        <w:pStyle w:val="Box1Bullet1"/>
        <w:rPr>
          <w:lang w:val="en-AU"/>
        </w:rPr>
      </w:pPr>
      <w:r w:rsidRPr="001F0C2F">
        <w:rPr>
          <w:lang w:val="en-AU"/>
        </w:rPr>
        <w:t xml:space="preserve">What are the objectives, why is government </w:t>
      </w:r>
      <w:r w:rsidR="00153910" w:rsidRPr="001F0C2F">
        <w:rPr>
          <w:lang w:val="en-AU"/>
        </w:rPr>
        <w:t>action</w:t>
      </w:r>
      <w:r w:rsidRPr="001F0C2F">
        <w:rPr>
          <w:lang w:val="en-AU"/>
        </w:rPr>
        <w:t xml:space="preserve"> needed, and how will success be measured? </w:t>
      </w:r>
    </w:p>
    <w:p w14:paraId="410F91DF" w14:textId="1B2A1EF1" w:rsidR="00DA6966" w:rsidRPr="001F0C2F" w:rsidRDefault="00DA6966" w:rsidP="00DA6966">
      <w:pPr>
        <w:pStyle w:val="Box1Bullet1"/>
        <w:rPr>
          <w:lang w:val="en-AU"/>
        </w:rPr>
      </w:pPr>
      <w:r w:rsidRPr="001F0C2F">
        <w:rPr>
          <w:lang w:val="en-AU"/>
        </w:rPr>
        <w:t xml:space="preserve">What policy options are you considering? </w:t>
      </w:r>
    </w:p>
    <w:p w14:paraId="0D5BF108" w14:textId="5B6D3415" w:rsidR="00DA6966" w:rsidRPr="001F0C2F" w:rsidRDefault="00DA6966" w:rsidP="00DA6966">
      <w:pPr>
        <w:pStyle w:val="Box1Bullet1"/>
        <w:rPr>
          <w:color w:val="FF0000"/>
          <w:lang w:val="en-AU"/>
        </w:rPr>
      </w:pPr>
      <w:r w:rsidRPr="001F0C2F">
        <w:rPr>
          <w:lang w:val="en-AU"/>
        </w:rPr>
        <w:t>What is the likely net benefit of each option?</w:t>
      </w:r>
    </w:p>
    <w:p w14:paraId="1C472999" w14:textId="77777777" w:rsidR="00E31C3F" w:rsidRPr="001F0C2F" w:rsidRDefault="00E31C3F" w:rsidP="00E31C3F">
      <w:pPr>
        <w:pStyle w:val="Box2Heading"/>
        <w:rPr>
          <w:lang w:val="en-AU"/>
        </w:rPr>
      </w:pPr>
      <w:r w:rsidRPr="001F0C2F">
        <w:rPr>
          <w:lang w:val="en-AU"/>
        </w:rPr>
        <w:t>No action</w:t>
      </w:r>
    </w:p>
    <w:p w14:paraId="71138F92" w14:textId="77777777" w:rsidR="00E31C3F" w:rsidRPr="001F0C2F" w:rsidRDefault="00E31C3F" w:rsidP="00E31C3F">
      <w:pPr>
        <w:pStyle w:val="Box2Text"/>
        <w:rPr>
          <w:sz w:val="20"/>
          <w:lang w:val="en-AU"/>
        </w:rPr>
      </w:pPr>
      <w:r w:rsidRPr="001F0C2F">
        <w:rPr>
          <w:sz w:val="20"/>
          <w:lang w:val="en-AU"/>
        </w:rPr>
        <w:t>Where there is no market failure, government may choose not to intervene and allow the market to self-regulate.</w:t>
      </w:r>
    </w:p>
    <w:p w14:paraId="1677CEB3" w14:textId="77777777" w:rsidR="00E31C3F" w:rsidRPr="001F0C2F" w:rsidRDefault="00E31C3F" w:rsidP="00E31C3F">
      <w:pPr>
        <w:pStyle w:val="Box2Heading"/>
        <w:rPr>
          <w:lang w:val="en-AU"/>
        </w:rPr>
      </w:pPr>
      <w:r w:rsidRPr="001F0C2F">
        <w:rPr>
          <w:lang w:val="en-AU"/>
        </w:rPr>
        <w:t>Standard setting</w:t>
      </w:r>
    </w:p>
    <w:p w14:paraId="0D4169D8" w14:textId="77777777" w:rsidR="00E31C3F" w:rsidRPr="001F0C2F" w:rsidRDefault="00E31C3F" w:rsidP="00E31C3F">
      <w:pPr>
        <w:pStyle w:val="Box2Text"/>
        <w:rPr>
          <w:sz w:val="20"/>
          <w:lang w:val="en-AU"/>
        </w:rPr>
      </w:pPr>
      <w:r w:rsidRPr="001F0C2F">
        <w:rPr>
          <w:sz w:val="20"/>
          <w:lang w:val="en-AU"/>
        </w:rPr>
        <w:t>Standards may be set to ensure data is compatible across the ecosystem and communicated between systems. Industry standards may be adopted (where available).</w:t>
      </w:r>
    </w:p>
    <w:p w14:paraId="21863B84" w14:textId="77777777" w:rsidR="00E31C3F" w:rsidRPr="001F0C2F" w:rsidRDefault="00E31C3F" w:rsidP="00E31C3F">
      <w:pPr>
        <w:pStyle w:val="Box2Text"/>
        <w:rPr>
          <w:sz w:val="20"/>
          <w:lang w:val="en-AU"/>
        </w:rPr>
      </w:pPr>
      <w:r w:rsidRPr="001F0C2F">
        <w:rPr>
          <w:sz w:val="20"/>
          <w:lang w:val="en-AU"/>
        </w:rPr>
        <w:t>This may include determining data storage and access requirements to ensure data is accessible when needed and sensitive data is appropriately managed. This will also consider where data is hosted.</w:t>
      </w:r>
    </w:p>
    <w:p w14:paraId="35A60BB3" w14:textId="77777777" w:rsidR="00E31C3F" w:rsidRPr="001F0C2F" w:rsidRDefault="00E31C3F" w:rsidP="00E31C3F">
      <w:pPr>
        <w:pStyle w:val="Box2Heading"/>
        <w:rPr>
          <w:lang w:val="en-AU"/>
        </w:rPr>
      </w:pPr>
      <w:r w:rsidRPr="001F0C2F">
        <w:rPr>
          <w:lang w:val="en-AU"/>
        </w:rPr>
        <w:t>Credentialing / Certification</w:t>
      </w:r>
    </w:p>
    <w:p w14:paraId="3E1B9636" w14:textId="03283FFE" w:rsidR="00E31C3F" w:rsidRPr="001F0C2F" w:rsidRDefault="00E31C3F" w:rsidP="00E31C3F">
      <w:pPr>
        <w:pStyle w:val="Box2Text"/>
        <w:rPr>
          <w:sz w:val="20"/>
          <w:lang w:val="en-AU"/>
        </w:rPr>
      </w:pPr>
      <w:r w:rsidRPr="001F0C2F">
        <w:rPr>
          <w:sz w:val="20"/>
          <w:lang w:val="en-AU"/>
        </w:rPr>
        <w:t xml:space="preserve">The government may require certain aspects of the </w:t>
      </w:r>
      <w:r w:rsidR="009958F4">
        <w:rPr>
          <w:sz w:val="20"/>
          <w:lang w:val="en-AU"/>
        </w:rPr>
        <w:t xml:space="preserve">UTM </w:t>
      </w:r>
      <w:r w:rsidRPr="001F0C2F">
        <w:rPr>
          <w:sz w:val="20"/>
          <w:lang w:val="en-AU"/>
        </w:rPr>
        <w:t xml:space="preserve">ecosystem to meet a standard of quality or reliability. This will give assurance </w:t>
      </w:r>
      <w:r w:rsidR="009958F4">
        <w:rPr>
          <w:sz w:val="20"/>
          <w:lang w:val="en-AU"/>
        </w:rPr>
        <w:t>to</w:t>
      </w:r>
      <w:r w:rsidRPr="001F0C2F">
        <w:rPr>
          <w:sz w:val="20"/>
          <w:lang w:val="en-AU"/>
        </w:rPr>
        <w:t xml:space="preserve"> the services being used, and allow </w:t>
      </w:r>
      <w:r w:rsidR="009958F4">
        <w:rPr>
          <w:sz w:val="20"/>
          <w:lang w:val="en-AU"/>
        </w:rPr>
        <w:t xml:space="preserve">drone </w:t>
      </w:r>
      <w:r w:rsidRPr="001F0C2F">
        <w:rPr>
          <w:sz w:val="20"/>
          <w:lang w:val="en-AU"/>
        </w:rPr>
        <w:t xml:space="preserve">operators to rely on the use of these services as a means of compliance with safety or other regulations. </w:t>
      </w:r>
    </w:p>
    <w:p w14:paraId="435E7AB2" w14:textId="77777777" w:rsidR="00E31C3F" w:rsidRPr="001F0C2F" w:rsidRDefault="00E31C3F" w:rsidP="00E31C3F">
      <w:pPr>
        <w:pStyle w:val="Box2Text"/>
        <w:rPr>
          <w:sz w:val="20"/>
          <w:lang w:val="en-AU"/>
        </w:rPr>
      </w:pPr>
      <w:r w:rsidRPr="001F0C2F">
        <w:rPr>
          <w:sz w:val="20"/>
          <w:lang w:val="en-AU"/>
        </w:rPr>
        <w:t>Certification could be done either directly by the government or a delegated third party.</w:t>
      </w:r>
    </w:p>
    <w:p w14:paraId="1A95D9C8" w14:textId="77777777" w:rsidR="00E31C3F" w:rsidRPr="001F0C2F" w:rsidRDefault="00E31C3F" w:rsidP="00E31C3F">
      <w:pPr>
        <w:pStyle w:val="Box2Heading"/>
        <w:rPr>
          <w:lang w:val="en-AU"/>
        </w:rPr>
      </w:pPr>
      <w:r w:rsidRPr="001F0C2F">
        <w:rPr>
          <w:lang w:val="en-AU"/>
        </w:rPr>
        <w:t>Mandates</w:t>
      </w:r>
    </w:p>
    <w:p w14:paraId="22A39192" w14:textId="47FD4E1A" w:rsidR="00E31C3F" w:rsidRPr="001F0C2F" w:rsidRDefault="00E31C3F" w:rsidP="00E31C3F">
      <w:pPr>
        <w:pStyle w:val="Box2Text"/>
        <w:rPr>
          <w:sz w:val="20"/>
          <w:lang w:val="en-AU"/>
        </w:rPr>
      </w:pPr>
      <w:r w:rsidRPr="001F0C2F">
        <w:rPr>
          <w:sz w:val="20"/>
          <w:lang w:val="en-AU"/>
        </w:rPr>
        <w:t xml:space="preserve">The government may mandate the use of services by some or all operators in specific circumstances or volumes of airspace to ensure risks are effectively and efficiently managed. Mandates will be based on impact analysis to ensure the costs associated with compliance are proportionate to the risks being managed and benefits to operators. The mandated services </w:t>
      </w:r>
      <w:r w:rsidR="00316317" w:rsidRPr="001F0C2F">
        <w:rPr>
          <w:sz w:val="20"/>
          <w:lang w:val="en-AU"/>
        </w:rPr>
        <w:t xml:space="preserve">can </w:t>
      </w:r>
      <w:r w:rsidRPr="001F0C2F">
        <w:rPr>
          <w:sz w:val="20"/>
          <w:lang w:val="en-AU"/>
        </w:rPr>
        <w:t xml:space="preserve">be provided either directly by government or </w:t>
      </w:r>
      <w:r w:rsidR="009958F4">
        <w:rPr>
          <w:sz w:val="20"/>
          <w:lang w:val="en-AU"/>
        </w:rPr>
        <w:t xml:space="preserve">by </w:t>
      </w:r>
      <w:r w:rsidRPr="001F0C2F">
        <w:rPr>
          <w:sz w:val="20"/>
          <w:lang w:val="en-AU"/>
        </w:rPr>
        <w:t>a certified industry provider.</w:t>
      </w:r>
    </w:p>
    <w:p w14:paraId="78145B49" w14:textId="77777777" w:rsidR="00E31C3F" w:rsidRPr="001F0C2F" w:rsidRDefault="00E31C3F" w:rsidP="00E31C3F">
      <w:pPr>
        <w:pStyle w:val="Box2Heading"/>
        <w:rPr>
          <w:lang w:val="en-AU"/>
        </w:rPr>
      </w:pPr>
      <w:r w:rsidRPr="001F0C2F">
        <w:rPr>
          <w:lang w:val="en-AU"/>
        </w:rPr>
        <w:t>Industry support</w:t>
      </w:r>
    </w:p>
    <w:p w14:paraId="3FFF0A23" w14:textId="5808223C" w:rsidR="00E31C3F" w:rsidRPr="001F0C2F" w:rsidRDefault="00E31C3F" w:rsidP="00E31C3F">
      <w:pPr>
        <w:pStyle w:val="Box2Text"/>
        <w:rPr>
          <w:sz w:val="20"/>
          <w:lang w:val="en-AU"/>
        </w:rPr>
      </w:pPr>
      <w:r w:rsidRPr="001F0C2F">
        <w:rPr>
          <w:sz w:val="20"/>
          <w:lang w:val="en-AU"/>
        </w:rPr>
        <w:t xml:space="preserve">The </w:t>
      </w:r>
      <w:r w:rsidR="009958F4">
        <w:rPr>
          <w:sz w:val="20"/>
          <w:lang w:val="en-AU"/>
        </w:rPr>
        <w:t>g</w:t>
      </w:r>
      <w:r w:rsidRPr="001F0C2F">
        <w:rPr>
          <w:sz w:val="20"/>
          <w:lang w:val="en-AU"/>
        </w:rPr>
        <w:t>overnment can support the adoption of emerging aviation technologies in more direct partnership with industry, such as through grants programs.</w:t>
      </w:r>
    </w:p>
    <w:p w14:paraId="3634BC0E" w14:textId="77777777" w:rsidR="00E31C3F" w:rsidRPr="001F0C2F" w:rsidRDefault="00E31C3F" w:rsidP="00E31C3F">
      <w:pPr>
        <w:pStyle w:val="Box2Heading"/>
        <w:rPr>
          <w:lang w:val="en-AU"/>
        </w:rPr>
      </w:pPr>
      <w:r w:rsidRPr="001F0C2F">
        <w:rPr>
          <w:lang w:val="en-AU"/>
        </w:rPr>
        <w:t>Provision</w:t>
      </w:r>
    </w:p>
    <w:p w14:paraId="6C061D86" w14:textId="4C518C7D" w:rsidR="00504F62" w:rsidRPr="001F0C2F" w:rsidRDefault="00E31C3F" w:rsidP="00153910">
      <w:pPr>
        <w:pStyle w:val="Box2Text"/>
        <w:rPr>
          <w:sz w:val="20"/>
          <w:lang w:val="en-AU"/>
        </w:rPr>
      </w:pPr>
      <w:r w:rsidRPr="001F0C2F">
        <w:rPr>
          <w:sz w:val="20"/>
          <w:lang w:val="en-AU"/>
        </w:rPr>
        <w:t xml:space="preserve">The government may provide a service directly in the UTM </w:t>
      </w:r>
      <w:r w:rsidR="00B13260" w:rsidRPr="001F0C2F">
        <w:rPr>
          <w:sz w:val="20"/>
          <w:lang w:val="en-AU"/>
        </w:rPr>
        <w:t>e</w:t>
      </w:r>
      <w:r w:rsidRPr="001F0C2F">
        <w:rPr>
          <w:sz w:val="20"/>
          <w:lang w:val="en-AU"/>
        </w:rPr>
        <w:t>cosystem when necessary to ensure the reliability or efficiency of the ecosystem due to market failure or where required to ensure national sovereignty.</w:t>
      </w:r>
      <w:r w:rsidR="00504F62" w:rsidRPr="001F0C2F">
        <w:rPr>
          <w:sz w:val="20"/>
          <w:lang w:val="en-AU"/>
        </w:rPr>
        <w:br w:type="page"/>
      </w:r>
    </w:p>
    <w:p w14:paraId="68FFF2E0" w14:textId="76C01F46" w:rsidR="009E24C1" w:rsidRPr="001F0C2F" w:rsidRDefault="009E24C1" w:rsidP="009E24C1">
      <w:pPr>
        <w:pStyle w:val="AttachmentHeading1"/>
      </w:pPr>
      <w:bookmarkStart w:id="72" w:name="_Toc184110755"/>
      <w:r w:rsidRPr="001F0C2F">
        <w:lastRenderedPageBreak/>
        <w:t>State Governments and drone rules</w:t>
      </w:r>
      <w:bookmarkEnd w:id="72"/>
      <w:r w:rsidRPr="001F0C2F">
        <w:t xml:space="preserve"> </w:t>
      </w:r>
    </w:p>
    <w:p w14:paraId="067FC1EC" w14:textId="67FF00E9" w:rsidR="004F10C4" w:rsidRPr="001F0C2F" w:rsidRDefault="003537A6" w:rsidP="009E24C1">
      <w:pPr>
        <w:pStyle w:val="Introduction"/>
        <w:rPr>
          <w:lang w:val="en-AU"/>
        </w:rPr>
      </w:pPr>
      <w:r w:rsidRPr="001F0C2F">
        <w:rPr>
          <w:lang w:val="en-AU"/>
        </w:rPr>
        <w:t>Civil aviation regulation has traditionally been the domain of the Australian Government, particularly in relation to safety, air navigation and management of airspace.</w:t>
      </w:r>
    </w:p>
    <w:p w14:paraId="7FF3363F" w14:textId="59CED1B2" w:rsidR="003537A6" w:rsidRPr="001F0C2F" w:rsidRDefault="003537A6" w:rsidP="003537A6">
      <w:pPr>
        <w:pStyle w:val="Introduction"/>
        <w:rPr>
          <w:lang w:val="en-AU"/>
        </w:rPr>
      </w:pPr>
      <w:r w:rsidRPr="001F0C2F">
        <w:rPr>
          <w:lang w:val="en-AU"/>
        </w:rPr>
        <w:t>Drones and other emerging aviation technologies are creating new challenges for governments and regulators, requiring State and Territory government to regulate some aspects of drone use.</w:t>
      </w:r>
    </w:p>
    <w:p w14:paraId="59D7E14D" w14:textId="07097CFC" w:rsidR="00964A58" w:rsidRPr="001F0C2F" w:rsidRDefault="002C27A6" w:rsidP="00964A58">
      <w:pPr>
        <w:pStyle w:val="Heading3"/>
      </w:pPr>
      <w:r w:rsidRPr="001F0C2F">
        <w:t>The Constitution and Aviation</w:t>
      </w:r>
    </w:p>
    <w:p w14:paraId="0F1286A7" w14:textId="77777777" w:rsidR="003537A6" w:rsidRPr="001F0C2F" w:rsidRDefault="003537A6" w:rsidP="003537A6">
      <w:r w:rsidRPr="001F0C2F">
        <w:t xml:space="preserve">The Commonwealth of Australia came into being in 1901. Not surprisingly since the first controlled, sustained flight of an engine-powered aircraft only occurred in 1903, aviation or air navigation are not mentioned in the Constitution. </w:t>
      </w:r>
    </w:p>
    <w:p w14:paraId="54C46479" w14:textId="77777777" w:rsidR="003537A6" w:rsidRPr="001F0C2F" w:rsidRDefault="003537A6" w:rsidP="003537A6">
      <w:r w:rsidRPr="001F0C2F">
        <w:t xml:space="preserve">Although it has no express power to legislate in relation to aviation, the Australian Government can make laws regulating some aspects of aviation relying on various heads of Commonwealth constitutional power including the overseas and interstate trade and commerce power (section 51(i)) and the external affairs power (s 51(xxix)). </w:t>
      </w:r>
    </w:p>
    <w:p w14:paraId="0452B622" w14:textId="2411D617" w:rsidR="00964A58" w:rsidRPr="001F0C2F" w:rsidRDefault="003537A6" w:rsidP="003537A6">
      <w:r w:rsidRPr="001F0C2F">
        <w:t xml:space="preserve">While the Australian Government can clearly regulate in relation to </w:t>
      </w:r>
      <w:r w:rsidRPr="001F0C2F">
        <w:rPr>
          <w:i/>
        </w:rPr>
        <w:t xml:space="preserve">aviation safety </w:t>
      </w:r>
      <w:r w:rsidRPr="001F0C2F">
        <w:t xml:space="preserve">issues, Commonwealth airports and commercial interstate or international aviation, some aspects of civil aviation are regulated by the States and Territories. </w:t>
      </w:r>
    </w:p>
    <w:p w14:paraId="2687930C" w14:textId="08F73C65" w:rsidR="009E24C1" w:rsidRPr="001F0C2F" w:rsidRDefault="009E24C1" w:rsidP="00CF11D3">
      <w:pPr>
        <w:pStyle w:val="Heading3"/>
      </w:pPr>
      <w:bookmarkStart w:id="73" w:name="_Toc165560721"/>
      <w:r w:rsidRPr="001F0C2F">
        <w:t>Drone</w:t>
      </w:r>
      <w:r w:rsidR="00576B2C" w:rsidRPr="001F0C2F">
        <w:t xml:space="preserve"> rules</w:t>
      </w:r>
      <w:bookmarkEnd w:id="73"/>
    </w:p>
    <w:p w14:paraId="1B3D1066" w14:textId="4B164CE9" w:rsidR="003537A6" w:rsidRPr="001F0C2F" w:rsidRDefault="003537A6" w:rsidP="003537A6">
      <w:r w:rsidRPr="001F0C2F">
        <w:t>The ease of access to drones (when compared with access to traditional aviation), including by private individuals, has led to situations where people previously unable to access flight-technology can now do so quickly and cheaply. This is creating new challenges for governments, including in areas which are generally the responsibility of State and Territory governments to regulate.</w:t>
      </w:r>
    </w:p>
    <w:p w14:paraId="10AACF3B" w14:textId="77777777" w:rsidR="003537A6" w:rsidRPr="001F0C2F" w:rsidRDefault="003537A6" w:rsidP="003537A6">
      <w:r w:rsidRPr="001F0C2F">
        <w:t>Some examples include:</w:t>
      </w:r>
    </w:p>
    <w:p w14:paraId="03DCCA6D" w14:textId="77777777" w:rsidR="003537A6" w:rsidRPr="001F0C2F" w:rsidRDefault="003537A6" w:rsidP="003537A6">
      <w:pPr>
        <w:pStyle w:val="Bullet1"/>
        <w:numPr>
          <w:ilvl w:val="0"/>
          <w:numId w:val="28"/>
        </w:numPr>
        <w:rPr>
          <w:lang w:val="en-AU"/>
        </w:rPr>
      </w:pPr>
      <w:r w:rsidRPr="001F0C2F">
        <w:rPr>
          <w:lang w:val="en-AU"/>
        </w:rPr>
        <w:t>Drones flying contraband into correction facilities / prisons.</w:t>
      </w:r>
    </w:p>
    <w:p w14:paraId="484E6FB8" w14:textId="77777777" w:rsidR="003537A6" w:rsidRPr="001F0C2F" w:rsidRDefault="003537A6" w:rsidP="003537A6">
      <w:pPr>
        <w:pStyle w:val="Bullet1"/>
        <w:numPr>
          <w:ilvl w:val="0"/>
          <w:numId w:val="28"/>
        </w:numPr>
        <w:rPr>
          <w:lang w:val="en-AU"/>
        </w:rPr>
      </w:pPr>
      <w:r w:rsidRPr="001F0C2F">
        <w:rPr>
          <w:lang w:val="en-AU"/>
        </w:rPr>
        <w:t>Drones flying over critical infrastructure sites, such as state-controlled ports.</w:t>
      </w:r>
    </w:p>
    <w:p w14:paraId="0420C18F" w14:textId="77777777" w:rsidR="003537A6" w:rsidRPr="001F0C2F" w:rsidRDefault="003537A6" w:rsidP="003537A6">
      <w:pPr>
        <w:pStyle w:val="Bullet1"/>
        <w:numPr>
          <w:ilvl w:val="0"/>
          <w:numId w:val="28"/>
        </w:numPr>
        <w:rPr>
          <w:lang w:val="en-AU"/>
        </w:rPr>
      </w:pPr>
      <w:r w:rsidRPr="001F0C2F">
        <w:rPr>
          <w:lang w:val="en-AU"/>
        </w:rPr>
        <w:t>Drones being used to stalk individuals or interfere with peoples’ privacy in places inaccessible by foot.</w:t>
      </w:r>
    </w:p>
    <w:p w14:paraId="77AE4B03" w14:textId="77777777" w:rsidR="003537A6" w:rsidRPr="001F0C2F" w:rsidRDefault="003537A6" w:rsidP="003537A6">
      <w:pPr>
        <w:pStyle w:val="Bullet1"/>
        <w:numPr>
          <w:ilvl w:val="0"/>
          <w:numId w:val="28"/>
        </w:numPr>
        <w:rPr>
          <w:lang w:val="en-AU"/>
        </w:rPr>
      </w:pPr>
      <w:r w:rsidRPr="001F0C2F">
        <w:rPr>
          <w:lang w:val="en-AU"/>
        </w:rPr>
        <w:t>Drones creating noise or other disruption in state parks and affecting endangered wildlife.</w:t>
      </w:r>
    </w:p>
    <w:p w14:paraId="78DB269D" w14:textId="77777777" w:rsidR="00804593" w:rsidRPr="001F0C2F" w:rsidRDefault="00804593" w:rsidP="00804593">
      <w:r w:rsidRPr="001F0C2F">
        <w:t>Existing civil aviation regulation is not equipped to tackle many of these problems, nor do these problems fall within the Commonwealth’s areas of responsibility.</w:t>
      </w:r>
    </w:p>
    <w:p w14:paraId="3A43B2E5" w14:textId="77777777" w:rsidR="009E24C1" w:rsidRPr="001F0C2F" w:rsidRDefault="009E24C1" w:rsidP="00CF11D3">
      <w:pPr>
        <w:pStyle w:val="Heading3"/>
      </w:pPr>
      <w:r w:rsidRPr="001F0C2F">
        <w:t>States’ non-safety drone laws</w:t>
      </w:r>
    </w:p>
    <w:p w14:paraId="5232D8DA" w14:textId="22BAE59E" w:rsidR="009E24C1" w:rsidRPr="001F0C2F" w:rsidRDefault="00804593" w:rsidP="009E24C1">
      <w:r w:rsidRPr="001F0C2F">
        <w:t>To manage these issues, State Governments have already introduced laws regulating certain aspects of drone use – which, depending on the law in question, may include restrictions on flight, take-off and landing, or even ‘possession’. This is leading to a situation in Australia where both Commonwealth and state laws can limit where drones can be used, depending on the particular regulated issue</w:t>
      </w:r>
      <w:r w:rsidR="003A040B">
        <w:t>.</w:t>
      </w:r>
      <w:r w:rsidR="0019516A" w:rsidRPr="001F0C2F">
        <w:t xml:space="preserve"> </w:t>
      </w:r>
    </w:p>
    <w:p w14:paraId="4906DA2A" w14:textId="30A26D0F" w:rsidR="00804593" w:rsidRPr="001F0C2F" w:rsidRDefault="00804593" w:rsidP="00804593">
      <w:r w:rsidRPr="001F0C2F">
        <w:lastRenderedPageBreak/>
        <w:t>It is important to acknowledge that State and Territory Governments are making these laws to address real concerns among their communities. However, if each jurisdiction makes their own laws without regard to others, we risk having a fragmented approach to drones across Australia. This could lead to confusion among drone users, accidental breaches and increased compliance costs for drone users.</w:t>
      </w:r>
    </w:p>
    <w:p w14:paraId="7B7648DF" w14:textId="77777777" w:rsidR="009E24C1" w:rsidRPr="001F0C2F" w:rsidRDefault="009E24C1" w:rsidP="00CF11D3">
      <w:pPr>
        <w:pStyle w:val="Heading3"/>
      </w:pPr>
      <w:r w:rsidRPr="001F0C2F">
        <w:t>What is being done?</w:t>
      </w:r>
    </w:p>
    <w:p w14:paraId="45B6EB75" w14:textId="36A8DD70" w:rsidR="00804593" w:rsidRPr="001F0C2F" w:rsidRDefault="00804593" w:rsidP="00804593">
      <w:r w:rsidRPr="001F0C2F">
        <w:t>The Australian Government is working with State and Territory Governments to encourage consistency across these laws to support better understanding and reliability. This work will also underpin review and evaluation of the effectiveness of different laws, allowing everyone to share lessons learned across jurisdictions and cooperate in law enforcement.</w:t>
      </w:r>
    </w:p>
    <w:p w14:paraId="5B198872" w14:textId="77777777" w:rsidR="009E24C1" w:rsidRPr="001F0C2F" w:rsidRDefault="009E24C1" w:rsidP="00CF11D3">
      <w:pPr>
        <w:pStyle w:val="Heading4"/>
      </w:pPr>
      <w:r w:rsidRPr="001F0C2F">
        <w:t>Digitising Drone Rules Project</w:t>
      </w:r>
    </w:p>
    <w:p w14:paraId="534842F1" w14:textId="754B4F9D" w:rsidR="00804593" w:rsidRPr="001F0C2F" w:rsidRDefault="00804593" w:rsidP="00804593">
      <w:r w:rsidRPr="001F0C2F">
        <w:t xml:space="preserve">The Drone Rules Digitisation Project is digitising non-safety drone laws and publishing these in a geospatial map on </w:t>
      </w:r>
      <w:hyperlink r:id="rId72" w:history="1">
        <w:r w:rsidRPr="001F0C2F">
          <w:rPr>
            <w:rStyle w:val="Hyperlink"/>
          </w:rPr>
          <w:t>drones.gov.au</w:t>
        </w:r>
      </w:hyperlink>
      <w:r w:rsidRPr="001F0C2F">
        <w:t xml:space="preserve">. Open data and an </w:t>
      </w:r>
      <w:r w:rsidR="00A0252F">
        <w:t>A</w:t>
      </w:r>
      <w:r w:rsidRPr="001F0C2F">
        <w:t xml:space="preserve">pplication </w:t>
      </w:r>
      <w:r w:rsidR="00A0252F">
        <w:t>P</w:t>
      </w:r>
      <w:r w:rsidRPr="001F0C2F">
        <w:t xml:space="preserve">rogramming </w:t>
      </w:r>
      <w:r w:rsidR="00A0252F">
        <w:t>I</w:t>
      </w:r>
      <w:r w:rsidRPr="001F0C2F">
        <w:t>nterface (API) of the laws will allow software services to integrate the rules into drone applications, providing easy access to drone pilots planning their flights. This will result is greater awareness and compliance, and reduce the burden on industry, drone users, and community to access information about laws that may affect them.</w:t>
      </w:r>
    </w:p>
    <w:p w14:paraId="237FB8A3" w14:textId="77777777" w:rsidR="00804593" w:rsidRPr="001F0C2F" w:rsidRDefault="00804593" w:rsidP="00804593">
      <w:r w:rsidRPr="001F0C2F">
        <w:t>The Commonwealth Department of Infrastructure, Transport, Regional Development, Communications and the Arts is leading this project in close collaboration with relevant State agencies. The project has been recognised in the Australian Government’s Data and Digital Government Strategy.</w:t>
      </w:r>
    </w:p>
    <w:p w14:paraId="2873A20A" w14:textId="4A71DD67" w:rsidR="009E24C1" w:rsidRPr="001F0C2F" w:rsidRDefault="009E24C1" w:rsidP="00CF11D3">
      <w:pPr>
        <w:pStyle w:val="Heading4"/>
      </w:pPr>
      <w:r w:rsidRPr="001F0C2F">
        <w:t xml:space="preserve">Cooperative review of non-safety </w:t>
      </w:r>
      <w:r w:rsidR="00A531B5" w:rsidRPr="001F0C2F">
        <w:t xml:space="preserve">or ‘local’ </w:t>
      </w:r>
      <w:r w:rsidRPr="001F0C2F">
        <w:t xml:space="preserve">drone laws </w:t>
      </w:r>
    </w:p>
    <w:p w14:paraId="6839129B" w14:textId="77777777" w:rsidR="00804593" w:rsidRPr="001F0C2F" w:rsidRDefault="00804593" w:rsidP="00804593">
      <w:r w:rsidRPr="001F0C2F">
        <w:t>Building on the rule digitisation, all levels of government have been invited to participate in a cooperative review of non-safety or ‘local’ drone rules. The review will explore the effectiveness of existing laws, lessons learned, and identify potential ways we can work together to improve outcomes and address any community and drone sector concerns. Such work will also assess:</w:t>
      </w:r>
    </w:p>
    <w:p w14:paraId="328E93B7" w14:textId="4616F3F2" w:rsidR="00804593" w:rsidRPr="001F0C2F" w:rsidRDefault="00804593" w:rsidP="00804593">
      <w:pPr>
        <w:pStyle w:val="Bullet1"/>
        <w:numPr>
          <w:ilvl w:val="0"/>
          <w:numId w:val="29"/>
        </w:numPr>
        <w:rPr>
          <w:lang w:val="en-AU"/>
        </w:rPr>
      </w:pPr>
      <w:r w:rsidRPr="001F0C2F">
        <w:rPr>
          <w:lang w:val="en-AU"/>
        </w:rPr>
        <w:t>the potential for technologically neutral approaches</w:t>
      </w:r>
      <w:r w:rsidR="00126C9A" w:rsidRPr="001F0C2F">
        <w:rPr>
          <w:lang w:val="en-AU"/>
        </w:rPr>
        <w:t xml:space="preserve"> (that is, ensuring legislation remains flexible and relevant in the event of technological change)</w:t>
      </w:r>
    </w:p>
    <w:p w14:paraId="22C59292" w14:textId="40B8B49F" w:rsidR="00804593" w:rsidRPr="001F0C2F" w:rsidRDefault="00804593" w:rsidP="00804593">
      <w:pPr>
        <w:pStyle w:val="Bullet1"/>
        <w:numPr>
          <w:ilvl w:val="0"/>
          <w:numId w:val="29"/>
        </w:numPr>
        <w:rPr>
          <w:lang w:val="en-AU"/>
        </w:rPr>
      </w:pPr>
      <w:r w:rsidRPr="001F0C2F">
        <w:rPr>
          <w:lang w:val="en-AU"/>
        </w:rPr>
        <w:t>impacts on the growing drone sector such as regulatory burden</w:t>
      </w:r>
    </w:p>
    <w:p w14:paraId="1094C2A2" w14:textId="08F621B7" w:rsidR="00804593" w:rsidRPr="001F0C2F" w:rsidRDefault="00804593" w:rsidP="00804593">
      <w:pPr>
        <w:pStyle w:val="Bullet1"/>
        <w:numPr>
          <w:ilvl w:val="0"/>
          <w:numId w:val="29"/>
        </w:numPr>
        <w:rPr>
          <w:lang w:val="en-AU"/>
        </w:rPr>
      </w:pPr>
      <w:r w:rsidRPr="001F0C2F">
        <w:rPr>
          <w:lang w:val="en-AU"/>
        </w:rPr>
        <w:t>potential for longer term impacts on possible future congestion in drone operations.</w:t>
      </w:r>
    </w:p>
    <w:p w14:paraId="21ACFC2A" w14:textId="08C06BCE" w:rsidR="00F428FA" w:rsidRPr="001F0C2F" w:rsidRDefault="00804593" w:rsidP="00804593">
      <w:r w:rsidRPr="001F0C2F">
        <w:t xml:space="preserve">The cooperative review commenced in mid-2024, with outcomes to be considered in early 2025 by stakeholder agencies and jurisdictions. This evidence-based review will help support further cooperation over the long to medium term on enforcement and strategy to support a digital, fit-for-purpose approach to drone regulation, potentially underpinned by an intergovernmental agreement. </w:t>
      </w:r>
    </w:p>
    <w:p w14:paraId="7ABF57BA" w14:textId="77777777" w:rsidR="00C4491D" w:rsidRPr="001F0C2F" w:rsidRDefault="00C4491D" w:rsidP="00C4491D">
      <w:pPr>
        <w:suppressAutoHyphens w:val="0"/>
        <w:sectPr w:rsidR="00C4491D" w:rsidRPr="001F0C2F" w:rsidSect="00161A8B">
          <w:type w:val="continuous"/>
          <w:pgSz w:w="11906" w:h="16838" w:code="9"/>
          <w:pgMar w:top="383" w:right="1021" w:bottom="1021" w:left="1021" w:header="510" w:footer="567" w:gutter="0"/>
          <w:cols w:space="708"/>
          <w:docGrid w:linePitch="360"/>
        </w:sectPr>
      </w:pPr>
    </w:p>
    <w:p w14:paraId="0198A3DB" w14:textId="54C636B2" w:rsidR="001C69B0" w:rsidRPr="001F0C2F" w:rsidRDefault="00316178" w:rsidP="001C69B0">
      <w:pPr>
        <w:suppressAutoHyphens w:val="0"/>
      </w:pPr>
      <w:r w:rsidRPr="001F0C2F">
        <w:rPr>
          <w:noProof/>
        </w:rPr>
        <w:lastRenderedPageBreak/>
        <w:drawing>
          <wp:anchor distT="0" distB="0" distL="114300" distR="114300" simplePos="0" relativeHeight="251658240" behindDoc="1" locked="0" layoutInCell="1" allowOverlap="1" wp14:anchorId="19C69BC9" wp14:editId="1C875021">
            <wp:simplePos x="0" y="0"/>
            <wp:positionH relativeFrom="page">
              <wp:align>left</wp:align>
            </wp:positionH>
            <wp:positionV relativeFrom="paragraph">
              <wp:posOffset>-1286266</wp:posOffset>
            </wp:positionV>
            <wp:extent cx="8031773" cy="5354515"/>
            <wp:effectExtent l="0" t="0" r="7620" b="0"/>
            <wp:wrapNone/>
            <wp:docPr id="39" name="Picture 39" descr="A photo of a man holding a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39097" cy="5359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C4940" w14:textId="3C7C175C" w:rsidR="00804593" w:rsidRPr="001F0C2F" w:rsidRDefault="001C69B0" w:rsidP="001C69B0">
      <w:pPr>
        <w:spacing w:before="5640" w:after="600" w:line="216" w:lineRule="auto"/>
        <w:rPr>
          <w:rFonts w:ascii="Verdana" w:hAnsi="Verdana"/>
          <w:b/>
          <w:color w:val="FFFFFF" w:themeColor="background1"/>
          <w:sz w:val="72"/>
          <w:szCs w:val="96"/>
        </w:rPr>
      </w:pPr>
      <w:r w:rsidRPr="001F0C2F">
        <w:rPr>
          <w:noProof/>
        </w:rPr>
        <mc:AlternateContent>
          <mc:Choice Requires="wpg">
            <w:drawing>
              <wp:anchor distT="0" distB="0" distL="114300" distR="114300" simplePos="0" relativeHeight="251658277" behindDoc="1" locked="0" layoutInCell="1" allowOverlap="1" wp14:anchorId="3551AEF2" wp14:editId="192E0B12">
                <wp:simplePos x="0" y="0"/>
                <wp:positionH relativeFrom="column">
                  <wp:posOffset>-2684780</wp:posOffset>
                </wp:positionH>
                <wp:positionV relativeFrom="paragraph">
                  <wp:posOffset>2739771</wp:posOffset>
                </wp:positionV>
                <wp:extent cx="14438376" cy="6995160"/>
                <wp:effectExtent l="666750" t="1047750" r="821055" b="624840"/>
                <wp:wrapNone/>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38376" cy="6995160"/>
                          <a:chOff x="0" y="0"/>
                          <a:chExt cx="14438376" cy="6995160"/>
                        </a:xfrm>
                      </wpg:grpSpPr>
                      <wps:wsp>
                        <wps:cNvPr id="29" name="Rectangle 29"/>
                        <wps:cNvSpPr/>
                        <wps:spPr>
                          <a:xfrm>
                            <a:off x="2002536" y="950976"/>
                            <a:ext cx="8211312" cy="60441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932110">
                            <a:off x="0" y="0"/>
                            <a:ext cx="8211312" cy="60441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a:extLst>
                            <a:ext uri="{C183D7F6-B498-43B3-948B-1728B52AA6E4}">
                              <adec:decorative xmlns:adec="http://schemas.microsoft.com/office/drawing/2017/decorative" val="1"/>
                            </a:ext>
                          </a:extLst>
                        </wps:cNvPr>
                        <wps:cNvSpPr/>
                        <wps:spPr>
                          <a:xfrm rot="20307860">
                            <a:off x="6227064" y="265176"/>
                            <a:ext cx="8211312" cy="60441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9AA26E" id="Group 36" o:spid="_x0000_s1026" style="position:absolute;margin-left:-211.4pt;margin-top:215.75pt;width:1136.9pt;height:550.8pt;z-index:-251658203" coordsize="144383,6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">
                <v:rect id="Rectangle 29" o:spid="_x0000_s1027" style="position:absolute;left:20025;top:9509;width:82113;height:60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081e3e [3204]" stroked="f" strokeweight="1pt"/>
                <v:rect id="Rectangle 31" o:spid="_x0000_s1028" style="position:absolute;width:82113;height:60441;rotation:10181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" fillcolor="#081e3e [3204]" stroked="f" strokeweight="1pt"/>
                <v:rect id="Rectangle 35" o:spid="_x0000_s1029" style="position:absolute;left:62270;top:2651;width:82113;height:60442;rotation:-14113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" fillcolor="#081e3e [3204]" stroked="f" strokeweight="1pt"/>
              </v:group>
            </w:pict>
          </mc:Fallback>
        </mc:AlternateContent>
      </w:r>
      <w:r w:rsidRPr="001F0C2F">
        <w:rPr>
          <w:rFonts w:ascii="Verdana" w:hAnsi="Verdana"/>
          <w:b/>
          <w:color w:val="FFFFFF" w:themeColor="background1"/>
          <w:sz w:val="72"/>
          <w:szCs w:val="96"/>
        </w:rPr>
        <w:t>Do you want a</w:t>
      </w:r>
      <w:r w:rsidRPr="001F0C2F">
        <w:rPr>
          <w:rFonts w:ascii="Verdana" w:hAnsi="Verdana"/>
          <w:b/>
          <w:color w:val="FFFFFF" w:themeColor="background1"/>
          <w:sz w:val="72"/>
          <w:szCs w:val="96"/>
        </w:rPr>
        <w:br/>
        <w:t xml:space="preserve">say on Australia’s </w:t>
      </w:r>
      <w:r w:rsidR="00594C3E" w:rsidRPr="001F0C2F">
        <w:rPr>
          <w:rFonts w:ascii="Verdana" w:hAnsi="Verdana"/>
          <w:b/>
          <w:color w:val="FFFFFF" w:themeColor="background1"/>
          <w:sz w:val="72"/>
          <w:szCs w:val="96"/>
        </w:rPr>
        <w:t xml:space="preserve">emerging aviation technology </w:t>
      </w:r>
      <w:r w:rsidRPr="001F0C2F">
        <w:rPr>
          <w:rFonts w:ascii="Verdana" w:hAnsi="Verdana"/>
          <w:b/>
          <w:color w:val="FFFFFF" w:themeColor="background1"/>
          <w:sz w:val="72"/>
          <w:szCs w:val="96"/>
        </w:rPr>
        <w:t>policy</w:t>
      </w:r>
      <w:r w:rsidR="00594C3E" w:rsidRPr="001F0C2F">
        <w:rPr>
          <w:rFonts w:ascii="Verdana" w:hAnsi="Verdana"/>
          <w:b/>
          <w:color w:val="FFFFFF" w:themeColor="background1"/>
          <w:sz w:val="72"/>
          <w:szCs w:val="96"/>
        </w:rPr>
        <w:t xml:space="preserve">? </w:t>
      </w:r>
    </w:p>
    <w:p w14:paraId="62CD99B6" w14:textId="48C0AB6B" w:rsidR="00594C3E" w:rsidRPr="001F0C2F" w:rsidRDefault="001C69B0" w:rsidP="00594C3E">
      <w:pPr>
        <w:rPr>
          <w:color w:val="FFFFFF" w:themeColor="background1"/>
          <w:sz w:val="32"/>
          <w:szCs w:val="44"/>
        </w:rPr>
      </w:pPr>
      <w:r w:rsidRPr="001F0C2F">
        <w:rPr>
          <w:color w:val="FFFFFF" w:themeColor="background1"/>
          <w:sz w:val="32"/>
          <w:szCs w:val="44"/>
        </w:rPr>
        <w:t>Consider joining the Emerging Aviation Technologies Policy Forum.</w:t>
      </w:r>
    </w:p>
    <w:p w14:paraId="7FDFFE2F" w14:textId="4E5DA429" w:rsidR="001C69B0" w:rsidRPr="001F0C2F" w:rsidRDefault="001C69B0" w:rsidP="001C69B0">
      <w:pPr>
        <w:rPr>
          <w:color w:val="FFFFFF" w:themeColor="background1"/>
          <w:sz w:val="32"/>
          <w:szCs w:val="44"/>
        </w:rPr>
      </w:pPr>
      <w:r w:rsidRPr="001F0C2F">
        <w:rPr>
          <w:color w:val="FFFFFF" w:themeColor="background1"/>
          <w:sz w:val="32"/>
          <w:szCs w:val="44"/>
        </w:rPr>
        <w:t xml:space="preserve">The Forum helps inform the development of the policy advice for emerging aviation technologies in Australia. It is a mechanism for open, non-binding discussions on policy options and associated issues. </w:t>
      </w:r>
    </w:p>
    <w:p w14:paraId="4F275459" w14:textId="78E73608" w:rsidR="001C69B0" w:rsidRPr="001F0C2F" w:rsidRDefault="001C69B0" w:rsidP="001C69B0">
      <w:pPr>
        <w:rPr>
          <w:color w:val="FFFFFF" w:themeColor="background1"/>
          <w:sz w:val="32"/>
          <w:szCs w:val="44"/>
        </w:rPr>
      </w:pPr>
      <w:r w:rsidRPr="001F0C2F">
        <w:rPr>
          <w:color w:val="FFFFFF" w:themeColor="background1"/>
          <w:sz w:val="32"/>
          <w:szCs w:val="44"/>
        </w:rPr>
        <w:t xml:space="preserve">If you are interested in joining, please visit </w:t>
      </w:r>
      <w:r w:rsidRPr="001F0C2F">
        <w:rPr>
          <w:color w:val="FFFFFF" w:themeColor="background1"/>
          <w:sz w:val="32"/>
          <w:szCs w:val="44"/>
          <w:u w:val="single"/>
        </w:rPr>
        <w:t>drones.gov.au</w:t>
      </w:r>
    </w:p>
    <w:p w14:paraId="7A7D5CFC" w14:textId="2F57EEA7" w:rsidR="00594C3E" w:rsidRPr="001F0C2F" w:rsidRDefault="001C69B0" w:rsidP="00594C3E">
      <w:pPr>
        <w:rPr>
          <w:color w:val="FFFFFF" w:themeColor="background1"/>
          <w:sz w:val="32"/>
          <w:szCs w:val="44"/>
        </w:rPr>
      </w:pPr>
      <w:r w:rsidRPr="001F0C2F">
        <w:rPr>
          <w:color w:val="FFFFFF" w:themeColor="background1"/>
          <w:sz w:val="32"/>
          <w:szCs w:val="44"/>
        </w:rPr>
        <w:t>Industry representatives, academia, state, territory and local governments and other Commonwealth agencies are particularly encouraged to apply.</w:t>
      </w:r>
    </w:p>
    <w:sectPr w:rsidR="00594C3E" w:rsidRPr="001F0C2F" w:rsidSect="00C4491D">
      <w:pgSz w:w="11906" w:h="16838" w:code="9"/>
      <w:pgMar w:top="383"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18F97" w14:textId="77777777" w:rsidR="0053062D" w:rsidRDefault="0053062D" w:rsidP="008456D5">
      <w:pPr>
        <w:spacing w:before="0" w:after="0"/>
      </w:pPr>
      <w:r>
        <w:separator/>
      </w:r>
    </w:p>
  </w:endnote>
  <w:endnote w:type="continuationSeparator" w:id="0">
    <w:p w14:paraId="3DBFFD4D" w14:textId="77777777" w:rsidR="0053062D" w:rsidRDefault="0053062D" w:rsidP="008456D5">
      <w:pPr>
        <w:spacing w:before="0" w:after="0"/>
      </w:pPr>
      <w:r>
        <w:continuationSeparator/>
      </w:r>
    </w:p>
  </w:endnote>
  <w:endnote w:type="continuationNotice" w:id="1">
    <w:p w14:paraId="0ED8F262" w14:textId="77777777" w:rsidR="0053062D" w:rsidRDefault="0053062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1B5AE" w14:textId="77777777" w:rsidR="00A12C4E" w:rsidRDefault="00A12C4E" w:rsidP="00E50D64">
    <w:pPr>
      <w:pStyle w:val="Footer"/>
      <w:spacing w:before="720"/>
      <w:jc w:val="right"/>
    </w:pPr>
    <w:r>
      <w:rPr>
        <w:noProof/>
        <w:lang w:eastAsia="en-AU"/>
      </w:rPr>
      <mc:AlternateContent>
        <mc:Choice Requires="wps">
          <w:drawing>
            <wp:anchor distT="0" distB="0" distL="114300" distR="114300" simplePos="0" relativeHeight="251658247" behindDoc="1" locked="1" layoutInCell="1" allowOverlap="1" wp14:anchorId="37FAB9F4" wp14:editId="28BC9E22">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64449100" w14:textId="77777777" w:rsidR="00A12C4E" w:rsidRPr="007A05BE" w:rsidRDefault="00A12C4E"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AB9F4" id="_x0000_t202" coordsize="21600,21600" o:spt="202" path="m,l,21600r21600,l21600,xe">
              <v:stroke joinstyle="miter"/>
              <v:path gradientshapeok="t" o:connecttype="rect"/>
            </v:shapetype>
            <v:shape id="Text Box 16" o:spid="_x0000_s1028" type="#_x0000_t202" style="position:absolute;left:0;text-align:left;margin-left:0;margin-top:0;width:79.3pt;height:42.45pt;z-index:-25165823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" filled="f" stroked="f" strokeweight=".5pt">
              <v:textbox inset="18mm,0,0,10mm">
                <w:txbxContent>
                  <w:p w14:paraId="64449100" w14:textId="77777777" w:rsidR="00A12C4E" w:rsidRPr="007A05BE" w:rsidRDefault="00A12C4E"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6" behindDoc="1" locked="1" layoutInCell="1" allowOverlap="1" wp14:anchorId="670B45AE" wp14:editId="367D216B">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61F5F4FD" w14:textId="77777777" w:rsidR="00A12C4E" w:rsidRDefault="00A12C4E" w:rsidP="00E50D64">
                              <w:pPr>
                                <w:pStyle w:val="Footer"/>
                              </w:pPr>
                              <w:r>
                                <w:t>Document Title</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45AE" id="Text Box 18" o:spid="_x0000_s1029" type="#_x0000_t202" style="position:absolute;left:0;text-align:left;margin-left:0;margin-top:0;width:340.15pt;height:42.45pt;z-index:-25165823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7Ehw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61F5F4FD" w14:textId="77777777" w:rsidR="00A12C4E" w:rsidRDefault="00A12C4E" w:rsidP="00E50D64">
                        <w:pPr>
                          <w:pStyle w:val="Footer"/>
                        </w:pPr>
                        <w:r>
                          <w:t>Document Title</w:t>
                        </w:r>
                      </w:p>
                    </w:sdtContent>
                  </w:sdt>
                </w:txbxContent>
              </v:textbox>
              <w10:wrap anchorx="page" anchory="page"/>
              <w10:anchorlock/>
            </v:shape>
          </w:pict>
        </mc:Fallback>
      </mc:AlternateContent>
    </w:r>
    <w:r>
      <w:rPr>
        <w:noProof/>
        <w:lang w:eastAsia="en-AU"/>
      </w:rPr>
      <w:drawing>
        <wp:anchor distT="0" distB="0" distL="114300" distR="114300" simplePos="0" relativeHeight="251658245" behindDoc="1" locked="1" layoutInCell="1" allowOverlap="1" wp14:anchorId="7977CD59" wp14:editId="040DDA7A">
          <wp:simplePos x="0" y="0"/>
          <wp:positionH relativeFrom="page">
            <wp:align>right</wp:align>
          </wp:positionH>
          <wp:positionV relativeFrom="page">
            <wp:align>bottom</wp:align>
          </wp:positionV>
          <wp:extent cx="10692000" cy="183240"/>
          <wp:effectExtent l="0" t="0" r="0" b="762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812D" w14:textId="77777777" w:rsidR="00A12C4E" w:rsidRDefault="00A12C4E" w:rsidP="00546218">
    <w:pPr>
      <w:pStyle w:val="Footer"/>
      <w:spacing w:before="720"/>
    </w:pPr>
    <w:r>
      <w:rPr>
        <w:noProof/>
        <w:lang w:eastAsia="en-AU"/>
      </w:rPr>
      <mc:AlternateContent>
        <mc:Choice Requires="wps">
          <w:drawing>
            <wp:anchor distT="0" distB="0" distL="114300" distR="114300" simplePos="0" relativeHeight="251658242" behindDoc="1" locked="1" layoutInCell="1" allowOverlap="1" wp14:anchorId="228339A3" wp14:editId="1F46E85A">
              <wp:simplePos x="0" y="0"/>
              <wp:positionH relativeFrom="page">
                <wp:align>right</wp:align>
              </wp:positionH>
              <wp:positionV relativeFrom="page">
                <wp:align>bottom</wp:align>
              </wp:positionV>
              <wp:extent cx="1007640" cy="53964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1541C59" w14:textId="77777777" w:rsidR="00A12C4E" w:rsidRPr="007A05BE" w:rsidRDefault="00A12C4E"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339A3" id="_x0000_t202" coordsize="21600,21600" o:spt="202" path="m,l,21600r21600,l21600,xe">
              <v:stroke joinstyle="miter"/>
              <v:path gradientshapeok="t" o:connecttype="rect"/>
            </v:shapetype>
            <v:shape id="Text Box 4" o:spid="_x0000_s1030" type="#_x0000_t202" style="position:absolute;margin-left:28.15pt;margin-top:0;width:79.35pt;height:42.5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" filled="f" stroked="f" strokeweight=".5pt">
              <v:textbox inset="0,0,18mm,10mm">
                <w:txbxContent>
                  <w:p w14:paraId="11541C59" w14:textId="77777777" w:rsidR="00A12C4E" w:rsidRPr="007A05BE" w:rsidRDefault="00A12C4E"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1" behindDoc="1" locked="1" layoutInCell="1" allowOverlap="1" wp14:anchorId="7E4C78C4" wp14:editId="56C2009F">
              <wp:simplePos x="0" y="0"/>
              <wp:positionH relativeFrom="page">
                <wp:align>right</wp:align>
              </wp:positionH>
              <wp:positionV relativeFrom="page">
                <wp:align>bottom</wp:align>
              </wp:positionV>
              <wp:extent cx="4320000" cy="53964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EndPr/>
                          <w:sdtContent>
                            <w:p w14:paraId="6853FBE1" w14:textId="77777777" w:rsidR="00A12C4E" w:rsidRDefault="00A12C4E" w:rsidP="007A05BE">
                              <w:pPr>
                                <w:pStyle w:val="Footer"/>
                                <w:jc w:val="right"/>
                              </w:pPr>
                              <w:r>
                                <w:t>Document Title</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C78C4" id="Text Box 3" o:spid="_x0000_s1031" type="#_x0000_t202" style="position:absolute;margin-left:288.95pt;margin-top:0;width:340.15pt;height:42.5pt;z-index:-25165823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" filled="f" stroked="f" strokeweight=".5pt">
              <v:textbox inset="0,0,28mm,10mm">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EndPr/>
                    <w:sdtContent>
                      <w:p w14:paraId="6853FBE1" w14:textId="77777777" w:rsidR="00A12C4E" w:rsidRDefault="00A12C4E" w:rsidP="007A05BE">
                        <w:pPr>
                          <w:pStyle w:val="Footer"/>
                          <w:jc w:val="right"/>
                        </w:pPr>
                        <w:r>
                          <w:t>Document Title</w:t>
                        </w:r>
                      </w:p>
                    </w:sdtContent>
                  </w:sdt>
                </w:txbxContent>
              </v:textbox>
              <w10:wrap anchorx="page" anchory="page"/>
              <w10:anchorlock/>
            </v:shape>
          </w:pict>
        </mc:Fallback>
      </mc:AlternateContent>
    </w:r>
    <w:r>
      <w:rPr>
        <w:noProof/>
        <w:lang w:eastAsia="en-AU"/>
      </w:rPr>
      <w:drawing>
        <wp:anchor distT="0" distB="0" distL="114300" distR="114300" simplePos="0" relativeHeight="251658240" behindDoc="1" locked="1" layoutInCell="1" allowOverlap="1" wp14:anchorId="6B9EB2B2" wp14:editId="423A35D3">
          <wp:simplePos x="0" y="0"/>
          <wp:positionH relativeFrom="page">
            <wp:align>right</wp:align>
          </wp:positionH>
          <wp:positionV relativeFrom="page">
            <wp:align>bottom</wp:align>
          </wp:positionV>
          <wp:extent cx="10692000" cy="183240"/>
          <wp:effectExtent l="0" t="0" r="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099F2" w14:textId="5E9C54C6" w:rsidR="00A12C4E" w:rsidRDefault="00A12C4E" w:rsidP="00546218">
    <w:pPr>
      <w:pStyle w:val="Footer"/>
      <w:spacing w:before="720"/>
    </w:pPr>
    <w:r>
      <w:rPr>
        <w:noProof/>
        <w:lang w:eastAsia="en-AU"/>
      </w:rPr>
      <mc:AlternateContent>
        <mc:Choice Requires="wps">
          <w:drawing>
            <wp:anchor distT="0" distB="0" distL="114300" distR="114300" simplePos="0" relativeHeight="251658244" behindDoc="1" locked="1" layoutInCell="1" allowOverlap="1" wp14:anchorId="4E2FAD81" wp14:editId="161FFD24">
              <wp:simplePos x="0" y="0"/>
              <wp:positionH relativeFrom="page">
                <wp:align>right</wp:align>
              </wp:positionH>
              <wp:positionV relativeFrom="page">
                <wp:align>bottom</wp:align>
              </wp:positionV>
              <wp:extent cx="1007640" cy="53964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5A74A5C" w14:textId="77777777" w:rsidR="00A12C4E" w:rsidRPr="007A05BE" w:rsidRDefault="00A12C4E"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8</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FAD81" id="_x0000_t202" coordsize="21600,21600" o:spt="202" path="m,l,21600r21600,l21600,xe">
              <v:stroke joinstyle="miter"/>
              <v:path gradientshapeok="t" o:connecttype="rect"/>
            </v:shapetype>
            <v:shape id="Text Box 11" o:spid="_x0000_s1032" type="#_x0000_t202" style="position:absolute;margin-left:28.15pt;margin-top:0;width:79.35pt;height:42.5pt;z-index:-2516582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" filled="f" stroked="f" strokeweight=".5pt">
              <v:textbox inset="0,0,18mm,10mm">
                <w:txbxContent>
                  <w:p w14:paraId="15A74A5C" w14:textId="77777777" w:rsidR="00A12C4E" w:rsidRPr="007A05BE" w:rsidRDefault="00A12C4E"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8</w:t>
                    </w:r>
                    <w:r w:rsidRPr="007A05BE">
                      <w:rPr>
                        <w:rStyle w:val="PageNumber"/>
                      </w:rPr>
                      <w:fldChar w:fldCharType="end"/>
                    </w:r>
                  </w:p>
                </w:txbxContent>
              </v:textbox>
              <w10:wrap anchorx="page" anchory="page"/>
              <w10:anchorlock/>
            </v:shape>
          </w:pict>
        </mc:Fallback>
      </mc:AlternateContent>
    </w:r>
    <w:r>
      <w:rPr>
        <w:noProof/>
        <w:lang w:eastAsia="en-AU"/>
      </w:rPr>
      <w:drawing>
        <wp:anchor distT="0" distB="0" distL="114300" distR="114300" simplePos="0" relativeHeight="251658243" behindDoc="1" locked="1" layoutInCell="1" allowOverlap="1" wp14:anchorId="4325D587" wp14:editId="570DD4AB">
          <wp:simplePos x="0" y="0"/>
          <wp:positionH relativeFrom="page">
            <wp:align>right</wp:align>
          </wp:positionH>
          <wp:positionV relativeFrom="page">
            <wp:align>bottom</wp:align>
          </wp:positionV>
          <wp:extent cx="10692000" cy="183240"/>
          <wp:effectExtent l="0" t="0" r="0" b="762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F7877" w14:textId="2396260C" w:rsidR="00A12C4E" w:rsidRDefault="00A12C4E" w:rsidP="00B47DB9">
    <w:pPr>
      <w:pStyle w:val="Footer"/>
      <w:tabs>
        <w:tab w:val="clear" w:pos="4513"/>
        <w:tab w:val="clear" w:pos="9026"/>
        <w:tab w:val="left" w:pos="7448"/>
      </w:tabs>
      <w:spacing w:before="720"/>
    </w:pPr>
    <w:r>
      <w:rPr>
        <w:noProof/>
        <w:lang w:eastAsia="en-AU"/>
      </w:rPr>
      <mc:AlternateContent>
        <mc:Choice Requires="wps">
          <w:drawing>
            <wp:anchor distT="0" distB="0" distL="114300" distR="114300" simplePos="0" relativeHeight="251658266" behindDoc="1" locked="1" layoutInCell="1" allowOverlap="1" wp14:anchorId="0F447292" wp14:editId="4FEC0D80">
              <wp:simplePos x="0" y="0"/>
              <wp:positionH relativeFrom="page">
                <wp:align>right</wp:align>
              </wp:positionH>
              <wp:positionV relativeFrom="page">
                <wp:align>bottom</wp:align>
              </wp:positionV>
              <wp:extent cx="1007640" cy="539640"/>
              <wp:effectExtent l="0" t="0" r="0" b="0"/>
              <wp:wrapNone/>
              <wp:docPr id="922" name="Text Box 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5F345A2F" w14:textId="77777777" w:rsidR="00A12C4E" w:rsidRPr="007A05BE" w:rsidRDefault="00A12C4E" w:rsidP="002D52FA">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47292" id="_x0000_t202" coordsize="21600,21600" o:spt="202" path="m,l,21600r21600,l21600,xe">
              <v:stroke joinstyle="miter"/>
              <v:path gradientshapeok="t" o:connecttype="rect"/>
            </v:shapetype>
            <v:shape id="Text Box 922" o:spid="_x0000_s1033" type="#_x0000_t202" style="position:absolute;margin-left:28.15pt;margin-top:0;width:79.35pt;height:42.5pt;z-index:-25165821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BwwmZ4gCAAAVBQAADgAAAAAAAAAAAAAAAAAuAgAAZHJzL2Uyb0RvYy54bWxQSwECLQAUAAYACAAA&#10;ACEARenxuNwAAAAEAQAADwAAAAAAAAAAAAAAAADiBAAAZHJzL2Rvd25yZXYueG1sUEsFBgAAAAAE&#10;AAQA8wAAAOsFAAAAAA==&#10;" filled="f" stroked="f" strokeweight=".5pt">
              <v:textbox inset="0,0,18mm,10mm">
                <w:txbxContent>
                  <w:p w14:paraId="5F345A2F" w14:textId="77777777" w:rsidR="00A12C4E" w:rsidRPr="007A05BE" w:rsidRDefault="00A12C4E" w:rsidP="002D52FA">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w:drawing>
        <wp:anchor distT="0" distB="0" distL="114300" distR="114300" simplePos="0" relativeHeight="251658265" behindDoc="1" locked="1" layoutInCell="1" allowOverlap="1" wp14:anchorId="4F0AFCBB" wp14:editId="1F98D79E">
          <wp:simplePos x="0" y="0"/>
          <wp:positionH relativeFrom="page">
            <wp:align>right</wp:align>
          </wp:positionH>
          <wp:positionV relativeFrom="page">
            <wp:align>bottom</wp:align>
          </wp:positionV>
          <wp:extent cx="10692000" cy="183240"/>
          <wp:effectExtent l="0" t="0" r="0" b="762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1EC2" w14:textId="77777777" w:rsidR="00A12C4E" w:rsidRDefault="00A12C4E" w:rsidP="00E50D64">
    <w:pPr>
      <w:pStyle w:val="Footer"/>
      <w:spacing w:before="720"/>
      <w:jc w:val="right"/>
    </w:pPr>
    <w:r>
      <w:rPr>
        <w:noProof/>
        <w:lang w:eastAsia="en-AU"/>
      </w:rPr>
      <mc:AlternateContent>
        <mc:Choice Requires="wps">
          <w:drawing>
            <wp:anchor distT="0" distB="0" distL="114300" distR="114300" simplePos="0" relativeHeight="251658261" behindDoc="1" locked="1" layoutInCell="1" allowOverlap="1" wp14:anchorId="72176710" wp14:editId="06D9CDF2">
              <wp:simplePos x="0" y="0"/>
              <wp:positionH relativeFrom="page">
                <wp:align>left</wp:align>
              </wp:positionH>
              <wp:positionV relativeFrom="page">
                <wp:align>bottom</wp:align>
              </wp:positionV>
              <wp:extent cx="1007280" cy="539280"/>
              <wp:effectExtent l="0" t="0" r="2540" b="0"/>
              <wp:wrapNone/>
              <wp:docPr id="879" name="Text Box 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577168D3" w14:textId="77777777" w:rsidR="00A12C4E" w:rsidRPr="007A05BE" w:rsidRDefault="00A12C4E"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76710" id="_x0000_t202" coordsize="21600,21600" o:spt="202" path="m,l,21600r21600,l21600,xe">
              <v:stroke joinstyle="miter"/>
              <v:path gradientshapeok="t" o:connecttype="rect"/>
            </v:shapetype>
            <v:shape id="Text Box 879" o:spid="_x0000_s1037" type="#_x0000_t202" style="position:absolute;left:0;text-align:left;margin-left:0;margin-top:0;width:79.3pt;height:42.45pt;z-index:-25165821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" filled="f" stroked="f" strokeweight=".5pt">
              <v:textbox inset="18mm,0,0,10mm">
                <w:txbxContent>
                  <w:p w14:paraId="577168D3" w14:textId="77777777" w:rsidR="00A12C4E" w:rsidRPr="007A05BE" w:rsidRDefault="00A12C4E"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60" behindDoc="1" locked="1" layoutInCell="1" allowOverlap="1" wp14:anchorId="6CBE7D93" wp14:editId="62E4673D">
              <wp:simplePos x="0" y="0"/>
              <wp:positionH relativeFrom="page">
                <wp:align>left</wp:align>
              </wp:positionH>
              <wp:positionV relativeFrom="page">
                <wp:align>bottom</wp:align>
              </wp:positionV>
              <wp:extent cx="4320000" cy="539280"/>
              <wp:effectExtent l="0" t="0" r="4445" b="0"/>
              <wp:wrapNone/>
              <wp:docPr id="880" name="Text Box 8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1771970256"/>
                            <w:dataBinding w:prefixMappings="xmlns:ns0='http://purl.org/dc/elements/1.1/' xmlns:ns1='http://schemas.openxmlformats.org/package/2006/metadata/core-properties' " w:xpath="/ns1:coreProperties[1]/ns0:title[1]" w:storeItemID="{6C3C8BC8-F283-45AE-878A-BAB7291924A1}"/>
                            <w:text/>
                          </w:sdtPr>
                          <w:sdtEndPr/>
                          <w:sdtContent>
                            <w:p w14:paraId="2DC23943" w14:textId="2CA8CFC2" w:rsidR="00A12C4E" w:rsidRDefault="00A12C4E" w:rsidP="00E50D64">
                              <w:pPr>
                                <w:pStyle w:val="Footer"/>
                              </w:pPr>
                              <w:r>
                                <w:t>Document Title</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E7D93" id="Text Box 880" o:spid="_x0000_s1038" type="#_x0000_t202" style="position:absolute;left:0;text-align:left;margin-left:0;margin-top:0;width:340.15pt;height:42.45pt;z-index:-2516582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" filled="f" stroked="f" strokeweight=".5pt">
              <v:textbox inset="28mm,0,0,10mm">
                <w:txbxContent>
                  <w:sdt>
                    <w:sdtPr>
                      <w:alias w:val="Title"/>
                      <w:tag w:val=""/>
                      <w:id w:val="1771970256"/>
                      <w:dataBinding w:prefixMappings="xmlns:ns0='http://purl.org/dc/elements/1.1/' xmlns:ns1='http://schemas.openxmlformats.org/package/2006/metadata/core-properties' " w:xpath="/ns1:coreProperties[1]/ns0:title[1]" w:storeItemID="{6C3C8BC8-F283-45AE-878A-BAB7291924A1}"/>
                      <w:text/>
                    </w:sdtPr>
                    <w:sdtEndPr/>
                    <w:sdtContent>
                      <w:p w14:paraId="2DC23943" w14:textId="2CA8CFC2" w:rsidR="00A12C4E" w:rsidRDefault="00A12C4E" w:rsidP="00E50D64">
                        <w:pPr>
                          <w:pStyle w:val="Footer"/>
                        </w:pPr>
                        <w:r>
                          <w:t>Document Title</w:t>
                        </w:r>
                      </w:p>
                    </w:sdtContent>
                  </w:sdt>
                </w:txbxContent>
              </v:textbox>
              <w10:wrap anchorx="page" anchory="page"/>
              <w10:anchorlock/>
            </v:shape>
          </w:pict>
        </mc:Fallback>
      </mc:AlternateContent>
    </w:r>
    <w:r>
      <w:rPr>
        <w:noProof/>
        <w:lang w:eastAsia="en-AU"/>
      </w:rPr>
      <w:drawing>
        <wp:anchor distT="0" distB="0" distL="114300" distR="114300" simplePos="0" relativeHeight="251658259" behindDoc="1" locked="1" layoutInCell="1" allowOverlap="1" wp14:anchorId="6F596C4B" wp14:editId="549C70FB">
          <wp:simplePos x="0" y="0"/>
          <wp:positionH relativeFrom="page">
            <wp:align>right</wp:align>
          </wp:positionH>
          <wp:positionV relativeFrom="page">
            <wp:align>bottom</wp:align>
          </wp:positionV>
          <wp:extent cx="10692000" cy="183240"/>
          <wp:effectExtent l="0" t="0" r="0" b="7620"/>
          <wp:wrapNone/>
          <wp:docPr id="361" name="Pictur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F690" w14:textId="77777777" w:rsidR="00A12C4E" w:rsidRDefault="00A12C4E" w:rsidP="00546218">
    <w:pPr>
      <w:pStyle w:val="Footer"/>
      <w:spacing w:before="720"/>
    </w:pPr>
    <w:r>
      <w:rPr>
        <w:noProof/>
        <w:lang w:eastAsia="en-AU"/>
      </w:rPr>
      <mc:AlternateContent>
        <mc:Choice Requires="wps">
          <w:drawing>
            <wp:anchor distT="0" distB="0" distL="114300" distR="114300" simplePos="0" relativeHeight="251658258" behindDoc="1" locked="1" layoutInCell="1" allowOverlap="1" wp14:anchorId="10A73137" wp14:editId="7917D143">
              <wp:simplePos x="0" y="0"/>
              <wp:positionH relativeFrom="page">
                <wp:align>right</wp:align>
              </wp:positionH>
              <wp:positionV relativeFrom="page">
                <wp:align>bottom</wp:align>
              </wp:positionV>
              <wp:extent cx="1007640" cy="539640"/>
              <wp:effectExtent l="0" t="0" r="0" b="0"/>
              <wp:wrapNone/>
              <wp:docPr id="881" name="Text Box 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0F1B9908" w14:textId="77777777" w:rsidR="00A12C4E" w:rsidRPr="007A05BE" w:rsidRDefault="00A12C4E"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73137" id="_x0000_t202" coordsize="21600,21600" o:spt="202" path="m,l,21600r21600,l21600,xe">
              <v:stroke joinstyle="miter"/>
              <v:path gradientshapeok="t" o:connecttype="rect"/>
            </v:shapetype>
            <v:shape id="Text Box 881" o:spid="_x0000_s1039" type="#_x0000_t202" style="position:absolute;margin-left:28.15pt;margin-top:0;width:79.35pt;height:42.5pt;z-index:-25165822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" filled="f" stroked="f" strokeweight=".5pt">
              <v:textbox inset="0,0,18mm,10mm">
                <w:txbxContent>
                  <w:p w14:paraId="0F1B9908" w14:textId="77777777" w:rsidR="00A12C4E" w:rsidRPr="007A05BE" w:rsidRDefault="00A12C4E"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57" behindDoc="1" locked="1" layoutInCell="1" allowOverlap="1" wp14:anchorId="21C3DFB8" wp14:editId="726A4A5E">
              <wp:simplePos x="0" y="0"/>
              <wp:positionH relativeFrom="page">
                <wp:align>right</wp:align>
              </wp:positionH>
              <wp:positionV relativeFrom="page">
                <wp:align>bottom</wp:align>
              </wp:positionV>
              <wp:extent cx="4320000" cy="539640"/>
              <wp:effectExtent l="0" t="0" r="0" b="0"/>
              <wp:wrapNone/>
              <wp:docPr id="882" name="Text Box 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13B48919" w14:textId="119A8043" w:rsidR="00A12C4E" w:rsidRDefault="00A12C4E" w:rsidP="00B47DB9">
                          <w:pPr>
                            <w:pStyle w:val="Footer"/>
                            <w:jc w:val="center"/>
                          </w:pP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DFB8" id="Text Box 882" o:spid="_x0000_s1040" type="#_x0000_t202" style="position:absolute;margin-left:288.95pt;margin-top:0;width:340.15pt;height:42.5pt;z-index:-25165822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" filled="f" stroked="f" strokeweight=".5pt">
              <v:textbox inset="0,0,28mm,10mm">
                <w:txbxContent>
                  <w:p w14:paraId="13B48919" w14:textId="119A8043" w:rsidR="00A12C4E" w:rsidRDefault="00A12C4E" w:rsidP="00B47DB9">
                    <w:pPr>
                      <w:pStyle w:val="Footer"/>
                      <w:jc w:val="center"/>
                    </w:pPr>
                  </w:p>
                </w:txbxContent>
              </v:textbox>
              <w10:wrap anchorx="page" anchory="page"/>
              <w10:anchorlock/>
            </v:shape>
          </w:pict>
        </mc:Fallback>
      </mc:AlternateContent>
    </w:r>
    <w:r>
      <w:rPr>
        <w:noProof/>
        <w:lang w:eastAsia="en-AU"/>
      </w:rPr>
      <w:drawing>
        <wp:anchor distT="0" distB="0" distL="114300" distR="114300" simplePos="0" relativeHeight="251658256" behindDoc="1" locked="1" layoutInCell="1" allowOverlap="1" wp14:anchorId="72B3DEA6" wp14:editId="7C365802">
          <wp:simplePos x="0" y="0"/>
          <wp:positionH relativeFrom="page">
            <wp:align>right</wp:align>
          </wp:positionH>
          <wp:positionV relativeFrom="page">
            <wp:align>bottom</wp:align>
          </wp:positionV>
          <wp:extent cx="10692000" cy="183240"/>
          <wp:effectExtent l="0" t="0" r="0" b="7620"/>
          <wp:wrapNone/>
          <wp:docPr id="362" name="Picture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22B6E" w14:textId="77777777" w:rsidR="0053062D" w:rsidRPr="005912BE" w:rsidRDefault="0053062D" w:rsidP="005912BE">
      <w:pPr>
        <w:spacing w:before="300"/>
        <w:rPr>
          <w:color w:val="008089" w:themeColor="accent2"/>
        </w:rPr>
      </w:pPr>
      <w:r w:rsidRPr="004063DE">
        <w:rPr>
          <w:color w:val="004044" w:themeColor="accent2" w:themeShade="80"/>
        </w:rPr>
        <w:t>----------</w:t>
      </w:r>
    </w:p>
  </w:footnote>
  <w:footnote w:type="continuationSeparator" w:id="0">
    <w:p w14:paraId="14ACFF6C" w14:textId="77777777" w:rsidR="0053062D" w:rsidRDefault="0053062D" w:rsidP="008456D5">
      <w:pPr>
        <w:spacing w:before="0" w:after="0"/>
      </w:pPr>
      <w:r>
        <w:continuationSeparator/>
      </w:r>
    </w:p>
  </w:footnote>
  <w:footnote w:type="continuationNotice" w:id="1">
    <w:p w14:paraId="72CDCE59" w14:textId="77777777" w:rsidR="0053062D" w:rsidRDefault="0053062D">
      <w:pPr>
        <w:spacing w:before="0" w:after="0"/>
      </w:pPr>
    </w:p>
  </w:footnote>
  <w:footnote w:id="2">
    <w:p w14:paraId="64249F52" w14:textId="77777777" w:rsidR="00A12C4E" w:rsidRPr="00470646" w:rsidRDefault="00A12C4E" w:rsidP="00D80CA5">
      <w:pPr>
        <w:pStyle w:val="FootnoteText"/>
        <w:rPr>
          <w:lang w:val="en-US"/>
        </w:rPr>
      </w:pPr>
      <w:r>
        <w:rPr>
          <w:rStyle w:val="FootnoteReference"/>
        </w:rPr>
        <w:footnoteRef/>
      </w:r>
      <w:r>
        <w:t xml:space="preserve"> </w:t>
      </w:r>
      <w:r>
        <w:rPr>
          <w:lang w:val="en-US"/>
        </w:rPr>
        <w:t xml:space="preserve">Deloitte Economics </w:t>
      </w:r>
      <w:r w:rsidRPr="00470646">
        <w:rPr>
          <w:i/>
        </w:rPr>
        <w:t>Economic Benefit Analysis of Drones in Australia</w:t>
      </w:r>
      <w:r>
        <w:t>, 2020</w:t>
      </w:r>
    </w:p>
  </w:footnote>
  <w:footnote w:id="3">
    <w:p w14:paraId="0D5B66ED" w14:textId="66A9DE70" w:rsidR="00A12C4E" w:rsidRPr="004C2D8D" w:rsidRDefault="00A12C4E" w:rsidP="004C2D8D">
      <w:pPr>
        <w:pStyle w:val="FootnoteText"/>
        <w:ind w:left="0" w:firstLine="0"/>
        <w:rPr>
          <w:lang w:val="en-US"/>
        </w:rPr>
      </w:pPr>
      <w:r>
        <w:rPr>
          <w:rStyle w:val="FootnoteReference"/>
        </w:rPr>
        <w:footnoteRef/>
      </w:r>
      <w:r>
        <w:t xml:space="preserve"> They are separate a</w:t>
      </w:r>
      <w:r>
        <w:rPr>
          <w:lang w:val="en-US"/>
        </w:rPr>
        <w:t xml:space="preserve">t this stage. As technology continues to grow, we may get to a point where we are able to fully integrate conventional air traffic management systems and UAS traffic management into one system but this is not for the immediate future. This position is consistent with the </w:t>
      </w:r>
      <w:r w:rsidRPr="00160EE9">
        <w:rPr>
          <w:i/>
          <w:lang w:val="en-US"/>
        </w:rPr>
        <w:t xml:space="preserve">ICAO Unmanned </w:t>
      </w:r>
      <w:r w:rsidRPr="00160EE9">
        <w:rPr>
          <w:i/>
        </w:rPr>
        <w:t xml:space="preserve">Aircraft Systems Traffic Management (UTM) – A Common Framework with Core Principles for Global Harmonization </w:t>
      </w:r>
      <w:r>
        <w:rPr>
          <w:i/>
        </w:rPr>
        <w:t>(</w:t>
      </w:r>
      <w:r w:rsidRPr="00160EE9">
        <w:rPr>
          <w:i/>
        </w:rPr>
        <w:t>Edition 4</w:t>
      </w:r>
      <w:r>
        <w:rPr>
          <w:i/>
        </w:rPr>
        <w:t>)</w:t>
      </w:r>
    </w:p>
  </w:footnote>
  <w:footnote w:id="4">
    <w:p w14:paraId="1F7ED734" w14:textId="11ED234A" w:rsidR="00A12C4E" w:rsidRPr="00296463" w:rsidRDefault="00A12C4E" w:rsidP="00296463">
      <w:pPr>
        <w:pStyle w:val="ListNumbered1"/>
        <w:numPr>
          <w:ilvl w:val="0"/>
          <w:numId w:val="0"/>
        </w:numPr>
        <w:spacing w:before="60" w:after="60"/>
        <w:rPr>
          <w:lang w:val="en-US"/>
        </w:rPr>
      </w:pPr>
      <w:r>
        <w:rPr>
          <w:rStyle w:val="FootnoteReference"/>
        </w:rPr>
        <w:footnoteRef/>
      </w:r>
      <w:r>
        <w:t xml:space="preserve"> </w:t>
      </w:r>
      <w:r w:rsidRPr="00296463">
        <w:rPr>
          <w:sz w:val="18"/>
          <w:lang w:val="en-US"/>
        </w:rPr>
        <w:t>ICAO</w:t>
      </w:r>
      <w:r>
        <w:rPr>
          <w:sz w:val="18"/>
          <w:lang w:val="en-US"/>
        </w:rPr>
        <w:t>’s</w:t>
      </w:r>
      <w:r w:rsidRPr="00296463">
        <w:rPr>
          <w:sz w:val="18"/>
          <w:lang w:val="en-US"/>
        </w:rPr>
        <w:t xml:space="preserve"> </w:t>
      </w:r>
      <w:r w:rsidRPr="00296463">
        <w:rPr>
          <w:i/>
          <w:sz w:val="18"/>
          <w:lang w:val="en-US"/>
        </w:rPr>
        <w:t xml:space="preserve">Unmanned </w:t>
      </w:r>
      <w:r w:rsidRPr="00296463">
        <w:rPr>
          <w:i/>
          <w:sz w:val="18"/>
        </w:rPr>
        <w:t>Aircraft Systems Traffic Management (UTM) – A Common Framework with Core Principles for Global Harmonization (Edition 4)</w:t>
      </w:r>
    </w:p>
  </w:footnote>
  <w:footnote w:id="5">
    <w:p w14:paraId="03070F0D" w14:textId="653A3464" w:rsidR="00A12C4E" w:rsidRDefault="00A12C4E">
      <w:pPr>
        <w:pStyle w:val="FootnoteText"/>
      </w:pPr>
      <w:r w:rsidRPr="00E12035">
        <w:rPr>
          <w:rStyle w:val="FootnoteReference"/>
        </w:rPr>
        <w:footnoteRef/>
      </w:r>
      <w:r w:rsidRPr="00E12035">
        <w:t xml:space="preserve"> </w:t>
      </w:r>
      <w:hyperlink r:id="rId1" w:history="1">
        <w:r w:rsidRPr="00E12035">
          <w:rPr>
            <w:rStyle w:val="Hyperlink"/>
          </w:rPr>
          <w:t>https://www.regulatoryreform.gov.au/priorities/australian-public-service-regulatory-reform</w:t>
        </w:r>
      </w:hyperlink>
      <w:r>
        <w:t xml:space="preserve"> </w:t>
      </w:r>
    </w:p>
  </w:footnote>
  <w:footnote w:id="6">
    <w:p w14:paraId="57D0FE9E" w14:textId="04F8D200" w:rsidR="00A12C4E" w:rsidRDefault="00A12C4E" w:rsidP="00C43AEE">
      <w:pPr>
        <w:pStyle w:val="FootnoteText"/>
      </w:pPr>
      <w:r>
        <w:rPr>
          <w:rStyle w:val="FootnoteReference"/>
        </w:rPr>
        <w:footnoteRef/>
      </w:r>
      <w:r>
        <w:t xml:space="preserve"> </w:t>
      </w:r>
      <w:hyperlink r:id="rId2" w:history="1">
        <w:r w:rsidRPr="00261FCB">
          <w:rPr>
            <w:rStyle w:val="Hyperlink"/>
          </w:rPr>
          <w:t>www.drones.gov.au/policies-and-programs/consultation</w:t>
        </w:r>
      </w:hyperlink>
      <w:r>
        <w:t xml:space="preserve"> </w:t>
      </w:r>
    </w:p>
  </w:footnote>
  <w:footnote w:id="7">
    <w:p w14:paraId="3D85BE82" w14:textId="77777777" w:rsidR="00A12C4E" w:rsidRDefault="00A12C4E" w:rsidP="00515ED9">
      <w:pPr>
        <w:pStyle w:val="FootnoteText"/>
        <w:rPr>
          <w:sz w:val="20"/>
          <w:szCs w:val="20"/>
        </w:rPr>
      </w:pPr>
      <w:r>
        <w:rPr>
          <w:rStyle w:val="FootnoteReference"/>
        </w:rPr>
        <w:footnoteRef/>
      </w:r>
      <w:r>
        <w:t xml:space="preserve"> SORA is a methodology developed by the Joint Authorities for Rulemaking of Unmanned Systems (JARUS), a group of international regulatory authorities that work together to develop common regulations and standards for unmanned systems.</w:t>
      </w:r>
    </w:p>
  </w:footnote>
  <w:footnote w:id="8">
    <w:p w14:paraId="760E2DDA" w14:textId="589CEC2B" w:rsidR="00A12C4E" w:rsidRDefault="00A12C4E">
      <w:pPr>
        <w:pStyle w:val="FootnoteText"/>
      </w:pPr>
      <w:r>
        <w:rPr>
          <w:rStyle w:val="FootnoteReference"/>
        </w:rPr>
        <w:footnoteRef/>
      </w:r>
      <w:r>
        <w:t xml:space="preserve"> </w:t>
      </w:r>
      <w:hyperlink r:id="rId3" w:history="1">
        <w:r w:rsidRPr="000E584B">
          <w:rPr>
            <w:rStyle w:val="Hyperlink"/>
          </w:rPr>
          <w:t>https://www.drones.gov.au/news-and-announcements/local-drone-rule-map-live</w:t>
        </w:r>
      </w:hyperlink>
      <w:r>
        <w:t xml:space="preserve"> </w:t>
      </w:r>
    </w:p>
  </w:footnote>
  <w:footnote w:id="9">
    <w:p w14:paraId="1102E8DD" w14:textId="2F511969" w:rsidR="00A12C4E" w:rsidRDefault="00A12C4E" w:rsidP="006A2A4E">
      <w:pPr>
        <w:pStyle w:val="FootnoteText"/>
        <w:ind w:left="0" w:firstLine="0"/>
      </w:pPr>
      <w:r>
        <w:rPr>
          <w:rStyle w:val="FootnoteReference"/>
        </w:rPr>
        <w:footnoteRef/>
      </w:r>
      <w:r>
        <w:t xml:space="preserve"> Rural and Regional Affairs and Transport References Committee </w:t>
      </w:r>
      <w:r w:rsidRPr="006A2A4E">
        <w:rPr>
          <w:i/>
        </w:rPr>
        <w:t>Current and future regulatory requirements that impact on the safe commercial and recreational use of Remotely Piloted Aircraft Systems (RPAS), Unmanned Aerial Systems (UAS) and associated systems</w:t>
      </w:r>
      <w:r>
        <w:t xml:space="preserve"> July 2018, Recommendation 2 (…” that the Australian Government introduce a mandatory registration regime for all remotely piloted aircraft systems (RPAS) weighing more than 250 grams”).</w:t>
      </w:r>
    </w:p>
  </w:footnote>
  <w:footnote w:id="10">
    <w:p w14:paraId="382F374A" w14:textId="4DF4956D" w:rsidR="00A12C4E" w:rsidRPr="00DB1E4F" w:rsidRDefault="00A12C4E" w:rsidP="00B27587">
      <w:pPr>
        <w:pStyle w:val="FootnoteText"/>
        <w:ind w:left="0" w:firstLine="0"/>
      </w:pPr>
      <w:r>
        <w:rPr>
          <w:rStyle w:val="FootnoteReference"/>
        </w:rPr>
        <w:footnoteRef/>
      </w:r>
      <w:r>
        <w:t xml:space="preserve"> The legal reasons as to why the </w:t>
      </w:r>
      <w:r w:rsidRPr="007772E7">
        <w:t xml:space="preserve">State Governments can make such laws are complex, but if you are interested in learning more see Attachment D </w:t>
      </w:r>
      <w:r w:rsidRPr="007772E7">
        <w:rPr>
          <w:i/>
        </w:rPr>
        <w:t>State Governments and drone rules</w:t>
      </w:r>
    </w:p>
  </w:footnote>
  <w:footnote w:id="11">
    <w:p w14:paraId="0668F53E" w14:textId="77777777" w:rsidR="00A12C4E" w:rsidRPr="002049B6" w:rsidRDefault="00A12C4E" w:rsidP="00B27587">
      <w:pPr>
        <w:pStyle w:val="FootnoteText"/>
        <w:rPr>
          <w:lang w:val="en-US"/>
        </w:rPr>
      </w:pPr>
      <w:r>
        <w:rPr>
          <w:rStyle w:val="FootnoteReference"/>
        </w:rPr>
        <w:footnoteRef/>
      </w:r>
      <w:r>
        <w:t xml:space="preserve"> </w:t>
      </w:r>
      <w:r w:rsidRPr="002049B6">
        <w:t>Australian Government Guide to Policy Impact Analysis</w:t>
      </w:r>
      <w:r>
        <w:t xml:space="preserve"> 2023</w:t>
      </w:r>
    </w:p>
  </w:footnote>
  <w:footnote w:id="12">
    <w:p w14:paraId="4A70C3AE" w14:textId="5A55D38D" w:rsidR="00A12C4E" w:rsidRPr="002049B6" w:rsidRDefault="00A12C4E">
      <w:pPr>
        <w:pStyle w:val="FootnoteText"/>
        <w:rPr>
          <w:lang w:val="en-US"/>
        </w:rPr>
      </w:pPr>
      <w:r>
        <w:rPr>
          <w:rStyle w:val="FootnoteReference"/>
        </w:rPr>
        <w:footnoteRef/>
      </w:r>
      <w:r>
        <w:t xml:space="preserve"> </w:t>
      </w:r>
      <w:r w:rsidRPr="002049B6">
        <w:t>Australian Government Guide to Policy Impact Analysis</w:t>
      </w:r>
      <w:r>
        <w:t xml:space="preserv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A65D" w14:textId="60A771F4" w:rsidR="00A12C4E" w:rsidRDefault="00A12C4E" w:rsidP="00D87AD8">
    <w:pPr>
      <w:pStyle w:val="Header"/>
      <w:spacing w:after="1320"/>
      <w:jc w:val="left"/>
    </w:pPr>
    <w:r>
      <w:rPr>
        <w:noProof/>
      </w:rPr>
      <mc:AlternateContent>
        <mc:Choice Requires="wps">
          <w:drawing>
            <wp:anchor distT="0" distB="0" distL="114300" distR="114300" simplePos="0" relativeHeight="251658248" behindDoc="1" locked="0" layoutInCell="0" allowOverlap="1" wp14:anchorId="2419A40C" wp14:editId="45398AB3">
              <wp:simplePos x="0" y="0"/>
              <wp:positionH relativeFrom="margin">
                <wp:align>center</wp:align>
              </wp:positionH>
              <wp:positionV relativeFrom="margin">
                <wp:align>center</wp:align>
              </wp:positionV>
              <wp:extent cx="5519420" cy="3311525"/>
              <wp:effectExtent l="0" t="1209675" r="0" b="6889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19420" cy="331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C17E8" w14:textId="77777777" w:rsidR="00A12C4E" w:rsidRDefault="00A12C4E" w:rsidP="00585B2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19A40C" id="_x0000_t202" coordsize="21600,21600" o:spt="202" path="m,l,21600r21600,l21600,xe">
              <v:stroke joinstyle="miter"/>
              <v:path gradientshapeok="t" o:connecttype="rect"/>
            </v:shapetype>
            <v:shape id="Text Box 26" o:spid="_x0000_s1026" type="#_x0000_t202" style="position:absolute;margin-left:0;margin-top:0;width:434.6pt;height:260.7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" o:allowincell="f" filled="f" stroked="f">
              <v:stroke joinstyle="round"/>
              <o:lock v:ext="edit" shapetype="t"/>
              <v:textbox style="mso-fit-shape-to-text:t">
                <w:txbxContent>
                  <w:p w14:paraId="230C17E8" w14:textId="77777777" w:rsidR="00A12C4E" w:rsidRDefault="00A12C4E" w:rsidP="00585B2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3062D">
      <w:fldChar w:fldCharType="begin"/>
    </w:r>
    <w:r w:rsidR="0053062D">
      <w:instrText xml:space="preserve"> STYLEREF  "Heading 1"  \* MERGEFORMAT </w:instrText>
    </w:r>
    <w:r w:rsidR="0053062D">
      <w:fldChar w:fldCharType="separate"/>
    </w:r>
    <w:r w:rsidR="000D557F">
      <w:rPr>
        <w:noProof/>
      </w:rPr>
      <w:t>Glossary</w:t>
    </w:r>
    <w:r w:rsidR="0053062D">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6DD6D" w14:textId="3EF0ED99" w:rsidR="00A12C4E" w:rsidRDefault="00A12C4E" w:rsidP="00546218">
    <w:pPr>
      <w:pStyle w:val="Header"/>
      <w:spacing w:after="13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14C90" w14:textId="4D188262" w:rsidR="00A12C4E" w:rsidRDefault="00A12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9904" w14:textId="111ACA06" w:rsidR="00A12C4E" w:rsidRDefault="00A12C4E" w:rsidP="00546218">
    <w:pPr>
      <w:pStyle w:val="Header"/>
      <w:spacing w:after="1320"/>
    </w:pPr>
    <w:r>
      <w:rPr>
        <w:noProof/>
      </w:rPr>
      <mc:AlternateContent>
        <mc:Choice Requires="wps">
          <w:drawing>
            <wp:anchor distT="0" distB="0" distL="114300" distR="114300" simplePos="0" relativeHeight="251658249" behindDoc="1" locked="0" layoutInCell="0" allowOverlap="1" wp14:anchorId="7C98809E" wp14:editId="3A3AA251">
              <wp:simplePos x="0" y="0"/>
              <wp:positionH relativeFrom="margin">
                <wp:align>center</wp:align>
              </wp:positionH>
              <wp:positionV relativeFrom="margin">
                <wp:align>center</wp:align>
              </wp:positionV>
              <wp:extent cx="5519420" cy="3311525"/>
              <wp:effectExtent l="0" t="1209675" r="0" b="6889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19420" cy="331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B09B6F" w14:textId="77777777" w:rsidR="00A12C4E" w:rsidRDefault="00A12C4E" w:rsidP="00585B2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98809E" id="_x0000_t202" coordsize="21600,21600" o:spt="202" path="m,l,21600r21600,l21600,xe">
              <v:stroke joinstyle="miter"/>
              <v:path gradientshapeok="t" o:connecttype="rect"/>
            </v:shapetype>
            <v:shape id="Text Box 25" o:spid="_x0000_s1027" type="#_x0000_t202" style="position:absolute;left:0;text-align:left;margin-left:0;margin-top:0;width:434.6pt;height:260.7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" o:allowincell="f" filled="f" stroked="f">
              <v:stroke joinstyle="round"/>
              <o:lock v:ext="edit" shapetype="t"/>
              <v:textbox style="mso-fit-shape-to-text:t">
                <w:txbxContent>
                  <w:p w14:paraId="41B09B6F" w14:textId="77777777" w:rsidR="00A12C4E" w:rsidRDefault="00A12C4E" w:rsidP="00585B2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BEF6" w14:textId="617830DD" w:rsidR="00A12C4E" w:rsidRDefault="0053062D">
    <w:pPr>
      <w:pStyle w:val="Header"/>
    </w:pPr>
    <w:r>
      <w:rPr>
        <w:noProof/>
      </w:rPr>
      <w:pict w14:anchorId="42F7A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34.6pt;height:260.75pt;rotation:315;z-index:-25165822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1E164" w14:textId="6F7EA576" w:rsidR="00A12C4E" w:rsidRPr="005912BE" w:rsidRDefault="00A12C4E" w:rsidP="005912BE">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10343" w14:textId="4BC50C5D" w:rsidR="00A12C4E" w:rsidRDefault="0053062D" w:rsidP="00546218">
    <w:pPr>
      <w:pStyle w:val="Header"/>
      <w:spacing w:after="1320"/>
    </w:pPr>
    <w:r>
      <w:rPr>
        <w:noProof/>
      </w:rPr>
      <w:pict w14:anchorId="084AA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34.6pt;height:260.75pt;rotation:315;z-index:-25165823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3875" w14:textId="0C81F625" w:rsidR="00A12C4E" w:rsidRDefault="00A12C4E">
    <w:pPr>
      <w:pStyle w:val="Header"/>
    </w:pPr>
    <w:r>
      <w:rPr>
        <w:noProof/>
      </w:rPr>
      <mc:AlternateContent>
        <mc:Choice Requires="wps">
          <w:drawing>
            <wp:anchor distT="0" distB="0" distL="114300" distR="114300" simplePos="0" relativeHeight="251658254" behindDoc="1" locked="0" layoutInCell="0" allowOverlap="1" wp14:anchorId="60E85518" wp14:editId="6F0F33AE">
              <wp:simplePos x="0" y="0"/>
              <wp:positionH relativeFrom="margin">
                <wp:align>center</wp:align>
              </wp:positionH>
              <wp:positionV relativeFrom="margin">
                <wp:align>center</wp:align>
              </wp:positionV>
              <wp:extent cx="5519420" cy="3311525"/>
              <wp:effectExtent l="0" t="1209675" r="0" b="68897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19420" cy="331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9B49A1" w14:textId="77777777" w:rsidR="00A12C4E" w:rsidRDefault="00A12C4E" w:rsidP="00AC02D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E85518" id="_x0000_t202" coordsize="21600,21600" o:spt="202" path="m,l,21600r21600,l21600,xe">
              <v:stroke joinstyle="miter"/>
              <v:path gradientshapeok="t" o:connecttype="rect"/>
            </v:shapetype>
            <v:shape id="Text Box 390" o:spid="_x0000_s1034" type="#_x0000_t202" style="position:absolute;left:0;text-align:left;margin-left:0;margin-top:0;width:434.6pt;height:260.75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" o:allowincell="f" filled="f" stroked="f">
              <v:stroke joinstyle="round"/>
              <o:lock v:ext="edit" shapetype="t"/>
              <v:textbox style="mso-fit-shape-to-text:t">
                <w:txbxContent>
                  <w:p w14:paraId="6C9B49A1" w14:textId="77777777" w:rsidR="00A12C4E" w:rsidRDefault="00A12C4E" w:rsidP="00AC02D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65368" w14:textId="7DF7A1B7" w:rsidR="00A12C4E" w:rsidRDefault="0053062D" w:rsidP="00EC0483">
    <w:pPr>
      <w:pStyle w:val="Header"/>
      <w:spacing w:after="720"/>
    </w:pPr>
    <w:r>
      <w:fldChar w:fldCharType="begin"/>
    </w:r>
    <w:r>
      <w:instrText xml:space="preserve"> STYLEREF  "Heading 1"  \* MERGEFORMAT </w:instrText>
    </w:r>
    <w:r>
      <w:fldChar w:fldCharType="separate"/>
    </w:r>
    <w:r w:rsidR="000516F5">
      <w:rPr>
        <w:noProof/>
      </w:rPr>
      <w:t>The UTM Ecosystem Framework</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30A8B" w14:textId="4D51EEB7" w:rsidR="00A12C4E" w:rsidRDefault="00A12C4E" w:rsidP="005912BE">
    <w:pPr>
      <w:pStyle w:val="Header"/>
      <w:spacing w:after="1320"/>
    </w:pPr>
    <w:r>
      <w:rPr>
        <w:noProof/>
      </w:rPr>
      <mc:AlternateContent>
        <mc:Choice Requires="wps">
          <w:drawing>
            <wp:anchor distT="0" distB="0" distL="114300" distR="114300" simplePos="0" relativeHeight="251658253" behindDoc="1" locked="0" layoutInCell="0" allowOverlap="1" wp14:anchorId="5AE8FEDE" wp14:editId="653A17E1">
              <wp:simplePos x="0" y="0"/>
              <wp:positionH relativeFrom="margin">
                <wp:align>center</wp:align>
              </wp:positionH>
              <wp:positionV relativeFrom="margin">
                <wp:align>center</wp:align>
              </wp:positionV>
              <wp:extent cx="5519420" cy="3311525"/>
              <wp:effectExtent l="0" t="1209675" r="0" b="68897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19420" cy="331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2518E3" w14:textId="77777777" w:rsidR="00A12C4E" w:rsidRDefault="00A12C4E" w:rsidP="00AC02D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E8FEDE" id="_x0000_t202" coordsize="21600,21600" o:spt="202" path="m,l,21600r21600,l21600,xe">
              <v:stroke joinstyle="miter"/>
              <v:path gradientshapeok="t" o:connecttype="rect"/>
            </v:shapetype>
            <v:shape id="Text Box 380" o:spid="_x0000_s1035" type="#_x0000_t202" style="position:absolute;left:0;text-align:left;margin-left:0;margin-top:0;width:434.6pt;height:260.7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" o:allowincell="f" filled="f" stroked="f">
              <v:stroke joinstyle="round"/>
              <o:lock v:ext="edit" shapetype="t"/>
              <v:textbox style="mso-fit-shape-to-text:t">
                <w:txbxContent>
                  <w:p w14:paraId="612518E3" w14:textId="77777777" w:rsidR="00A12C4E" w:rsidRDefault="00A12C4E" w:rsidP="00AC02D1">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3062D">
      <w:fldChar w:fldCharType="begin"/>
    </w:r>
    <w:r w:rsidR="0053062D">
      <w:instrText xml:space="preserve"> STYLEREF  "Heading 1"  \* MERGEFORMAT </w:instrText>
    </w:r>
    <w:r w:rsidR="0053062D">
      <w:fldChar w:fldCharType="separate"/>
    </w:r>
    <w:r w:rsidR="000D557F">
      <w:rPr>
        <w:noProof/>
      </w:rPr>
      <w:t>Glossary</w:t>
    </w:r>
    <w:r w:rsidR="0053062D">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C3085" w14:textId="3A644237" w:rsidR="00A12C4E" w:rsidRDefault="00A12C4E" w:rsidP="00D87AD8">
    <w:pPr>
      <w:pStyle w:val="Header"/>
      <w:spacing w:after="1320"/>
      <w:jc w:val="left"/>
    </w:pPr>
    <w:r>
      <w:rPr>
        <w:noProof/>
      </w:rPr>
      <mc:AlternateContent>
        <mc:Choice Requires="wps">
          <w:drawing>
            <wp:anchor distT="0" distB="0" distL="114300" distR="114300" simplePos="0" relativeHeight="251658263" behindDoc="1" locked="0" layoutInCell="0" allowOverlap="1" wp14:anchorId="6D4665E4" wp14:editId="40BFCC4C">
              <wp:simplePos x="0" y="0"/>
              <wp:positionH relativeFrom="margin">
                <wp:align>center</wp:align>
              </wp:positionH>
              <wp:positionV relativeFrom="margin">
                <wp:align>center</wp:align>
              </wp:positionV>
              <wp:extent cx="5519420" cy="3311525"/>
              <wp:effectExtent l="0" t="1209675" r="0" b="688975"/>
              <wp:wrapNone/>
              <wp:docPr id="87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19420" cy="331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951EE0" w14:textId="77777777" w:rsidR="00A12C4E" w:rsidRDefault="00A12C4E" w:rsidP="00585B2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4665E4" id="_x0000_t202" coordsize="21600,21600" o:spt="202" path="m,l,21600r21600,l21600,xe">
              <v:stroke joinstyle="miter"/>
              <v:path gradientshapeok="t" o:connecttype="rect"/>
            </v:shapetype>
            <v:shape id="Text Box 877" o:spid="_x0000_s1036" type="#_x0000_t202" style="position:absolute;margin-left:0;margin-top:0;width:434.6pt;height:260.75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" o:allowincell="f" filled="f" stroked="f">
              <v:stroke joinstyle="round"/>
              <o:lock v:ext="edit" shapetype="t"/>
              <v:textbox style="mso-fit-shape-to-text:t">
                <w:txbxContent>
                  <w:p w14:paraId="09951EE0" w14:textId="77777777" w:rsidR="00A12C4E" w:rsidRDefault="00A12C4E" w:rsidP="00585B2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3062D">
      <w:fldChar w:fldCharType="begin"/>
    </w:r>
    <w:r w:rsidR="0053062D">
      <w:instrText xml:space="preserve"> STYLEREF  "Heading 1"  \* MERGEFORMAT </w:instrText>
    </w:r>
    <w:r w:rsidR="0053062D">
      <w:fldChar w:fldCharType="separate"/>
    </w:r>
    <w:r w:rsidR="000D557F">
      <w:rPr>
        <w:noProof/>
      </w:rPr>
      <w:t>The UTM Ecosystem Framework</w:t>
    </w:r>
    <w:r w:rsidR="0053062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2B9"/>
    <w:multiLevelType w:val="multilevel"/>
    <w:tmpl w:val="59D6E1A4"/>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564B5A"/>
    <w:multiLevelType w:val="hybridMultilevel"/>
    <w:tmpl w:val="13CE4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621AED"/>
    <w:multiLevelType w:val="multilevel"/>
    <w:tmpl w:val="C2EED61A"/>
    <w:numStyleLink w:val="NumberedHeadings"/>
  </w:abstractNum>
  <w:abstractNum w:abstractNumId="3" w15:restartNumberingAfterBreak="0">
    <w:nsid w:val="0D8C539A"/>
    <w:multiLevelType w:val="hybridMultilevel"/>
    <w:tmpl w:val="F3466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46DDE"/>
    <w:multiLevelType w:val="hybridMultilevel"/>
    <w:tmpl w:val="03227BD0"/>
    <w:lvl w:ilvl="0" w:tplc="F58C9B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047132"/>
    <w:multiLevelType w:val="hybridMultilevel"/>
    <w:tmpl w:val="BFDCDAE8"/>
    <w:lvl w:ilvl="0" w:tplc="A8AE90E8">
      <w:start w:val="1"/>
      <w:numFmt w:val="bullet"/>
      <w:lvlText w:val="•"/>
      <w:lvlJc w:val="left"/>
      <w:pPr>
        <w:tabs>
          <w:tab w:val="num" w:pos="720"/>
        </w:tabs>
        <w:ind w:left="720" w:hanging="360"/>
      </w:pPr>
      <w:rPr>
        <w:rFonts w:ascii="Arial" w:hAnsi="Arial" w:hint="default"/>
      </w:rPr>
    </w:lvl>
    <w:lvl w:ilvl="1" w:tplc="94EEE488" w:tentative="1">
      <w:start w:val="1"/>
      <w:numFmt w:val="bullet"/>
      <w:lvlText w:val="•"/>
      <w:lvlJc w:val="left"/>
      <w:pPr>
        <w:tabs>
          <w:tab w:val="num" w:pos="1440"/>
        </w:tabs>
        <w:ind w:left="1440" w:hanging="360"/>
      </w:pPr>
      <w:rPr>
        <w:rFonts w:ascii="Arial" w:hAnsi="Arial" w:hint="default"/>
      </w:rPr>
    </w:lvl>
    <w:lvl w:ilvl="2" w:tplc="F98AB6AE" w:tentative="1">
      <w:start w:val="1"/>
      <w:numFmt w:val="bullet"/>
      <w:lvlText w:val="•"/>
      <w:lvlJc w:val="left"/>
      <w:pPr>
        <w:tabs>
          <w:tab w:val="num" w:pos="2160"/>
        </w:tabs>
        <w:ind w:left="2160" w:hanging="360"/>
      </w:pPr>
      <w:rPr>
        <w:rFonts w:ascii="Arial" w:hAnsi="Arial" w:hint="default"/>
      </w:rPr>
    </w:lvl>
    <w:lvl w:ilvl="3" w:tplc="A3FA6014" w:tentative="1">
      <w:start w:val="1"/>
      <w:numFmt w:val="bullet"/>
      <w:lvlText w:val="•"/>
      <w:lvlJc w:val="left"/>
      <w:pPr>
        <w:tabs>
          <w:tab w:val="num" w:pos="2880"/>
        </w:tabs>
        <w:ind w:left="2880" w:hanging="360"/>
      </w:pPr>
      <w:rPr>
        <w:rFonts w:ascii="Arial" w:hAnsi="Arial" w:hint="default"/>
      </w:rPr>
    </w:lvl>
    <w:lvl w:ilvl="4" w:tplc="5F7EC546" w:tentative="1">
      <w:start w:val="1"/>
      <w:numFmt w:val="bullet"/>
      <w:lvlText w:val="•"/>
      <w:lvlJc w:val="left"/>
      <w:pPr>
        <w:tabs>
          <w:tab w:val="num" w:pos="3600"/>
        </w:tabs>
        <w:ind w:left="3600" w:hanging="360"/>
      </w:pPr>
      <w:rPr>
        <w:rFonts w:ascii="Arial" w:hAnsi="Arial" w:hint="default"/>
      </w:rPr>
    </w:lvl>
    <w:lvl w:ilvl="5" w:tplc="C44AFE94" w:tentative="1">
      <w:start w:val="1"/>
      <w:numFmt w:val="bullet"/>
      <w:lvlText w:val="•"/>
      <w:lvlJc w:val="left"/>
      <w:pPr>
        <w:tabs>
          <w:tab w:val="num" w:pos="4320"/>
        </w:tabs>
        <w:ind w:left="4320" w:hanging="360"/>
      </w:pPr>
      <w:rPr>
        <w:rFonts w:ascii="Arial" w:hAnsi="Arial" w:hint="default"/>
      </w:rPr>
    </w:lvl>
    <w:lvl w:ilvl="6" w:tplc="238C06A4" w:tentative="1">
      <w:start w:val="1"/>
      <w:numFmt w:val="bullet"/>
      <w:lvlText w:val="•"/>
      <w:lvlJc w:val="left"/>
      <w:pPr>
        <w:tabs>
          <w:tab w:val="num" w:pos="5040"/>
        </w:tabs>
        <w:ind w:left="5040" w:hanging="360"/>
      </w:pPr>
      <w:rPr>
        <w:rFonts w:ascii="Arial" w:hAnsi="Arial" w:hint="default"/>
      </w:rPr>
    </w:lvl>
    <w:lvl w:ilvl="7" w:tplc="0E6217FA" w:tentative="1">
      <w:start w:val="1"/>
      <w:numFmt w:val="bullet"/>
      <w:lvlText w:val="•"/>
      <w:lvlJc w:val="left"/>
      <w:pPr>
        <w:tabs>
          <w:tab w:val="num" w:pos="5760"/>
        </w:tabs>
        <w:ind w:left="5760" w:hanging="360"/>
      </w:pPr>
      <w:rPr>
        <w:rFonts w:ascii="Arial" w:hAnsi="Arial" w:hint="default"/>
      </w:rPr>
    </w:lvl>
    <w:lvl w:ilvl="8" w:tplc="10525A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BA7ADF"/>
    <w:multiLevelType w:val="hybridMultilevel"/>
    <w:tmpl w:val="8E40B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094163"/>
    <w:multiLevelType w:val="hybridMultilevel"/>
    <w:tmpl w:val="7DBC236C"/>
    <w:lvl w:ilvl="0" w:tplc="2C785108">
      <w:start w:val="1"/>
      <w:numFmt w:val="bullet"/>
      <w:lvlText w:val="•"/>
      <w:lvlJc w:val="left"/>
      <w:pPr>
        <w:tabs>
          <w:tab w:val="num" w:pos="720"/>
        </w:tabs>
        <w:ind w:left="720" w:hanging="360"/>
      </w:pPr>
      <w:rPr>
        <w:rFonts w:ascii="Arial" w:hAnsi="Arial" w:hint="default"/>
      </w:rPr>
    </w:lvl>
    <w:lvl w:ilvl="1" w:tplc="36DE3FA6">
      <w:start w:val="1"/>
      <w:numFmt w:val="bullet"/>
      <w:lvlText w:val="•"/>
      <w:lvlJc w:val="left"/>
      <w:pPr>
        <w:tabs>
          <w:tab w:val="num" w:pos="1440"/>
        </w:tabs>
        <w:ind w:left="1440" w:hanging="360"/>
      </w:pPr>
      <w:rPr>
        <w:rFonts w:ascii="Arial" w:hAnsi="Arial" w:hint="default"/>
      </w:rPr>
    </w:lvl>
    <w:lvl w:ilvl="2" w:tplc="57364A4C" w:tentative="1">
      <w:start w:val="1"/>
      <w:numFmt w:val="bullet"/>
      <w:lvlText w:val="•"/>
      <w:lvlJc w:val="left"/>
      <w:pPr>
        <w:tabs>
          <w:tab w:val="num" w:pos="2160"/>
        </w:tabs>
        <w:ind w:left="2160" w:hanging="360"/>
      </w:pPr>
      <w:rPr>
        <w:rFonts w:ascii="Arial" w:hAnsi="Arial" w:hint="default"/>
      </w:rPr>
    </w:lvl>
    <w:lvl w:ilvl="3" w:tplc="A35EE626" w:tentative="1">
      <w:start w:val="1"/>
      <w:numFmt w:val="bullet"/>
      <w:lvlText w:val="•"/>
      <w:lvlJc w:val="left"/>
      <w:pPr>
        <w:tabs>
          <w:tab w:val="num" w:pos="2880"/>
        </w:tabs>
        <w:ind w:left="2880" w:hanging="360"/>
      </w:pPr>
      <w:rPr>
        <w:rFonts w:ascii="Arial" w:hAnsi="Arial" w:hint="default"/>
      </w:rPr>
    </w:lvl>
    <w:lvl w:ilvl="4" w:tplc="CB1ED95A" w:tentative="1">
      <w:start w:val="1"/>
      <w:numFmt w:val="bullet"/>
      <w:lvlText w:val="•"/>
      <w:lvlJc w:val="left"/>
      <w:pPr>
        <w:tabs>
          <w:tab w:val="num" w:pos="3600"/>
        </w:tabs>
        <w:ind w:left="3600" w:hanging="360"/>
      </w:pPr>
      <w:rPr>
        <w:rFonts w:ascii="Arial" w:hAnsi="Arial" w:hint="default"/>
      </w:rPr>
    </w:lvl>
    <w:lvl w:ilvl="5" w:tplc="FCFA9058" w:tentative="1">
      <w:start w:val="1"/>
      <w:numFmt w:val="bullet"/>
      <w:lvlText w:val="•"/>
      <w:lvlJc w:val="left"/>
      <w:pPr>
        <w:tabs>
          <w:tab w:val="num" w:pos="4320"/>
        </w:tabs>
        <w:ind w:left="4320" w:hanging="360"/>
      </w:pPr>
      <w:rPr>
        <w:rFonts w:ascii="Arial" w:hAnsi="Arial" w:hint="default"/>
      </w:rPr>
    </w:lvl>
    <w:lvl w:ilvl="6" w:tplc="E1A40C94" w:tentative="1">
      <w:start w:val="1"/>
      <w:numFmt w:val="bullet"/>
      <w:lvlText w:val="•"/>
      <w:lvlJc w:val="left"/>
      <w:pPr>
        <w:tabs>
          <w:tab w:val="num" w:pos="5040"/>
        </w:tabs>
        <w:ind w:left="5040" w:hanging="360"/>
      </w:pPr>
      <w:rPr>
        <w:rFonts w:ascii="Arial" w:hAnsi="Arial" w:hint="default"/>
      </w:rPr>
    </w:lvl>
    <w:lvl w:ilvl="7" w:tplc="D11CC9A0" w:tentative="1">
      <w:start w:val="1"/>
      <w:numFmt w:val="bullet"/>
      <w:lvlText w:val="•"/>
      <w:lvlJc w:val="left"/>
      <w:pPr>
        <w:tabs>
          <w:tab w:val="num" w:pos="5760"/>
        </w:tabs>
        <w:ind w:left="5760" w:hanging="360"/>
      </w:pPr>
      <w:rPr>
        <w:rFonts w:ascii="Arial" w:hAnsi="Arial" w:hint="default"/>
      </w:rPr>
    </w:lvl>
    <w:lvl w:ilvl="8" w:tplc="B97667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C31F4E"/>
    <w:multiLevelType w:val="hybridMultilevel"/>
    <w:tmpl w:val="3B7C8006"/>
    <w:lvl w:ilvl="0" w:tplc="C4D0DA9E">
      <w:start w:val="1"/>
      <w:numFmt w:val="bullet"/>
      <w:lvlText w:val="•"/>
      <w:lvlJc w:val="left"/>
      <w:pPr>
        <w:tabs>
          <w:tab w:val="num" w:pos="720"/>
        </w:tabs>
        <w:ind w:left="720" w:hanging="360"/>
      </w:pPr>
      <w:rPr>
        <w:rFonts w:ascii="Arial" w:hAnsi="Arial" w:hint="default"/>
      </w:rPr>
    </w:lvl>
    <w:lvl w:ilvl="1" w:tplc="99ACF1D8" w:tentative="1">
      <w:start w:val="1"/>
      <w:numFmt w:val="bullet"/>
      <w:lvlText w:val="•"/>
      <w:lvlJc w:val="left"/>
      <w:pPr>
        <w:tabs>
          <w:tab w:val="num" w:pos="1440"/>
        </w:tabs>
        <w:ind w:left="1440" w:hanging="360"/>
      </w:pPr>
      <w:rPr>
        <w:rFonts w:ascii="Arial" w:hAnsi="Arial" w:hint="default"/>
      </w:rPr>
    </w:lvl>
    <w:lvl w:ilvl="2" w:tplc="B5E81E2A" w:tentative="1">
      <w:start w:val="1"/>
      <w:numFmt w:val="bullet"/>
      <w:lvlText w:val="•"/>
      <w:lvlJc w:val="left"/>
      <w:pPr>
        <w:tabs>
          <w:tab w:val="num" w:pos="2160"/>
        </w:tabs>
        <w:ind w:left="2160" w:hanging="360"/>
      </w:pPr>
      <w:rPr>
        <w:rFonts w:ascii="Arial" w:hAnsi="Arial" w:hint="default"/>
      </w:rPr>
    </w:lvl>
    <w:lvl w:ilvl="3" w:tplc="91084AFC" w:tentative="1">
      <w:start w:val="1"/>
      <w:numFmt w:val="bullet"/>
      <w:lvlText w:val="•"/>
      <w:lvlJc w:val="left"/>
      <w:pPr>
        <w:tabs>
          <w:tab w:val="num" w:pos="2880"/>
        </w:tabs>
        <w:ind w:left="2880" w:hanging="360"/>
      </w:pPr>
      <w:rPr>
        <w:rFonts w:ascii="Arial" w:hAnsi="Arial" w:hint="default"/>
      </w:rPr>
    </w:lvl>
    <w:lvl w:ilvl="4" w:tplc="2F0A166C" w:tentative="1">
      <w:start w:val="1"/>
      <w:numFmt w:val="bullet"/>
      <w:lvlText w:val="•"/>
      <w:lvlJc w:val="left"/>
      <w:pPr>
        <w:tabs>
          <w:tab w:val="num" w:pos="3600"/>
        </w:tabs>
        <w:ind w:left="3600" w:hanging="360"/>
      </w:pPr>
      <w:rPr>
        <w:rFonts w:ascii="Arial" w:hAnsi="Arial" w:hint="default"/>
      </w:rPr>
    </w:lvl>
    <w:lvl w:ilvl="5" w:tplc="87184DBC" w:tentative="1">
      <w:start w:val="1"/>
      <w:numFmt w:val="bullet"/>
      <w:lvlText w:val="•"/>
      <w:lvlJc w:val="left"/>
      <w:pPr>
        <w:tabs>
          <w:tab w:val="num" w:pos="4320"/>
        </w:tabs>
        <w:ind w:left="4320" w:hanging="360"/>
      </w:pPr>
      <w:rPr>
        <w:rFonts w:ascii="Arial" w:hAnsi="Arial" w:hint="default"/>
      </w:rPr>
    </w:lvl>
    <w:lvl w:ilvl="6" w:tplc="94E82FAA" w:tentative="1">
      <w:start w:val="1"/>
      <w:numFmt w:val="bullet"/>
      <w:lvlText w:val="•"/>
      <w:lvlJc w:val="left"/>
      <w:pPr>
        <w:tabs>
          <w:tab w:val="num" w:pos="5040"/>
        </w:tabs>
        <w:ind w:left="5040" w:hanging="360"/>
      </w:pPr>
      <w:rPr>
        <w:rFonts w:ascii="Arial" w:hAnsi="Arial" w:hint="default"/>
      </w:rPr>
    </w:lvl>
    <w:lvl w:ilvl="7" w:tplc="E09EB770" w:tentative="1">
      <w:start w:val="1"/>
      <w:numFmt w:val="bullet"/>
      <w:lvlText w:val="•"/>
      <w:lvlJc w:val="left"/>
      <w:pPr>
        <w:tabs>
          <w:tab w:val="num" w:pos="5760"/>
        </w:tabs>
        <w:ind w:left="5760" w:hanging="360"/>
      </w:pPr>
      <w:rPr>
        <w:rFonts w:ascii="Arial" w:hAnsi="Arial" w:hint="default"/>
      </w:rPr>
    </w:lvl>
    <w:lvl w:ilvl="8" w:tplc="B8320DD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A51938"/>
    <w:multiLevelType w:val="multilevel"/>
    <w:tmpl w:val="298C34E4"/>
    <w:numStyleLink w:val="AppendixNumbers"/>
  </w:abstractNum>
  <w:abstractNum w:abstractNumId="11"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173295E"/>
    <w:multiLevelType w:val="multilevel"/>
    <w:tmpl w:val="E2986766"/>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41AC381D"/>
    <w:multiLevelType w:val="hybridMultilevel"/>
    <w:tmpl w:val="44887E90"/>
    <w:lvl w:ilvl="0" w:tplc="DD02386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3002C9"/>
    <w:multiLevelType w:val="hybridMultilevel"/>
    <w:tmpl w:val="267CB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732058"/>
    <w:multiLevelType w:val="hybridMultilevel"/>
    <w:tmpl w:val="F9BEA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B06786"/>
    <w:multiLevelType w:val="hybridMultilevel"/>
    <w:tmpl w:val="7E6464CA"/>
    <w:lvl w:ilvl="0" w:tplc="001EEBC0">
      <w:start w:val="1"/>
      <w:numFmt w:val="bullet"/>
      <w:lvlText w:val="•"/>
      <w:lvlJc w:val="left"/>
      <w:pPr>
        <w:tabs>
          <w:tab w:val="num" w:pos="720"/>
        </w:tabs>
        <w:ind w:left="720" w:hanging="360"/>
      </w:pPr>
      <w:rPr>
        <w:rFonts w:ascii="Arial" w:hAnsi="Arial" w:hint="default"/>
      </w:rPr>
    </w:lvl>
    <w:lvl w:ilvl="1" w:tplc="C8F6FD7E">
      <w:start w:val="1"/>
      <w:numFmt w:val="bullet"/>
      <w:lvlText w:val="•"/>
      <w:lvlJc w:val="left"/>
      <w:pPr>
        <w:tabs>
          <w:tab w:val="num" w:pos="1440"/>
        </w:tabs>
        <w:ind w:left="1440" w:hanging="360"/>
      </w:pPr>
      <w:rPr>
        <w:rFonts w:ascii="Arial" w:hAnsi="Arial" w:hint="default"/>
      </w:rPr>
    </w:lvl>
    <w:lvl w:ilvl="2" w:tplc="57720F18" w:tentative="1">
      <w:start w:val="1"/>
      <w:numFmt w:val="bullet"/>
      <w:lvlText w:val="•"/>
      <w:lvlJc w:val="left"/>
      <w:pPr>
        <w:tabs>
          <w:tab w:val="num" w:pos="2160"/>
        </w:tabs>
        <w:ind w:left="2160" w:hanging="360"/>
      </w:pPr>
      <w:rPr>
        <w:rFonts w:ascii="Arial" w:hAnsi="Arial" w:hint="default"/>
      </w:rPr>
    </w:lvl>
    <w:lvl w:ilvl="3" w:tplc="80CA6516" w:tentative="1">
      <w:start w:val="1"/>
      <w:numFmt w:val="bullet"/>
      <w:lvlText w:val="•"/>
      <w:lvlJc w:val="left"/>
      <w:pPr>
        <w:tabs>
          <w:tab w:val="num" w:pos="2880"/>
        </w:tabs>
        <w:ind w:left="2880" w:hanging="360"/>
      </w:pPr>
      <w:rPr>
        <w:rFonts w:ascii="Arial" w:hAnsi="Arial" w:hint="default"/>
      </w:rPr>
    </w:lvl>
    <w:lvl w:ilvl="4" w:tplc="99E43120" w:tentative="1">
      <w:start w:val="1"/>
      <w:numFmt w:val="bullet"/>
      <w:lvlText w:val="•"/>
      <w:lvlJc w:val="left"/>
      <w:pPr>
        <w:tabs>
          <w:tab w:val="num" w:pos="3600"/>
        </w:tabs>
        <w:ind w:left="3600" w:hanging="360"/>
      </w:pPr>
      <w:rPr>
        <w:rFonts w:ascii="Arial" w:hAnsi="Arial" w:hint="default"/>
      </w:rPr>
    </w:lvl>
    <w:lvl w:ilvl="5" w:tplc="1C3206E6" w:tentative="1">
      <w:start w:val="1"/>
      <w:numFmt w:val="bullet"/>
      <w:lvlText w:val="•"/>
      <w:lvlJc w:val="left"/>
      <w:pPr>
        <w:tabs>
          <w:tab w:val="num" w:pos="4320"/>
        </w:tabs>
        <w:ind w:left="4320" w:hanging="360"/>
      </w:pPr>
      <w:rPr>
        <w:rFonts w:ascii="Arial" w:hAnsi="Arial" w:hint="default"/>
      </w:rPr>
    </w:lvl>
    <w:lvl w:ilvl="6" w:tplc="20A47DF2" w:tentative="1">
      <w:start w:val="1"/>
      <w:numFmt w:val="bullet"/>
      <w:lvlText w:val="•"/>
      <w:lvlJc w:val="left"/>
      <w:pPr>
        <w:tabs>
          <w:tab w:val="num" w:pos="5040"/>
        </w:tabs>
        <w:ind w:left="5040" w:hanging="360"/>
      </w:pPr>
      <w:rPr>
        <w:rFonts w:ascii="Arial" w:hAnsi="Arial" w:hint="default"/>
      </w:rPr>
    </w:lvl>
    <w:lvl w:ilvl="7" w:tplc="08DC3EA8" w:tentative="1">
      <w:start w:val="1"/>
      <w:numFmt w:val="bullet"/>
      <w:lvlText w:val="•"/>
      <w:lvlJc w:val="left"/>
      <w:pPr>
        <w:tabs>
          <w:tab w:val="num" w:pos="5760"/>
        </w:tabs>
        <w:ind w:left="5760" w:hanging="360"/>
      </w:pPr>
      <w:rPr>
        <w:rFonts w:ascii="Arial" w:hAnsi="Arial" w:hint="default"/>
      </w:rPr>
    </w:lvl>
    <w:lvl w:ilvl="8" w:tplc="175A2E2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FF6FA1"/>
    <w:multiLevelType w:val="hybridMultilevel"/>
    <w:tmpl w:val="90F6C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397A58"/>
    <w:multiLevelType w:val="hybridMultilevel"/>
    <w:tmpl w:val="552A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8505"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993052"/>
    <w:multiLevelType w:val="hybridMultilevel"/>
    <w:tmpl w:val="F5B4915A"/>
    <w:lvl w:ilvl="0" w:tplc="09F8C102">
      <w:start w:val="2025"/>
      <w:numFmt w:val="bullet"/>
      <w:lvlText w:val=""/>
      <w:lvlJc w:val="left"/>
      <w:pPr>
        <w:ind w:left="644" w:hanging="360"/>
      </w:pPr>
      <w:rPr>
        <w:rFonts w:ascii="Symbol" w:eastAsiaTheme="minorHAnsi" w:hAnsi="Symbol" w:cstheme="minorBidi"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22" w15:restartNumberingAfterBreak="0">
    <w:nsid w:val="7A6C66E6"/>
    <w:multiLevelType w:val="hybridMultilevel"/>
    <w:tmpl w:val="97F07F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D1F72F4"/>
    <w:multiLevelType w:val="hybridMultilevel"/>
    <w:tmpl w:val="7C94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554E84"/>
    <w:multiLevelType w:val="multilevel"/>
    <w:tmpl w:val="428091D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2"/>
    <w:lvlOverride w:ilvl="0">
      <w:lvl w:ilvl="0">
        <w:start w:val="1"/>
        <w:numFmt w:val="bullet"/>
        <w:pStyle w:val="Bullet1"/>
        <w:lvlText w:val="•"/>
        <w:lvlJc w:val="left"/>
        <w:pPr>
          <w:ind w:left="284" w:hanging="284"/>
        </w:pPr>
        <w:rPr>
          <w:rFonts w:ascii="Calibri" w:hAnsi="Calibri" w:hint="default"/>
          <w:color w:val="auto"/>
          <w:sz w:val="22"/>
        </w:rPr>
      </w:lvl>
    </w:lvlOverride>
  </w:num>
  <w:num w:numId="2">
    <w:abstractNumId w:val="24"/>
    <w:lvlOverride w:ilvl="0">
      <w:lvl w:ilvl="0">
        <w:start w:val="1"/>
        <w:numFmt w:val="decimal"/>
        <w:pStyle w:val="ListLegal1"/>
        <w:lvlText w:val="%1."/>
        <w:lvlJc w:val="left"/>
        <w:pPr>
          <w:ind w:left="284" w:hanging="284"/>
        </w:pPr>
        <w:rPr>
          <w:rFonts w:hint="default"/>
        </w:rPr>
      </w:lvl>
    </w:lvlOverride>
    <w:lvlOverride w:ilvl="1">
      <w:lvl w:ilvl="1">
        <w:start w:val="1"/>
        <w:numFmt w:val="lowerLetter"/>
        <w:pStyle w:val="ListLegal2"/>
        <w:lvlText w:val="%2."/>
        <w:lvlJc w:val="left"/>
        <w:pPr>
          <w:ind w:left="568" w:hanging="284"/>
        </w:pPr>
        <w:rPr>
          <w:rFonts w:hint="default"/>
        </w:rPr>
      </w:lvl>
    </w:lvlOverride>
    <w:lvlOverride w:ilvl="2">
      <w:lvl w:ilvl="2">
        <w:start w:val="1"/>
        <w:numFmt w:val="lowerRoman"/>
        <w:pStyle w:val="ListLegal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1" w:hanging="281"/>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
    <w:abstractNumId w:val="0"/>
    <w:lvlOverride w:ilvl="0">
      <w:lvl w:ilvl="0">
        <w:start w:val="1"/>
        <w:numFmt w:val="decimal"/>
        <w:pStyle w:val="ListNumbered1"/>
        <w:lvlText w:val="%1."/>
        <w:lvlJc w:val="left"/>
        <w:pPr>
          <w:ind w:left="284" w:hanging="284"/>
        </w:pPr>
        <w:rPr>
          <w:rFonts w:hint="default"/>
          <w:b/>
        </w:rPr>
      </w:lvl>
    </w:lvlOverride>
  </w:num>
  <w:num w:numId="4">
    <w:abstractNumId w:val="11"/>
  </w:num>
  <w:num w:numId="5">
    <w:abstractNumId w:val="2"/>
  </w:num>
  <w:num w:numId="6">
    <w:abstractNumId w:val="7"/>
  </w:num>
  <w:num w:numId="7">
    <w:abstractNumId w:val="10"/>
  </w:num>
  <w:num w:numId="8">
    <w:abstractNumId w:val="19"/>
  </w:num>
  <w:num w:numId="9">
    <w:abstractNumId w:val="20"/>
  </w:num>
  <w:num w:numId="10">
    <w:abstractNumId w:val="20"/>
  </w:num>
  <w:num w:numId="11">
    <w:abstractNumId w:val="17"/>
  </w:num>
  <w:num w:numId="12">
    <w:abstractNumId w:val="0"/>
  </w:num>
  <w:num w:numId="13">
    <w:abstractNumId w:val="5"/>
  </w:num>
  <w:num w:numId="14">
    <w:abstractNumId w:val="9"/>
  </w:num>
  <w:num w:numId="15">
    <w:abstractNumId w:val="4"/>
  </w:num>
  <w:num w:numId="16">
    <w:abstractNumId w:val="12"/>
  </w:num>
  <w:num w:numId="17">
    <w:abstractNumId w:val="24"/>
  </w:num>
  <w:num w:numId="18">
    <w:abstractNumId w:val="24"/>
    <w:lvlOverride w:ilvl="0">
      <w:startOverride w:val="1"/>
      <w:lvl w:ilvl="0">
        <w:start w:val="1"/>
        <w:numFmt w:val="decimal"/>
        <w:pStyle w:val="ListLegal1"/>
        <w:lvlText w:val="%1."/>
        <w:lvlJc w:val="left"/>
        <w:pPr>
          <w:ind w:left="284" w:hanging="284"/>
        </w:pPr>
        <w:rPr>
          <w:b w:val="0"/>
        </w:rPr>
      </w:lvl>
    </w:lvlOverride>
    <w:lvlOverride w:ilvl="1">
      <w:startOverride w:val="1"/>
      <w:lvl w:ilvl="1">
        <w:start w:val="1"/>
        <w:numFmt w:val="decimal"/>
        <w:pStyle w:val="ListLegal2"/>
        <w:lvlText w:val=""/>
        <w:lvlJc w:val="left"/>
      </w:lvl>
    </w:lvlOverride>
    <w:lvlOverride w:ilvl="2">
      <w:startOverride w:val="1"/>
      <w:lvl w:ilvl="2">
        <w:start w:val="1"/>
        <w:numFmt w:val="decimal"/>
        <w:pStyle w:val="ListLegal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12"/>
    <w:lvlOverride w:ilvl="0">
      <w:startOverride w:val="1"/>
      <w:lvl w:ilvl="0">
        <w:start w:val="1"/>
        <w:numFmt w:val="bullet"/>
        <w:pStyle w:val="Bullet1"/>
        <w:lvlText w:val="•"/>
        <w:lvlJc w:val="left"/>
        <w:pPr>
          <w:ind w:left="284" w:hanging="284"/>
        </w:pPr>
        <w:rPr>
          <w:rFonts w:ascii="Calibri" w:hAnsi="Calibri" w:cs="Times New Roman" w:hint="default"/>
          <w:color w:val="auto"/>
          <w:sz w:val="22"/>
        </w:rPr>
      </w:lvl>
    </w:lvlOverride>
    <w:lvlOverride w:ilvl="1">
      <w:lvl w:ilvl="1">
        <w:numFmt w:val="decimal"/>
        <w:pStyle w:val="Bullet2"/>
        <w:lvlText w:val=""/>
        <w:lvlJc w:val="left"/>
      </w:lvl>
    </w:lvlOverride>
    <w:lvlOverride w:ilvl="2">
      <w:lvl w:ilvl="2">
        <w:numFmt w:val="decimal"/>
        <w:pStyle w:val="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8"/>
  </w:num>
  <w:num w:numId="23">
    <w:abstractNumId w:val="15"/>
  </w:num>
  <w:num w:numId="24">
    <w:abstractNumId w:val="16"/>
  </w:num>
  <w:num w:numId="25">
    <w:abstractNumId w:val="8"/>
  </w:num>
  <w:num w:numId="26">
    <w:abstractNumId w:val="14"/>
  </w:num>
  <w:num w:numId="27">
    <w:abstractNumId w:val="6"/>
  </w:num>
  <w:num w:numId="28">
    <w:abstractNumId w:val="12"/>
    <w:lvlOverride w:ilvl="0">
      <w:startOverride w:val="1"/>
      <w:lvl w:ilvl="0">
        <w:start w:val="1"/>
        <w:numFmt w:val="bullet"/>
        <w:pStyle w:val="Bullet1"/>
        <w:lvlText w:val="•"/>
        <w:lvlJc w:val="left"/>
        <w:pPr>
          <w:ind w:left="284" w:hanging="284"/>
        </w:pPr>
        <w:rPr>
          <w:rFonts w:ascii="Calibri" w:hAnsi="Calibri" w:cs="Times New Roman" w:hint="default"/>
          <w:color w:val="auto"/>
          <w:sz w:val="22"/>
        </w:rPr>
      </w:lvl>
    </w:lvlOverride>
    <w:lvlOverride w:ilvl="1">
      <w:lvl w:ilvl="1">
        <w:numFmt w:val="decimal"/>
        <w:pStyle w:val="Bullet2"/>
        <w:lvlText w:val=""/>
        <w:lvlJc w:val="left"/>
      </w:lvl>
    </w:lvlOverride>
    <w:lvlOverride w:ilvl="2">
      <w:lvl w:ilvl="2">
        <w:numFmt w:val="decimal"/>
        <w:pStyle w:val="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
    <w:abstractNumId w:val="12"/>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0">
    <w:abstractNumId w:val="24"/>
    <w:lvlOverride w:ilvl="0">
      <w:lvl w:ilvl="0">
        <w:start w:val="1"/>
        <w:numFmt w:val="decimal"/>
        <w:pStyle w:val="ListLegal1"/>
        <w:lvlText w:val="%1."/>
        <w:lvlJc w:val="left"/>
        <w:pPr>
          <w:ind w:left="284" w:hanging="284"/>
        </w:pPr>
        <w:rPr>
          <w:rFonts w:hint="default"/>
        </w:rPr>
      </w:lvl>
    </w:lvlOverride>
    <w:lvlOverride w:ilvl="1">
      <w:lvl w:ilvl="1">
        <w:start w:val="1"/>
        <w:numFmt w:val="lowerLetter"/>
        <w:pStyle w:val="ListLegal2"/>
        <w:lvlText w:val="%2."/>
        <w:lvlJc w:val="left"/>
        <w:pPr>
          <w:ind w:left="568" w:hanging="284"/>
        </w:pPr>
        <w:rPr>
          <w:rFonts w:hint="default"/>
        </w:rPr>
      </w:lvl>
    </w:lvlOverride>
    <w:lvlOverride w:ilvl="2">
      <w:lvl w:ilvl="2">
        <w:start w:val="1"/>
        <w:numFmt w:val="lowerRoman"/>
        <w:pStyle w:val="ListLegal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1" w:hanging="281"/>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1">
    <w:abstractNumId w:val="23"/>
  </w:num>
  <w:num w:numId="32">
    <w:abstractNumId w:val="13"/>
  </w:num>
  <w:num w:numId="33">
    <w:abstractNumId w:val="21"/>
  </w:num>
  <w:num w:numId="34">
    <w:abstractNumId w:val="1"/>
  </w:num>
  <w:num w:numId="3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06"/>
    <w:rsid w:val="00000C10"/>
    <w:rsid w:val="000013DE"/>
    <w:rsid w:val="00002764"/>
    <w:rsid w:val="00002ED5"/>
    <w:rsid w:val="00003592"/>
    <w:rsid w:val="00003AF5"/>
    <w:rsid w:val="00005622"/>
    <w:rsid w:val="00007649"/>
    <w:rsid w:val="000123FE"/>
    <w:rsid w:val="00012409"/>
    <w:rsid w:val="0001430B"/>
    <w:rsid w:val="00015E66"/>
    <w:rsid w:val="0001651A"/>
    <w:rsid w:val="00016685"/>
    <w:rsid w:val="00017DB3"/>
    <w:rsid w:val="00023A92"/>
    <w:rsid w:val="0003270B"/>
    <w:rsid w:val="00037508"/>
    <w:rsid w:val="00041240"/>
    <w:rsid w:val="00041799"/>
    <w:rsid w:val="00043C0A"/>
    <w:rsid w:val="00046F80"/>
    <w:rsid w:val="000474B4"/>
    <w:rsid w:val="000475F0"/>
    <w:rsid w:val="000516F5"/>
    <w:rsid w:val="000519D3"/>
    <w:rsid w:val="00051BA9"/>
    <w:rsid w:val="00055529"/>
    <w:rsid w:val="000561CB"/>
    <w:rsid w:val="0005702C"/>
    <w:rsid w:val="00061EA7"/>
    <w:rsid w:val="00063E08"/>
    <w:rsid w:val="00066BA4"/>
    <w:rsid w:val="00066E11"/>
    <w:rsid w:val="000673E6"/>
    <w:rsid w:val="00070151"/>
    <w:rsid w:val="000711A1"/>
    <w:rsid w:val="00071A8C"/>
    <w:rsid w:val="00071D46"/>
    <w:rsid w:val="000739AE"/>
    <w:rsid w:val="00073B73"/>
    <w:rsid w:val="00073E9B"/>
    <w:rsid w:val="00076815"/>
    <w:rsid w:val="00080225"/>
    <w:rsid w:val="000816AB"/>
    <w:rsid w:val="00082287"/>
    <w:rsid w:val="00084951"/>
    <w:rsid w:val="00084F26"/>
    <w:rsid w:val="00085622"/>
    <w:rsid w:val="000860D9"/>
    <w:rsid w:val="000863A3"/>
    <w:rsid w:val="000871DD"/>
    <w:rsid w:val="000875B3"/>
    <w:rsid w:val="00090497"/>
    <w:rsid w:val="000904FD"/>
    <w:rsid w:val="00090E06"/>
    <w:rsid w:val="0009261C"/>
    <w:rsid w:val="00093831"/>
    <w:rsid w:val="00096650"/>
    <w:rsid w:val="00096A23"/>
    <w:rsid w:val="000A012A"/>
    <w:rsid w:val="000A259F"/>
    <w:rsid w:val="000A39BC"/>
    <w:rsid w:val="000A5160"/>
    <w:rsid w:val="000A6153"/>
    <w:rsid w:val="000A7009"/>
    <w:rsid w:val="000B0996"/>
    <w:rsid w:val="000B3E47"/>
    <w:rsid w:val="000B518D"/>
    <w:rsid w:val="000B5ED6"/>
    <w:rsid w:val="000B6720"/>
    <w:rsid w:val="000C1AC0"/>
    <w:rsid w:val="000C21F9"/>
    <w:rsid w:val="000C3AF5"/>
    <w:rsid w:val="000C547F"/>
    <w:rsid w:val="000C7069"/>
    <w:rsid w:val="000C77EB"/>
    <w:rsid w:val="000D1B8A"/>
    <w:rsid w:val="000D1F98"/>
    <w:rsid w:val="000D36C6"/>
    <w:rsid w:val="000D3F0C"/>
    <w:rsid w:val="000D45FE"/>
    <w:rsid w:val="000D557F"/>
    <w:rsid w:val="000D7214"/>
    <w:rsid w:val="000E00D9"/>
    <w:rsid w:val="000E0361"/>
    <w:rsid w:val="000E1F54"/>
    <w:rsid w:val="000E24BA"/>
    <w:rsid w:val="000E382B"/>
    <w:rsid w:val="000E3895"/>
    <w:rsid w:val="000E3929"/>
    <w:rsid w:val="000E3CB0"/>
    <w:rsid w:val="000E52D6"/>
    <w:rsid w:val="000E5674"/>
    <w:rsid w:val="000E5AF3"/>
    <w:rsid w:val="000E5E3C"/>
    <w:rsid w:val="000E5F17"/>
    <w:rsid w:val="000E7314"/>
    <w:rsid w:val="000F01C4"/>
    <w:rsid w:val="000F159A"/>
    <w:rsid w:val="000F21A4"/>
    <w:rsid w:val="000F23CF"/>
    <w:rsid w:val="000F3383"/>
    <w:rsid w:val="000F4772"/>
    <w:rsid w:val="000F5280"/>
    <w:rsid w:val="000F5408"/>
    <w:rsid w:val="000F6700"/>
    <w:rsid w:val="000F68C9"/>
    <w:rsid w:val="00101A06"/>
    <w:rsid w:val="001038A1"/>
    <w:rsid w:val="001041F2"/>
    <w:rsid w:val="00104314"/>
    <w:rsid w:val="00104E3B"/>
    <w:rsid w:val="0010632D"/>
    <w:rsid w:val="001109E0"/>
    <w:rsid w:val="00110B21"/>
    <w:rsid w:val="00111006"/>
    <w:rsid w:val="00111862"/>
    <w:rsid w:val="0011189F"/>
    <w:rsid w:val="00111A6E"/>
    <w:rsid w:val="001125EA"/>
    <w:rsid w:val="00117D0C"/>
    <w:rsid w:val="001239BE"/>
    <w:rsid w:val="0012446A"/>
    <w:rsid w:val="001261F3"/>
    <w:rsid w:val="00126C9A"/>
    <w:rsid w:val="001277B0"/>
    <w:rsid w:val="0013114D"/>
    <w:rsid w:val="001319B8"/>
    <w:rsid w:val="00132230"/>
    <w:rsid w:val="001331D1"/>
    <w:rsid w:val="001349C6"/>
    <w:rsid w:val="0014116C"/>
    <w:rsid w:val="0014169C"/>
    <w:rsid w:val="0014263C"/>
    <w:rsid w:val="001439D0"/>
    <w:rsid w:val="001442A3"/>
    <w:rsid w:val="00144507"/>
    <w:rsid w:val="001451C1"/>
    <w:rsid w:val="001516D0"/>
    <w:rsid w:val="00152A54"/>
    <w:rsid w:val="00153910"/>
    <w:rsid w:val="00153CC0"/>
    <w:rsid w:val="00156188"/>
    <w:rsid w:val="00157148"/>
    <w:rsid w:val="001600BA"/>
    <w:rsid w:val="00160EE9"/>
    <w:rsid w:val="00161A8B"/>
    <w:rsid w:val="00161A94"/>
    <w:rsid w:val="0016235C"/>
    <w:rsid w:val="0016380F"/>
    <w:rsid w:val="00170BC3"/>
    <w:rsid w:val="001710B9"/>
    <w:rsid w:val="00171F8D"/>
    <w:rsid w:val="00172042"/>
    <w:rsid w:val="001734F7"/>
    <w:rsid w:val="00175290"/>
    <w:rsid w:val="00176512"/>
    <w:rsid w:val="001765D0"/>
    <w:rsid w:val="00177D3B"/>
    <w:rsid w:val="00180BB3"/>
    <w:rsid w:val="00181691"/>
    <w:rsid w:val="001816AB"/>
    <w:rsid w:val="00181D50"/>
    <w:rsid w:val="00182006"/>
    <w:rsid w:val="001820F7"/>
    <w:rsid w:val="001833E7"/>
    <w:rsid w:val="001853B7"/>
    <w:rsid w:val="00186193"/>
    <w:rsid w:val="00186225"/>
    <w:rsid w:val="0019516A"/>
    <w:rsid w:val="00197496"/>
    <w:rsid w:val="001A0953"/>
    <w:rsid w:val="001A18A3"/>
    <w:rsid w:val="001A4488"/>
    <w:rsid w:val="001B0E5E"/>
    <w:rsid w:val="001B4941"/>
    <w:rsid w:val="001C081F"/>
    <w:rsid w:val="001C2738"/>
    <w:rsid w:val="001C3281"/>
    <w:rsid w:val="001C69B0"/>
    <w:rsid w:val="001C6AD0"/>
    <w:rsid w:val="001C7FC0"/>
    <w:rsid w:val="001D19CE"/>
    <w:rsid w:val="001D2852"/>
    <w:rsid w:val="001D5112"/>
    <w:rsid w:val="001D565F"/>
    <w:rsid w:val="001D6A40"/>
    <w:rsid w:val="001E0A61"/>
    <w:rsid w:val="001E30E3"/>
    <w:rsid w:val="001E32E4"/>
    <w:rsid w:val="001E489A"/>
    <w:rsid w:val="001E51D1"/>
    <w:rsid w:val="001E51EB"/>
    <w:rsid w:val="001E650A"/>
    <w:rsid w:val="001E6BD8"/>
    <w:rsid w:val="001F0C2F"/>
    <w:rsid w:val="001F120C"/>
    <w:rsid w:val="001F23A4"/>
    <w:rsid w:val="001F52CA"/>
    <w:rsid w:val="001F5826"/>
    <w:rsid w:val="001F5C39"/>
    <w:rsid w:val="001F688C"/>
    <w:rsid w:val="0020046D"/>
    <w:rsid w:val="00201EF6"/>
    <w:rsid w:val="002049B6"/>
    <w:rsid w:val="002056B7"/>
    <w:rsid w:val="00205B00"/>
    <w:rsid w:val="00206DF0"/>
    <w:rsid w:val="0021314E"/>
    <w:rsid w:val="002139C9"/>
    <w:rsid w:val="00213E96"/>
    <w:rsid w:val="00215DCD"/>
    <w:rsid w:val="00216B42"/>
    <w:rsid w:val="002174AE"/>
    <w:rsid w:val="0022444C"/>
    <w:rsid w:val="002247C6"/>
    <w:rsid w:val="00224CD2"/>
    <w:rsid w:val="002252E7"/>
    <w:rsid w:val="002254D5"/>
    <w:rsid w:val="0022611D"/>
    <w:rsid w:val="00230EC4"/>
    <w:rsid w:val="00233273"/>
    <w:rsid w:val="0023549E"/>
    <w:rsid w:val="00235DA5"/>
    <w:rsid w:val="002421ED"/>
    <w:rsid w:val="002422F6"/>
    <w:rsid w:val="0024592B"/>
    <w:rsid w:val="00246508"/>
    <w:rsid w:val="00251BE4"/>
    <w:rsid w:val="00252C6F"/>
    <w:rsid w:val="00254E51"/>
    <w:rsid w:val="00255C1A"/>
    <w:rsid w:val="002641E1"/>
    <w:rsid w:val="0026631A"/>
    <w:rsid w:val="002675F3"/>
    <w:rsid w:val="00267B0D"/>
    <w:rsid w:val="002744BC"/>
    <w:rsid w:val="00274D34"/>
    <w:rsid w:val="00276056"/>
    <w:rsid w:val="00277273"/>
    <w:rsid w:val="002803E4"/>
    <w:rsid w:val="00280F1E"/>
    <w:rsid w:val="00280F6C"/>
    <w:rsid w:val="00283E3C"/>
    <w:rsid w:val="002840DC"/>
    <w:rsid w:val="00284164"/>
    <w:rsid w:val="00284210"/>
    <w:rsid w:val="00284287"/>
    <w:rsid w:val="00285E5D"/>
    <w:rsid w:val="0028602C"/>
    <w:rsid w:val="00287170"/>
    <w:rsid w:val="00290601"/>
    <w:rsid w:val="0029066F"/>
    <w:rsid w:val="00290F2D"/>
    <w:rsid w:val="00291050"/>
    <w:rsid w:val="00291800"/>
    <w:rsid w:val="00293028"/>
    <w:rsid w:val="002932D6"/>
    <w:rsid w:val="0029547E"/>
    <w:rsid w:val="00295EB2"/>
    <w:rsid w:val="0029620A"/>
    <w:rsid w:val="00296463"/>
    <w:rsid w:val="0029751F"/>
    <w:rsid w:val="002A31E5"/>
    <w:rsid w:val="002A32EF"/>
    <w:rsid w:val="002A4FD6"/>
    <w:rsid w:val="002A73A8"/>
    <w:rsid w:val="002A7B87"/>
    <w:rsid w:val="002B06E4"/>
    <w:rsid w:val="002B0F82"/>
    <w:rsid w:val="002B2442"/>
    <w:rsid w:val="002B27E1"/>
    <w:rsid w:val="002B3569"/>
    <w:rsid w:val="002B393D"/>
    <w:rsid w:val="002B3A95"/>
    <w:rsid w:val="002B4CD9"/>
    <w:rsid w:val="002B53B2"/>
    <w:rsid w:val="002B5855"/>
    <w:rsid w:val="002B6804"/>
    <w:rsid w:val="002B7197"/>
    <w:rsid w:val="002C100D"/>
    <w:rsid w:val="002C27A6"/>
    <w:rsid w:val="002C4AE8"/>
    <w:rsid w:val="002C62BD"/>
    <w:rsid w:val="002C7E7E"/>
    <w:rsid w:val="002D0D7E"/>
    <w:rsid w:val="002D3A5B"/>
    <w:rsid w:val="002D5288"/>
    <w:rsid w:val="002D52FA"/>
    <w:rsid w:val="002D5B63"/>
    <w:rsid w:val="002E1ADA"/>
    <w:rsid w:val="002E1E23"/>
    <w:rsid w:val="002E51F0"/>
    <w:rsid w:val="002E619B"/>
    <w:rsid w:val="002F02FE"/>
    <w:rsid w:val="002F1849"/>
    <w:rsid w:val="002F30DF"/>
    <w:rsid w:val="002F3E39"/>
    <w:rsid w:val="0030156B"/>
    <w:rsid w:val="003019C5"/>
    <w:rsid w:val="00302183"/>
    <w:rsid w:val="00304354"/>
    <w:rsid w:val="003067DC"/>
    <w:rsid w:val="00307805"/>
    <w:rsid w:val="003156D5"/>
    <w:rsid w:val="00316178"/>
    <w:rsid w:val="00316317"/>
    <w:rsid w:val="00317294"/>
    <w:rsid w:val="0032022A"/>
    <w:rsid w:val="00321B4D"/>
    <w:rsid w:val="00321F93"/>
    <w:rsid w:val="003221FD"/>
    <w:rsid w:val="00322360"/>
    <w:rsid w:val="003226D1"/>
    <w:rsid w:val="00325426"/>
    <w:rsid w:val="003256D0"/>
    <w:rsid w:val="003261CF"/>
    <w:rsid w:val="003318BF"/>
    <w:rsid w:val="0033244A"/>
    <w:rsid w:val="00334848"/>
    <w:rsid w:val="0033586E"/>
    <w:rsid w:val="003371C7"/>
    <w:rsid w:val="00337268"/>
    <w:rsid w:val="00337FE9"/>
    <w:rsid w:val="00340044"/>
    <w:rsid w:val="00342F8E"/>
    <w:rsid w:val="00344B86"/>
    <w:rsid w:val="00344E57"/>
    <w:rsid w:val="003457EA"/>
    <w:rsid w:val="00345946"/>
    <w:rsid w:val="003462C6"/>
    <w:rsid w:val="00346CFD"/>
    <w:rsid w:val="003503D5"/>
    <w:rsid w:val="0035211D"/>
    <w:rsid w:val="00352FC6"/>
    <w:rsid w:val="00353343"/>
    <w:rsid w:val="003537A6"/>
    <w:rsid w:val="003546DC"/>
    <w:rsid w:val="00354D78"/>
    <w:rsid w:val="00354DB4"/>
    <w:rsid w:val="00355ED3"/>
    <w:rsid w:val="00362636"/>
    <w:rsid w:val="003647FB"/>
    <w:rsid w:val="00365306"/>
    <w:rsid w:val="00365601"/>
    <w:rsid w:val="00365A8C"/>
    <w:rsid w:val="00366ADE"/>
    <w:rsid w:val="0036764B"/>
    <w:rsid w:val="003720E9"/>
    <w:rsid w:val="00373EC9"/>
    <w:rsid w:val="003807A4"/>
    <w:rsid w:val="00384334"/>
    <w:rsid w:val="00385151"/>
    <w:rsid w:val="00385312"/>
    <w:rsid w:val="00391C13"/>
    <w:rsid w:val="003936E3"/>
    <w:rsid w:val="00395733"/>
    <w:rsid w:val="0039675E"/>
    <w:rsid w:val="00397265"/>
    <w:rsid w:val="00397283"/>
    <w:rsid w:val="003A040B"/>
    <w:rsid w:val="003A0A39"/>
    <w:rsid w:val="003A0CE6"/>
    <w:rsid w:val="003A0EF4"/>
    <w:rsid w:val="003A1B5D"/>
    <w:rsid w:val="003A1C06"/>
    <w:rsid w:val="003A2F4E"/>
    <w:rsid w:val="003A3D9B"/>
    <w:rsid w:val="003A5840"/>
    <w:rsid w:val="003B1962"/>
    <w:rsid w:val="003B1B65"/>
    <w:rsid w:val="003B3B12"/>
    <w:rsid w:val="003B535E"/>
    <w:rsid w:val="003B65D7"/>
    <w:rsid w:val="003B6EE4"/>
    <w:rsid w:val="003B7118"/>
    <w:rsid w:val="003B7753"/>
    <w:rsid w:val="003B7FB3"/>
    <w:rsid w:val="003C0C2B"/>
    <w:rsid w:val="003C484B"/>
    <w:rsid w:val="003C4F40"/>
    <w:rsid w:val="003C625A"/>
    <w:rsid w:val="003C7015"/>
    <w:rsid w:val="003D0CDF"/>
    <w:rsid w:val="003D2A7A"/>
    <w:rsid w:val="003D30DB"/>
    <w:rsid w:val="003D3814"/>
    <w:rsid w:val="003D3B72"/>
    <w:rsid w:val="003D40D5"/>
    <w:rsid w:val="003D57F9"/>
    <w:rsid w:val="003D6173"/>
    <w:rsid w:val="003D6AF8"/>
    <w:rsid w:val="003D70A3"/>
    <w:rsid w:val="003E057C"/>
    <w:rsid w:val="003E2B17"/>
    <w:rsid w:val="003E2CDB"/>
    <w:rsid w:val="003E3DD8"/>
    <w:rsid w:val="003E4D4D"/>
    <w:rsid w:val="003E55B3"/>
    <w:rsid w:val="003E5BB9"/>
    <w:rsid w:val="003E6192"/>
    <w:rsid w:val="003E769E"/>
    <w:rsid w:val="003F0540"/>
    <w:rsid w:val="003F1B82"/>
    <w:rsid w:val="003F225A"/>
    <w:rsid w:val="003F283F"/>
    <w:rsid w:val="003F3A15"/>
    <w:rsid w:val="003F4CC3"/>
    <w:rsid w:val="003F775D"/>
    <w:rsid w:val="004030F5"/>
    <w:rsid w:val="00404087"/>
    <w:rsid w:val="004045CD"/>
    <w:rsid w:val="0040480F"/>
    <w:rsid w:val="004063DE"/>
    <w:rsid w:val="004077BF"/>
    <w:rsid w:val="004102C6"/>
    <w:rsid w:val="00411571"/>
    <w:rsid w:val="00414446"/>
    <w:rsid w:val="004149D9"/>
    <w:rsid w:val="00416744"/>
    <w:rsid w:val="004200A6"/>
    <w:rsid w:val="0042011C"/>
    <w:rsid w:val="00420F04"/>
    <w:rsid w:val="00422826"/>
    <w:rsid w:val="004267DE"/>
    <w:rsid w:val="00426E0D"/>
    <w:rsid w:val="004273D1"/>
    <w:rsid w:val="00431D07"/>
    <w:rsid w:val="004324EE"/>
    <w:rsid w:val="00437CCD"/>
    <w:rsid w:val="00437F1C"/>
    <w:rsid w:val="00441A70"/>
    <w:rsid w:val="00441AB7"/>
    <w:rsid w:val="004427D4"/>
    <w:rsid w:val="00443A23"/>
    <w:rsid w:val="00445C97"/>
    <w:rsid w:val="00447729"/>
    <w:rsid w:val="004536B8"/>
    <w:rsid w:val="00454AE7"/>
    <w:rsid w:val="0045753D"/>
    <w:rsid w:val="00460236"/>
    <w:rsid w:val="0046197A"/>
    <w:rsid w:val="00461EB9"/>
    <w:rsid w:val="004663A0"/>
    <w:rsid w:val="00466C57"/>
    <w:rsid w:val="004672BF"/>
    <w:rsid w:val="00467361"/>
    <w:rsid w:val="004676AD"/>
    <w:rsid w:val="00470646"/>
    <w:rsid w:val="00470E4D"/>
    <w:rsid w:val="00474A61"/>
    <w:rsid w:val="0047658C"/>
    <w:rsid w:val="00477E77"/>
    <w:rsid w:val="00480484"/>
    <w:rsid w:val="00480FB1"/>
    <w:rsid w:val="0048207E"/>
    <w:rsid w:val="004822A3"/>
    <w:rsid w:val="00483B86"/>
    <w:rsid w:val="00484458"/>
    <w:rsid w:val="004844EE"/>
    <w:rsid w:val="00490D86"/>
    <w:rsid w:val="00490DF8"/>
    <w:rsid w:val="00491EB8"/>
    <w:rsid w:val="00492ED2"/>
    <w:rsid w:val="00496717"/>
    <w:rsid w:val="00496EAF"/>
    <w:rsid w:val="004A0E35"/>
    <w:rsid w:val="004A1446"/>
    <w:rsid w:val="004A29F8"/>
    <w:rsid w:val="004A2AC3"/>
    <w:rsid w:val="004A329F"/>
    <w:rsid w:val="004A3726"/>
    <w:rsid w:val="004A4F1B"/>
    <w:rsid w:val="004A578C"/>
    <w:rsid w:val="004A5A9A"/>
    <w:rsid w:val="004A5E89"/>
    <w:rsid w:val="004B1837"/>
    <w:rsid w:val="004B1A43"/>
    <w:rsid w:val="004B4335"/>
    <w:rsid w:val="004B45DF"/>
    <w:rsid w:val="004B642E"/>
    <w:rsid w:val="004B67D3"/>
    <w:rsid w:val="004B7900"/>
    <w:rsid w:val="004C07C0"/>
    <w:rsid w:val="004C116D"/>
    <w:rsid w:val="004C2D8D"/>
    <w:rsid w:val="004C4857"/>
    <w:rsid w:val="004C4F08"/>
    <w:rsid w:val="004C5737"/>
    <w:rsid w:val="004C6AC9"/>
    <w:rsid w:val="004C7689"/>
    <w:rsid w:val="004D0BAF"/>
    <w:rsid w:val="004D1816"/>
    <w:rsid w:val="004D3DBA"/>
    <w:rsid w:val="004D4D67"/>
    <w:rsid w:val="004D5E6A"/>
    <w:rsid w:val="004D6EE2"/>
    <w:rsid w:val="004E2E4B"/>
    <w:rsid w:val="004E337A"/>
    <w:rsid w:val="004E4A14"/>
    <w:rsid w:val="004E4A1D"/>
    <w:rsid w:val="004E5BDC"/>
    <w:rsid w:val="004E6A17"/>
    <w:rsid w:val="004F04E1"/>
    <w:rsid w:val="004F10C4"/>
    <w:rsid w:val="004F1AF7"/>
    <w:rsid w:val="004F2210"/>
    <w:rsid w:val="004F2776"/>
    <w:rsid w:val="004F4BD1"/>
    <w:rsid w:val="004F4C13"/>
    <w:rsid w:val="004F6193"/>
    <w:rsid w:val="004F6475"/>
    <w:rsid w:val="004F7C25"/>
    <w:rsid w:val="00500768"/>
    <w:rsid w:val="00500C42"/>
    <w:rsid w:val="00503F96"/>
    <w:rsid w:val="00504F62"/>
    <w:rsid w:val="0051346F"/>
    <w:rsid w:val="00513790"/>
    <w:rsid w:val="00515ED9"/>
    <w:rsid w:val="00516200"/>
    <w:rsid w:val="00516868"/>
    <w:rsid w:val="005208BB"/>
    <w:rsid w:val="005215C4"/>
    <w:rsid w:val="0052163F"/>
    <w:rsid w:val="00526229"/>
    <w:rsid w:val="005264D2"/>
    <w:rsid w:val="0052663E"/>
    <w:rsid w:val="005304D4"/>
    <w:rsid w:val="0053062D"/>
    <w:rsid w:val="00530E92"/>
    <w:rsid w:val="0053209E"/>
    <w:rsid w:val="00533BB5"/>
    <w:rsid w:val="00535C84"/>
    <w:rsid w:val="0053614C"/>
    <w:rsid w:val="00541213"/>
    <w:rsid w:val="0054161D"/>
    <w:rsid w:val="00541E40"/>
    <w:rsid w:val="00546218"/>
    <w:rsid w:val="00547578"/>
    <w:rsid w:val="00547F1E"/>
    <w:rsid w:val="005523F4"/>
    <w:rsid w:val="00553FA2"/>
    <w:rsid w:val="00560894"/>
    <w:rsid w:val="005618F4"/>
    <w:rsid w:val="00563A6B"/>
    <w:rsid w:val="00564AC0"/>
    <w:rsid w:val="00565490"/>
    <w:rsid w:val="005679D0"/>
    <w:rsid w:val="005700BE"/>
    <w:rsid w:val="00570AD2"/>
    <w:rsid w:val="00571369"/>
    <w:rsid w:val="00576B2C"/>
    <w:rsid w:val="00576E39"/>
    <w:rsid w:val="0057715D"/>
    <w:rsid w:val="005815B3"/>
    <w:rsid w:val="005842E5"/>
    <w:rsid w:val="005859FA"/>
    <w:rsid w:val="00585B26"/>
    <w:rsid w:val="00585B42"/>
    <w:rsid w:val="00585CF8"/>
    <w:rsid w:val="005900F3"/>
    <w:rsid w:val="0059011C"/>
    <w:rsid w:val="00590F49"/>
    <w:rsid w:val="005912BE"/>
    <w:rsid w:val="00594C3E"/>
    <w:rsid w:val="005A0B4F"/>
    <w:rsid w:val="005A4CCF"/>
    <w:rsid w:val="005A500D"/>
    <w:rsid w:val="005A5A2D"/>
    <w:rsid w:val="005A5B20"/>
    <w:rsid w:val="005A77B0"/>
    <w:rsid w:val="005B0F73"/>
    <w:rsid w:val="005B16B7"/>
    <w:rsid w:val="005B17E2"/>
    <w:rsid w:val="005B2957"/>
    <w:rsid w:val="005B2DA6"/>
    <w:rsid w:val="005B5E8A"/>
    <w:rsid w:val="005B6913"/>
    <w:rsid w:val="005B729A"/>
    <w:rsid w:val="005B7B60"/>
    <w:rsid w:val="005C1416"/>
    <w:rsid w:val="005C1BA9"/>
    <w:rsid w:val="005C23A6"/>
    <w:rsid w:val="005C27B7"/>
    <w:rsid w:val="005C35B5"/>
    <w:rsid w:val="005C62D1"/>
    <w:rsid w:val="005C7A69"/>
    <w:rsid w:val="005D05BC"/>
    <w:rsid w:val="005D2C7B"/>
    <w:rsid w:val="005D3A64"/>
    <w:rsid w:val="005D4DD1"/>
    <w:rsid w:val="005E015E"/>
    <w:rsid w:val="005E2F39"/>
    <w:rsid w:val="005E340B"/>
    <w:rsid w:val="005E3756"/>
    <w:rsid w:val="005E4B6C"/>
    <w:rsid w:val="005E4ED9"/>
    <w:rsid w:val="005E64BA"/>
    <w:rsid w:val="005E656E"/>
    <w:rsid w:val="005E6A94"/>
    <w:rsid w:val="005F0C02"/>
    <w:rsid w:val="005F225E"/>
    <w:rsid w:val="005F4C18"/>
    <w:rsid w:val="005F5AF1"/>
    <w:rsid w:val="005F6642"/>
    <w:rsid w:val="005F794B"/>
    <w:rsid w:val="005F7D82"/>
    <w:rsid w:val="00600E26"/>
    <w:rsid w:val="00602DA6"/>
    <w:rsid w:val="00603BBA"/>
    <w:rsid w:val="00606949"/>
    <w:rsid w:val="006074CB"/>
    <w:rsid w:val="00610C54"/>
    <w:rsid w:val="00610E65"/>
    <w:rsid w:val="00611039"/>
    <w:rsid w:val="00611218"/>
    <w:rsid w:val="00611F67"/>
    <w:rsid w:val="00613348"/>
    <w:rsid w:val="00614DF1"/>
    <w:rsid w:val="00617B0E"/>
    <w:rsid w:val="00622364"/>
    <w:rsid w:val="006233F8"/>
    <w:rsid w:val="006236A3"/>
    <w:rsid w:val="00626998"/>
    <w:rsid w:val="0062760E"/>
    <w:rsid w:val="00627B24"/>
    <w:rsid w:val="00632B0E"/>
    <w:rsid w:val="00636397"/>
    <w:rsid w:val="0064019E"/>
    <w:rsid w:val="00640B64"/>
    <w:rsid w:val="00641AE6"/>
    <w:rsid w:val="00643762"/>
    <w:rsid w:val="0064619F"/>
    <w:rsid w:val="00651F32"/>
    <w:rsid w:val="006520B5"/>
    <w:rsid w:val="00653011"/>
    <w:rsid w:val="006604A3"/>
    <w:rsid w:val="00661961"/>
    <w:rsid w:val="0066327D"/>
    <w:rsid w:val="00663459"/>
    <w:rsid w:val="00666E6B"/>
    <w:rsid w:val="00671DB1"/>
    <w:rsid w:val="00672D3A"/>
    <w:rsid w:val="0067693F"/>
    <w:rsid w:val="006779A4"/>
    <w:rsid w:val="00683C53"/>
    <w:rsid w:val="006849C2"/>
    <w:rsid w:val="00686C1F"/>
    <w:rsid w:val="00691784"/>
    <w:rsid w:val="00693129"/>
    <w:rsid w:val="00694F73"/>
    <w:rsid w:val="00695611"/>
    <w:rsid w:val="00696463"/>
    <w:rsid w:val="00697459"/>
    <w:rsid w:val="00697C6B"/>
    <w:rsid w:val="006A2429"/>
    <w:rsid w:val="006A24E8"/>
    <w:rsid w:val="006A2A4E"/>
    <w:rsid w:val="006A2AC0"/>
    <w:rsid w:val="006A3E8B"/>
    <w:rsid w:val="006A5529"/>
    <w:rsid w:val="006A6625"/>
    <w:rsid w:val="006A7F02"/>
    <w:rsid w:val="006B06C4"/>
    <w:rsid w:val="006B0942"/>
    <w:rsid w:val="006B1E99"/>
    <w:rsid w:val="006B2611"/>
    <w:rsid w:val="006B27E0"/>
    <w:rsid w:val="006B2F5E"/>
    <w:rsid w:val="006B30BE"/>
    <w:rsid w:val="006B737B"/>
    <w:rsid w:val="006C0293"/>
    <w:rsid w:val="006C0C4F"/>
    <w:rsid w:val="006C0C5B"/>
    <w:rsid w:val="006C2597"/>
    <w:rsid w:val="006C2B20"/>
    <w:rsid w:val="006C2F15"/>
    <w:rsid w:val="006C3209"/>
    <w:rsid w:val="006C494B"/>
    <w:rsid w:val="006C4FBC"/>
    <w:rsid w:val="006C515E"/>
    <w:rsid w:val="006C55A0"/>
    <w:rsid w:val="006C7824"/>
    <w:rsid w:val="006C7BB6"/>
    <w:rsid w:val="006D0EDF"/>
    <w:rsid w:val="006D1E64"/>
    <w:rsid w:val="006D23F3"/>
    <w:rsid w:val="006D4337"/>
    <w:rsid w:val="006D7C46"/>
    <w:rsid w:val="006E1ECA"/>
    <w:rsid w:val="006E28A6"/>
    <w:rsid w:val="006E60F3"/>
    <w:rsid w:val="006E72D5"/>
    <w:rsid w:val="006E7553"/>
    <w:rsid w:val="006F0C7F"/>
    <w:rsid w:val="006F2463"/>
    <w:rsid w:val="006F4441"/>
    <w:rsid w:val="006F5491"/>
    <w:rsid w:val="006F5F47"/>
    <w:rsid w:val="0070036B"/>
    <w:rsid w:val="007007D5"/>
    <w:rsid w:val="00700CF3"/>
    <w:rsid w:val="007013BA"/>
    <w:rsid w:val="007023D7"/>
    <w:rsid w:val="007025CB"/>
    <w:rsid w:val="007035B8"/>
    <w:rsid w:val="00703CCF"/>
    <w:rsid w:val="007043DC"/>
    <w:rsid w:val="0070706E"/>
    <w:rsid w:val="007075DD"/>
    <w:rsid w:val="007078D7"/>
    <w:rsid w:val="00707BBC"/>
    <w:rsid w:val="00707D77"/>
    <w:rsid w:val="007114D6"/>
    <w:rsid w:val="0071291F"/>
    <w:rsid w:val="00712B4A"/>
    <w:rsid w:val="0071382D"/>
    <w:rsid w:val="007148CA"/>
    <w:rsid w:val="00715E76"/>
    <w:rsid w:val="00720D29"/>
    <w:rsid w:val="007211BF"/>
    <w:rsid w:val="007232D5"/>
    <w:rsid w:val="007235B5"/>
    <w:rsid w:val="00723C5B"/>
    <w:rsid w:val="00724055"/>
    <w:rsid w:val="00731B34"/>
    <w:rsid w:val="007320A5"/>
    <w:rsid w:val="007333AF"/>
    <w:rsid w:val="00733A3D"/>
    <w:rsid w:val="00735252"/>
    <w:rsid w:val="00735543"/>
    <w:rsid w:val="0073560E"/>
    <w:rsid w:val="007357DB"/>
    <w:rsid w:val="00736273"/>
    <w:rsid w:val="00740289"/>
    <w:rsid w:val="00740E5F"/>
    <w:rsid w:val="00741D51"/>
    <w:rsid w:val="007450CD"/>
    <w:rsid w:val="0074565C"/>
    <w:rsid w:val="007459A1"/>
    <w:rsid w:val="00746BF8"/>
    <w:rsid w:val="007513B0"/>
    <w:rsid w:val="00751BA2"/>
    <w:rsid w:val="00752C64"/>
    <w:rsid w:val="00752F98"/>
    <w:rsid w:val="007533BC"/>
    <w:rsid w:val="00754912"/>
    <w:rsid w:val="007575A5"/>
    <w:rsid w:val="00757826"/>
    <w:rsid w:val="00760C30"/>
    <w:rsid w:val="00762CA2"/>
    <w:rsid w:val="00765BEC"/>
    <w:rsid w:val="007661CE"/>
    <w:rsid w:val="00772512"/>
    <w:rsid w:val="00773713"/>
    <w:rsid w:val="00774CF3"/>
    <w:rsid w:val="0077513E"/>
    <w:rsid w:val="00776FC6"/>
    <w:rsid w:val="007772E7"/>
    <w:rsid w:val="007817E2"/>
    <w:rsid w:val="0078250E"/>
    <w:rsid w:val="00786602"/>
    <w:rsid w:val="0079134C"/>
    <w:rsid w:val="00792432"/>
    <w:rsid w:val="00796451"/>
    <w:rsid w:val="007967EC"/>
    <w:rsid w:val="00797642"/>
    <w:rsid w:val="007A04A4"/>
    <w:rsid w:val="007A05BE"/>
    <w:rsid w:val="007A3892"/>
    <w:rsid w:val="007A664E"/>
    <w:rsid w:val="007A6CE3"/>
    <w:rsid w:val="007A6FBB"/>
    <w:rsid w:val="007A73D1"/>
    <w:rsid w:val="007B1ED2"/>
    <w:rsid w:val="007B1EE6"/>
    <w:rsid w:val="007B2395"/>
    <w:rsid w:val="007B2B7B"/>
    <w:rsid w:val="007B36BE"/>
    <w:rsid w:val="007B3EDC"/>
    <w:rsid w:val="007B485D"/>
    <w:rsid w:val="007B4962"/>
    <w:rsid w:val="007B789C"/>
    <w:rsid w:val="007C002C"/>
    <w:rsid w:val="007C1DD8"/>
    <w:rsid w:val="007C2EA8"/>
    <w:rsid w:val="007D173E"/>
    <w:rsid w:val="007D298C"/>
    <w:rsid w:val="007D29B8"/>
    <w:rsid w:val="007D5371"/>
    <w:rsid w:val="007D5540"/>
    <w:rsid w:val="007D70EB"/>
    <w:rsid w:val="007E0CB6"/>
    <w:rsid w:val="007E158D"/>
    <w:rsid w:val="007E19D0"/>
    <w:rsid w:val="007E1D89"/>
    <w:rsid w:val="007E300F"/>
    <w:rsid w:val="007E4576"/>
    <w:rsid w:val="007E5496"/>
    <w:rsid w:val="007E6ACD"/>
    <w:rsid w:val="007E71CC"/>
    <w:rsid w:val="007F0001"/>
    <w:rsid w:val="007F0CCA"/>
    <w:rsid w:val="007F340A"/>
    <w:rsid w:val="008001D6"/>
    <w:rsid w:val="008012EC"/>
    <w:rsid w:val="008017F3"/>
    <w:rsid w:val="00801A50"/>
    <w:rsid w:val="00801E47"/>
    <w:rsid w:val="00802635"/>
    <w:rsid w:val="008031B1"/>
    <w:rsid w:val="00804593"/>
    <w:rsid w:val="00804C04"/>
    <w:rsid w:val="0080562C"/>
    <w:rsid w:val="008067A1"/>
    <w:rsid w:val="0080755A"/>
    <w:rsid w:val="0081120C"/>
    <w:rsid w:val="00812789"/>
    <w:rsid w:val="00814F3E"/>
    <w:rsid w:val="008200D6"/>
    <w:rsid w:val="00822121"/>
    <w:rsid w:val="008226BC"/>
    <w:rsid w:val="008238FF"/>
    <w:rsid w:val="00825659"/>
    <w:rsid w:val="00827505"/>
    <w:rsid w:val="0083113F"/>
    <w:rsid w:val="00831B1C"/>
    <w:rsid w:val="008324C3"/>
    <w:rsid w:val="00833BFA"/>
    <w:rsid w:val="008402D2"/>
    <w:rsid w:val="00840D66"/>
    <w:rsid w:val="0084160B"/>
    <w:rsid w:val="00841AB2"/>
    <w:rsid w:val="0084201D"/>
    <w:rsid w:val="00842818"/>
    <w:rsid w:val="00842C1A"/>
    <w:rsid w:val="00842F76"/>
    <w:rsid w:val="00844CDC"/>
    <w:rsid w:val="008456D5"/>
    <w:rsid w:val="00846028"/>
    <w:rsid w:val="0084634B"/>
    <w:rsid w:val="00850187"/>
    <w:rsid w:val="00851889"/>
    <w:rsid w:val="00852E7E"/>
    <w:rsid w:val="00852E8E"/>
    <w:rsid w:val="00857CFC"/>
    <w:rsid w:val="0086023A"/>
    <w:rsid w:val="00863E8A"/>
    <w:rsid w:val="0086596D"/>
    <w:rsid w:val="00866E38"/>
    <w:rsid w:val="00867D80"/>
    <w:rsid w:val="00873377"/>
    <w:rsid w:val="008750DB"/>
    <w:rsid w:val="00876912"/>
    <w:rsid w:val="00880AE5"/>
    <w:rsid w:val="00880B64"/>
    <w:rsid w:val="00880DBE"/>
    <w:rsid w:val="0088332F"/>
    <w:rsid w:val="00883775"/>
    <w:rsid w:val="00883947"/>
    <w:rsid w:val="00884272"/>
    <w:rsid w:val="00885108"/>
    <w:rsid w:val="00885E7D"/>
    <w:rsid w:val="008873C9"/>
    <w:rsid w:val="00891FE8"/>
    <w:rsid w:val="00893C15"/>
    <w:rsid w:val="008978D1"/>
    <w:rsid w:val="008A0CA9"/>
    <w:rsid w:val="008A1887"/>
    <w:rsid w:val="008A2ACB"/>
    <w:rsid w:val="008A6B84"/>
    <w:rsid w:val="008B2EFB"/>
    <w:rsid w:val="008B3B97"/>
    <w:rsid w:val="008B5C80"/>
    <w:rsid w:val="008B5DDA"/>
    <w:rsid w:val="008B6A81"/>
    <w:rsid w:val="008C0F19"/>
    <w:rsid w:val="008C139E"/>
    <w:rsid w:val="008C1CC0"/>
    <w:rsid w:val="008C5BC0"/>
    <w:rsid w:val="008D025F"/>
    <w:rsid w:val="008D217C"/>
    <w:rsid w:val="008D2607"/>
    <w:rsid w:val="008D2AC3"/>
    <w:rsid w:val="008D59A3"/>
    <w:rsid w:val="008D5D91"/>
    <w:rsid w:val="008D7E29"/>
    <w:rsid w:val="008E2A0D"/>
    <w:rsid w:val="008E4D74"/>
    <w:rsid w:val="008E51AE"/>
    <w:rsid w:val="008F0562"/>
    <w:rsid w:val="008F5335"/>
    <w:rsid w:val="008F62E2"/>
    <w:rsid w:val="00901147"/>
    <w:rsid w:val="00902404"/>
    <w:rsid w:val="009103EE"/>
    <w:rsid w:val="0091049B"/>
    <w:rsid w:val="00910CBD"/>
    <w:rsid w:val="00914D4E"/>
    <w:rsid w:val="00916B44"/>
    <w:rsid w:val="00916BD0"/>
    <w:rsid w:val="00917485"/>
    <w:rsid w:val="009216F6"/>
    <w:rsid w:val="009223E4"/>
    <w:rsid w:val="0092274D"/>
    <w:rsid w:val="009240FE"/>
    <w:rsid w:val="00925F4C"/>
    <w:rsid w:val="00927A8C"/>
    <w:rsid w:val="00927D11"/>
    <w:rsid w:val="00930E85"/>
    <w:rsid w:val="009311C6"/>
    <w:rsid w:val="009312C0"/>
    <w:rsid w:val="00931F24"/>
    <w:rsid w:val="0093370D"/>
    <w:rsid w:val="009358A1"/>
    <w:rsid w:val="009363F4"/>
    <w:rsid w:val="00940A8D"/>
    <w:rsid w:val="009416B9"/>
    <w:rsid w:val="00942FB2"/>
    <w:rsid w:val="0094331D"/>
    <w:rsid w:val="009466F3"/>
    <w:rsid w:val="00951959"/>
    <w:rsid w:val="009520A2"/>
    <w:rsid w:val="0095315C"/>
    <w:rsid w:val="00956415"/>
    <w:rsid w:val="00957653"/>
    <w:rsid w:val="0095786D"/>
    <w:rsid w:val="00957890"/>
    <w:rsid w:val="00961781"/>
    <w:rsid w:val="00962472"/>
    <w:rsid w:val="00963F3D"/>
    <w:rsid w:val="009641F5"/>
    <w:rsid w:val="0096450C"/>
    <w:rsid w:val="00964713"/>
    <w:rsid w:val="00964A58"/>
    <w:rsid w:val="00966123"/>
    <w:rsid w:val="0096698F"/>
    <w:rsid w:val="00966BD9"/>
    <w:rsid w:val="0097086F"/>
    <w:rsid w:val="0097216A"/>
    <w:rsid w:val="00976B40"/>
    <w:rsid w:val="00981096"/>
    <w:rsid w:val="009840D7"/>
    <w:rsid w:val="00984EBB"/>
    <w:rsid w:val="009850C0"/>
    <w:rsid w:val="00985CC3"/>
    <w:rsid w:val="00985EB6"/>
    <w:rsid w:val="009860BC"/>
    <w:rsid w:val="0099152A"/>
    <w:rsid w:val="009957C7"/>
    <w:rsid w:val="009958F4"/>
    <w:rsid w:val="00997997"/>
    <w:rsid w:val="009A00B3"/>
    <w:rsid w:val="009A0415"/>
    <w:rsid w:val="009A0F9D"/>
    <w:rsid w:val="009A27DB"/>
    <w:rsid w:val="009A3379"/>
    <w:rsid w:val="009A567C"/>
    <w:rsid w:val="009A58CA"/>
    <w:rsid w:val="009A623C"/>
    <w:rsid w:val="009A6A3E"/>
    <w:rsid w:val="009A6DCA"/>
    <w:rsid w:val="009A76E0"/>
    <w:rsid w:val="009B00F2"/>
    <w:rsid w:val="009B4274"/>
    <w:rsid w:val="009B4485"/>
    <w:rsid w:val="009B4AF9"/>
    <w:rsid w:val="009B5B1D"/>
    <w:rsid w:val="009B5BCC"/>
    <w:rsid w:val="009B6456"/>
    <w:rsid w:val="009B6AD5"/>
    <w:rsid w:val="009B75CA"/>
    <w:rsid w:val="009B78F0"/>
    <w:rsid w:val="009B7EFA"/>
    <w:rsid w:val="009C05B8"/>
    <w:rsid w:val="009C11B4"/>
    <w:rsid w:val="009C49A0"/>
    <w:rsid w:val="009C5700"/>
    <w:rsid w:val="009C59C0"/>
    <w:rsid w:val="009D0C2D"/>
    <w:rsid w:val="009D0D06"/>
    <w:rsid w:val="009D1840"/>
    <w:rsid w:val="009D5179"/>
    <w:rsid w:val="009D5D37"/>
    <w:rsid w:val="009D7CCE"/>
    <w:rsid w:val="009E1484"/>
    <w:rsid w:val="009E24C1"/>
    <w:rsid w:val="009E2675"/>
    <w:rsid w:val="009E2C45"/>
    <w:rsid w:val="009E3682"/>
    <w:rsid w:val="009E4752"/>
    <w:rsid w:val="009E49DF"/>
    <w:rsid w:val="009E4E6D"/>
    <w:rsid w:val="009E5363"/>
    <w:rsid w:val="009E678E"/>
    <w:rsid w:val="009E6DED"/>
    <w:rsid w:val="009E7C80"/>
    <w:rsid w:val="009E7D09"/>
    <w:rsid w:val="009F1007"/>
    <w:rsid w:val="009F133E"/>
    <w:rsid w:val="009F1A93"/>
    <w:rsid w:val="009F2A33"/>
    <w:rsid w:val="009F2D67"/>
    <w:rsid w:val="009F39A6"/>
    <w:rsid w:val="009F7DA1"/>
    <w:rsid w:val="00A00843"/>
    <w:rsid w:val="00A0252F"/>
    <w:rsid w:val="00A04EF3"/>
    <w:rsid w:val="00A06F6B"/>
    <w:rsid w:val="00A070A2"/>
    <w:rsid w:val="00A124EA"/>
    <w:rsid w:val="00A12C4E"/>
    <w:rsid w:val="00A16035"/>
    <w:rsid w:val="00A162BA"/>
    <w:rsid w:val="00A20B03"/>
    <w:rsid w:val="00A20FC5"/>
    <w:rsid w:val="00A22095"/>
    <w:rsid w:val="00A22BE6"/>
    <w:rsid w:val="00A23E20"/>
    <w:rsid w:val="00A252BE"/>
    <w:rsid w:val="00A27D5E"/>
    <w:rsid w:val="00A30384"/>
    <w:rsid w:val="00A331F0"/>
    <w:rsid w:val="00A349F9"/>
    <w:rsid w:val="00A35A3D"/>
    <w:rsid w:val="00A41015"/>
    <w:rsid w:val="00A43845"/>
    <w:rsid w:val="00A4425E"/>
    <w:rsid w:val="00A45C47"/>
    <w:rsid w:val="00A45CDB"/>
    <w:rsid w:val="00A504E5"/>
    <w:rsid w:val="00A5164D"/>
    <w:rsid w:val="00A531B5"/>
    <w:rsid w:val="00A531C5"/>
    <w:rsid w:val="00A53A42"/>
    <w:rsid w:val="00A54D47"/>
    <w:rsid w:val="00A556D4"/>
    <w:rsid w:val="00A61FF0"/>
    <w:rsid w:val="00A62006"/>
    <w:rsid w:val="00A64905"/>
    <w:rsid w:val="00A64A03"/>
    <w:rsid w:val="00A65658"/>
    <w:rsid w:val="00A65D27"/>
    <w:rsid w:val="00A65EF0"/>
    <w:rsid w:val="00A72025"/>
    <w:rsid w:val="00A73D11"/>
    <w:rsid w:val="00A75FE2"/>
    <w:rsid w:val="00A81439"/>
    <w:rsid w:val="00A86389"/>
    <w:rsid w:val="00A874FB"/>
    <w:rsid w:val="00A90710"/>
    <w:rsid w:val="00A92E6A"/>
    <w:rsid w:val="00A92F19"/>
    <w:rsid w:val="00A93F20"/>
    <w:rsid w:val="00A940CF"/>
    <w:rsid w:val="00A9423F"/>
    <w:rsid w:val="00A95349"/>
    <w:rsid w:val="00A95878"/>
    <w:rsid w:val="00A95970"/>
    <w:rsid w:val="00A95E36"/>
    <w:rsid w:val="00A97151"/>
    <w:rsid w:val="00AA0881"/>
    <w:rsid w:val="00AA2C85"/>
    <w:rsid w:val="00AA34FD"/>
    <w:rsid w:val="00AA49AA"/>
    <w:rsid w:val="00AA5653"/>
    <w:rsid w:val="00AA5DC4"/>
    <w:rsid w:val="00AA6E9E"/>
    <w:rsid w:val="00AA7956"/>
    <w:rsid w:val="00AB0898"/>
    <w:rsid w:val="00AB1F6D"/>
    <w:rsid w:val="00AB28ED"/>
    <w:rsid w:val="00AB323A"/>
    <w:rsid w:val="00AB351E"/>
    <w:rsid w:val="00AB4F18"/>
    <w:rsid w:val="00AB6731"/>
    <w:rsid w:val="00AB7793"/>
    <w:rsid w:val="00AB7A4A"/>
    <w:rsid w:val="00AC019B"/>
    <w:rsid w:val="00AC02D1"/>
    <w:rsid w:val="00AC0670"/>
    <w:rsid w:val="00AC1302"/>
    <w:rsid w:val="00AC3BC4"/>
    <w:rsid w:val="00AC61AF"/>
    <w:rsid w:val="00AC72C2"/>
    <w:rsid w:val="00AD1357"/>
    <w:rsid w:val="00AD2DC6"/>
    <w:rsid w:val="00AD30D7"/>
    <w:rsid w:val="00AD3E09"/>
    <w:rsid w:val="00AD4158"/>
    <w:rsid w:val="00AD7703"/>
    <w:rsid w:val="00AE08A5"/>
    <w:rsid w:val="00AE17AD"/>
    <w:rsid w:val="00AE222F"/>
    <w:rsid w:val="00AE4F10"/>
    <w:rsid w:val="00AE5420"/>
    <w:rsid w:val="00AF1F2D"/>
    <w:rsid w:val="00AF4341"/>
    <w:rsid w:val="00AF5457"/>
    <w:rsid w:val="00AF706F"/>
    <w:rsid w:val="00B05B3E"/>
    <w:rsid w:val="00B06A3A"/>
    <w:rsid w:val="00B06D96"/>
    <w:rsid w:val="00B1105B"/>
    <w:rsid w:val="00B11082"/>
    <w:rsid w:val="00B13260"/>
    <w:rsid w:val="00B15F6B"/>
    <w:rsid w:val="00B16816"/>
    <w:rsid w:val="00B1686D"/>
    <w:rsid w:val="00B21485"/>
    <w:rsid w:val="00B214FE"/>
    <w:rsid w:val="00B223D8"/>
    <w:rsid w:val="00B252D2"/>
    <w:rsid w:val="00B27587"/>
    <w:rsid w:val="00B27AB4"/>
    <w:rsid w:val="00B30FF8"/>
    <w:rsid w:val="00B318C3"/>
    <w:rsid w:val="00B31F97"/>
    <w:rsid w:val="00B32FAE"/>
    <w:rsid w:val="00B33D1E"/>
    <w:rsid w:val="00B35003"/>
    <w:rsid w:val="00B4063B"/>
    <w:rsid w:val="00B40758"/>
    <w:rsid w:val="00B40ADB"/>
    <w:rsid w:val="00B425BE"/>
    <w:rsid w:val="00B42AC2"/>
    <w:rsid w:val="00B4487D"/>
    <w:rsid w:val="00B475E8"/>
    <w:rsid w:val="00B47DB9"/>
    <w:rsid w:val="00B53DBE"/>
    <w:rsid w:val="00B557BB"/>
    <w:rsid w:val="00B5666A"/>
    <w:rsid w:val="00B624D5"/>
    <w:rsid w:val="00B625EF"/>
    <w:rsid w:val="00B63835"/>
    <w:rsid w:val="00B6396F"/>
    <w:rsid w:val="00B67A56"/>
    <w:rsid w:val="00B67B65"/>
    <w:rsid w:val="00B70961"/>
    <w:rsid w:val="00B72C6D"/>
    <w:rsid w:val="00B7400E"/>
    <w:rsid w:val="00B75A5E"/>
    <w:rsid w:val="00B8128D"/>
    <w:rsid w:val="00B8223C"/>
    <w:rsid w:val="00B82768"/>
    <w:rsid w:val="00B82FC8"/>
    <w:rsid w:val="00B835BE"/>
    <w:rsid w:val="00B839CB"/>
    <w:rsid w:val="00B8499A"/>
    <w:rsid w:val="00B8553B"/>
    <w:rsid w:val="00B85E26"/>
    <w:rsid w:val="00B85FFE"/>
    <w:rsid w:val="00B94302"/>
    <w:rsid w:val="00B94C70"/>
    <w:rsid w:val="00B95DE0"/>
    <w:rsid w:val="00BA22AC"/>
    <w:rsid w:val="00BA44D7"/>
    <w:rsid w:val="00BA45B5"/>
    <w:rsid w:val="00BA65F3"/>
    <w:rsid w:val="00BB1412"/>
    <w:rsid w:val="00BB18EF"/>
    <w:rsid w:val="00BB20F1"/>
    <w:rsid w:val="00BB363E"/>
    <w:rsid w:val="00BB3AAC"/>
    <w:rsid w:val="00BB5D75"/>
    <w:rsid w:val="00BB711E"/>
    <w:rsid w:val="00BB7FC5"/>
    <w:rsid w:val="00BC1CE5"/>
    <w:rsid w:val="00BC2915"/>
    <w:rsid w:val="00BC2DFB"/>
    <w:rsid w:val="00BC35F7"/>
    <w:rsid w:val="00BC3E3D"/>
    <w:rsid w:val="00BC54B0"/>
    <w:rsid w:val="00BC5F28"/>
    <w:rsid w:val="00BD2410"/>
    <w:rsid w:val="00BD39ED"/>
    <w:rsid w:val="00BD3D30"/>
    <w:rsid w:val="00BD3EDD"/>
    <w:rsid w:val="00BD4A30"/>
    <w:rsid w:val="00BE1549"/>
    <w:rsid w:val="00BE5370"/>
    <w:rsid w:val="00BE5EBC"/>
    <w:rsid w:val="00BF00B5"/>
    <w:rsid w:val="00BF0DC9"/>
    <w:rsid w:val="00BF1008"/>
    <w:rsid w:val="00BF17C5"/>
    <w:rsid w:val="00BF243A"/>
    <w:rsid w:val="00BF3D22"/>
    <w:rsid w:val="00BF47E0"/>
    <w:rsid w:val="00BF49F2"/>
    <w:rsid w:val="00BF5A60"/>
    <w:rsid w:val="00BF7D36"/>
    <w:rsid w:val="00BF7DA7"/>
    <w:rsid w:val="00C0117A"/>
    <w:rsid w:val="00C03171"/>
    <w:rsid w:val="00C03D9E"/>
    <w:rsid w:val="00C04880"/>
    <w:rsid w:val="00C048CC"/>
    <w:rsid w:val="00C0501A"/>
    <w:rsid w:val="00C070AF"/>
    <w:rsid w:val="00C074B8"/>
    <w:rsid w:val="00C119F1"/>
    <w:rsid w:val="00C1320D"/>
    <w:rsid w:val="00C149CE"/>
    <w:rsid w:val="00C14A53"/>
    <w:rsid w:val="00C150EA"/>
    <w:rsid w:val="00C151F5"/>
    <w:rsid w:val="00C17D90"/>
    <w:rsid w:val="00C21CC3"/>
    <w:rsid w:val="00C23B55"/>
    <w:rsid w:val="00C25067"/>
    <w:rsid w:val="00C2578C"/>
    <w:rsid w:val="00C27DC2"/>
    <w:rsid w:val="00C27E10"/>
    <w:rsid w:val="00C30488"/>
    <w:rsid w:val="00C32889"/>
    <w:rsid w:val="00C33894"/>
    <w:rsid w:val="00C3433A"/>
    <w:rsid w:val="00C36212"/>
    <w:rsid w:val="00C37887"/>
    <w:rsid w:val="00C37CF6"/>
    <w:rsid w:val="00C40271"/>
    <w:rsid w:val="00C41348"/>
    <w:rsid w:val="00C41AE6"/>
    <w:rsid w:val="00C41FAA"/>
    <w:rsid w:val="00C4253A"/>
    <w:rsid w:val="00C431C9"/>
    <w:rsid w:val="00C4372C"/>
    <w:rsid w:val="00C43AEE"/>
    <w:rsid w:val="00C4491D"/>
    <w:rsid w:val="00C44BE1"/>
    <w:rsid w:val="00C50421"/>
    <w:rsid w:val="00C50A21"/>
    <w:rsid w:val="00C50AE6"/>
    <w:rsid w:val="00C51035"/>
    <w:rsid w:val="00C51390"/>
    <w:rsid w:val="00C5161A"/>
    <w:rsid w:val="00C51C90"/>
    <w:rsid w:val="00C520FA"/>
    <w:rsid w:val="00C54D08"/>
    <w:rsid w:val="00C55D43"/>
    <w:rsid w:val="00C624F2"/>
    <w:rsid w:val="00C62B9D"/>
    <w:rsid w:val="00C6432A"/>
    <w:rsid w:val="00C64E14"/>
    <w:rsid w:val="00C65304"/>
    <w:rsid w:val="00C657E8"/>
    <w:rsid w:val="00C7028B"/>
    <w:rsid w:val="00C71883"/>
    <w:rsid w:val="00C71B98"/>
    <w:rsid w:val="00C73511"/>
    <w:rsid w:val="00C73982"/>
    <w:rsid w:val="00C745D6"/>
    <w:rsid w:val="00C751E1"/>
    <w:rsid w:val="00C7561B"/>
    <w:rsid w:val="00C764C5"/>
    <w:rsid w:val="00C76866"/>
    <w:rsid w:val="00C777C8"/>
    <w:rsid w:val="00C77A3B"/>
    <w:rsid w:val="00C80AC8"/>
    <w:rsid w:val="00C81D74"/>
    <w:rsid w:val="00C82006"/>
    <w:rsid w:val="00C82A12"/>
    <w:rsid w:val="00C83B88"/>
    <w:rsid w:val="00C860C4"/>
    <w:rsid w:val="00C873D3"/>
    <w:rsid w:val="00C8784D"/>
    <w:rsid w:val="00C90E8C"/>
    <w:rsid w:val="00C937E2"/>
    <w:rsid w:val="00C93AEE"/>
    <w:rsid w:val="00C97BB6"/>
    <w:rsid w:val="00CA3CCF"/>
    <w:rsid w:val="00CB0128"/>
    <w:rsid w:val="00CB1CC9"/>
    <w:rsid w:val="00CB488E"/>
    <w:rsid w:val="00CB56EF"/>
    <w:rsid w:val="00CB70A2"/>
    <w:rsid w:val="00CC27E2"/>
    <w:rsid w:val="00CC2A6B"/>
    <w:rsid w:val="00CC3B8C"/>
    <w:rsid w:val="00CC43CF"/>
    <w:rsid w:val="00CC4A22"/>
    <w:rsid w:val="00CC4CE0"/>
    <w:rsid w:val="00CC6217"/>
    <w:rsid w:val="00CC7A6F"/>
    <w:rsid w:val="00CC7DBC"/>
    <w:rsid w:val="00CD064B"/>
    <w:rsid w:val="00CD233E"/>
    <w:rsid w:val="00CD3764"/>
    <w:rsid w:val="00CD4523"/>
    <w:rsid w:val="00CD4BB3"/>
    <w:rsid w:val="00CD573C"/>
    <w:rsid w:val="00CD62FD"/>
    <w:rsid w:val="00CD7F44"/>
    <w:rsid w:val="00CE21DF"/>
    <w:rsid w:val="00CE394F"/>
    <w:rsid w:val="00CE3E28"/>
    <w:rsid w:val="00CE61F5"/>
    <w:rsid w:val="00CF0781"/>
    <w:rsid w:val="00CF11D3"/>
    <w:rsid w:val="00CF2733"/>
    <w:rsid w:val="00CF2AAE"/>
    <w:rsid w:val="00CF3841"/>
    <w:rsid w:val="00CF5403"/>
    <w:rsid w:val="00CF59E2"/>
    <w:rsid w:val="00CF6CFD"/>
    <w:rsid w:val="00D010CB"/>
    <w:rsid w:val="00D02536"/>
    <w:rsid w:val="00D05A21"/>
    <w:rsid w:val="00D1011C"/>
    <w:rsid w:val="00D11838"/>
    <w:rsid w:val="00D1231E"/>
    <w:rsid w:val="00D12428"/>
    <w:rsid w:val="00D127DA"/>
    <w:rsid w:val="00D17A03"/>
    <w:rsid w:val="00D20337"/>
    <w:rsid w:val="00D207A4"/>
    <w:rsid w:val="00D21973"/>
    <w:rsid w:val="00D21DBD"/>
    <w:rsid w:val="00D225A9"/>
    <w:rsid w:val="00D25866"/>
    <w:rsid w:val="00D25B52"/>
    <w:rsid w:val="00D25FCE"/>
    <w:rsid w:val="00D26C45"/>
    <w:rsid w:val="00D31B5A"/>
    <w:rsid w:val="00D328E2"/>
    <w:rsid w:val="00D36890"/>
    <w:rsid w:val="00D378E8"/>
    <w:rsid w:val="00D41115"/>
    <w:rsid w:val="00D42919"/>
    <w:rsid w:val="00D4310A"/>
    <w:rsid w:val="00D5083D"/>
    <w:rsid w:val="00D50BB9"/>
    <w:rsid w:val="00D538C4"/>
    <w:rsid w:val="00D53AC5"/>
    <w:rsid w:val="00D53C45"/>
    <w:rsid w:val="00D5655E"/>
    <w:rsid w:val="00D5771E"/>
    <w:rsid w:val="00D621AD"/>
    <w:rsid w:val="00D652F0"/>
    <w:rsid w:val="00D67DA8"/>
    <w:rsid w:val="00D77E80"/>
    <w:rsid w:val="00D80196"/>
    <w:rsid w:val="00D80CA5"/>
    <w:rsid w:val="00D80D3A"/>
    <w:rsid w:val="00D81891"/>
    <w:rsid w:val="00D81DF0"/>
    <w:rsid w:val="00D81FC1"/>
    <w:rsid w:val="00D82F11"/>
    <w:rsid w:val="00D84B71"/>
    <w:rsid w:val="00D84E6A"/>
    <w:rsid w:val="00D85784"/>
    <w:rsid w:val="00D87AD8"/>
    <w:rsid w:val="00D87B46"/>
    <w:rsid w:val="00D941AA"/>
    <w:rsid w:val="00D94C93"/>
    <w:rsid w:val="00D94DB5"/>
    <w:rsid w:val="00D95C43"/>
    <w:rsid w:val="00DA2527"/>
    <w:rsid w:val="00DA26EA"/>
    <w:rsid w:val="00DA2E6D"/>
    <w:rsid w:val="00DA2EBB"/>
    <w:rsid w:val="00DA310F"/>
    <w:rsid w:val="00DA3AB2"/>
    <w:rsid w:val="00DA43E5"/>
    <w:rsid w:val="00DA583D"/>
    <w:rsid w:val="00DA6966"/>
    <w:rsid w:val="00DA7E0C"/>
    <w:rsid w:val="00DB09CF"/>
    <w:rsid w:val="00DB17B2"/>
    <w:rsid w:val="00DB1E4F"/>
    <w:rsid w:val="00DB443B"/>
    <w:rsid w:val="00DB5A6D"/>
    <w:rsid w:val="00DB5BE1"/>
    <w:rsid w:val="00DB67B6"/>
    <w:rsid w:val="00DB6EBE"/>
    <w:rsid w:val="00DC0639"/>
    <w:rsid w:val="00DC0C3E"/>
    <w:rsid w:val="00DC117D"/>
    <w:rsid w:val="00DC2628"/>
    <w:rsid w:val="00DC3D15"/>
    <w:rsid w:val="00DC3F0B"/>
    <w:rsid w:val="00DC6FD5"/>
    <w:rsid w:val="00DC7773"/>
    <w:rsid w:val="00DD0351"/>
    <w:rsid w:val="00DD139F"/>
    <w:rsid w:val="00DD17BC"/>
    <w:rsid w:val="00DD326D"/>
    <w:rsid w:val="00DD3312"/>
    <w:rsid w:val="00DD40ED"/>
    <w:rsid w:val="00DD4400"/>
    <w:rsid w:val="00DD633B"/>
    <w:rsid w:val="00DE0671"/>
    <w:rsid w:val="00DE1DC5"/>
    <w:rsid w:val="00DE2FA2"/>
    <w:rsid w:val="00DE389A"/>
    <w:rsid w:val="00DE4362"/>
    <w:rsid w:val="00DE46DD"/>
    <w:rsid w:val="00DE4FE2"/>
    <w:rsid w:val="00DE64AD"/>
    <w:rsid w:val="00DE66CD"/>
    <w:rsid w:val="00DE739D"/>
    <w:rsid w:val="00DE7403"/>
    <w:rsid w:val="00DF0FCF"/>
    <w:rsid w:val="00DF562A"/>
    <w:rsid w:val="00DF6791"/>
    <w:rsid w:val="00E00B2F"/>
    <w:rsid w:val="00E00C50"/>
    <w:rsid w:val="00E011D2"/>
    <w:rsid w:val="00E01741"/>
    <w:rsid w:val="00E021AC"/>
    <w:rsid w:val="00E02E19"/>
    <w:rsid w:val="00E04908"/>
    <w:rsid w:val="00E07B17"/>
    <w:rsid w:val="00E07EA4"/>
    <w:rsid w:val="00E07FE4"/>
    <w:rsid w:val="00E11A5F"/>
    <w:rsid w:val="00E12035"/>
    <w:rsid w:val="00E12BB5"/>
    <w:rsid w:val="00E1330E"/>
    <w:rsid w:val="00E13339"/>
    <w:rsid w:val="00E137D7"/>
    <w:rsid w:val="00E1423C"/>
    <w:rsid w:val="00E14634"/>
    <w:rsid w:val="00E1522E"/>
    <w:rsid w:val="00E162A1"/>
    <w:rsid w:val="00E2054A"/>
    <w:rsid w:val="00E20B03"/>
    <w:rsid w:val="00E212AA"/>
    <w:rsid w:val="00E216C8"/>
    <w:rsid w:val="00E21B63"/>
    <w:rsid w:val="00E231D1"/>
    <w:rsid w:val="00E242F8"/>
    <w:rsid w:val="00E25022"/>
    <w:rsid w:val="00E2646F"/>
    <w:rsid w:val="00E31B4B"/>
    <w:rsid w:val="00E31C3F"/>
    <w:rsid w:val="00E3340A"/>
    <w:rsid w:val="00E33AF8"/>
    <w:rsid w:val="00E35CCA"/>
    <w:rsid w:val="00E35EF9"/>
    <w:rsid w:val="00E3639F"/>
    <w:rsid w:val="00E4027D"/>
    <w:rsid w:val="00E41A06"/>
    <w:rsid w:val="00E43507"/>
    <w:rsid w:val="00E45E7B"/>
    <w:rsid w:val="00E46E3B"/>
    <w:rsid w:val="00E478A9"/>
    <w:rsid w:val="00E50974"/>
    <w:rsid w:val="00E50D64"/>
    <w:rsid w:val="00E50FC2"/>
    <w:rsid w:val="00E51FC4"/>
    <w:rsid w:val="00E527CA"/>
    <w:rsid w:val="00E542BE"/>
    <w:rsid w:val="00E55BCA"/>
    <w:rsid w:val="00E57BAA"/>
    <w:rsid w:val="00E6105D"/>
    <w:rsid w:val="00E62491"/>
    <w:rsid w:val="00E676C8"/>
    <w:rsid w:val="00E67967"/>
    <w:rsid w:val="00E67F0D"/>
    <w:rsid w:val="00E701E0"/>
    <w:rsid w:val="00E70841"/>
    <w:rsid w:val="00E71139"/>
    <w:rsid w:val="00E7358B"/>
    <w:rsid w:val="00E76F53"/>
    <w:rsid w:val="00E80DFC"/>
    <w:rsid w:val="00E81851"/>
    <w:rsid w:val="00E851D0"/>
    <w:rsid w:val="00E862FA"/>
    <w:rsid w:val="00E864E2"/>
    <w:rsid w:val="00E90B20"/>
    <w:rsid w:val="00E9193E"/>
    <w:rsid w:val="00E9560C"/>
    <w:rsid w:val="00E966E0"/>
    <w:rsid w:val="00E969B9"/>
    <w:rsid w:val="00E970FB"/>
    <w:rsid w:val="00E9726B"/>
    <w:rsid w:val="00EA06D2"/>
    <w:rsid w:val="00EA07C8"/>
    <w:rsid w:val="00EA59CC"/>
    <w:rsid w:val="00EA7C0C"/>
    <w:rsid w:val="00EB0953"/>
    <w:rsid w:val="00EB2346"/>
    <w:rsid w:val="00EB2E35"/>
    <w:rsid w:val="00EB2EC4"/>
    <w:rsid w:val="00EB442B"/>
    <w:rsid w:val="00EC00DF"/>
    <w:rsid w:val="00EC0483"/>
    <w:rsid w:val="00EC0A35"/>
    <w:rsid w:val="00EC13B2"/>
    <w:rsid w:val="00EC2D7E"/>
    <w:rsid w:val="00EC5DB7"/>
    <w:rsid w:val="00EC7E1A"/>
    <w:rsid w:val="00ED0F48"/>
    <w:rsid w:val="00ED103E"/>
    <w:rsid w:val="00ED1042"/>
    <w:rsid w:val="00ED43A4"/>
    <w:rsid w:val="00ED4665"/>
    <w:rsid w:val="00ED49C2"/>
    <w:rsid w:val="00EE042A"/>
    <w:rsid w:val="00EE179F"/>
    <w:rsid w:val="00EE1B4B"/>
    <w:rsid w:val="00EE2DA2"/>
    <w:rsid w:val="00EE34B1"/>
    <w:rsid w:val="00EE5681"/>
    <w:rsid w:val="00EE58AC"/>
    <w:rsid w:val="00EE6B20"/>
    <w:rsid w:val="00EF27F3"/>
    <w:rsid w:val="00EF314C"/>
    <w:rsid w:val="00EF5D49"/>
    <w:rsid w:val="00EF5F14"/>
    <w:rsid w:val="00EF78D8"/>
    <w:rsid w:val="00F008BB"/>
    <w:rsid w:val="00F035FC"/>
    <w:rsid w:val="00F047FA"/>
    <w:rsid w:val="00F04AD7"/>
    <w:rsid w:val="00F10DBC"/>
    <w:rsid w:val="00F1428D"/>
    <w:rsid w:val="00F14BB3"/>
    <w:rsid w:val="00F1646A"/>
    <w:rsid w:val="00F16D58"/>
    <w:rsid w:val="00F17DAE"/>
    <w:rsid w:val="00F21E2A"/>
    <w:rsid w:val="00F22D99"/>
    <w:rsid w:val="00F25747"/>
    <w:rsid w:val="00F2590C"/>
    <w:rsid w:val="00F25DB1"/>
    <w:rsid w:val="00F25F3C"/>
    <w:rsid w:val="00F264A3"/>
    <w:rsid w:val="00F302F1"/>
    <w:rsid w:val="00F305E8"/>
    <w:rsid w:val="00F30937"/>
    <w:rsid w:val="00F30E42"/>
    <w:rsid w:val="00F3111D"/>
    <w:rsid w:val="00F3262D"/>
    <w:rsid w:val="00F33EF2"/>
    <w:rsid w:val="00F34FE5"/>
    <w:rsid w:val="00F354D9"/>
    <w:rsid w:val="00F36914"/>
    <w:rsid w:val="00F37250"/>
    <w:rsid w:val="00F41343"/>
    <w:rsid w:val="00F4251A"/>
    <w:rsid w:val="00F428FA"/>
    <w:rsid w:val="00F44D96"/>
    <w:rsid w:val="00F45D5B"/>
    <w:rsid w:val="00F4788E"/>
    <w:rsid w:val="00F500B0"/>
    <w:rsid w:val="00F53593"/>
    <w:rsid w:val="00F541D5"/>
    <w:rsid w:val="00F56009"/>
    <w:rsid w:val="00F574C5"/>
    <w:rsid w:val="00F609A5"/>
    <w:rsid w:val="00F63A42"/>
    <w:rsid w:val="00F651E8"/>
    <w:rsid w:val="00F67CDB"/>
    <w:rsid w:val="00F74285"/>
    <w:rsid w:val="00F765CC"/>
    <w:rsid w:val="00F8096E"/>
    <w:rsid w:val="00F8600D"/>
    <w:rsid w:val="00F86225"/>
    <w:rsid w:val="00F86E25"/>
    <w:rsid w:val="00F91C00"/>
    <w:rsid w:val="00F92CC9"/>
    <w:rsid w:val="00F93B8F"/>
    <w:rsid w:val="00F97C63"/>
    <w:rsid w:val="00FA1F76"/>
    <w:rsid w:val="00FA2C22"/>
    <w:rsid w:val="00FA327A"/>
    <w:rsid w:val="00FA6297"/>
    <w:rsid w:val="00FB05EE"/>
    <w:rsid w:val="00FB078D"/>
    <w:rsid w:val="00FB1731"/>
    <w:rsid w:val="00FB1CCD"/>
    <w:rsid w:val="00FB6E06"/>
    <w:rsid w:val="00FB7EAA"/>
    <w:rsid w:val="00FC211D"/>
    <w:rsid w:val="00FC32B2"/>
    <w:rsid w:val="00FC34AF"/>
    <w:rsid w:val="00FC358B"/>
    <w:rsid w:val="00FC461E"/>
    <w:rsid w:val="00FC5F52"/>
    <w:rsid w:val="00FC68E1"/>
    <w:rsid w:val="00FD2852"/>
    <w:rsid w:val="00FD2E6C"/>
    <w:rsid w:val="00FD3458"/>
    <w:rsid w:val="00FD48C6"/>
    <w:rsid w:val="00FD58C9"/>
    <w:rsid w:val="00FD5CA9"/>
    <w:rsid w:val="00FD7936"/>
    <w:rsid w:val="00FE0E3D"/>
    <w:rsid w:val="00FE12F5"/>
    <w:rsid w:val="00FE2A14"/>
    <w:rsid w:val="00FE4318"/>
    <w:rsid w:val="00FE5654"/>
    <w:rsid w:val="00FF0331"/>
    <w:rsid w:val="00FF0912"/>
    <w:rsid w:val="00FF2E79"/>
    <w:rsid w:val="00FF3168"/>
    <w:rsid w:val="00FF4077"/>
    <w:rsid w:val="00FF72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84345A7"/>
  <w15:chartTrackingRefBased/>
  <w15:docId w15:val="{AA375271-E643-4FF2-99BF-27FBCB66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qFormat/>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0"/>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0"/>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6"/>
      </w:numPr>
    </w:pPr>
  </w:style>
  <w:style w:type="numbering" w:customStyle="1" w:styleId="ListLegal">
    <w:name w:val="List Legal"/>
    <w:uiPriority w:val="99"/>
    <w:rsid w:val="00477E77"/>
    <w:pPr>
      <w:numPr>
        <w:numId w:val="17"/>
      </w:numPr>
    </w:pPr>
  </w:style>
  <w:style w:type="numbering" w:customStyle="1" w:styleId="ListNumbered">
    <w:name w:val="List Numbered"/>
    <w:uiPriority w:val="99"/>
    <w:rsid w:val="00477E77"/>
    <w:pPr>
      <w:numPr>
        <w:numId w:val="12"/>
      </w:numPr>
    </w:pPr>
  </w:style>
  <w:style w:type="paragraph" w:customStyle="1" w:styleId="Heading1Numbered">
    <w:name w:val="Heading 1 Numbered"/>
    <w:basedOn w:val="Heading1"/>
    <w:uiPriority w:val="10"/>
    <w:qFormat/>
    <w:rsid w:val="003F775D"/>
    <w:pPr>
      <w:numPr>
        <w:numId w:val="5"/>
      </w:numPr>
    </w:pPr>
  </w:style>
  <w:style w:type="paragraph" w:customStyle="1" w:styleId="Heading2Numbered">
    <w:name w:val="Heading 2 Numbered"/>
    <w:basedOn w:val="Heading2"/>
    <w:uiPriority w:val="10"/>
    <w:qFormat/>
    <w:rsid w:val="003F775D"/>
    <w:pPr>
      <w:numPr>
        <w:ilvl w:val="1"/>
        <w:numId w:val="5"/>
      </w:numPr>
    </w:pPr>
  </w:style>
  <w:style w:type="paragraph" w:customStyle="1" w:styleId="Heading3Numbered">
    <w:name w:val="Heading 3 Numbered"/>
    <w:basedOn w:val="Heading3"/>
    <w:uiPriority w:val="10"/>
    <w:qFormat/>
    <w:rsid w:val="003F775D"/>
    <w:pPr>
      <w:numPr>
        <w:ilvl w:val="2"/>
        <w:numId w:val="5"/>
      </w:numPr>
    </w:pPr>
  </w:style>
  <w:style w:type="paragraph" w:customStyle="1" w:styleId="Heading4Numbered">
    <w:name w:val="Heading 4 Numbered"/>
    <w:basedOn w:val="Heading4"/>
    <w:uiPriority w:val="10"/>
    <w:qFormat/>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ind w:left="5388"/>
    </w:pPr>
  </w:style>
  <w:style w:type="paragraph" w:customStyle="1" w:styleId="AttachmentHeading1">
    <w:name w:val="Attachment Heading 1"/>
    <w:basedOn w:val="Heading1"/>
    <w:uiPriority w:val="11"/>
    <w:qFormat/>
    <w:rsid w:val="0001430B"/>
    <w:pPr>
      <w:numPr>
        <w:numId w:val="8"/>
      </w:numPr>
      <w:ind w:left="0"/>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720D29"/>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C27DC2"/>
    <w:pPr>
      <w:keepLines/>
      <w:spacing w:before="80"/>
      <w:ind w:left="567" w:hanging="567"/>
    </w:pPr>
    <w:rPr>
      <w:sz w:val="20"/>
    </w:r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9"/>
      </w:numPr>
    </w:pPr>
  </w:style>
  <w:style w:type="paragraph" w:styleId="ListParagraph">
    <w:name w:val="List Paragraph"/>
    <w:aliases w:val="NAST Quote,List Paragraph1,Recommendation,List Paragraph11,L,Numbered paragraph,Bullet point,CV text,Dot pt,F5 List Paragraph,FooterText,List Paragraph111,List Paragraph2,Medium Grid 1 - Accent 21,NFP GP Bulleted List,Table text,列"/>
    <w:basedOn w:val="Normal"/>
    <w:link w:val="ListParagraphChar"/>
    <w:uiPriority w:val="34"/>
    <w:unhideWhenUsed/>
    <w:qFormat/>
    <w:rsid w:val="00565490"/>
    <w:pPr>
      <w:ind w:left="720"/>
      <w:contextualSpacing/>
    </w:pPr>
  </w:style>
  <w:style w:type="character" w:styleId="CommentReference">
    <w:name w:val="annotation reference"/>
    <w:basedOn w:val="DefaultParagraphFont"/>
    <w:uiPriority w:val="99"/>
    <w:semiHidden/>
    <w:unhideWhenUsed/>
    <w:rsid w:val="004F6193"/>
    <w:rPr>
      <w:sz w:val="16"/>
      <w:szCs w:val="16"/>
    </w:rPr>
  </w:style>
  <w:style w:type="paragraph" w:styleId="CommentText">
    <w:name w:val="annotation text"/>
    <w:basedOn w:val="Normal"/>
    <w:link w:val="CommentTextChar"/>
    <w:uiPriority w:val="99"/>
    <w:unhideWhenUsed/>
    <w:rsid w:val="004F6193"/>
    <w:rPr>
      <w:sz w:val="20"/>
      <w:szCs w:val="20"/>
    </w:rPr>
  </w:style>
  <w:style w:type="character" w:customStyle="1" w:styleId="CommentTextChar">
    <w:name w:val="Comment Text Char"/>
    <w:basedOn w:val="DefaultParagraphFont"/>
    <w:link w:val="CommentText"/>
    <w:uiPriority w:val="99"/>
    <w:rsid w:val="004F6193"/>
    <w:rPr>
      <w:sz w:val="20"/>
      <w:szCs w:val="20"/>
    </w:rPr>
  </w:style>
  <w:style w:type="paragraph" w:styleId="CommentSubject">
    <w:name w:val="annotation subject"/>
    <w:basedOn w:val="CommentText"/>
    <w:next w:val="CommentText"/>
    <w:link w:val="CommentSubjectChar"/>
    <w:uiPriority w:val="99"/>
    <w:semiHidden/>
    <w:unhideWhenUsed/>
    <w:rsid w:val="004F6193"/>
    <w:rPr>
      <w:b/>
      <w:bCs/>
    </w:rPr>
  </w:style>
  <w:style w:type="character" w:customStyle="1" w:styleId="CommentSubjectChar">
    <w:name w:val="Comment Subject Char"/>
    <w:basedOn w:val="CommentTextChar"/>
    <w:link w:val="CommentSubject"/>
    <w:uiPriority w:val="99"/>
    <w:semiHidden/>
    <w:rsid w:val="004F6193"/>
    <w:rPr>
      <w:b/>
      <w:bCs/>
      <w:sz w:val="20"/>
      <w:szCs w:val="20"/>
    </w:rPr>
  </w:style>
  <w:style w:type="paragraph" w:styleId="BalloonText">
    <w:name w:val="Balloon Text"/>
    <w:basedOn w:val="Normal"/>
    <w:link w:val="BalloonTextChar"/>
    <w:uiPriority w:val="99"/>
    <w:semiHidden/>
    <w:unhideWhenUsed/>
    <w:rsid w:val="004F619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193"/>
    <w:rPr>
      <w:rFonts w:ascii="Segoe UI" w:hAnsi="Segoe UI" w:cs="Segoe UI"/>
      <w:sz w:val="18"/>
      <w:szCs w:val="18"/>
    </w:rPr>
  </w:style>
  <w:style w:type="paragraph" w:styleId="Revision">
    <w:name w:val="Revision"/>
    <w:hidden/>
    <w:uiPriority w:val="99"/>
    <w:semiHidden/>
    <w:rsid w:val="00071A8C"/>
    <w:pPr>
      <w:spacing w:before="0" w:after="0"/>
    </w:pPr>
  </w:style>
  <w:style w:type="paragraph" w:styleId="NormalWeb">
    <w:name w:val="Normal (Web)"/>
    <w:basedOn w:val="Normal"/>
    <w:uiPriority w:val="99"/>
    <w:unhideWhenUsed/>
    <w:rsid w:val="00F63A42"/>
    <w:pPr>
      <w:suppressAutoHyphens w:val="0"/>
      <w:spacing w:before="100" w:beforeAutospacing="1" w:after="100" w:afterAutospacing="1"/>
    </w:pPr>
    <w:rPr>
      <w:rFonts w:ascii="Times New Roman" w:eastAsiaTheme="minorEastAsia" w:hAnsi="Times New Roman" w:cs="Times New Roman"/>
      <w:color w:val="auto"/>
      <w:sz w:val="24"/>
      <w:szCs w:val="24"/>
      <w:lang w:eastAsia="en-AU"/>
    </w:rPr>
  </w:style>
  <w:style w:type="paragraph" w:customStyle="1" w:styleId="paragraph">
    <w:name w:val="paragraph"/>
    <w:basedOn w:val="Normal"/>
    <w:rsid w:val="006A3E8B"/>
    <w:pPr>
      <w:suppressAutoHyphens w:val="0"/>
      <w:spacing w:before="100" w:beforeAutospacing="1" w:after="100" w:afterAutospacing="1"/>
    </w:pPr>
    <w:rPr>
      <w:rFonts w:ascii="Calibri" w:eastAsia="Times New Roman" w:hAnsi="Calibri" w:cs="Calibri"/>
      <w:color w:val="auto"/>
      <w:lang w:eastAsia="en-AU"/>
    </w:rPr>
  </w:style>
  <w:style w:type="character" w:customStyle="1" w:styleId="normaltextrun">
    <w:name w:val="normaltextrun"/>
    <w:basedOn w:val="DefaultParagraphFont"/>
    <w:rsid w:val="006A3E8B"/>
  </w:style>
  <w:style w:type="table" w:styleId="PlainTable5">
    <w:name w:val="Plain Table 5"/>
    <w:basedOn w:val="TableNormal"/>
    <w:uiPriority w:val="45"/>
    <w:rsid w:val="006A3E8B"/>
    <w:pPr>
      <w:spacing w:before="0" w:after="0"/>
    </w:pPr>
    <w:rPr>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NAST Quote Char,List Paragraph1 Char,Recommendation Char,List Paragraph11 Char,L Char,Numbered paragraph Char,Bullet point Char,CV text Char,Dot pt Char,F5 List Paragraph Char,FooterText Char,List Paragraph111 Char,Table text Char"/>
    <w:link w:val="ListParagraph"/>
    <w:uiPriority w:val="34"/>
    <w:qFormat/>
    <w:locked/>
    <w:rsid w:val="006A3E8B"/>
  </w:style>
  <w:style w:type="character" w:styleId="UnresolvedMention">
    <w:name w:val="Unresolved Mention"/>
    <w:basedOn w:val="DefaultParagraphFont"/>
    <w:uiPriority w:val="99"/>
    <w:semiHidden/>
    <w:unhideWhenUsed/>
    <w:rsid w:val="00773713"/>
    <w:rPr>
      <w:color w:val="605E5C"/>
      <w:shd w:val="clear" w:color="auto" w:fill="E1DFDD"/>
    </w:rPr>
  </w:style>
  <w:style w:type="paragraph" w:customStyle="1" w:styleId="TableText">
    <w:name w:val="Table Text"/>
    <w:basedOn w:val="Normal"/>
    <w:qFormat/>
    <w:rsid w:val="00B1686D"/>
    <w:pPr>
      <w:suppressAutoHyphens w:val="0"/>
      <w:spacing w:before="60" w:after="60"/>
    </w:pPr>
    <w:rPr>
      <w:rFonts w:ascii="Arial" w:eastAsia="Times New Roman" w:hAnsi="Arial" w:cs="Arial"/>
      <w:color w:val="auto"/>
      <w:sz w:val="18"/>
      <w:szCs w:val="20"/>
    </w:rPr>
  </w:style>
  <w:style w:type="character" w:customStyle="1" w:styleId="CommentTextChar1">
    <w:name w:val="Comment Text Char1"/>
    <w:basedOn w:val="DefaultParagraphFont"/>
    <w:uiPriority w:val="99"/>
    <w:semiHidden/>
    <w:locked/>
    <w:rsid w:val="00515ED9"/>
    <w:rPr>
      <w:color w:val="auto"/>
      <w:sz w:val="20"/>
      <w:szCs w:val="20"/>
    </w:rPr>
  </w:style>
  <w:style w:type="character" w:styleId="Emphasis">
    <w:name w:val="Emphasis"/>
    <w:basedOn w:val="DefaultParagraphFont"/>
    <w:uiPriority w:val="28"/>
    <w:qFormat/>
    <w:rsid w:val="006F5F47"/>
    <w:rPr>
      <w:i/>
      <w:iCs/>
    </w:rPr>
  </w:style>
  <w:style w:type="paragraph" w:customStyle="1" w:styleId="Boxed1Text">
    <w:name w:val="Boxed 1 Text"/>
    <w:basedOn w:val="Normal"/>
    <w:qFormat/>
    <w:rsid w:val="001A4488"/>
    <w:pPr>
      <w:pBdr>
        <w:top w:val="single" w:sz="4" w:space="14" w:color="B1CCF5" w:themeColor="accent1" w:themeTint="33"/>
        <w:left w:val="single" w:sz="4" w:space="14" w:color="B1CCF5" w:themeColor="accent1" w:themeTint="33"/>
        <w:bottom w:val="single" w:sz="4" w:space="14" w:color="B1CCF5" w:themeColor="accent1" w:themeTint="33"/>
        <w:right w:val="single" w:sz="4" w:space="14" w:color="B1CCF5" w:themeColor="accent1" w:themeTint="33"/>
      </w:pBdr>
      <w:shd w:val="clear" w:color="auto" w:fill="B1CCF5" w:themeFill="accent1" w:themeFillTint="33"/>
      <w:spacing w:before="180" w:after="60" w:line="280" w:lineRule="atLeast"/>
      <w:ind w:left="284" w:right="284"/>
    </w:pPr>
    <w:rPr>
      <w:color w:val="auto"/>
    </w:rPr>
  </w:style>
  <w:style w:type="paragraph" w:customStyle="1" w:styleId="Boxed2Text">
    <w:name w:val="Boxed 2 Text"/>
    <w:basedOn w:val="Boxed1Text"/>
    <w:qFormat/>
    <w:rsid w:val="001A4488"/>
    <w:pPr>
      <w:pBdr>
        <w:top w:val="single" w:sz="4" w:space="14" w:color="081E3E" w:themeColor="accent1"/>
        <w:left w:val="single" w:sz="4" w:space="14" w:color="081E3E" w:themeColor="accent1"/>
        <w:bottom w:val="single" w:sz="4" w:space="14" w:color="081E3E" w:themeColor="accent1"/>
        <w:right w:val="single" w:sz="4" w:space="14" w:color="081E3E" w:themeColor="accent1"/>
      </w:pBdr>
      <w:shd w:val="clear" w:color="auto" w:fill="081E3E" w:themeFill="accent1"/>
    </w:pPr>
  </w:style>
  <w:style w:type="paragraph" w:customStyle="1" w:styleId="Boxed2Heading">
    <w:name w:val="Boxed 2 Heading"/>
    <w:basedOn w:val="Boxed2Text"/>
    <w:qFormat/>
    <w:rsid w:val="001A4488"/>
    <w:rPr>
      <w:b/>
      <w:sz w:val="24"/>
    </w:rPr>
  </w:style>
  <w:style w:type="character" w:styleId="FollowedHyperlink">
    <w:name w:val="FollowedHyperlink"/>
    <w:basedOn w:val="DefaultParagraphFont"/>
    <w:uiPriority w:val="99"/>
    <w:semiHidden/>
    <w:unhideWhenUsed/>
    <w:rsid w:val="001734F7"/>
    <w:rPr>
      <w:color w:val="0046FF" w:themeColor="followedHyperlink"/>
      <w:u w:val="single"/>
    </w:rPr>
  </w:style>
  <w:style w:type="paragraph" w:customStyle="1" w:styleId="ParaNumber">
    <w:name w:val="Para Number"/>
    <w:basedOn w:val="Normal"/>
    <w:rsid w:val="00F609A5"/>
    <w:pPr>
      <w:suppressAutoHyphens w:val="0"/>
      <w:spacing w:before="0" w:after="0"/>
      <w:ind w:left="851" w:hanging="851"/>
      <w:jc w:val="both"/>
    </w:pPr>
    <w:rPr>
      <w:rFonts w:ascii="Arial" w:eastAsia="Times New Roman" w:hAnsi="Arial" w:cs="Times New Roman"/>
      <w:color w:val="auto"/>
      <w:sz w:val="24"/>
      <w:szCs w:val="20"/>
      <w:lang w:val="en-GB"/>
    </w:rPr>
  </w:style>
  <w:style w:type="character" w:customStyle="1" w:styleId="eop">
    <w:name w:val="eop"/>
    <w:basedOn w:val="DefaultParagraphFont"/>
    <w:rsid w:val="005C6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7219">
      <w:bodyDiv w:val="1"/>
      <w:marLeft w:val="0"/>
      <w:marRight w:val="0"/>
      <w:marTop w:val="0"/>
      <w:marBottom w:val="0"/>
      <w:divBdr>
        <w:top w:val="none" w:sz="0" w:space="0" w:color="auto"/>
        <w:left w:val="none" w:sz="0" w:space="0" w:color="auto"/>
        <w:bottom w:val="none" w:sz="0" w:space="0" w:color="auto"/>
        <w:right w:val="none" w:sz="0" w:space="0" w:color="auto"/>
      </w:divBdr>
      <w:divsChild>
        <w:div w:id="440731827">
          <w:marLeft w:val="274"/>
          <w:marRight w:val="0"/>
          <w:marTop w:val="60"/>
          <w:marBottom w:val="0"/>
          <w:divBdr>
            <w:top w:val="none" w:sz="0" w:space="0" w:color="auto"/>
            <w:left w:val="none" w:sz="0" w:space="0" w:color="auto"/>
            <w:bottom w:val="none" w:sz="0" w:space="0" w:color="auto"/>
            <w:right w:val="none" w:sz="0" w:space="0" w:color="auto"/>
          </w:divBdr>
        </w:div>
        <w:div w:id="1908412984">
          <w:marLeft w:val="274"/>
          <w:marRight w:val="0"/>
          <w:marTop w:val="60"/>
          <w:marBottom w:val="0"/>
          <w:divBdr>
            <w:top w:val="none" w:sz="0" w:space="0" w:color="auto"/>
            <w:left w:val="none" w:sz="0" w:space="0" w:color="auto"/>
            <w:bottom w:val="none" w:sz="0" w:space="0" w:color="auto"/>
            <w:right w:val="none" w:sz="0" w:space="0" w:color="auto"/>
          </w:divBdr>
        </w:div>
      </w:divsChild>
    </w:div>
    <w:div w:id="26873974">
      <w:bodyDiv w:val="1"/>
      <w:marLeft w:val="0"/>
      <w:marRight w:val="0"/>
      <w:marTop w:val="0"/>
      <w:marBottom w:val="0"/>
      <w:divBdr>
        <w:top w:val="none" w:sz="0" w:space="0" w:color="auto"/>
        <w:left w:val="none" w:sz="0" w:space="0" w:color="auto"/>
        <w:bottom w:val="none" w:sz="0" w:space="0" w:color="auto"/>
        <w:right w:val="none" w:sz="0" w:space="0" w:color="auto"/>
      </w:divBdr>
    </w:div>
    <w:div w:id="27800513">
      <w:bodyDiv w:val="1"/>
      <w:marLeft w:val="0"/>
      <w:marRight w:val="0"/>
      <w:marTop w:val="0"/>
      <w:marBottom w:val="0"/>
      <w:divBdr>
        <w:top w:val="none" w:sz="0" w:space="0" w:color="auto"/>
        <w:left w:val="none" w:sz="0" w:space="0" w:color="auto"/>
        <w:bottom w:val="none" w:sz="0" w:space="0" w:color="auto"/>
        <w:right w:val="none" w:sz="0" w:space="0" w:color="auto"/>
      </w:divBdr>
    </w:div>
    <w:div w:id="44840924">
      <w:bodyDiv w:val="1"/>
      <w:marLeft w:val="0"/>
      <w:marRight w:val="0"/>
      <w:marTop w:val="0"/>
      <w:marBottom w:val="0"/>
      <w:divBdr>
        <w:top w:val="none" w:sz="0" w:space="0" w:color="auto"/>
        <w:left w:val="none" w:sz="0" w:space="0" w:color="auto"/>
        <w:bottom w:val="none" w:sz="0" w:space="0" w:color="auto"/>
        <w:right w:val="none" w:sz="0" w:space="0" w:color="auto"/>
      </w:divBdr>
      <w:divsChild>
        <w:div w:id="1754886856">
          <w:marLeft w:val="0"/>
          <w:marRight w:val="0"/>
          <w:marTop w:val="0"/>
          <w:marBottom w:val="0"/>
          <w:divBdr>
            <w:top w:val="none" w:sz="0" w:space="0" w:color="auto"/>
            <w:left w:val="none" w:sz="0" w:space="0" w:color="auto"/>
            <w:bottom w:val="none" w:sz="0" w:space="0" w:color="auto"/>
            <w:right w:val="none" w:sz="0" w:space="0" w:color="auto"/>
          </w:divBdr>
          <w:divsChild>
            <w:div w:id="14095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4036">
      <w:bodyDiv w:val="1"/>
      <w:marLeft w:val="0"/>
      <w:marRight w:val="0"/>
      <w:marTop w:val="0"/>
      <w:marBottom w:val="0"/>
      <w:divBdr>
        <w:top w:val="none" w:sz="0" w:space="0" w:color="auto"/>
        <w:left w:val="none" w:sz="0" w:space="0" w:color="auto"/>
        <w:bottom w:val="none" w:sz="0" w:space="0" w:color="auto"/>
        <w:right w:val="none" w:sz="0" w:space="0" w:color="auto"/>
      </w:divBdr>
      <w:divsChild>
        <w:div w:id="1939875102">
          <w:marLeft w:val="274"/>
          <w:marRight w:val="0"/>
          <w:marTop w:val="0"/>
          <w:marBottom w:val="120"/>
          <w:divBdr>
            <w:top w:val="none" w:sz="0" w:space="0" w:color="auto"/>
            <w:left w:val="none" w:sz="0" w:space="0" w:color="auto"/>
            <w:bottom w:val="none" w:sz="0" w:space="0" w:color="auto"/>
            <w:right w:val="none" w:sz="0" w:space="0" w:color="auto"/>
          </w:divBdr>
        </w:div>
        <w:div w:id="893741183">
          <w:marLeft w:val="274"/>
          <w:marRight w:val="0"/>
          <w:marTop w:val="0"/>
          <w:marBottom w:val="120"/>
          <w:divBdr>
            <w:top w:val="none" w:sz="0" w:space="0" w:color="auto"/>
            <w:left w:val="none" w:sz="0" w:space="0" w:color="auto"/>
            <w:bottom w:val="none" w:sz="0" w:space="0" w:color="auto"/>
            <w:right w:val="none" w:sz="0" w:space="0" w:color="auto"/>
          </w:divBdr>
        </w:div>
        <w:div w:id="785271660">
          <w:marLeft w:val="274"/>
          <w:marRight w:val="0"/>
          <w:marTop w:val="0"/>
          <w:marBottom w:val="120"/>
          <w:divBdr>
            <w:top w:val="none" w:sz="0" w:space="0" w:color="auto"/>
            <w:left w:val="none" w:sz="0" w:space="0" w:color="auto"/>
            <w:bottom w:val="none" w:sz="0" w:space="0" w:color="auto"/>
            <w:right w:val="none" w:sz="0" w:space="0" w:color="auto"/>
          </w:divBdr>
        </w:div>
      </w:divsChild>
    </w:div>
    <w:div w:id="57216732">
      <w:bodyDiv w:val="1"/>
      <w:marLeft w:val="0"/>
      <w:marRight w:val="0"/>
      <w:marTop w:val="0"/>
      <w:marBottom w:val="0"/>
      <w:divBdr>
        <w:top w:val="none" w:sz="0" w:space="0" w:color="auto"/>
        <w:left w:val="none" w:sz="0" w:space="0" w:color="auto"/>
        <w:bottom w:val="none" w:sz="0" w:space="0" w:color="auto"/>
        <w:right w:val="none" w:sz="0" w:space="0" w:color="auto"/>
      </w:divBdr>
    </w:div>
    <w:div w:id="87779184">
      <w:bodyDiv w:val="1"/>
      <w:marLeft w:val="0"/>
      <w:marRight w:val="0"/>
      <w:marTop w:val="0"/>
      <w:marBottom w:val="0"/>
      <w:divBdr>
        <w:top w:val="none" w:sz="0" w:space="0" w:color="auto"/>
        <w:left w:val="none" w:sz="0" w:space="0" w:color="auto"/>
        <w:bottom w:val="none" w:sz="0" w:space="0" w:color="auto"/>
        <w:right w:val="none" w:sz="0" w:space="0" w:color="auto"/>
      </w:divBdr>
    </w:div>
    <w:div w:id="89353908">
      <w:bodyDiv w:val="1"/>
      <w:marLeft w:val="0"/>
      <w:marRight w:val="0"/>
      <w:marTop w:val="0"/>
      <w:marBottom w:val="0"/>
      <w:divBdr>
        <w:top w:val="none" w:sz="0" w:space="0" w:color="auto"/>
        <w:left w:val="none" w:sz="0" w:space="0" w:color="auto"/>
        <w:bottom w:val="none" w:sz="0" w:space="0" w:color="auto"/>
        <w:right w:val="none" w:sz="0" w:space="0" w:color="auto"/>
      </w:divBdr>
      <w:divsChild>
        <w:div w:id="1853059790">
          <w:marLeft w:val="274"/>
          <w:marRight w:val="0"/>
          <w:marTop w:val="60"/>
          <w:marBottom w:val="0"/>
          <w:divBdr>
            <w:top w:val="none" w:sz="0" w:space="0" w:color="auto"/>
            <w:left w:val="none" w:sz="0" w:space="0" w:color="auto"/>
            <w:bottom w:val="none" w:sz="0" w:space="0" w:color="auto"/>
            <w:right w:val="none" w:sz="0" w:space="0" w:color="auto"/>
          </w:divBdr>
        </w:div>
      </w:divsChild>
    </w:div>
    <w:div w:id="97411082">
      <w:bodyDiv w:val="1"/>
      <w:marLeft w:val="0"/>
      <w:marRight w:val="0"/>
      <w:marTop w:val="0"/>
      <w:marBottom w:val="0"/>
      <w:divBdr>
        <w:top w:val="none" w:sz="0" w:space="0" w:color="auto"/>
        <w:left w:val="none" w:sz="0" w:space="0" w:color="auto"/>
        <w:bottom w:val="none" w:sz="0" w:space="0" w:color="auto"/>
        <w:right w:val="none" w:sz="0" w:space="0" w:color="auto"/>
      </w:divBdr>
    </w:div>
    <w:div w:id="104233611">
      <w:bodyDiv w:val="1"/>
      <w:marLeft w:val="0"/>
      <w:marRight w:val="0"/>
      <w:marTop w:val="0"/>
      <w:marBottom w:val="0"/>
      <w:divBdr>
        <w:top w:val="none" w:sz="0" w:space="0" w:color="auto"/>
        <w:left w:val="none" w:sz="0" w:space="0" w:color="auto"/>
        <w:bottom w:val="none" w:sz="0" w:space="0" w:color="auto"/>
        <w:right w:val="none" w:sz="0" w:space="0" w:color="auto"/>
      </w:divBdr>
      <w:divsChild>
        <w:div w:id="1329865741">
          <w:marLeft w:val="274"/>
          <w:marRight w:val="0"/>
          <w:marTop w:val="60"/>
          <w:marBottom w:val="0"/>
          <w:divBdr>
            <w:top w:val="none" w:sz="0" w:space="0" w:color="auto"/>
            <w:left w:val="none" w:sz="0" w:space="0" w:color="auto"/>
            <w:bottom w:val="none" w:sz="0" w:space="0" w:color="auto"/>
            <w:right w:val="none" w:sz="0" w:space="0" w:color="auto"/>
          </w:divBdr>
        </w:div>
      </w:divsChild>
    </w:div>
    <w:div w:id="114831406">
      <w:bodyDiv w:val="1"/>
      <w:marLeft w:val="0"/>
      <w:marRight w:val="0"/>
      <w:marTop w:val="0"/>
      <w:marBottom w:val="0"/>
      <w:divBdr>
        <w:top w:val="none" w:sz="0" w:space="0" w:color="auto"/>
        <w:left w:val="none" w:sz="0" w:space="0" w:color="auto"/>
        <w:bottom w:val="none" w:sz="0" w:space="0" w:color="auto"/>
        <w:right w:val="none" w:sz="0" w:space="0" w:color="auto"/>
      </w:divBdr>
      <w:divsChild>
        <w:div w:id="598294065">
          <w:marLeft w:val="274"/>
          <w:marRight w:val="0"/>
          <w:marTop w:val="60"/>
          <w:marBottom w:val="0"/>
          <w:divBdr>
            <w:top w:val="none" w:sz="0" w:space="0" w:color="auto"/>
            <w:left w:val="none" w:sz="0" w:space="0" w:color="auto"/>
            <w:bottom w:val="none" w:sz="0" w:space="0" w:color="auto"/>
            <w:right w:val="none" w:sz="0" w:space="0" w:color="auto"/>
          </w:divBdr>
        </w:div>
        <w:div w:id="1113283707">
          <w:marLeft w:val="274"/>
          <w:marRight w:val="0"/>
          <w:marTop w:val="60"/>
          <w:marBottom w:val="0"/>
          <w:divBdr>
            <w:top w:val="none" w:sz="0" w:space="0" w:color="auto"/>
            <w:left w:val="none" w:sz="0" w:space="0" w:color="auto"/>
            <w:bottom w:val="none" w:sz="0" w:space="0" w:color="auto"/>
            <w:right w:val="none" w:sz="0" w:space="0" w:color="auto"/>
          </w:divBdr>
        </w:div>
      </w:divsChild>
    </w:div>
    <w:div w:id="121461790">
      <w:bodyDiv w:val="1"/>
      <w:marLeft w:val="0"/>
      <w:marRight w:val="0"/>
      <w:marTop w:val="0"/>
      <w:marBottom w:val="0"/>
      <w:divBdr>
        <w:top w:val="none" w:sz="0" w:space="0" w:color="auto"/>
        <w:left w:val="none" w:sz="0" w:space="0" w:color="auto"/>
        <w:bottom w:val="none" w:sz="0" w:space="0" w:color="auto"/>
        <w:right w:val="none" w:sz="0" w:space="0" w:color="auto"/>
      </w:divBdr>
    </w:div>
    <w:div w:id="122618001">
      <w:bodyDiv w:val="1"/>
      <w:marLeft w:val="0"/>
      <w:marRight w:val="0"/>
      <w:marTop w:val="0"/>
      <w:marBottom w:val="0"/>
      <w:divBdr>
        <w:top w:val="none" w:sz="0" w:space="0" w:color="auto"/>
        <w:left w:val="none" w:sz="0" w:space="0" w:color="auto"/>
        <w:bottom w:val="none" w:sz="0" w:space="0" w:color="auto"/>
        <w:right w:val="none" w:sz="0" w:space="0" w:color="auto"/>
      </w:divBdr>
    </w:div>
    <w:div w:id="135489323">
      <w:bodyDiv w:val="1"/>
      <w:marLeft w:val="0"/>
      <w:marRight w:val="0"/>
      <w:marTop w:val="0"/>
      <w:marBottom w:val="0"/>
      <w:divBdr>
        <w:top w:val="none" w:sz="0" w:space="0" w:color="auto"/>
        <w:left w:val="none" w:sz="0" w:space="0" w:color="auto"/>
        <w:bottom w:val="none" w:sz="0" w:space="0" w:color="auto"/>
        <w:right w:val="none" w:sz="0" w:space="0" w:color="auto"/>
      </w:divBdr>
    </w:div>
    <w:div w:id="139923418">
      <w:bodyDiv w:val="1"/>
      <w:marLeft w:val="0"/>
      <w:marRight w:val="0"/>
      <w:marTop w:val="0"/>
      <w:marBottom w:val="0"/>
      <w:divBdr>
        <w:top w:val="none" w:sz="0" w:space="0" w:color="auto"/>
        <w:left w:val="none" w:sz="0" w:space="0" w:color="auto"/>
        <w:bottom w:val="none" w:sz="0" w:space="0" w:color="auto"/>
        <w:right w:val="none" w:sz="0" w:space="0" w:color="auto"/>
      </w:divBdr>
    </w:div>
    <w:div w:id="140463745">
      <w:bodyDiv w:val="1"/>
      <w:marLeft w:val="0"/>
      <w:marRight w:val="0"/>
      <w:marTop w:val="0"/>
      <w:marBottom w:val="0"/>
      <w:divBdr>
        <w:top w:val="none" w:sz="0" w:space="0" w:color="auto"/>
        <w:left w:val="none" w:sz="0" w:space="0" w:color="auto"/>
        <w:bottom w:val="none" w:sz="0" w:space="0" w:color="auto"/>
        <w:right w:val="none" w:sz="0" w:space="0" w:color="auto"/>
      </w:divBdr>
    </w:div>
    <w:div w:id="175119282">
      <w:bodyDiv w:val="1"/>
      <w:marLeft w:val="0"/>
      <w:marRight w:val="0"/>
      <w:marTop w:val="0"/>
      <w:marBottom w:val="0"/>
      <w:divBdr>
        <w:top w:val="none" w:sz="0" w:space="0" w:color="auto"/>
        <w:left w:val="none" w:sz="0" w:space="0" w:color="auto"/>
        <w:bottom w:val="none" w:sz="0" w:space="0" w:color="auto"/>
        <w:right w:val="none" w:sz="0" w:space="0" w:color="auto"/>
      </w:divBdr>
      <w:divsChild>
        <w:div w:id="596326336">
          <w:marLeft w:val="274"/>
          <w:marRight w:val="0"/>
          <w:marTop w:val="60"/>
          <w:marBottom w:val="0"/>
          <w:divBdr>
            <w:top w:val="none" w:sz="0" w:space="0" w:color="auto"/>
            <w:left w:val="none" w:sz="0" w:space="0" w:color="auto"/>
            <w:bottom w:val="none" w:sz="0" w:space="0" w:color="auto"/>
            <w:right w:val="none" w:sz="0" w:space="0" w:color="auto"/>
          </w:divBdr>
        </w:div>
        <w:div w:id="985627593">
          <w:marLeft w:val="274"/>
          <w:marRight w:val="0"/>
          <w:marTop w:val="60"/>
          <w:marBottom w:val="0"/>
          <w:divBdr>
            <w:top w:val="none" w:sz="0" w:space="0" w:color="auto"/>
            <w:left w:val="none" w:sz="0" w:space="0" w:color="auto"/>
            <w:bottom w:val="none" w:sz="0" w:space="0" w:color="auto"/>
            <w:right w:val="none" w:sz="0" w:space="0" w:color="auto"/>
          </w:divBdr>
        </w:div>
      </w:divsChild>
    </w:div>
    <w:div w:id="191112911">
      <w:bodyDiv w:val="1"/>
      <w:marLeft w:val="0"/>
      <w:marRight w:val="0"/>
      <w:marTop w:val="0"/>
      <w:marBottom w:val="0"/>
      <w:divBdr>
        <w:top w:val="none" w:sz="0" w:space="0" w:color="auto"/>
        <w:left w:val="none" w:sz="0" w:space="0" w:color="auto"/>
        <w:bottom w:val="none" w:sz="0" w:space="0" w:color="auto"/>
        <w:right w:val="none" w:sz="0" w:space="0" w:color="auto"/>
      </w:divBdr>
    </w:div>
    <w:div w:id="197476059">
      <w:bodyDiv w:val="1"/>
      <w:marLeft w:val="0"/>
      <w:marRight w:val="0"/>
      <w:marTop w:val="0"/>
      <w:marBottom w:val="0"/>
      <w:divBdr>
        <w:top w:val="none" w:sz="0" w:space="0" w:color="auto"/>
        <w:left w:val="none" w:sz="0" w:space="0" w:color="auto"/>
        <w:bottom w:val="none" w:sz="0" w:space="0" w:color="auto"/>
        <w:right w:val="none" w:sz="0" w:space="0" w:color="auto"/>
      </w:divBdr>
    </w:div>
    <w:div w:id="202645493">
      <w:bodyDiv w:val="1"/>
      <w:marLeft w:val="0"/>
      <w:marRight w:val="0"/>
      <w:marTop w:val="0"/>
      <w:marBottom w:val="0"/>
      <w:divBdr>
        <w:top w:val="none" w:sz="0" w:space="0" w:color="auto"/>
        <w:left w:val="none" w:sz="0" w:space="0" w:color="auto"/>
        <w:bottom w:val="none" w:sz="0" w:space="0" w:color="auto"/>
        <w:right w:val="none" w:sz="0" w:space="0" w:color="auto"/>
      </w:divBdr>
      <w:divsChild>
        <w:div w:id="1533952687">
          <w:marLeft w:val="274"/>
          <w:marRight w:val="0"/>
          <w:marTop w:val="60"/>
          <w:marBottom w:val="0"/>
          <w:divBdr>
            <w:top w:val="none" w:sz="0" w:space="0" w:color="auto"/>
            <w:left w:val="none" w:sz="0" w:space="0" w:color="auto"/>
            <w:bottom w:val="none" w:sz="0" w:space="0" w:color="auto"/>
            <w:right w:val="none" w:sz="0" w:space="0" w:color="auto"/>
          </w:divBdr>
        </w:div>
        <w:div w:id="1808430542">
          <w:marLeft w:val="274"/>
          <w:marRight w:val="0"/>
          <w:marTop w:val="60"/>
          <w:marBottom w:val="0"/>
          <w:divBdr>
            <w:top w:val="none" w:sz="0" w:space="0" w:color="auto"/>
            <w:left w:val="none" w:sz="0" w:space="0" w:color="auto"/>
            <w:bottom w:val="none" w:sz="0" w:space="0" w:color="auto"/>
            <w:right w:val="none" w:sz="0" w:space="0" w:color="auto"/>
          </w:divBdr>
        </w:div>
      </w:divsChild>
    </w:div>
    <w:div w:id="203374200">
      <w:bodyDiv w:val="1"/>
      <w:marLeft w:val="0"/>
      <w:marRight w:val="0"/>
      <w:marTop w:val="0"/>
      <w:marBottom w:val="0"/>
      <w:divBdr>
        <w:top w:val="none" w:sz="0" w:space="0" w:color="auto"/>
        <w:left w:val="none" w:sz="0" w:space="0" w:color="auto"/>
        <w:bottom w:val="none" w:sz="0" w:space="0" w:color="auto"/>
        <w:right w:val="none" w:sz="0" w:space="0" w:color="auto"/>
      </w:divBdr>
      <w:divsChild>
        <w:div w:id="113138022">
          <w:marLeft w:val="274"/>
          <w:marRight w:val="0"/>
          <w:marTop w:val="60"/>
          <w:marBottom w:val="0"/>
          <w:divBdr>
            <w:top w:val="none" w:sz="0" w:space="0" w:color="auto"/>
            <w:left w:val="none" w:sz="0" w:space="0" w:color="auto"/>
            <w:bottom w:val="none" w:sz="0" w:space="0" w:color="auto"/>
            <w:right w:val="none" w:sz="0" w:space="0" w:color="auto"/>
          </w:divBdr>
        </w:div>
        <w:div w:id="1502744351">
          <w:marLeft w:val="274"/>
          <w:marRight w:val="0"/>
          <w:marTop w:val="60"/>
          <w:marBottom w:val="0"/>
          <w:divBdr>
            <w:top w:val="none" w:sz="0" w:space="0" w:color="auto"/>
            <w:left w:val="none" w:sz="0" w:space="0" w:color="auto"/>
            <w:bottom w:val="none" w:sz="0" w:space="0" w:color="auto"/>
            <w:right w:val="none" w:sz="0" w:space="0" w:color="auto"/>
          </w:divBdr>
        </w:div>
        <w:div w:id="1356077882">
          <w:marLeft w:val="274"/>
          <w:marRight w:val="0"/>
          <w:marTop w:val="60"/>
          <w:marBottom w:val="0"/>
          <w:divBdr>
            <w:top w:val="none" w:sz="0" w:space="0" w:color="auto"/>
            <w:left w:val="none" w:sz="0" w:space="0" w:color="auto"/>
            <w:bottom w:val="none" w:sz="0" w:space="0" w:color="auto"/>
            <w:right w:val="none" w:sz="0" w:space="0" w:color="auto"/>
          </w:divBdr>
        </w:div>
      </w:divsChild>
    </w:div>
    <w:div w:id="210460095">
      <w:bodyDiv w:val="1"/>
      <w:marLeft w:val="0"/>
      <w:marRight w:val="0"/>
      <w:marTop w:val="0"/>
      <w:marBottom w:val="0"/>
      <w:divBdr>
        <w:top w:val="none" w:sz="0" w:space="0" w:color="auto"/>
        <w:left w:val="none" w:sz="0" w:space="0" w:color="auto"/>
        <w:bottom w:val="none" w:sz="0" w:space="0" w:color="auto"/>
        <w:right w:val="none" w:sz="0" w:space="0" w:color="auto"/>
      </w:divBdr>
    </w:div>
    <w:div w:id="225996120">
      <w:bodyDiv w:val="1"/>
      <w:marLeft w:val="0"/>
      <w:marRight w:val="0"/>
      <w:marTop w:val="0"/>
      <w:marBottom w:val="0"/>
      <w:divBdr>
        <w:top w:val="none" w:sz="0" w:space="0" w:color="auto"/>
        <w:left w:val="none" w:sz="0" w:space="0" w:color="auto"/>
        <w:bottom w:val="none" w:sz="0" w:space="0" w:color="auto"/>
        <w:right w:val="none" w:sz="0" w:space="0" w:color="auto"/>
      </w:divBdr>
    </w:div>
    <w:div w:id="238947614">
      <w:bodyDiv w:val="1"/>
      <w:marLeft w:val="0"/>
      <w:marRight w:val="0"/>
      <w:marTop w:val="0"/>
      <w:marBottom w:val="0"/>
      <w:divBdr>
        <w:top w:val="none" w:sz="0" w:space="0" w:color="auto"/>
        <w:left w:val="none" w:sz="0" w:space="0" w:color="auto"/>
        <w:bottom w:val="none" w:sz="0" w:space="0" w:color="auto"/>
        <w:right w:val="none" w:sz="0" w:space="0" w:color="auto"/>
      </w:divBdr>
      <w:divsChild>
        <w:div w:id="1991788612">
          <w:marLeft w:val="274"/>
          <w:marRight w:val="0"/>
          <w:marTop w:val="60"/>
          <w:marBottom w:val="0"/>
          <w:divBdr>
            <w:top w:val="none" w:sz="0" w:space="0" w:color="auto"/>
            <w:left w:val="none" w:sz="0" w:space="0" w:color="auto"/>
            <w:bottom w:val="none" w:sz="0" w:space="0" w:color="auto"/>
            <w:right w:val="none" w:sz="0" w:space="0" w:color="auto"/>
          </w:divBdr>
        </w:div>
        <w:div w:id="1944915689">
          <w:marLeft w:val="274"/>
          <w:marRight w:val="0"/>
          <w:marTop w:val="60"/>
          <w:marBottom w:val="0"/>
          <w:divBdr>
            <w:top w:val="none" w:sz="0" w:space="0" w:color="auto"/>
            <w:left w:val="none" w:sz="0" w:space="0" w:color="auto"/>
            <w:bottom w:val="none" w:sz="0" w:space="0" w:color="auto"/>
            <w:right w:val="none" w:sz="0" w:space="0" w:color="auto"/>
          </w:divBdr>
        </w:div>
      </w:divsChild>
    </w:div>
    <w:div w:id="245576098">
      <w:bodyDiv w:val="1"/>
      <w:marLeft w:val="0"/>
      <w:marRight w:val="0"/>
      <w:marTop w:val="0"/>
      <w:marBottom w:val="0"/>
      <w:divBdr>
        <w:top w:val="none" w:sz="0" w:space="0" w:color="auto"/>
        <w:left w:val="none" w:sz="0" w:space="0" w:color="auto"/>
        <w:bottom w:val="none" w:sz="0" w:space="0" w:color="auto"/>
        <w:right w:val="none" w:sz="0" w:space="0" w:color="auto"/>
      </w:divBdr>
      <w:divsChild>
        <w:div w:id="344869106">
          <w:marLeft w:val="446"/>
          <w:marRight w:val="0"/>
          <w:marTop w:val="0"/>
          <w:marBottom w:val="0"/>
          <w:divBdr>
            <w:top w:val="none" w:sz="0" w:space="0" w:color="auto"/>
            <w:left w:val="none" w:sz="0" w:space="0" w:color="auto"/>
            <w:bottom w:val="none" w:sz="0" w:space="0" w:color="auto"/>
            <w:right w:val="none" w:sz="0" w:space="0" w:color="auto"/>
          </w:divBdr>
        </w:div>
        <w:div w:id="750781343">
          <w:marLeft w:val="446"/>
          <w:marRight w:val="0"/>
          <w:marTop w:val="120"/>
          <w:marBottom w:val="0"/>
          <w:divBdr>
            <w:top w:val="none" w:sz="0" w:space="0" w:color="auto"/>
            <w:left w:val="none" w:sz="0" w:space="0" w:color="auto"/>
            <w:bottom w:val="none" w:sz="0" w:space="0" w:color="auto"/>
            <w:right w:val="none" w:sz="0" w:space="0" w:color="auto"/>
          </w:divBdr>
        </w:div>
        <w:div w:id="231500704">
          <w:marLeft w:val="446"/>
          <w:marRight w:val="0"/>
          <w:marTop w:val="120"/>
          <w:marBottom w:val="0"/>
          <w:divBdr>
            <w:top w:val="none" w:sz="0" w:space="0" w:color="auto"/>
            <w:left w:val="none" w:sz="0" w:space="0" w:color="auto"/>
            <w:bottom w:val="none" w:sz="0" w:space="0" w:color="auto"/>
            <w:right w:val="none" w:sz="0" w:space="0" w:color="auto"/>
          </w:divBdr>
        </w:div>
      </w:divsChild>
    </w:div>
    <w:div w:id="246963294">
      <w:bodyDiv w:val="1"/>
      <w:marLeft w:val="0"/>
      <w:marRight w:val="0"/>
      <w:marTop w:val="0"/>
      <w:marBottom w:val="0"/>
      <w:divBdr>
        <w:top w:val="none" w:sz="0" w:space="0" w:color="auto"/>
        <w:left w:val="none" w:sz="0" w:space="0" w:color="auto"/>
        <w:bottom w:val="none" w:sz="0" w:space="0" w:color="auto"/>
        <w:right w:val="none" w:sz="0" w:space="0" w:color="auto"/>
      </w:divBdr>
      <w:divsChild>
        <w:div w:id="464859389">
          <w:marLeft w:val="446"/>
          <w:marRight w:val="0"/>
          <w:marTop w:val="120"/>
          <w:marBottom w:val="0"/>
          <w:divBdr>
            <w:top w:val="none" w:sz="0" w:space="0" w:color="auto"/>
            <w:left w:val="none" w:sz="0" w:space="0" w:color="auto"/>
            <w:bottom w:val="none" w:sz="0" w:space="0" w:color="auto"/>
            <w:right w:val="none" w:sz="0" w:space="0" w:color="auto"/>
          </w:divBdr>
        </w:div>
        <w:div w:id="2143573206">
          <w:marLeft w:val="446"/>
          <w:marRight w:val="0"/>
          <w:marTop w:val="120"/>
          <w:marBottom w:val="0"/>
          <w:divBdr>
            <w:top w:val="none" w:sz="0" w:space="0" w:color="auto"/>
            <w:left w:val="none" w:sz="0" w:space="0" w:color="auto"/>
            <w:bottom w:val="none" w:sz="0" w:space="0" w:color="auto"/>
            <w:right w:val="none" w:sz="0" w:space="0" w:color="auto"/>
          </w:divBdr>
        </w:div>
        <w:div w:id="1041708858">
          <w:marLeft w:val="446"/>
          <w:marRight w:val="0"/>
          <w:marTop w:val="120"/>
          <w:marBottom w:val="0"/>
          <w:divBdr>
            <w:top w:val="none" w:sz="0" w:space="0" w:color="auto"/>
            <w:left w:val="none" w:sz="0" w:space="0" w:color="auto"/>
            <w:bottom w:val="none" w:sz="0" w:space="0" w:color="auto"/>
            <w:right w:val="none" w:sz="0" w:space="0" w:color="auto"/>
          </w:divBdr>
        </w:div>
        <w:div w:id="673532192">
          <w:marLeft w:val="446"/>
          <w:marRight w:val="0"/>
          <w:marTop w:val="120"/>
          <w:marBottom w:val="0"/>
          <w:divBdr>
            <w:top w:val="none" w:sz="0" w:space="0" w:color="auto"/>
            <w:left w:val="none" w:sz="0" w:space="0" w:color="auto"/>
            <w:bottom w:val="none" w:sz="0" w:space="0" w:color="auto"/>
            <w:right w:val="none" w:sz="0" w:space="0" w:color="auto"/>
          </w:divBdr>
        </w:div>
        <w:div w:id="1943143708">
          <w:marLeft w:val="446"/>
          <w:marRight w:val="0"/>
          <w:marTop w:val="120"/>
          <w:marBottom w:val="0"/>
          <w:divBdr>
            <w:top w:val="none" w:sz="0" w:space="0" w:color="auto"/>
            <w:left w:val="none" w:sz="0" w:space="0" w:color="auto"/>
            <w:bottom w:val="none" w:sz="0" w:space="0" w:color="auto"/>
            <w:right w:val="none" w:sz="0" w:space="0" w:color="auto"/>
          </w:divBdr>
        </w:div>
      </w:divsChild>
    </w:div>
    <w:div w:id="247734874">
      <w:bodyDiv w:val="1"/>
      <w:marLeft w:val="0"/>
      <w:marRight w:val="0"/>
      <w:marTop w:val="0"/>
      <w:marBottom w:val="0"/>
      <w:divBdr>
        <w:top w:val="none" w:sz="0" w:space="0" w:color="auto"/>
        <w:left w:val="none" w:sz="0" w:space="0" w:color="auto"/>
        <w:bottom w:val="none" w:sz="0" w:space="0" w:color="auto"/>
        <w:right w:val="none" w:sz="0" w:space="0" w:color="auto"/>
      </w:divBdr>
      <w:divsChild>
        <w:div w:id="585499026">
          <w:marLeft w:val="274"/>
          <w:marRight w:val="0"/>
          <w:marTop w:val="0"/>
          <w:marBottom w:val="120"/>
          <w:divBdr>
            <w:top w:val="none" w:sz="0" w:space="0" w:color="auto"/>
            <w:left w:val="none" w:sz="0" w:space="0" w:color="auto"/>
            <w:bottom w:val="none" w:sz="0" w:space="0" w:color="auto"/>
            <w:right w:val="none" w:sz="0" w:space="0" w:color="auto"/>
          </w:divBdr>
        </w:div>
        <w:div w:id="1095634663">
          <w:marLeft w:val="274"/>
          <w:marRight w:val="0"/>
          <w:marTop w:val="0"/>
          <w:marBottom w:val="120"/>
          <w:divBdr>
            <w:top w:val="none" w:sz="0" w:space="0" w:color="auto"/>
            <w:left w:val="none" w:sz="0" w:space="0" w:color="auto"/>
            <w:bottom w:val="none" w:sz="0" w:space="0" w:color="auto"/>
            <w:right w:val="none" w:sz="0" w:space="0" w:color="auto"/>
          </w:divBdr>
        </w:div>
        <w:div w:id="21979140">
          <w:marLeft w:val="274"/>
          <w:marRight w:val="0"/>
          <w:marTop w:val="0"/>
          <w:marBottom w:val="120"/>
          <w:divBdr>
            <w:top w:val="none" w:sz="0" w:space="0" w:color="auto"/>
            <w:left w:val="none" w:sz="0" w:space="0" w:color="auto"/>
            <w:bottom w:val="none" w:sz="0" w:space="0" w:color="auto"/>
            <w:right w:val="none" w:sz="0" w:space="0" w:color="auto"/>
          </w:divBdr>
        </w:div>
      </w:divsChild>
    </w:div>
    <w:div w:id="248197421">
      <w:bodyDiv w:val="1"/>
      <w:marLeft w:val="0"/>
      <w:marRight w:val="0"/>
      <w:marTop w:val="0"/>
      <w:marBottom w:val="0"/>
      <w:divBdr>
        <w:top w:val="none" w:sz="0" w:space="0" w:color="auto"/>
        <w:left w:val="none" w:sz="0" w:space="0" w:color="auto"/>
        <w:bottom w:val="none" w:sz="0" w:space="0" w:color="auto"/>
        <w:right w:val="none" w:sz="0" w:space="0" w:color="auto"/>
      </w:divBdr>
    </w:div>
    <w:div w:id="251739750">
      <w:bodyDiv w:val="1"/>
      <w:marLeft w:val="0"/>
      <w:marRight w:val="0"/>
      <w:marTop w:val="0"/>
      <w:marBottom w:val="0"/>
      <w:divBdr>
        <w:top w:val="none" w:sz="0" w:space="0" w:color="auto"/>
        <w:left w:val="none" w:sz="0" w:space="0" w:color="auto"/>
        <w:bottom w:val="none" w:sz="0" w:space="0" w:color="auto"/>
        <w:right w:val="none" w:sz="0" w:space="0" w:color="auto"/>
      </w:divBdr>
    </w:div>
    <w:div w:id="272977859">
      <w:bodyDiv w:val="1"/>
      <w:marLeft w:val="0"/>
      <w:marRight w:val="0"/>
      <w:marTop w:val="0"/>
      <w:marBottom w:val="0"/>
      <w:divBdr>
        <w:top w:val="none" w:sz="0" w:space="0" w:color="auto"/>
        <w:left w:val="none" w:sz="0" w:space="0" w:color="auto"/>
        <w:bottom w:val="none" w:sz="0" w:space="0" w:color="auto"/>
        <w:right w:val="none" w:sz="0" w:space="0" w:color="auto"/>
      </w:divBdr>
      <w:divsChild>
        <w:div w:id="1101607896">
          <w:marLeft w:val="274"/>
          <w:marRight w:val="0"/>
          <w:marTop w:val="0"/>
          <w:marBottom w:val="120"/>
          <w:divBdr>
            <w:top w:val="none" w:sz="0" w:space="0" w:color="auto"/>
            <w:left w:val="none" w:sz="0" w:space="0" w:color="auto"/>
            <w:bottom w:val="none" w:sz="0" w:space="0" w:color="auto"/>
            <w:right w:val="none" w:sz="0" w:space="0" w:color="auto"/>
          </w:divBdr>
        </w:div>
        <w:div w:id="953903654">
          <w:marLeft w:val="274"/>
          <w:marRight w:val="0"/>
          <w:marTop w:val="0"/>
          <w:marBottom w:val="120"/>
          <w:divBdr>
            <w:top w:val="none" w:sz="0" w:space="0" w:color="auto"/>
            <w:left w:val="none" w:sz="0" w:space="0" w:color="auto"/>
            <w:bottom w:val="none" w:sz="0" w:space="0" w:color="auto"/>
            <w:right w:val="none" w:sz="0" w:space="0" w:color="auto"/>
          </w:divBdr>
        </w:div>
        <w:div w:id="422149272">
          <w:marLeft w:val="274"/>
          <w:marRight w:val="0"/>
          <w:marTop w:val="0"/>
          <w:marBottom w:val="120"/>
          <w:divBdr>
            <w:top w:val="none" w:sz="0" w:space="0" w:color="auto"/>
            <w:left w:val="none" w:sz="0" w:space="0" w:color="auto"/>
            <w:bottom w:val="none" w:sz="0" w:space="0" w:color="auto"/>
            <w:right w:val="none" w:sz="0" w:space="0" w:color="auto"/>
          </w:divBdr>
        </w:div>
      </w:divsChild>
    </w:div>
    <w:div w:id="274867065">
      <w:bodyDiv w:val="1"/>
      <w:marLeft w:val="0"/>
      <w:marRight w:val="0"/>
      <w:marTop w:val="0"/>
      <w:marBottom w:val="0"/>
      <w:divBdr>
        <w:top w:val="none" w:sz="0" w:space="0" w:color="auto"/>
        <w:left w:val="none" w:sz="0" w:space="0" w:color="auto"/>
        <w:bottom w:val="none" w:sz="0" w:space="0" w:color="auto"/>
        <w:right w:val="none" w:sz="0" w:space="0" w:color="auto"/>
      </w:divBdr>
    </w:div>
    <w:div w:id="300573900">
      <w:bodyDiv w:val="1"/>
      <w:marLeft w:val="0"/>
      <w:marRight w:val="0"/>
      <w:marTop w:val="0"/>
      <w:marBottom w:val="0"/>
      <w:divBdr>
        <w:top w:val="none" w:sz="0" w:space="0" w:color="auto"/>
        <w:left w:val="none" w:sz="0" w:space="0" w:color="auto"/>
        <w:bottom w:val="none" w:sz="0" w:space="0" w:color="auto"/>
        <w:right w:val="none" w:sz="0" w:space="0" w:color="auto"/>
      </w:divBdr>
      <w:divsChild>
        <w:div w:id="213976148">
          <w:marLeft w:val="274"/>
          <w:marRight w:val="0"/>
          <w:marTop w:val="60"/>
          <w:marBottom w:val="0"/>
          <w:divBdr>
            <w:top w:val="none" w:sz="0" w:space="0" w:color="auto"/>
            <w:left w:val="none" w:sz="0" w:space="0" w:color="auto"/>
            <w:bottom w:val="none" w:sz="0" w:space="0" w:color="auto"/>
            <w:right w:val="none" w:sz="0" w:space="0" w:color="auto"/>
          </w:divBdr>
        </w:div>
        <w:div w:id="1458838279">
          <w:marLeft w:val="274"/>
          <w:marRight w:val="0"/>
          <w:marTop w:val="60"/>
          <w:marBottom w:val="0"/>
          <w:divBdr>
            <w:top w:val="none" w:sz="0" w:space="0" w:color="auto"/>
            <w:left w:val="none" w:sz="0" w:space="0" w:color="auto"/>
            <w:bottom w:val="none" w:sz="0" w:space="0" w:color="auto"/>
            <w:right w:val="none" w:sz="0" w:space="0" w:color="auto"/>
          </w:divBdr>
        </w:div>
        <w:div w:id="2052724394">
          <w:marLeft w:val="274"/>
          <w:marRight w:val="0"/>
          <w:marTop w:val="60"/>
          <w:marBottom w:val="0"/>
          <w:divBdr>
            <w:top w:val="none" w:sz="0" w:space="0" w:color="auto"/>
            <w:left w:val="none" w:sz="0" w:space="0" w:color="auto"/>
            <w:bottom w:val="none" w:sz="0" w:space="0" w:color="auto"/>
            <w:right w:val="none" w:sz="0" w:space="0" w:color="auto"/>
          </w:divBdr>
        </w:div>
        <w:div w:id="1800953124">
          <w:marLeft w:val="274"/>
          <w:marRight w:val="0"/>
          <w:marTop w:val="60"/>
          <w:marBottom w:val="0"/>
          <w:divBdr>
            <w:top w:val="none" w:sz="0" w:space="0" w:color="auto"/>
            <w:left w:val="none" w:sz="0" w:space="0" w:color="auto"/>
            <w:bottom w:val="none" w:sz="0" w:space="0" w:color="auto"/>
            <w:right w:val="none" w:sz="0" w:space="0" w:color="auto"/>
          </w:divBdr>
        </w:div>
        <w:div w:id="37828026">
          <w:marLeft w:val="274"/>
          <w:marRight w:val="0"/>
          <w:marTop w:val="60"/>
          <w:marBottom w:val="0"/>
          <w:divBdr>
            <w:top w:val="none" w:sz="0" w:space="0" w:color="auto"/>
            <w:left w:val="none" w:sz="0" w:space="0" w:color="auto"/>
            <w:bottom w:val="none" w:sz="0" w:space="0" w:color="auto"/>
            <w:right w:val="none" w:sz="0" w:space="0" w:color="auto"/>
          </w:divBdr>
        </w:div>
        <w:div w:id="130943971">
          <w:marLeft w:val="274"/>
          <w:marRight w:val="0"/>
          <w:marTop w:val="60"/>
          <w:marBottom w:val="0"/>
          <w:divBdr>
            <w:top w:val="none" w:sz="0" w:space="0" w:color="auto"/>
            <w:left w:val="none" w:sz="0" w:space="0" w:color="auto"/>
            <w:bottom w:val="none" w:sz="0" w:space="0" w:color="auto"/>
            <w:right w:val="none" w:sz="0" w:space="0" w:color="auto"/>
          </w:divBdr>
        </w:div>
      </w:divsChild>
    </w:div>
    <w:div w:id="334069162">
      <w:bodyDiv w:val="1"/>
      <w:marLeft w:val="0"/>
      <w:marRight w:val="0"/>
      <w:marTop w:val="0"/>
      <w:marBottom w:val="0"/>
      <w:divBdr>
        <w:top w:val="none" w:sz="0" w:space="0" w:color="auto"/>
        <w:left w:val="none" w:sz="0" w:space="0" w:color="auto"/>
        <w:bottom w:val="none" w:sz="0" w:space="0" w:color="auto"/>
        <w:right w:val="none" w:sz="0" w:space="0" w:color="auto"/>
      </w:divBdr>
    </w:div>
    <w:div w:id="337971090">
      <w:bodyDiv w:val="1"/>
      <w:marLeft w:val="0"/>
      <w:marRight w:val="0"/>
      <w:marTop w:val="0"/>
      <w:marBottom w:val="0"/>
      <w:divBdr>
        <w:top w:val="none" w:sz="0" w:space="0" w:color="auto"/>
        <w:left w:val="none" w:sz="0" w:space="0" w:color="auto"/>
        <w:bottom w:val="none" w:sz="0" w:space="0" w:color="auto"/>
        <w:right w:val="none" w:sz="0" w:space="0" w:color="auto"/>
      </w:divBdr>
      <w:divsChild>
        <w:div w:id="405617611">
          <w:marLeft w:val="274"/>
          <w:marRight w:val="0"/>
          <w:marTop w:val="60"/>
          <w:marBottom w:val="0"/>
          <w:divBdr>
            <w:top w:val="none" w:sz="0" w:space="0" w:color="auto"/>
            <w:left w:val="none" w:sz="0" w:space="0" w:color="auto"/>
            <w:bottom w:val="none" w:sz="0" w:space="0" w:color="auto"/>
            <w:right w:val="none" w:sz="0" w:space="0" w:color="auto"/>
          </w:divBdr>
        </w:div>
        <w:div w:id="1184249787">
          <w:marLeft w:val="274"/>
          <w:marRight w:val="0"/>
          <w:marTop w:val="60"/>
          <w:marBottom w:val="0"/>
          <w:divBdr>
            <w:top w:val="none" w:sz="0" w:space="0" w:color="auto"/>
            <w:left w:val="none" w:sz="0" w:space="0" w:color="auto"/>
            <w:bottom w:val="none" w:sz="0" w:space="0" w:color="auto"/>
            <w:right w:val="none" w:sz="0" w:space="0" w:color="auto"/>
          </w:divBdr>
        </w:div>
      </w:divsChild>
    </w:div>
    <w:div w:id="353725248">
      <w:bodyDiv w:val="1"/>
      <w:marLeft w:val="0"/>
      <w:marRight w:val="0"/>
      <w:marTop w:val="0"/>
      <w:marBottom w:val="0"/>
      <w:divBdr>
        <w:top w:val="none" w:sz="0" w:space="0" w:color="auto"/>
        <w:left w:val="none" w:sz="0" w:space="0" w:color="auto"/>
        <w:bottom w:val="none" w:sz="0" w:space="0" w:color="auto"/>
        <w:right w:val="none" w:sz="0" w:space="0" w:color="auto"/>
      </w:divBdr>
    </w:div>
    <w:div w:id="363334327">
      <w:bodyDiv w:val="1"/>
      <w:marLeft w:val="0"/>
      <w:marRight w:val="0"/>
      <w:marTop w:val="0"/>
      <w:marBottom w:val="0"/>
      <w:divBdr>
        <w:top w:val="none" w:sz="0" w:space="0" w:color="auto"/>
        <w:left w:val="none" w:sz="0" w:space="0" w:color="auto"/>
        <w:bottom w:val="none" w:sz="0" w:space="0" w:color="auto"/>
        <w:right w:val="none" w:sz="0" w:space="0" w:color="auto"/>
      </w:divBdr>
    </w:div>
    <w:div w:id="381758865">
      <w:bodyDiv w:val="1"/>
      <w:marLeft w:val="0"/>
      <w:marRight w:val="0"/>
      <w:marTop w:val="0"/>
      <w:marBottom w:val="0"/>
      <w:divBdr>
        <w:top w:val="none" w:sz="0" w:space="0" w:color="auto"/>
        <w:left w:val="none" w:sz="0" w:space="0" w:color="auto"/>
        <w:bottom w:val="none" w:sz="0" w:space="0" w:color="auto"/>
        <w:right w:val="none" w:sz="0" w:space="0" w:color="auto"/>
      </w:divBdr>
      <w:divsChild>
        <w:div w:id="1623028458">
          <w:marLeft w:val="274"/>
          <w:marRight w:val="0"/>
          <w:marTop w:val="0"/>
          <w:marBottom w:val="0"/>
          <w:divBdr>
            <w:top w:val="none" w:sz="0" w:space="0" w:color="auto"/>
            <w:left w:val="none" w:sz="0" w:space="0" w:color="auto"/>
            <w:bottom w:val="none" w:sz="0" w:space="0" w:color="auto"/>
            <w:right w:val="none" w:sz="0" w:space="0" w:color="auto"/>
          </w:divBdr>
        </w:div>
        <w:div w:id="1611278008">
          <w:marLeft w:val="274"/>
          <w:marRight w:val="0"/>
          <w:marTop w:val="0"/>
          <w:marBottom w:val="0"/>
          <w:divBdr>
            <w:top w:val="none" w:sz="0" w:space="0" w:color="auto"/>
            <w:left w:val="none" w:sz="0" w:space="0" w:color="auto"/>
            <w:bottom w:val="none" w:sz="0" w:space="0" w:color="auto"/>
            <w:right w:val="none" w:sz="0" w:space="0" w:color="auto"/>
          </w:divBdr>
        </w:div>
        <w:div w:id="749012094">
          <w:marLeft w:val="274"/>
          <w:marRight w:val="0"/>
          <w:marTop w:val="0"/>
          <w:marBottom w:val="0"/>
          <w:divBdr>
            <w:top w:val="none" w:sz="0" w:space="0" w:color="auto"/>
            <w:left w:val="none" w:sz="0" w:space="0" w:color="auto"/>
            <w:bottom w:val="none" w:sz="0" w:space="0" w:color="auto"/>
            <w:right w:val="none" w:sz="0" w:space="0" w:color="auto"/>
          </w:divBdr>
        </w:div>
        <w:div w:id="277881635">
          <w:marLeft w:val="274"/>
          <w:marRight w:val="0"/>
          <w:marTop w:val="0"/>
          <w:marBottom w:val="0"/>
          <w:divBdr>
            <w:top w:val="none" w:sz="0" w:space="0" w:color="auto"/>
            <w:left w:val="none" w:sz="0" w:space="0" w:color="auto"/>
            <w:bottom w:val="none" w:sz="0" w:space="0" w:color="auto"/>
            <w:right w:val="none" w:sz="0" w:space="0" w:color="auto"/>
          </w:divBdr>
        </w:div>
      </w:divsChild>
    </w:div>
    <w:div w:id="383412358">
      <w:bodyDiv w:val="1"/>
      <w:marLeft w:val="0"/>
      <w:marRight w:val="0"/>
      <w:marTop w:val="0"/>
      <w:marBottom w:val="0"/>
      <w:divBdr>
        <w:top w:val="none" w:sz="0" w:space="0" w:color="auto"/>
        <w:left w:val="none" w:sz="0" w:space="0" w:color="auto"/>
        <w:bottom w:val="none" w:sz="0" w:space="0" w:color="auto"/>
        <w:right w:val="none" w:sz="0" w:space="0" w:color="auto"/>
      </w:divBdr>
    </w:div>
    <w:div w:id="403919165">
      <w:bodyDiv w:val="1"/>
      <w:marLeft w:val="0"/>
      <w:marRight w:val="0"/>
      <w:marTop w:val="0"/>
      <w:marBottom w:val="0"/>
      <w:divBdr>
        <w:top w:val="none" w:sz="0" w:space="0" w:color="auto"/>
        <w:left w:val="none" w:sz="0" w:space="0" w:color="auto"/>
        <w:bottom w:val="none" w:sz="0" w:space="0" w:color="auto"/>
        <w:right w:val="none" w:sz="0" w:space="0" w:color="auto"/>
      </w:divBdr>
    </w:div>
    <w:div w:id="410584069">
      <w:bodyDiv w:val="1"/>
      <w:marLeft w:val="0"/>
      <w:marRight w:val="0"/>
      <w:marTop w:val="0"/>
      <w:marBottom w:val="0"/>
      <w:divBdr>
        <w:top w:val="none" w:sz="0" w:space="0" w:color="auto"/>
        <w:left w:val="none" w:sz="0" w:space="0" w:color="auto"/>
        <w:bottom w:val="none" w:sz="0" w:space="0" w:color="auto"/>
        <w:right w:val="none" w:sz="0" w:space="0" w:color="auto"/>
      </w:divBdr>
    </w:div>
    <w:div w:id="424573264">
      <w:bodyDiv w:val="1"/>
      <w:marLeft w:val="0"/>
      <w:marRight w:val="0"/>
      <w:marTop w:val="0"/>
      <w:marBottom w:val="0"/>
      <w:divBdr>
        <w:top w:val="none" w:sz="0" w:space="0" w:color="auto"/>
        <w:left w:val="none" w:sz="0" w:space="0" w:color="auto"/>
        <w:bottom w:val="none" w:sz="0" w:space="0" w:color="auto"/>
        <w:right w:val="none" w:sz="0" w:space="0" w:color="auto"/>
      </w:divBdr>
    </w:div>
    <w:div w:id="425855474">
      <w:bodyDiv w:val="1"/>
      <w:marLeft w:val="0"/>
      <w:marRight w:val="0"/>
      <w:marTop w:val="0"/>
      <w:marBottom w:val="0"/>
      <w:divBdr>
        <w:top w:val="none" w:sz="0" w:space="0" w:color="auto"/>
        <w:left w:val="none" w:sz="0" w:space="0" w:color="auto"/>
        <w:bottom w:val="none" w:sz="0" w:space="0" w:color="auto"/>
        <w:right w:val="none" w:sz="0" w:space="0" w:color="auto"/>
      </w:divBdr>
    </w:div>
    <w:div w:id="435446271">
      <w:bodyDiv w:val="1"/>
      <w:marLeft w:val="0"/>
      <w:marRight w:val="0"/>
      <w:marTop w:val="0"/>
      <w:marBottom w:val="0"/>
      <w:divBdr>
        <w:top w:val="none" w:sz="0" w:space="0" w:color="auto"/>
        <w:left w:val="none" w:sz="0" w:space="0" w:color="auto"/>
        <w:bottom w:val="none" w:sz="0" w:space="0" w:color="auto"/>
        <w:right w:val="none" w:sz="0" w:space="0" w:color="auto"/>
      </w:divBdr>
    </w:div>
    <w:div w:id="441843771">
      <w:bodyDiv w:val="1"/>
      <w:marLeft w:val="0"/>
      <w:marRight w:val="0"/>
      <w:marTop w:val="0"/>
      <w:marBottom w:val="0"/>
      <w:divBdr>
        <w:top w:val="none" w:sz="0" w:space="0" w:color="auto"/>
        <w:left w:val="none" w:sz="0" w:space="0" w:color="auto"/>
        <w:bottom w:val="none" w:sz="0" w:space="0" w:color="auto"/>
        <w:right w:val="none" w:sz="0" w:space="0" w:color="auto"/>
      </w:divBdr>
      <w:divsChild>
        <w:div w:id="60716534">
          <w:marLeft w:val="274"/>
          <w:marRight w:val="0"/>
          <w:marTop w:val="60"/>
          <w:marBottom w:val="0"/>
          <w:divBdr>
            <w:top w:val="none" w:sz="0" w:space="0" w:color="auto"/>
            <w:left w:val="none" w:sz="0" w:space="0" w:color="auto"/>
            <w:bottom w:val="none" w:sz="0" w:space="0" w:color="auto"/>
            <w:right w:val="none" w:sz="0" w:space="0" w:color="auto"/>
          </w:divBdr>
        </w:div>
        <w:div w:id="1454902190">
          <w:marLeft w:val="274"/>
          <w:marRight w:val="0"/>
          <w:marTop w:val="60"/>
          <w:marBottom w:val="0"/>
          <w:divBdr>
            <w:top w:val="none" w:sz="0" w:space="0" w:color="auto"/>
            <w:left w:val="none" w:sz="0" w:space="0" w:color="auto"/>
            <w:bottom w:val="none" w:sz="0" w:space="0" w:color="auto"/>
            <w:right w:val="none" w:sz="0" w:space="0" w:color="auto"/>
          </w:divBdr>
        </w:div>
      </w:divsChild>
    </w:div>
    <w:div w:id="446581708">
      <w:bodyDiv w:val="1"/>
      <w:marLeft w:val="0"/>
      <w:marRight w:val="0"/>
      <w:marTop w:val="0"/>
      <w:marBottom w:val="0"/>
      <w:divBdr>
        <w:top w:val="none" w:sz="0" w:space="0" w:color="auto"/>
        <w:left w:val="none" w:sz="0" w:space="0" w:color="auto"/>
        <w:bottom w:val="none" w:sz="0" w:space="0" w:color="auto"/>
        <w:right w:val="none" w:sz="0" w:space="0" w:color="auto"/>
      </w:divBdr>
      <w:divsChild>
        <w:div w:id="1418289178">
          <w:marLeft w:val="274"/>
          <w:marRight w:val="0"/>
          <w:marTop w:val="0"/>
          <w:marBottom w:val="120"/>
          <w:divBdr>
            <w:top w:val="none" w:sz="0" w:space="0" w:color="auto"/>
            <w:left w:val="none" w:sz="0" w:space="0" w:color="auto"/>
            <w:bottom w:val="none" w:sz="0" w:space="0" w:color="auto"/>
            <w:right w:val="none" w:sz="0" w:space="0" w:color="auto"/>
          </w:divBdr>
        </w:div>
        <w:div w:id="1168639070">
          <w:marLeft w:val="274"/>
          <w:marRight w:val="0"/>
          <w:marTop w:val="0"/>
          <w:marBottom w:val="120"/>
          <w:divBdr>
            <w:top w:val="none" w:sz="0" w:space="0" w:color="auto"/>
            <w:left w:val="none" w:sz="0" w:space="0" w:color="auto"/>
            <w:bottom w:val="none" w:sz="0" w:space="0" w:color="auto"/>
            <w:right w:val="none" w:sz="0" w:space="0" w:color="auto"/>
          </w:divBdr>
        </w:div>
        <w:div w:id="108742441">
          <w:marLeft w:val="274"/>
          <w:marRight w:val="0"/>
          <w:marTop w:val="0"/>
          <w:marBottom w:val="120"/>
          <w:divBdr>
            <w:top w:val="none" w:sz="0" w:space="0" w:color="auto"/>
            <w:left w:val="none" w:sz="0" w:space="0" w:color="auto"/>
            <w:bottom w:val="none" w:sz="0" w:space="0" w:color="auto"/>
            <w:right w:val="none" w:sz="0" w:space="0" w:color="auto"/>
          </w:divBdr>
        </w:div>
      </w:divsChild>
    </w:div>
    <w:div w:id="448546285">
      <w:bodyDiv w:val="1"/>
      <w:marLeft w:val="0"/>
      <w:marRight w:val="0"/>
      <w:marTop w:val="0"/>
      <w:marBottom w:val="0"/>
      <w:divBdr>
        <w:top w:val="none" w:sz="0" w:space="0" w:color="auto"/>
        <w:left w:val="none" w:sz="0" w:space="0" w:color="auto"/>
        <w:bottom w:val="none" w:sz="0" w:space="0" w:color="auto"/>
        <w:right w:val="none" w:sz="0" w:space="0" w:color="auto"/>
      </w:divBdr>
    </w:div>
    <w:div w:id="460029476">
      <w:bodyDiv w:val="1"/>
      <w:marLeft w:val="0"/>
      <w:marRight w:val="0"/>
      <w:marTop w:val="0"/>
      <w:marBottom w:val="0"/>
      <w:divBdr>
        <w:top w:val="none" w:sz="0" w:space="0" w:color="auto"/>
        <w:left w:val="none" w:sz="0" w:space="0" w:color="auto"/>
        <w:bottom w:val="none" w:sz="0" w:space="0" w:color="auto"/>
        <w:right w:val="none" w:sz="0" w:space="0" w:color="auto"/>
      </w:divBdr>
    </w:div>
    <w:div w:id="466747766">
      <w:bodyDiv w:val="1"/>
      <w:marLeft w:val="0"/>
      <w:marRight w:val="0"/>
      <w:marTop w:val="0"/>
      <w:marBottom w:val="0"/>
      <w:divBdr>
        <w:top w:val="none" w:sz="0" w:space="0" w:color="auto"/>
        <w:left w:val="none" w:sz="0" w:space="0" w:color="auto"/>
        <w:bottom w:val="none" w:sz="0" w:space="0" w:color="auto"/>
        <w:right w:val="none" w:sz="0" w:space="0" w:color="auto"/>
      </w:divBdr>
    </w:div>
    <w:div w:id="474567731">
      <w:bodyDiv w:val="1"/>
      <w:marLeft w:val="0"/>
      <w:marRight w:val="0"/>
      <w:marTop w:val="0"/>
      <w:marBottom w:val="0"/>
      <w:divBdr>
        <w:top w:val="none" w:sz="0" w:space="0" w:color="auto"/>
        <w:left w:val="none" w:sz="0" w:space="0" w:color="auto"/>
        <w:bottom w:val="none" w:sz="0" w:space="0" w:color="auto"/>
        <w:right w:val="none" w:sz="0" w:space="0" w:color="auto"/>
      </w:divBdr>
      <w:divsChild>
        <w:div w:id="1686054712">
          <w:marLeft w:val="274"/>
          <w:marRight w:val="0"/>
          <w:marTop w:val="0"/>
          <w:marBottom w:val="120"/>
          <w:divBdr>
            <w:top w:val="none" w:sz="0" w:space="0" w:color="auto"/>
            <w:left w:val="none" w:sz="0" w:space="0" w:color="auto"/>
            <w:bottom w:val="none" w:sz="0" w:space="0" w:color="auto"/>
            <w:right w:val="none" w:sz="0" w:space="0" w:color="auto"/>
          </w:divBdr>
        </w:div>
        <w:div w:id="372582600">
          <w:marLeft w:val="274"/>
          <w:marRight w:val="0"/>
          <w:marTop w:val="0"/>
          <w:marBottom w:val="120"/>
          <w:divBdr>
            <w:top w:val="none" w:sz="0" w:space="0" w:color="auto"/>
            <w:left w:val="none" w:sz="0" w:space="0" w:color="auto"/>
            <w:bottom w:val="none" w:sz="0" w:space="0" w:color="auto"/>
            <w:right w:val="none" w:sz="0" w:space="0" w:color="auto"/>
          </w:divBdr>
        </w:div>
      </w:divsChild>
    </w:div>
    <w:div w:id="476848521">
      <w:bodyDiv w:val="1"/>
      <w:marLeft w:val="0"/>
      <w:marRight w:val="0"/>
      <w:marTop w:val="0"/>
      <w:marBottom w:val="0"/>
      <w:divBdr>
        <w:top w:val="none" w:sz="0" w:space="0" w:color="auto"/>
        <w:left w:val="none" w:sz="0" w:space="0" w:color="auto"/>
        <w:bottom w:val="none" w:sz="0" w:space="0" w:color="auto"/>
        <w:right w:val="none" w:sz="0" w:space="0" w:color="auto"/>
      </w:divBdr>
      <w:divsChild>
        <w:div w:id="275992255">
          <w:marLeft w:val="274"/>
          <w:marRight w:val="0"/>
          <w:marTop w:val="60"/>
          <w:marBottom w:val="0"/>
          <w:divBdr>
            <w:top w:val="none" w:sz="0" w:space="0" w:color="auto"/>
            <w:left w:val="none" w:sz="0" w:space="0" w:color="auto"/>
            <w:bottom w:val="none" w:sz="0" w:space="0" w:color="auto"/>
            <w:right w:val="none" w:sz="0" w:space="0" w:color="auto"/>
          </w:divBdr>
        </w:div>
      </w:divsChild>
    </w:div>
    <w:div w:id="484587210">
      <w:bodyDiv w:val="1"/>
      <w:marLeft w:val="0"/>
      <w:marRight w:val="0"/>
      <w:marTop w:val="0"/>
      <w:marBottom w:val="0"/>
      <w:divBdr>
        <w:top w:val="none" w:sz="0" w:space="0" w:color="auto"/>
        <w:left w:val="none" w:sz="0" w:space="0" w:color="auto"/>
        <w:bottom w:val="none" w:sz="0" w:space="0" w:color="auto"/>
        <w:right w:val="none" w:sz="0" w:space="0" w:color="auto"/>
      </w:divBdr>
    </w:div>
    <w:div w:id="492334418">
      <w:bodyDiv w:val="1"/>
      <w:marLeft w:val="0"/>
      <w:marRight w:val="0"/>
      <w:marTop w:val="0"/>
      <w:marBottom w:val="0"/>
      <w:divBdr>
        <w:top w:val="none" w:sz="0" w:space="0" w:color="auto"/>
        <w:left w:val="none" w:sz="0" w:space="0" w:color="auto"/>
        <w:bottom w:val="none" w:sz="0" w:space="0" w:color="auto"/>
        <w:right w:val="none" w:sz="0" w:space="0" w:color="auto"/>
      </w:divBdr>
    </w:div>
    <w:div w:id="495266162">
      <w:bodyDiv w:val="1"/>
      <w:marLeft w:val="0"/>
      <w:marRight w:val="0"/>
      <w:marTop w:val="0"/>
      <w:marBottom w:val="0"/>
      <w:divBdr>
        <w:top w:val="none" w:sz="0" w:space="0" w:color="auto"/>
        <w:left w:val="none" w:sz="0" w:space="0" w:color="auto"/>
        <w:bottom w:val="none" w:sz="0" w:space="0" w:color="auto"/>
        <w:right w:val="none" w:sz="0" w:space="0" w:color="auto"/>
      </w:divBdr>
      <w:divsChild>
        <w:div w:id="1895391463">
          <w:marLeft w:val="274"/>
          <w:marRight w:val="0"/>
          <w:marTop w:val="60"/>
          <w:marBottom w:val="0"/>
          <w:divBdr>
            <w:top w:val="none" w:sz="0" w:space="0" w:color="auto"/>
            <w:left w:val="none" w:sz="0" w:space="0" w:color="auto"/>
            <w:bottom w:val="none" w:sz="0" w:space="0" w:color="auto"/>
            <w:right w:val="none" w:sz="0" w:space="0" w:color="auto"/>
          </w:divBdr>
        </w:div>
      </w:divsChild>
    </w:div>
    <w:div w:id="500699120">
      <w:bodyDiv w:val="1"/>
      <w:marLeft w:val="0"/>
      <w:marRight w:val="0"/>
      <w:marTop w:val="0"/>
      <w:marBottom w:val="0"/>
      <w:divBdr>
        <w:top w:val="none" w:sz="0" w:space="0" w:color="auto"/>
        <w:left w:val="none" w:sz="0" w:space="0" w:color="auto"/>
        <w:bottom w:val="none" w:sz="0" w:space="0" w:color="auto"/>
        <w:right w:val="none" w:sz="0" w:space="0" w:color="auto"/>
      </w:divBdr>
      <w:divsChild>
        <w:div w:id="2059477749">
          <w:marLeft w:val="0"/>
          <w:marRight w:val="0"/>
          <w:marTop w:val="0"/>
          <w:marBottom w:val="0"/>
          <w:divBdr>
            <w:top w:val="none" w:sz="0" w:space="0" w:color="auto"/>
            <w:left w:val="none" w:sz="0" w:space="0" w:color="auto"/>
            <w:bottom w:val="none" w:sz="0" w:space="0" w:color="auto"/>
            <w:right w:val="none" w:sz="0" w:space="0" w:color="auto"/>
          </w:divBdr>
          <w:divsChild>
            <w:div w:id="15933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1353">
      <w:bodyDiv w:val="1"/>
      <w:marLeft w:val="0"/>
      <w:marRight w:val="0"/>
      <w:marTop w:val="0"/>
      <w:marBottom w:val="0"/>
      <w:divBdr>
        <w:top w:val="none" w:sz="0" w:space="0" w:color="auto"/>
        <w:left w:val="none" w:sz="0" w:space="0" w:color="auto"/>
        <w:bottom w:val="none" w:sz="0" w:space="0" w:color="auto"/>
        <w:right w:val="none" w:sz="0" w:space="0" w:color="auto"/>
      </w:divBdr>
    </w:div>
    <w:div w:id="539049756">
      <w:bodyDiv w:val="1"/>
      <w:marLeft w:val="0"/>
      <w:marRight w:val="0"/>
      <w:marTop w:val="0"/>
      <w:marBottom w:val="0"/>
      <w:divBdr>
        <w:top w:val="none" w:sz="0" w:space="0" w:color="auto"/>
        <w:left w:val="none" w:sz="0" w:space="0" w:color="auto"/>
        <w:bottom w:val="none" w:sz="0" w:space="0" w:color="auto"/>
        <w:right w:val="none" w:sz="0" w:space="0" w:color="auto"/>
      </w:divBdr>
    </w:div>
    <w:div w:id="557593248">
      <w:bodyDiv w:val="1"/>
      <w:marLeft w:val="0"/>
      <w:marRight w:val="0"/>
      <w:marTop w:val="0"/>
      <w:marBottom w:val="0"/>
      <w:divBdr>
        <w:top w:val="none" w:sz="0" w:space="0" w:color="auto"/>
        <w:left w:val="none" w:sz="0" w:space="0" w:color="auto"/>
        <w:bottom w:val="none" w:sz="0" w:space="0" w:color="auto"/>
        <w:right w:val="none" w:sz="0" w:space="0" w:color="auto"/>
      </w:divBdr>
    </w:div>
    <w:div w:id="559637019">
      <w:bodyDiv w:val="1"/>
      <w:marLeft w:val="0"/>
      <w:marRight w:val="0"/>
      <w:marTop w:val="0"/>
      <w:marBottom w:val="0"/>
      <w:divBdr>
        <w:top w:val="none" w:sz="0" w:space="0" w:color="auto"/>
        <w:left w:val="none" w:sz="0" w:space="0" w:color="auto"/>
        <w:bottom w:val="none" w:sz="0" w:space="0" w:color="auto"/>
        <w:right w:val="none" w:sz="0" w:space="0" w:color="auto"/>
      </w:divBdr>
    </w:div>
    <w:div w:id="566493555">
      <w:bodyDiv w:val="1"/>
      <w:marLeft w:val="0"/>
      <w:marRight w:val="0"/>
      <w:marTop w:val="0"/>
      <w:marBottom w:val="0"/>
      <w:divBdr>
        <w:top w:val="none" w:sz="0" w:space="0" w:color="auto"/>
        <w:left w:val="none" w:sz="0" w:space="0" w:color="auto"/>
        <w:bottom w:val="none" w:sz="0" w:space="0" w:color="auto"/>
        <w:right w:val="none" w:sz="0" w:space="0" w:color="auto"/>
      </w:divBdr>
    </w:div>
    <w:div w:id="573396432">
      <w:bodyDiv w:val="1"/>
      <w:marLeft w:val="0"/>
      <w:marRight w:val="0"/>
      <w:marTop w:val="0"/>
      <w:marBottom w:val="0"/>
      <w:divBdr>
        <w:top w:val="none" w:sz="0" w:space="0" w:color="auto"/>
        <w:left w:val="none" w:sz="0" w:space="0" w:color="auto"/>
        <w:bottom w:val="none" w:sz="0" w:space="0" w:color="auto"/>
        <w:right w:val="none" w:sz="0" w:space="0" w:color="auto"/>
      </w:divBdr>
    </w:div>
    <w:div w:id="573973505">
      <w:bodyDiv w:val="1"/>
      <w:marLeft w:val="0"/>
      <w:marRight w:val="0"/>
      <w:marTop w:val="0"/>
      <w:marBottom w:val="0"/>
      <w:divBdr>
        <w:top w:val="none" w:sz="0" w:space="0" w:color="auto"/>
        <w:left w:val="none" w:sz="0" w:space="0" w:color="auto"/>
        <w:bottom w:val="none" w:sz="0" w:space="0" w:color="auto"/>
        <w:right w:val="none" w:sz="0" w:space="0" w:color="auto"/>
      </w:divBdr>
    </w:div>
    <w:div w:id="599994799">
      <w:bodyDiv w:val="1"/>
      <w:marLeft w:val="0"/>
      <w:marRight w:val="0"/>
      <w:marTop w:val="0"/>
      <w:marBottom w:val="0"/>
      <w:divBdr>
        <w:top w:val="none" w:sz="0" w:space="0" w:color="auto"/>
        <w:left w:val="none" w:sz="0" w:space="0" w:color="auto"/>
        <w:bottom w:val="none" w:sz="0" w:space="0" w:color="auto"/>
        <w:right w:val="none" w:sz="0" w:space="0" w:color="auto"/>
      </w:divBdr>
    </w:div>
    <w:div w:id="629941080">
      <w:bodyDiv w:val="1"/>
      <w:marLeft w:val="0"/>
      <w:marRight w:val="0"/>
      <w:marTop w:val="0"/>
      <w:marBottom w:val="0"/>
      <w:divBdr>
        <w:top w:val="none" w:sz="0" w:space="0" w:color="auto"/>
        <w:left w:val="none" w:sz="0" w:space="0" w:color="auto"/>
        <w:bottom w:val="none" w:sz="0" w:space="0" w:color="auto"/>
        <w:right w:val="none" w:sz="0" w:space="0" w:color="auto"/>
      </w:divBdr>
    </w:div>
    <w:div w:id="660811996">
      <w:bodyDiv w:val="1"/>
      <w:marLeft w:val="0"/>
      <w:marRight w:val="0"/>
      <w:marTop w:val="0"/>
      <w:marBottom w:val="0"/>
      <w:divBdr>
        <w:top w:val="none" w:sz="0" w:space="0" w:color="auto"/>
        <w:left w:val="none" w:sz="0" w:space="0" w:color="auto"/>
        <w:bottom w:val="none" w:sz="0" w:space="0" w:color="auto"/>
        <w:right w:val="none" w:sz="0" w:space="0" w:color="auto"/>
      </w:divBdr>
    </w:div>
    <w:div w:id="665089848">
      <w:bodyDiv w:val="1"/>
      <w:marLeft w:val="0"/>
      <w:marRight w:val="0"/>
      <w:marTop w:val="0"/>
      <w:marBottom w:val="0"/>
      <w:divBdr>
        <w:top w:val="none" w:sz="0" w:space="0" w:color="auto"/>
        <w:left w:val="none" w:sz="0" w:space="0" w:color="auto"/>
        <w:bottom w:val="none" w:sz="0" w:space="0" w:color="auto"/>
        <w:right w:val="none" w:sz="0" w:space="0" w:color="auto"/>
      </w:divBdr>
      <w:divsChild>
        <w:div w:id="1488858126">
          <w:marLeft w:val="0"/>
          <w:marRight w:val="0"/>
          <w:marTop w:val="0"/>
          <w:marBottom w:val="0"/>
          <w:divBdr>
            <w:top w:val="none" w:sz="0" w:space="0" w:color="auto"/>
            <w:left w:val="none" w:sz="0" w:space="0" w:color="auto"/>
            <w:bottom w:val="none" w:sz="0" w:space="0" w:color="auto"/>
            <w:right w:val="none" w:sz="0" w:space="0" w:color="auto"/>
          </w:divBdr>
          <w:divsChild>
            <w:div w:id="88398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9961">
      <w:bodyDiv w:val="1"/>
      <w:marLeft w:val="0"/>
      <w:marRight w:val="0"/>
      <w:marTop w:val="0"/>
      <w:marBottom w:val="0"/>
      <w:divBdr>
        <w:top w:val="none" w:sz="0" w:space="0" w:color="auto"/>
        <w:left w:val="none" w:sz="0" w:space="0" w:color="auto"/>
        <w:bottom w:val="none" w:sz="0" w:space="0" w:color="auto"/>
        <w:right w:val="none" w:sz="0" w:space="0" w:color="auto"/>
      </w:divBdr>
    </w:div>
    <w:div w:id="680745441">
      <w:bodyDiv w:val="1"/>
      <w:marLeft w:val="0"/>
      <w:marRight w:val="0"/>
      <w:marTop w:val="0"/>
      <w:marBottom w:val="0"/>
      <w:divBdr>
        <w:top w:val="none" w:sz="0" w:space="0" w:color="auto"/>
        <w:left w:val="none" w:sz="0" w:space="0" w:color="auto"/>
        <w:bottom w:val="none" w:sz="0" w:space="0" w:color="auto"/>
        <w:right w:val="none" w:sz="0" w:space="0" w:color="auto"/>
      </w:divBdr>
      <w:divsChild>
        <w:div w:id="1126507730">
          <w:marLeft w:val="0"/>
          <w:marRight w:val="0"/>
          <w:marTop w:val="0"/>
          <w:marBottom w:val="0"/>
          <w:divBdr>
            <w:top w:val="none" w:sz="0" w:space="0" w:color="auto"/>
            <w:left w:val="none" w:sz="0" w:space="0" w:color="auto"/>
            <w:bottom w:val="none" w:sz="0" w:space="0" w:color="auto"/>
            <w:right w:val="none" w:sz="0" w:space="0" w:color="auto"/>
          </w:divBdr>
          <w:divsChild>
            <w:div w:id="902566865">
              <w:marLeft w:val="0"/>
              <w:marRight w:val="0"/>
              <w:marTop w:val="0"/>
              <w:marBottom w:val="0"/>
              <w:divBdr>
                <w:top w:val="none" w:sz="0" w:space="0" w:color="auto"/>
                <w:left w:val="none" w:sz="0" w:space="0" w:color="auto"/>
                <w:bottom w:val="none" w:sz="0" w:space="0" w:color="auto"/>
                <w:right w:val="none" w:sz="0" w:space="0" w:color="auto"/>
              </w:divBdr>
              <w:divsChild>
                <w:div w:id="668212684">
                  <w:marLeft w:val="0"/>
                  <w:marRight w:val="0"/>
                  <w:marTop w:val="0"/>
                  <w:marBottom w:val="0"/>
                  <w:divBdr>
                    <w:top w:val="none" w:sz="0" w:space="0" w:color="auto"/>
                    <w:left w:val="none" w:sz="0" w:space="0" w:color="auto"/>
                    <w:bottom w:val="none" w:sz="0" w:space="0" w:color="auto"/>
                    <w:right w:val="none" w:sz="0" w:space="0" w:color="auto"/>
                  </w:divBdr>
                  <w:divsChild>
                    <w:div w:id="86463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183909">
      <w:bodyDiv w:val="1"/>
      <w:marLeft w:val="0"/>
      <w:marRight w:val="0"/>
      <w:marTop w:val="0"/>
      <w:marBottom w:val="0"/>
      <w:divBdr>
        <w:top w:val="none" w:sz="0" w:space="0" w:color="auto"/>
        <w:left w:val="none" w:sz="0" w:space="0" w:color="auto"/>
        <w:bottom w:val="none" w:sz="0" w:space="0" w:color="auto"/>
        <w:right w:val="none" w:sz="0" w:space="0" w:color="auto"/>
      </w:divBdr>
    </w:div>
    <w:div w:id="697898388">
      <w:bodyDiv w:val="1"/>
      <w:marLeft w:val="0"/>
      <w:marRight w:val="0"/>
      <w:marTop w:val="0"/>
      <w:marBottom w:val="0"/>
      <w:divBdr>
        <w:top w:val="none" w:sz="0" w:space="0" w:color="auto"/>
        <w:left w:val="none" w:sz="0" w:space="0" w:color="auto"/>
        <w:bottom w:val="none" w:sz="0" w:space="0" w:color="auto"/>
        <w:right w:val="none" w:sz="0" w:space="0" w:color="auto"/>
      </w:divBdr>
      <w:divsChild>
        <w:div w:id="741564556">
          <w:marLeft w:val="547"/>
          <w:marRight w:val="0"/>
          <w:marTop w:val="80"/>
          <w:marBottom w:val="0"/>
          <w:divBdr>
            <w:top w:val="none" w:sz="0" w:space="0" w:color="auto"/>
            <w:left w:val="none" w:sz="0" w:space="0" w:color="auto"/>
            <w:bottom w:val="none" w:sz="0" w:space="0" w:color="auto"/>
            <w:right w:val="none" w:sz="0" w:space="0" w:color="auto"/>
          </w:divBdr>
        </w:div>
        <w:div w:id="970860932">
          <w:marLeft w:val="547"/>
          <w:marRight w:val="0"/>
          <w:marTop w:val="80"/>
          <w:marBottom w:val="0"/>
          <w:divBdr>
            <w:top w:val="none" w:sz="0" w:space="0" w:color="auto"/>
            <w:left w:val="none" w:sz="0" w:space="0" w:color="auto"/>
            <w:bottom w:val="none" w:sz="0" w:space="0" w:color="auto"/>
            <w:right w:val="none" w:sz="0" w:space="0" w:color="auto"/>
          </w:divBdr>
        </w:div>
        <w:div w:id="1686786606">
          <w:marLeft w:val="547"/>
          <w:marRight w:val="0"/>
          <w:marTop w:val="80"/>
          <w:marBottom w:val="80"/>
          <w:divBdr>
            <w:top w:val="none" w:sz="0" w:space="0" w:color="auto"/>
            <w:left w:val="none" w:sz="0" w:space="0" w:color="auto"/>
            <w:bottom w:val="none" w:sz="0" w:space="0" w:color="auto"/>
            <w:right w:val="none" w:sz="0" w:space="0" w:color="auto"/>
          </w:divBdr>
        </w:div>
      </w:divsChild>
    </w:div>
    <w:div w:id="716050321">
      <w:bodyDiv w:val="1"/>
      <w:marLeft w:val="0"/>
      <w:marRight w:val="0"/>
      <w:marTop w:val="0"/>
      <w:marBottom w:val="0"/>
      <w:divBdr>
        <w:top w:val="none" w:sz="0" w:space="0" w:color="auto"/>
        <w:left w:val="none" w:sz="0" w:space="0" w:color="auto"/>
        <w:bottom w:val="none" w:sz="0" w:space="0" w:color="auto"/>
        <w:right w:val="none" w:sz="0" w:space="0" w:color="auto"/>
      </w:divBdr>
    </w:div>
    <w:div w:id="728454768">
      <w:bodyDiv w:val="1"/>
      <w:marLeft w:val="0"/>
      <w:marRight w:val="0"/>
      <w:marTop w:val="0"/>
      <w:marBottom w:val="0"/>
      <w:divBdr>
        <w:top w:val="none" w:sz="0" w:space="0" w:color="auto"/>
        <w:left w:val="none" w:sz="0" w:space="0" w:color="auto"/>
        <w:bottom w:val="none" w:sz="0" w:space="0" w:color="auto"/>
        <w:right w:val="none" w:sz="0" w:space="0" w:color="auto"/>
      </w:divBdr>
    </w:div>
    <w:div w:id="732654110">
      <w:bodyDiv w:val="1"/>
      <w:marLeft w:val="0"/>
      <w:marRight w:val="0"/>
      <w:marTop w:val="0"/>
      <w:marBottom w:val="0"/>
      <w:divBdr>
        <w:top w:val="none" w:sz="0" w:space="0" w:color="auto"/>
        <w:left w:val="none" w:sz="0" w:space="0" w:color="auto"/>
        <w:bottom w:val="none" w:sz="0" w:space="0" w:color="auto"/>
        <w:right w:val="none" w:sz="0" w:space="0" w:color="auto"/>
      </w:divBdr>
    </w:div>
    <w:div w:id="734011911">
      <w:bodyDiv w:val="1"/>
      <w:marLeft w:val="0"/>
      <w:marRight w:val="0"/>
      <w:marTop w:val="0"/>
      <w:marBottom w:val="0"/>
      <w:divBdr>
        <w:top w:val="none" w:sz="0" w:space="0" w:color="auto"/>
        <w:left w:val="none" w:sz="0" w:space="0" w:color="auto"/>
        <w:bottom w:val="none" w:sz="0" w:space="0" w:color="auto"/>
        <w:right w:val="none" w:sz="0" w:space="0" w:color="auto"/>
      </w:divBdr>
    </w:div>
    <w:div w:id="761029861">
      <w:bodyDiv w:val="1"/>
      <w:marLeft w:val="0"/>
      <w:marRight w:val="0"/>
      <w:marTop w:val="0"/>
      <w:marBottom w:val="0"/>
      <w:divBdr>
        <w:top w:val="none" w:sz="0" w:space="0" w:color="auto"/>
        <w:left w:val="none" w:sz="0" w:space="0" w:color="auto"/>
        <w:bottom w:val="none" w:sz="0" w:space="0" w:color="auto"/>
        <w:right w:val="none" w:sz="0" w:space="0" w:color="auto"/>
      </w:divBdr>
    </w:div>
    <w:div w:id="763455538">
      <w:bodyDiv w:val="1"/>
      <w:marLeft w:val="0"/>
      <w:marRight w:val="0"/>
      <w:marTop w:val="0"/>
      <w:marBottom w:val="0"/>
      <w:divBdr>
        <w:top w:val="none" w:sz="0" w:space="0" w:color="auto"/>
        <w:left w:val="none" w:sz="0" w:space="0" w:color="auto"/>
        <w:bottom w:val="none" w:sz="0" w:space="0" w:color="auto"/>
        <w:right w:val="none" w:sz="0" w:space="0" w:color="auto"/>
      </w:divBdr>
    </w:div>
    <w:div w:id="764619681">
      <w:bodyDiv w:val="1"/>
      <w:marLeft w:val="0"/>
      <w:marRight w:val="0"/>
      <w:marTop w:val="0"/>
      <w:marBottom w:val="0"/>
      <w:divBdr>
        <w:top w:val="none" w:sz="0" w:space="0" w:color="auto"/>
        <w:left w:val="none" w:sz="0" w:space="0" w:color="auto"/>
        <w:bottom w:val="none" w:sz="0" w:space="0" w:color="auto"/>
        <w:right w:val="none" w:sz="0" w:space="0" w:color="auto"/>
      </w:divBdr>
      <w:divsChild>
        <w:div w:id="1366523550">
          <w:marLeft w:val="274"/>
          <w:marRight w:val="0"/>
          <w:marTop w:val="40"/>
          <w:marBottom w:val="40"/>
          <w:divBdr>
            <w:top w:val="none" w:sz="0" w:space="0" w:color="auto"/>
            <w:left w:val="none" w:sz="0" w:space="0" w:color="auto"/>
            <w:bottom w:val="none" w:sz="0" w:space="0" w:color="auto"/>
            <w:right w:val="none" w:sz="0" w:space="0" w:color="auto"/>
          </w:divBdr>
        </w:div>
        <w:div w:id="2019690331">
          <w:marLeft w:val="274"/>
          <w:marRight w:val="0"/>
          <w:marTop w:val="40"/>
          <w:marBottom w:val="40"/>
          <w:divBdr>
            <w:top w:val="none" w:sz="0" w:space="0" w:color="auto"/>
            <w:left w:val="none" w:sz="0" w:space="0" w:color="auto"/>
            <w:bottom w:val="none" w:sz="0" w:space="0" w:color="auto"/>
            <w:right w:val="none" w:sz="0" w:space="0" w:color="auto"/>
          </w:divBdr>
        </w:div>
        <w:div w:id="1105269413">
          <w:marLeft w:val="274"/>
          <w:marRight w:val="0"/>
          <w:marTop w:val="40"/>
          <w:marBottom w:val="40"/>
          <w:divBdr>
            <w:top w:val="none" w:sz="0" w:space="0" w:color="auto"/>
            <w:left w:val="none" w:sz="0" w:space="0" w:color="auto"/>
            <w:bottom w:val="none" w:sz="0" w:space="0" w:color="auto"/>
            <w:right w:val="none" w:sz="0" w:space="0" w:color="auto"/>
          </w:divBdr>
        </w:div>
        <w:div w:id="1587418106">
          <w:marLeft w:val="274"/>
          <w:marRight w:val="0"/>
          <w:marTop w:val="40"/>
          <w:marBottom w:val="40"/>
          <w:divBdr>
            <w:top w:val="none" w:sz="0" w:space="0" w:color="auto"/>
            <w:left w:val="none" w:sz="0" w:space="0" w:color="auto"/>
            <w:bottom w:val="none" w:sz="0" w:space="0" w:color="auto"/>
            <w:right w:val="none" w:sz="0" w:space="0" w:color="auto"/>
          </w:divBdr>
        </w:div>
        <w:div w:id="32311120">
          <w:marLeft w:val="274"/>
          <w:marRight w:val="0"/>
          <w:marTop w:val="40"/>
          <w:marBottom w:val="40"/>
          <w:divBdr>
            <w:top w:val="none" w:sz="0" w:space="0" w:color="auto"/>
            <w:left w:val="none" w:sz="0" w:space="0" w:color="auto"/>
            <w:bottom w:val="none" w:sz="0" w:space="0" w:color="auto"/>
            <w:right w:val="none" w:sz="0" w:space="0" w:color="auto"/>
          </w:divBdr>
        </w:div>
      </w:divsChild>
    </w:div>
    <w:div w:id="767189886">
      <w:bodyDiv w:val="1"/>
      <w:marLeft w:val="0"/>
      <w:marRight w:val="0"/>
      <w:marTop w:val="0"/>
      <w:marBottom w:val="0"/>
      <w:divBdr>
        <w:top w:val="none" w:sz="0" w:space="0" w:color="auto"/>
        <w:left w:val="none" w:sz="0" w:space="0" w:color="auto"/>
        <w:bottom w:val="none" w:sz="0" w:space="0" w:color="auto"/>
        <w:right w:val="none" w:sz="0" w:space="0" w:color="auto"/>
      </w:divBdr>
    </w:div>
    <w:div w:id="768047695">
      <w:bodyDiv w:val="1"/>
      <w:marLeft w:val="0"/>
      <w:marRight w:val="0"/>
      <w:marTop w:val="0"/>
      <w:marBottom w:val="0"/>
      <w:divBdr>
        <w:top w:val="none" w:sz="0" w:space="0" w:color="auto"/>
        <w:left w:val="none" w:sz="0" w:space="0" w:color="auto"/>
        <w:bottom w:val="none" w:sz="0" w:space="0" w:color="auto"/>
        <w:right w:val="none" w:sz="0" w:space="0" w:color="auto"/>
      </w:divBdr>
    </w:div>
    <w:div w:id="773595081">
      <w:bodyDiv w:val="1"/>
      <w:marLeft w:val="0"/>
      <w:marRight w:val="0"/>
      <w:marTop w:val="0"/>
      <w:marBottom w:val="0"/>
      <w:divBdr>
        <w:top w:val="none" w:sz="0" w:space="0" w:color="auto"/>
        <w:left w:val="none" w:sz="0" w:space="0" w:color="auto"/>
        <w:bottom w:val="none" w:sz="0" w:space="0" w:color="auto"/>
        <w:right w:val="none" w:sz="0" w:space="0" w:color="auto"/>
      </w:divBdr>
    </w:div>
    <w:div w:id="774788808">
      <w:bodyDiv w:val="1"/>
      <w:marLeft w:val="0"/>
      <w:marRight w:val="0"/>
      <w:marTop w:val="0"/>
      <w:marBottom w:val="0"/>
      <w:divBdr>
        <w:top w:val="none" w:sz="0" w:space="0" w:color="auto"/>
        <w:left w:val="none" w:sz="0" w:space="0" w:color="auto"/>
        <w:bottom w:val="none" w:sz="0" w:space="0" w:color="auto"/>
        <w:right w:val="none" w:sz="0" w:space="0" w:color="auto"/>
      </w:divBdr>
    </w:div>
    <w:div w:id="776019979">
      <w:bodyDiv w:val="1"/>
      <w:marLeft w:val="0"/>
      <w:marRight w:val="0"/>
      <w:marTop w:val="0"/>
      <w:marBottom w:val="0"/>
      <w:divBdr>
        <w:top w:val="none" w:sz="0" w:space="0" w:color="auto"/>
        <w:left w:val="none" w:sz="0" w:space="0" w:color="auto"/>
        <w:bottom w:val="none" w:sz="0" w:space="0" w:color="auto"/>
        <w:right w:val="none" w:sz="0" w:space="0" w:color="auto"/>
      </w:divBdr>
    </w:div>
    <w:div w:id="787360612">
      <w:bodyDiv w:val="1"/>
      <w:marLeft w:val="0"/>
      <w:marRight w:val="0"/>
      <w:marTop w:val="0"/>
      <w:marBottom w:val="0"/>
      <w:divBdr>
        <w:top w:val="none" w:sz="0" w:space="0" w:color="auto"/>
        <w:left w:val="none" w:sz="0" w:space="0" w:color="auto"/>
        <w:bottom w:val="none" w:sz="0" w:space="0" w:color="auto"/>
        <w:right w:val="none" w:sz="0" w:space="0" w:color="auto"/>
      </w:divBdr>
    </w:div>
    <w:div w:id="797839345">
      <w:bodyDiv w:val="1"/>
      <w:marLeft w:val="0"/>
      <w:marRight w:val="0"/>
      <w:marTop w:val="0"/>
      <w:marBottom w:val="0"/>
      <w:divBdr>
        <w:top w:val="none" w:sz="0" w:space="0" w:color="auto"/>
        <w:left w:val="none" w:sz="0" w:space="0" w:color="auto"/>
        <w:bottom w:val="none" w:sz="0" w:space="0" w:color="auto"/>
        <w:right w:val="none" w:sz="0" w:space="0" w:color="auto"/>
      </w:divBdr>
    </w:div>
    <w:div w:id="799957863">
      <w:bodyDiv w:val="1"/>
      <w:marLeft w:val="0"/>
      <w:marRight w:val="0"/>
      <w:marTop w:val="0"/>
      <w:marBottom w:val="0"/>
      <w:divBdr>
        <w:top w:val="none" w:sz="0" w:space="0" w:color="auto"/>
        <w:left w:val="none" w:sz="0" w:space="0" w:color="auto"/>
        <w:bottom w:val="none" w:sz="0" w:space="0" w:color="auto"/>
        <w:right w:val="none" w:sz="0" w:space="0" w:color="auto"/>
      </w:divBdr>
    </w:div>
    <w:div w:id="801964884">
      <w:bodyDiv w:val="1"/>
      <w:marLeft w:val="0"/>
      <w:marRight w:val="0"/>
      <w:marTop w:val="0"/>
      <w:marBottom w:val="0"/>
      <w:divBdr>
        <w:top w:val="none" w:sz="0" w:space="0" w:color="auto"/>
        <w:left w:val="none" w:sz="0" w:space="0" w:color="auto"/>
        <w:bottom w:val="none" w:sz="0" w:space="0" w:color="auto"/>
        <w:right w:val="none" w:sz="0" w:space="0" w:color="auto"/>
      </w:divBdr>
      <w:divsChild>
        <w:div w:id="1833791801">
          <w:marLeft w:val="274"/>
          <w:marRight w:val="0"/>
          <w:marTop w:val="0"/>
          <w:marBottom w:val="0"/>
          <w:divBdr>
            <w:top w:val="none" w:sz="0" w:space="0" w:color="auto"/>
            <w:left w:val="none" w:sz="0" w:space="0" w:color="auto"/>
            <w:bottom w:val="none" w:sz="0" w:space="0" w:color="auto"/>
            <w:right w:val="none" w:sz="0" w:space="0" w:color="auto"/>
          </w:divBdr>
        </w:div>
      </w:divsChild>
    </w:div>
    <w:div w:id="810245474">
      <w:bodyDiv w:val="1"/>
      <w:marLeft w:val="0"/>
      <w:marRight w:val="0"/>
      <w:marTop w:val="0"/>
      <w:marBottom w:val="0"/>
      <w:divBdr>
        <w:top w:val="none" w:sz="0" w:space="0" w:color="auto"/>
        <w:left w:val="none" w:sz="0" w:space="0" w:color="auto"/>
        <w:bottom w:val="none" w:sz="0" w:space="0" w:color="auto"/>
        <w:right w:val="none" w:sz="0" w:space="0" w:color="auto"/>
      </w:divBdr>
      <w:divsChild>
        <w:div w:id="302660319">
          <w:marLeft w:val="274"/>
          <w:marRight w:val="0"/>
          <w:marTop w:val="40"/>
          <w:marBottom w:val="40"/>
          <w:divBdr>
            <w:top w:val="none" w:sz="0" w:space="0" w:color="auto"/>
            <w:left w:val="none" w:sz="0" w:space="0" w:color="auto"/>
            <w:bottom w:val="none" w:sz="0" w:space="0" w:color="auto"/>
            <w:right w:val="none" w:sz="0" w:space="0" w:color="auto"/>
          </w:divBdr>
        </w:div>
        <w:div w:id="1060786876">
          <w:marLeft w:val="274"/>
          <w:marRight w:val="0"/>
          <w:marTop w:val="40"/>
          <w:marBottom w:val="40"/>
          <w:divBdr>
            <w:top w:val="none" w:sz="0" w:space="0" w:color="auto"/>
            <w:left w:val="none" w:sz="0" w:space="0" w:color="auto"/>
            <w:bottom w:val="none" w:sz="0" w:space="0" w:color="auto"/>
            <w:right w:val="none" w:sz="0" w:space="0" w:color="auto"/>
          </w:divBdr>
        </w:div>
        <w:div w:id="649285287">
          <w:marLeft w:val="274"/>
          <w:marRight w:val="0"/>
          <w:marTop w:val="40"/>
          <w:marBottom w:val="40"/>
          <w:divBdr>
            <w:top w:val="none" w:sz="0" w:space="0" w:color="auto"/>
            <w:left w:val="none" w:sz="0" w:space="0" w:color="auto"/>
            <w:bottom w:val="none" w:sz="0" w:space="0" w:color="auto"/>
            <w:right w:val="none" w:sz="0" w:space="0" w:color="auto"/>
          </w:divBdr>
        </w:div>
      </w:divsChild>
    </w:div>
    <w:div w:id="824710511">
      <w:bodyDiv w:val="1"/>
      <w:marLeft w:val="0"/>
      <w:marRight w:val="0"/>
      <w:marTop w:val="0"/>
      <w:marBottom w:val="0"/>
      <w:divBdr>
        <w:top w:val="none" w:sz="0" w:space="0" w:color="auto"/>
        <w:left w:val="none" w:sz="0" w:space="0" w:color="auto"/>
        <w:bottom w:val="none" w:sz="0" w:space="0" w:color="auto"/>
        <w:right w:val="none" w:sz="0" w:space="0" w:color="auto"/>
      </w:divBdr>
    </w:div>
    <w:div w:id="826168078">
      <w:bodyDiv w:val="1"/>
      <w:marLeft w:val="0"/>
      <w:marRight w:val="0"/>
      <w:marTop w:val="0"/>
      <w:marBottom w:val="0"/>
      <w:divBdr>
        <w:top w:val="none" w:sz="0" w:space="0" w:color="auto"/>
        <w:left w:val="none" w:sz="0" w:space="0" w:color="auto"/>
        <w:bottom w:val="none" w:sz="0" w:space="0" w:color="auto"/>
        <w:right w:val="none" w:sz="0" w:space="0" w:color="auto"/>
      </w:divBdr>
    </w:div>
    <w:div w:id="852038308">
      <w:bodyDiv w:val="1"/>
      <w:marLeft w:val="0"/>
      <w:marRight w:val="0"/>
      <w:marTop w:val="0"/>
      <w:marBottom w:val="0"/>
      <w:divBdr>
        <w:top w:val="none" w:sz="0" w:space="0" w:color="auto"/>
        <w:left w:val="none" w:sz="0" w:space="0" w:color="auto"/>
        <w:bottom w:val="none" w:sz="0" w:space="0" w:color="auto"/>
        <w:right w:val="none" w:sz="0" w:space="0" w:color="auto"/>
      </w:divBdr>
    </w:div>
    <w:div w:id="856506117">
      <w:bodyDiv w:val="1"/>
      <w:marLeft w:val="0"/>
      <w:marRight w:val="0"/>
      <w:marTop w:val="0"/>
      <w:marBottom w:val="0"/>
      <w:divBdr>
        <w:top w:val="none" w:sz="0" w:space="0" w:color="auto"/>
        <w:left w:val="none" w:sz="0" w:space="0" w:color="auto"/>
        <w:bottom w:val="none" w:sz="0" w:space="0" w:color="auto"/>
        <w:right w:val="none" w:sz="0" w:space="0" w:color="auto"/>
      </w:divBdr>
    </w:div>
    <w:div w:id="856768323">
      <w:bodyDiv w:val="1"/>
      <w:marLeft w:val="0"/>
      <w:marRight w:val="0"/>
      <w:marTop w:val="0"/>
      <w:marBottom w:val="0"/>
      <w:divBdr>
        <w:top w:val="none" w:sz="0" w:space="0" w:color="auto"/>
        <w:left w:val="none" w:sz="0" w:space="0" w:color="auto"/>
        <w:bottom w:val="none" w:sz="0" w:space="0" w:color="auto"/>
        <w:right w:val="none" w:sz="0" w:space="0" w:color="auto"/>
      </w:divBdr>
    </w:div>
    <w:div w:id="859929686">
      <w:bodyDiv w:val="1"/>
      <w:marLeft w:val="0"/>
      <w:marRight w:val="0"/>
      <w:marTop w:val="0"/>
      <w:marBottom w:val="0"/>
      <w:divBdr>
        <w:top w:val="none" w:sz="0" w:space="0" w:color="auto"/>
        <w:left w:val="none" w:sz="0" w:space="0" w:color="auto"/>
        <w:bottom w:val="none" w:sz="0" w:space="0" w:color="auto"/>
        <w:right w:val="none" w:sz="0" w:space="0" w:color="auto"/>
      </w:divBdr>
    </w:div>
    <w:div w:id="868568173">
      <w:bodyDiv w:val="1"/>
      <w:marLeft w:val="0"/>
      <w:marRight w:val="0"/>
      <w:marTop w:val="0"/>
      <w:marBottom w:val="0"/>
      <w:divBdr>
        <w:top w:val="none" w:sz="0" w:space="0" w:color="auto"/>
        <w:left w:val="none" w:sz="0" w:space="0" w:color="auto"/>
        <w:bottom w:val="none" w:sz="0" w:space="0" w:color="auto"/>
        <w:right w:val="none" w:sz="0" w:space="0" w:color="auto"/>
      </w:divBdr>
    </w:div>
    <w:div w:id="889149695">
      <w:bodyDiv w:val="1"/>
      <w:marLeft w:val="0"/>
      <w:marRight w:val="0"/>
      <w:marTop w:val="0"/>
      <w:marBottom w:val="0"/>
      <w:divBdr>
        <w:top w:val="none" w:sz="0" w:space="0" w:color="auto"/>
        <w:left w:val="none" w:sz="0" w:space="0" w:color="auto"/>
        <w:bottom w:val="none" w:sz="0" w:space="0" w:color="auto"/>
        <w:right w:val="none" w:sz="0" w:space="0" w:color="auto"/>
      </w:divBdr>
    </w:div>
    <w:div w:id="890920284">
      <w:bodyDiv w:val="1"/>
      <w:marLeft w:val="0"/>
      <w:marRight w:val="0"/>
      <w:marTop w:val="0"/>
      <w:marBottom w:val="0"/>
      <w:divBdr>
        <w:top w:val="none" w:sz="0" w:space="0" w:color="auto"/>
        <w:left w:val="none" w:sz="0" w:space="0" w:color="auto"/>
        <w:bottom w:val="none" w:sz="0" w:space="0" w:color="auto"/>
        <w:right w:val="none" w:sz="0" w:space="0" w:color="auto"/>
      </w:divBdr>
    </w:div>
    <w:div w:id="891116138">
      <w:bodyDiv w:val="1"/>
      <w:marLeft w:val="0"/>
      <w:marRight w:val="0"/>
      <w:marTop w:val="0"/>
      <w:marBottom w:val="0"/>
      <w:divBdr>
        <w:top w:val="none" w:sz="0" w:space="0" w:color="auto"/>
        <w:left w:val="none" w:sz="0" w:space="0" w:color="auto"/>
        <w:bottom w:val="none" w:sz="0" w:space="0" w:color="auto"/>
        <w:right w:val="none" w:sz="0" w:space="0" w:color="auto"/>
      </w:divBdr>
    </w:div>
    <w:div w:id="920723414">
      <w:bodyDiv w:val="1"/>
      <w:marLeft w:val="0"/>
      <w:marRight w:val="0"/>
      <w:marTop w:val="0"/>
      <w:marBottom w:val="0"/>
      <w:divBdr>
        <w:top w:val="none" w:sz="0" w:space="0" w:color="auto"/>
        <w:left w:val="none" w:sz="0" w:space="0" w:color="auto"/>
        <w:bottom w:val="none" w:sz="0" w:space="0" w:color="auto"/>
        <w:right w:val="none" w:sz="0" w:space="0" w:color="auto"/>
      </w:divBdr>
      <w:divsChild>
        <w:div w:id="80495542">
          <w:marLeft w:val="274"/>
          <w:marRight w:val="0"/>
          <w:marTop w:val="120"/>
          <w:marBottom w:val="0"/>
          <w:divBdr>
            <w:top w:val="none" w:sz="0" w:space="0" w:color="auto"/>
            <w:left w:val="none" w:sz="0" w:space="0" w:color="auto"/>
            <w:bottom w:val="none" w:sz="0" w:space="0" w:color="auto"/>
            <w:right w:val="none" w:sz="0" w:space="0" w:color="auto"/>
          </w:divBdr>
        </w:div>
        <w:div w:id="1810901192">
          <w:marLeft w:val="274"/>
          <w:marRight w:val="0"/>
          <w:marTop w:val="120"/>
          <w:marBottom w:val="0"/>
          <w:divBdr>
            <w:top w:val="none" w:sz="0" w:space="0" w:color="auto"/>
            <w:left w:val="none" w:sz="0" w:space="0" w:color="auto"/>
            <w:bottom w:val="none" w:sz="0" w:space="0" w:color="auto"/>
            <w:right w:val="none" w:sz="0" w:space="0" w:color="auto"/>
          </w:divBdr>
        </w:div>
        <w:div w:id="740371444">
          <w:marLeft w:val="274"/>
          <w:marRight w:val="0"/>
          <w:marTop w:val="120"/>
          <w:marBottom w:val="0"/>
          <w:divBdr>
            <w:top w:val="none" w:sz="0" w:space="0" w:color="auto"/>
            <w:left w:val="none" w:sz="0" w:space="0" w:color="auto"/>
            <w:bottom w:val="none" w:sz="0" w:space="0" w:color="auto"/>
            <w:right w:val="none" w:sz="0" w:space="0" w:color="auto"/>
          </w:divBdr>
        </w:div>
        <w:div w:id="580529223">
          <w:marLeft w:val="274"/>
          <w:marRight w:val="0"/>
          <w:marTop w:val="120"/>
          <w:marBottom w:val="0"/>
          <w:divBdr>
            <w:top w:val="none" w:sz="0" w:space="0" w:color="auto"/>
            <w:left w:val="none" w:sz="0" w:space="0" w:color="auto"/>
            <w:bottom w:val="none" w:sz="0" w:space="0" w:color="auto"/>
            <w:right w:val="none" w:sz="0" w:space="0" w:color="auto"/>
          </w:divBdr>
        </w:div>
      </w:divsChild>
    </w:div>
    <w:div w:id="921526539">
      <w:bodyDiv w:val="1"/>
      <w:marLeft w:val="0"/>
      <w:marRight w:val="0"/>
      <w:marTop w:val="0"/>
      <w:marBottom w:val="0"/>
      <w:divBdr>
        <w:top w:val="none" w:sz="0" w:space="0" w:color="auto"/>
        <w:left w:val="none" w:sz="0" w:space="0" w:color="auto"/>
        <w:bottom w:val="none" w:sz="0" w:space="0" w:color="auto"/>
        <w:right w:val="none" w:sz="0" w:space="0" w:color="auto"/>
      </w:divBdr>
    </w:div>
    <w:div w:id="923807187">
      <w:bodyDiv w:val="1"/>
      <w:marLeft w:val="0"/>
      <w:marRight w:val="0"/>
      <w:marTop w:val="0"/>
      <w:marBottom w:val="0"/>
      <w:divBdr>
        <w:top w:val="none" w:sz="0" w:space="0" w:color="auto"/>
        <w:left w:val="none" w:sz="0" w:space="0" w:color="auto"/>
        <w:bottom w:val="none" w:sz="0" w:space="0" w:color="auto"/>
        <w:right w:val="none" w:sz="0" w:space="0" w:color="auto"/>
      </w:divBdr>
    </w:div>
    <w:div w:id="930820420">
      <w:bodyDiv w:val="1"/>
      <w:marLeft w:val="0"/>
      <w:marRight w:val="0"/>
      <w:marTop w:val="0"/>
      <w:marBottom w:val="0"/>
      <w:divBdr>
        <w:top w:val="none" w:sz="0" w:space="0" w:color="auto"/>
        <w:left w:val="none" w:sz="0" w:space="0" w:color="auto"/>
        <w:bottom w:val="none" w:sz="0" w:space="0" w:color="auto"/>
        <w:right w:val="none" w:sz="0" w:space="0" w:color="auto"/>
      </w:divBdr>
    </w:div>
    <w:div w:id="954749540">
      <w:bodyDiv w:val="1"/>
      <w:marLeft w:val="0"/>
      <w:marRight w:val="0"/>
      <w:marTop w:val="0"/>
      <w:marBottom w:val="0"/>
      <w:divBdr>
        <w:top w:val="none" w:sz="0" w:space="0" w:color="auto"/>
        <w:left w:val="none" w:sz="0" w:space="0" w:color="auto"/>
        <w:bottom w:val="none" w:sz="0" w:space="0" w:color="auto"/>
        <w:right w:val="none" w:sz="0" w:space="0" w:color="auto"/>
      </w:divBdr>
    </w:div>
    <w:div w:id="967129728">
      <w:bodyDiv w:val="1"/>
      <w:marLeft w:val="0"/>
      <w:marRight w:val="0"/>
      <w:marTop w:val="0"/>
      <w:marBottom w:val="0"/>
      <w:divBdr>
        <w:top w:val="none" w:sz="0" w:space="0" w:color="auto"/>
        <w:left w:val="none" w:sz="0" w:space="0" w:color="auto"/>
        <w:bottom w:val="none" w:sz="0" w:space="0" w:color="auto"/>
        <w:right w:val="none" w:sz="0" w:space="0" w:color="auto"/>
      </w:divBdr>
    </w:div>
    <w:div w:id="967971924">
      <w:bodyDiv w:val="1"/>
      <w:marLeft w:val="0"/>
      <w:marRight w:val="0"/>
      <w:marTop w:val="0"/>
      <w:marBottom w:val="0"/>
      <w:divBdr>
        <w:top w:val="none" w:sz="0" w:space="0" w:color="auto"/>
        <w:left w:val="none" w:sz="0" w:space="0" w:color="auto"/>
        <w:bottom w:val="none" w:sz="0" w:space="0" w:color="auto"/>
        <w:right w:val="none" w:sz="0" w:space="0" w:color="auto"/>
      </w:divBdr>
    </w:div>
    <w:div w:id="997928936">
      <w:bodyDiv w:val="1"/>
      <w:marLeft w:val="0"/>
      <w:marRight w:val="0"/>
      <w:marTop w:val="0"/>
      <w:marBottom w:val="0"/>
      <w:divBdr>
        <w:top w:val="none" w:sz="0" w:space="0" w:color="auto"/>
        <w:left w:val="none" w:sz="0" w:space="0" w:color="auto"/>
        <w:bottom w:val="none" w:sz="0" w:space="0" w:color="auto"/>
        <w:right w:val="none" w:sz="0" w:space="0" w:color="auto"/>
      </w:divBdr>
      <w:divsChild>
        <w:div w:id="666054795">
          <w:marLeft w:val="274"/>
          <w:marRight w:val="0"/>
          <w:marTop w:val="60"/>
          <w:marBottom w:val="0"/>
          <w:divBdr>
            <w:top w:val="none" w:sz="0" w:space="0" w:color="auto"/>
            <w:left w:val="none" w:sz="0" w:space="0" w:color="auto"/>
            <w:bottom w:val="none" w:sz="0" w:space="0" w:color="auto"/>
            <w:right w:val="none" w:sz="0" w:space="0" w:color="auto"/>
          </w:divBdr>
        </w:div>
        <w:div w:id="490024122">
          <w:marLeft w:val="274"/>
          <w:marRight w:val="0"/>
          <w:marTop w:val="60"/>
          <w:marBottom w:val="0"/>
          <w:divBdr>
            <w:top w:val="none" w:sz="0" w:space="0" w:color="auto"/>
            <w:left w:val="none" w:sz="0" w:space="0" w:color="auto"/>
            <w:bottom w:val="none" w:sz="0" w:space="0" w:color="auto"/>
            <w:right w:val="none" w:sz="0" w:space="0" w:color="auto"/>
          </w:divBdr>
        </w:div>
        <w:div w:id="2010791408">
          <w:marLeft w:val="274"/>
          <w:marRight w:val="0"/>
          <w:marTop w:val="60"/>
          <w:marBottom w:val="0"/>
          <w:divBdr>
            <w:top w:val="none" w:sz="0" w:space="0" w:color="auto"/>
            <w:left w:val="none" w:sz="0" w:space="0" w:color="auto"/>
            <w:bottom w:val="none" w:sz="0" w:space="0" w:color="auto"/>
            <w:right w:val="none" w:sz="0" w:space="0" w:color="auto"/>
          </w:divBdr>
        </w:div>
      </w:divsChild>
    </w:div>
    <w:div w:id="1008827052">
      <w:bodyDiv w:val="1"/>
      <w:marLeft w:val="0"/>
      <w:marRight w:val="0"/>
      <w:marTop w:val="0"/>
      <w:marBottom w:val="0"/>
      <w:divBdr>
        <w:top w:val="none" w:sz="0" w:space="0" w:color="auto"/>
        <w:left w:val="none" w:sz="0" w:space="0" w:color="auto"/>
        <w:bottom w:val="none" w:sz="0" w:space="0" w:color="auto"/>
        <w:right w:val="none" w:sz="0" w:space="0" w:color="auto"/>
      </w:divBdr>
      <w:divsChild>
        <w:div w:id="904922932">
          <w:marLeft w:val="274"/>
          <w:marRight w:val="0"/>
          <w:marTop w:val="60"/>
          <w:marBottom w:val="0"/>
          <w:divBdr>
            <w:top w:val="none" w:sz="0" w:space="0" w:color="auto"/>
            <w:left w:val="none" w:sz="0" w:space="0" w:color="auto"/>
            <w:bottom w:val="none" w:sz="0" w:space="0" w:color="auto"/>
            <w:right w:val="none" w:sz="0" w:space="0" w:color="auto"/>
          </w:divBdr>
        </w:div>
        <w:div w:id="1968511296">
          <w:marLeft w:val="274"/>
          <w:marRight w:val="0"/>
          <w:marTop w:val="60"/>
          <w:marBottom w:val="0"/>
          <w:divBdr>
            <w:top w:val="none" w:sz="0" w:space="0" w:color="auto"/>
            <w:left w:val="none" w:sz="0" w:space="0" w:color="auto"/>
            <w:bottom w:val="none" w:sz="0" w:space="0" w:color="auto"/>
            <w:right w:val="none" w:sz="0" w:space="0" w:color="auto"/>
          </w:divBdr>
        </w:div>
      </w:divsChild>
    </w:div>
    <w:div w:id="1010060655">
      <w:bodyDiv w:val="1"/>
      <w:marLeft w:val="0"/>
      <w:marRight w:val="0"/>
      <w:marTop w:val="0"/>
      <w:marBottom w:val="0"/>
      <w:divBdr>
        <w:top w:val="none" w:sz="0" w:space="0" w:color="auto"/>
        <w:left w:val="none" w:sz="0" w:space="0" w:color="auto"/>
        <w:bottom w:val="none" w:sz="0" w:space="0" w:color="auto"/>
        <w:right w:val="none" w:sz="0" w:space="0" w:color="auto"/>
      </w:divBdr>
    </w:div>
    <w:div w:id="1027411892">
      <w:bodyDiv w:val="1"/>
      <w:marLeft w:val="0"/>
      <w:marRight w:val="0"/>
      <w:marTop w:val="0"/>
      <w:marBottom w:val="0"/>
      <w:divBdr>
        <w:top w:val="none" w:sz="0" w:space="0" w:color="auto"/>
        <w:left w:val="none" w:sz="0" w:space="0" w:color="auto"/>
        <w:bottom w:val="none" w:sz="0" w:space="0" w:color="auto"/>
        <w:right w:val="none" w:sz="0" w:space="0" w:color="auto"/>
      </w:divBdr>
    </w:div>
    <w:div w:id="1030493114">
      <w:bodyDiv w:val="1"/>
      <w:marLeft w:val="0"/>
      <w:marRight w:val="0"/>
      <w:marTop w:val="0"/>
      <w:marBottom w:val="0"/>
      <w:divBdr>
        <w:top w:val="none" w:sz="0" w:space="0" w:color="auto"/>
        <w:left w:val="none" w:sz="0" w:space="0" w:color="auto"/>
        <w:bottom w:val="none" w:sz="0" w:space="0" w:color="auto"/>
        <w:right w:val="none" w:sz="0" w:space="0" w:color="auto"/>
      </w:divBdr>
    </w:div>
    <w:div w:id="1034041872">
      <w:bodyDiv w:val="1"/>
      <w:marLeft w:val="0"/>
      <w:marRight w:val="0"/>
      <w:marTop w:val="0"/>
      <w:marBottom w:val="0"/>
      <w:divBdr>
        <w:top w:val="none" w:sz="0" w:space="0" w:color="auto"/>
        <w:left w:val="none" w:sz="0" w:space="0" w:color="auto"/>
        <w:bottom w:val="none" w:sz="0" w:space="0" w:color="auto"/>
        <w:right w:val="none" w:sz="0" w:space="0" w:color="auto"/>
      </w:divBdr>
    </w:div>
    <w:div w:id="1041437346">
      <w:bodyDiv w:val="1"/>
      <w:marLeft w:val="0"/>
      <w:marRight w:val="0"/>
      <w:marTop w:val="0"/>
      <w:marBottom w:val="0"/>
      <w:divBdr>
        <w:top w:val="none" w:sz="0" w:space="0" w:color="auto"/>
        <w:left w:val="none" w:sz="0" w:space="0" w:color="auto"/>
        <w:bottom w:val="none" w:sz="0" w:space="0" w:color="auto"/>
        <w:right w:val="none" w:sz="0" w:space="0" w:color="auto"/>
      </w:divBdr>
      <w:divsChild>
        <w:div w:id="2009400445">
          <w:marLeft w:val="274"/>
          <w:marRight w:val="0"/>
          <w:marTop w:val="60"/>
          <w:marBottom w:val="0"/>
          <w:divBdr>
            <w:top w:val="none" w:sz="0" w:space="0" w:color="auto"/>
            <w:left w:val="none" w:sz="0" w:space="0" w:color="auto"/>
            <w:bottom w:val="none" w:sz="0" w:space="0" w:color="auto"/>
            <w:right w:val="none" w:sz="0" w:space="0" w:color="auto"/>
          </w:divBdr>
        </w:div>
        <w:div w:id="1169753570">
          <w:marLeft w:val="274"/>
          <w:marRight w:val="0"/>
          <w:marTop w:val="60"/>
          <w:marBottom w:val="0"/>
          <w:divBdr>
            <w:top w:val="none" w:sz="0" w:space="0" w:color="auto"/>
            <w:left w:val="none" w:sz="0" w:space="0" w:color="auto"/>
            <w:bottom w:val="none" w:sz="0" w:space="0" w:color="auto"/>
            <w:right w:val="none" w:sz="0" w:space="0" w:color="auto"/>
          </w:divBdr>
        </w:div>
      </w:divsChild>
    </w:div>
    <w:div w:id="1047297520">
      <w:bodyDiv w:val="1"/>
      <w:marLeft w:val="0"/>
      <w:marRight w:val="0"/>
      <w:marTop w:val="0"/>
      <w:marBottom w:val="0"/>
      <w:divBdr>
        <w:top w:val="none" w:sz="0" w:space="0" w:color="auto"/>
        <w:left w:val="none" w:sz="0" w:space="0" w:color="auto"/>
        <w:bottom w:val="none" w:sz="0" w:space="0" w:color="auto"/>
        <w:right w:val="none" w:sz="0" w:space="0" w:color="auto"/>
      </w:divBdr>
    </w:div>
    <w:div w:id="1052270115">
      <w:bodyDiv w:val="1"/>
      <w:marLeft w:val="0"/>
      <w:marRight w:val="0"/>
      <w:marTop w:val="0"/>
      <w:marBottom w:val="0"/>
      <w:divBdr>
        <w:top w:val="none" w:sz="0" w:space="0" w:color="auto"/>
        <w:left w:val="none" w:sz="0" w:space="0" w:color="auto"/>
        <w:bottom w:val="none" w:sz="0" w:space="0" w:color="auto"/>
        <w:right w:val="none" w:sz="0" w:space="0" w:color="auto"/>
      </w:divBdr>
    </w:div>
    <w:div w:id="1063944006">
      <w:bodyDiv w:val="1"/>
      <w:marLeft w:val="0"/>
      <w:marRight w:val="0"/>
      <w:marTop w:val="0"/>
      <w:marBottom w:val="0"/>
      <w:divBdr>
        <w:top w:val="none" w:sz="0" w:space="0" w:color="auto"/>
        <w:left w:val="none" w:sz="0" w:space="0" w:color="auto"/>
        <w:bottom w:val="none" w:sz="0" w:space="0" w:color="auto"/>
        <w:right w:val="none" w:sz="0" w:space="0" w:color="auto"/>
      </w:divBdr>
    </w:div>
    <w:div w:id="1075669617">
      <w:bodyDiv w:val="1"/>
      <w:marLeft w:val="0"/>
      <w:marRight w:val="0"/>
      <w:marTop w:val="0"/>
      <w:marBottom w:val="0"/>
      <w:divBdr>
        <w:top w:val="none" w:sz="0" w:space="0" w:color="auto"/>
        <w:left w:val="none" w:sz="0" w:space="0" w:color="auto"/>
        <w:bottom w:val="none" w:sz="0" w:space="0" w:color="auto"/>
        <w:right w:val="none" w:sz="0" w:space="0" w:color="auto"/>
      </w:divBdr>
    </w:div>
    <w:div w:id="1082412384">
      <w:bodyDiv w:val="1"/>
      <w:marLeft w:val="0"/>
      <w:marRight w:val="0"/>
      <w:marTop w:val="0"/>
      <w:marBottom w:val="0"/>
      <w:divBdr>
        <w:top w:val="none" w:sz="0" w:space="0" w:color="auto"/>
        <w:left w:val="none" w:sz="0" w:space="0" w:color="auto"/>
        <w:bottom w:val="none" w:sz="0" w:space="0" w:color="auto"/>
        <w:right w:val="none" w:sz="0" w:space="0" w:color="auto"/>
      </w:divBdr>
    </w:div>
    <w:div w:id="1084911265">
      <w:bodyDiv w:val="1"/>
      <w:marLeft w:val="0"/>
      <w:marRight w:val="0"/>
      <w:marTop w:val="0"/>
      <w:marBottom w:val="0"/>
      <w:divBdr>
        <w:top w:val="none" w:sz="0" w:space="0" w:color="auto"/>
        <w:left w:val="none" w:sz="0" w:space="0" w:color="auto"/>
        <w:bottom w:val="none" w:sz="0" w:space="0" w:color="auto"/>
        <w:right w:val="none" w:sz="0" w:space="0" w:color="auto"/>
      </w:divBdr>
    </w:div>
    <w:div w:id="1087463546">
      <w:bodyDiv w:val="1"/>
      <w:marLeft w:val="0"/>
      <w:marRight w:val="0"/>
      <w:marTop w:val="0"/>
      <w:marBottom w:val="0"/>
      <w:divBdr>
        <w:top w:val="none" w:sz="0" w:space="0" w:color="auto"/>
        <w:left w:val="none" w:sz="0" w:space="0" w:color="auto"/>
        <w:bottom w:val="none" w:sz="0" w:space="0" w:color="auto"/>
        <w:right w:val="none" w:sz="0" w:space="0" w:color="auto"/>
      </w:divBdr>
      <w:divsChild>
        <w:div w:id="817305566">
          <w:marLeft w:val="274"/>
          <w:marRight w:val="0"/>
          <w:marTop w:val="60"/>
          <w:marBottom w:val="0"/>
          <w:divBdr>
            <w:top w:val="none" w:sz="0" w:space="0" w:color="auto"/>
            <w:left w:val="none" w:sz="0" w:space="0" w:color="auto"/>
            <w:bottom w:val="none" w:sz="0" w:space="0" w:color="auto"/>
            <w:right w:val="none" w:sz="0" w:space="0" w:color="auto"/>
          </w:divBdr>
        </w:div>
        <w:div w:id="536892204">
          <w:marLeft w:val="274"/>
          <w:marRight w:val="0"/>
          <w:marTop w:val="60"/>
          <w:marBottom w:val="0"/>
          <w:divBdr>
            <w:top w:val="none" w:sz="0" w:space="0" w:color="auto"/>
            <w:left w:val="none" w:sz="0" w:space="0" w:color="auto"/>
            <w:bottom w:val="none" w:sz="0" w:space="0" w:color="auto"/>
            <w:right w:val="none" w:sz="0" w:space="0" w:color="auto"/>
          </w:divBdr>
        </w:div>
        <w:div w:id="358313318">
          <w:marLeft w:val="274"/>
          <w:marRight w:val="0"/>
          <w:marTop w:val="60"/>
          <w:marBottom w:val="0"/>
          <w:divBdr>
            <w:top w:val="none" w:sz="0" w:space="0" w:color="auto"/>
            <w:left w:val="none" w:sz="0" w:space="0" w:color="auto"/>
            <w:bottom w:val="none" w:sz="0" w:space="0" w:color="auto"/>
            <w:right w:val="none" w:sz="0" w:space="0" w:color="auto"/>
          </w:divBdr>
        </w:div>
        <w:div w:id="1505706845">
          <w:marLeft w:val="274"/>
          <w:marRight w:val="0"/>
          <w:marTop w:val="60"/>
          <w:marBottom w:val="0"/>
          <w:divBdr>
            <w:top w:val="none" w:sz="0" w:space="0" w:color="auto"/>
            <w:left w:val="none" w:sz="0" w:space="0" w:color="auto"/>
            <w:bottom w:val="none" w:sz="0" w:space="0" w:color="auto"/>
            <w:right w:val="none" w:sz="0" w:space="0" w:color="auto"/>
          </w:divBdr>
        </w:div>
        <w:div w:id="1143694835">
          <w:marLeft w:val="274"/>
          <w:marRight w:val="0"/>
          <w:marTop w:val="60"/>
          <w:marBottom w:val="0"/>
          <w:divBdr>
            <w:top w:val="none" w:sz="0" w:space="0" w:color="auto"/>
            <w:left w:val="none" w:sz="0" w:space="0" w:color="auto"/>
            <w:bottom w:val="none" w:sz="0" w:space="0" w:color="auto"/>
            <w:right w:val="none" w:sz="0" w:space="0" w:color="auto"/>
          </w:divBdr>
        </w:div>
      </w:divsChild>
    </w:div>
    <w:div w:id="1115908223">
      <w:bodyDiv w:val="1"/>
      <w:marLeft w:val="0"/>
      <w:marRight w:val="0"/>
      <w:marTop w:val="0"/>
      <w:marBottom w:val="0"/>
      <w:divBdr>
        <w:top w:val="none" w:sz="0" w:space="0" w:color="auto"/>
        <w:left w:val="none" w:sz="0" w:space="0" w:color="auto"/>
        <w:bottom w:val="none" w:sz="0" w:space="0" w:color="auto"/>
        <w:right w:val="none" w:sz="0" w:space="0" w:color="auto"/>
      </w:divBdr>
    </w:div>
    <w:div w:id="1127891194">
      <w:bodyDiv w:val="1"/>
      <w:marLeft w:val="0"/>
      <w:marRight w:val="0"/>
      <w:marTop w:val="0"/>
      <w:marBottom w:val="0"/>
      <w:divBdr>
        <w:top w:val="none" w:sz="0" w:space="0" w:color="auto"/>
        <w:left w:val="none" w:sz="0" w:space="0" w:color="auto"/>
        <w:bottom w:val="none" w:sz="0" w:space="0" w:color="auto"/>
        <w:right w:val="none" w:sz="0" w:space="0" w:color="auto"/>
      </w:divBdr>
    </w:div>
    <w:div w:id="1144660411">
      <w:bodyDiv w:val="1"/>
      <w:marLeft w:val="0"/>
      <w:marRight w:val="0"/>
      <w:marTop w:val="0"/>
      <w:marBottom w:val="0"/>
      <w:divBdr>
        <w:top w:val="none" w:sz="0" w:space="0" w:color="auto"/>
        <w:left w:val="none" w:sz="0" w:space="0" w:color="auto"/>
        <w:bottom w:val="none" w:sz="0" w:space="0" w:color="auto"/>
        <w:right w:val="none" w:sz="0" w:space="0" w:color="auto"/>
      </w:divBdr>
    </w:div>
    <w:div w:id="1149371491">
      <w:bodyDiv w:val="1"/>
      <w:marLeft w:val="0"/>
      <w:marRight w:val="0"/>
      <w:marTop w:val="0"/>
      <w:marBottom w:val="0"/>
      <w:divBdr>
        <w:top w:val="none" w:sz="0" w:space="0" w:color="auto"/>
        <w:left w:val="none" w:sz="0" w:space="0" w:color="auto"/>
        <w:bottom w:val="none" w:sz="0" w:space="0" w:color="auto"/>
        <w:right w:val="none" w:sz="0" w:space="0" w:color="auto"/>
      </w:divBdr>
    </w:div>
    <w:div w:id="1165245720">
      <w:bodyDiv w:val="1"/>
      <w:marLeft w:val="0"/>
      <w:marRight w:val="0"/>
      <w:marTop w:val="0"/>
      <w:marBottom w:val="0"/>
      <w:divBdr>
        <w:top w:val="none" w:sz="0" w:space="0" w:color="auto"/>
        <w:left w:val="none" w:sz="0" w:space="0" w:color="auto"/>
        <w:bottom w:val="none" w:sz="0" w:space="0" w:color="auto"/>
        <w:right w:val="none" w:sz="0" w:space="0" w:color="auto"/>
      </w:divBdr>
    </w:div>
    <w:div w:id="1231160212">
      <w:bodyDiv w:val="1"/>
      <w:marLeft w:val="0"/>
      <w:marRight w:val="0"/>
      <w:marTop w:val="0"/>
      <w:marBottom w:val="0"/>
      <w:divBdr>
        <w:top w:val="none" w:sz="0" w:space="0" w:color="auto"/>
        <w:left w:val="none" w:sz="0" w:space="0" w:color="auto"/>
        <w:bottom w:val="none" w:sz="0" w:space="0" w:color="auto"/>
        <w:right w:val="none" w:sz="0" w:space="0" w:color="auto"/>
      </w:divBdr>
    </w:div>
    <w:div w:id="1247879076">
      <w:bodyDiv w:val="1"/>
      <w:marLeft w:val="0"/>
      <w:marRight w:val="0"/>
      <w:marTop w:val="0"/>
      <w:marBottom w:val="0"/>
      <w:divBdr>
        <w:top w:val="none" w:sz="0" w:space="0" w:color="auto"/>
        <w:left w:val="none" w:sz="0" w:space="0" w:color="auto"/>
        <w:bottom w:val="none" w:sz="0" w:space="0" w:color="auto"/>
        <w:right w:val="none" w:sz="0" w:space="0" w:color="auto"/>
      </w:divBdr>
    </w:div>
    <w:div w:id="1248075423">
      <w:bodyDiv w:val="1"/>
      <w:marLeft w:val="0"/>
      <w:marRight w:val="0"/>
      <w:marTop w:val="0"/>
      <w:marBottom w:val="0"/>
      <w:divBdr>
        <w:top w:val="none" w:sz="0" w:space="0" w:color="auto"/>
        <w:left w:val="none" w:sz="0" w:space="0" w:color="auto"/>
        <w:bottom w:val="none" w:sz="0" w:space="0" w:color="auto"/>
        <w:right w:val="none" w:sz="0" w:space="0" w:color="auto"/>
      </w:divBdr>
    </w:div>
    <w:div w:id="1268779397">
      <w:bodyDiv w:val="1"/>
      <w:marLeft w:val="0"/>
      <w:marRight w:val="0"/>
      <w:marTop w:val="0"/>
      <w:marBottom w:val="0"/>
      <w:divBdr>
        <w:top w:val="none" w:sz="0" w:space="0" w:color="auto"/>
        <w:left w:val="none" w:sz="0" w:space="0" w:color="auto"/>
        <w:bottom w:val="none" w:sz="0" w:space="0" w:color="auto"/>
        <w:right w:val="none" w:sz="0" w:space="0" w:color="auto"/>
      </w:divBdr>
      <w:divsChild>
        <w:div w:id="1059013379">
          <w:marLeft w:val="274"/>
          <w:marRight w:val="0"/>
          <w:marTop w:val="0"/>
          <w:marBottom w:val="0"/>
          <w:divBdr>
            <w:top w:val="none" w:sz="0" w:space="0" w:color="auto"/>
            <w:left w:val="none" w:sz="0" w:space="0" w:color="auto"/>
            <w:bottom w:val="none" w:sz="0" w:space="0" w:color="auto"/>
            <w:right w:val="none" w:sz="0" w:space="0" w:color="auto"/>
          </w:divBdr>
        </w:div>
        <w:div w:id="62264747">
          <w:marLeft w:val="274"/>
          <w:marRight w:val="0"/>
          <w:marTop w:val="0"/>
          <w:marBottom w:val="0"/>
          <w:divBdr>
            <w:top w:val="none" w:sz="0" w:space="0" w:color="auto"/>
            <w:left w:val="none" w:sz="0" w:space="0" w:color="auto"/>
            <w:bottom w:val="none" w:sz="0" w:space="0" w:color="auto"/>
            <w:right w:val="none" w:sz="0" w:space="0" w:color="auto"/>
          </w:divBdr>
        </w:div>
      </w:divsChild>
    </w:div>
    <w:div w:id="1278610174">
      <w:bodyDiv w:val="1"/>
      <w:marLeft w:val="0"/>
      <w:marRight w:val="0"/>
      <w:marTop w:val="0"/>
      <w:marBottom w:val="0"/>
      <w:divBdr>
        <w:top w:val="none" w:sz="0" w:space="0" w:color="auto"/>
        <w:left w:val="none" w:sz="0" w:space="0" w:color="auto"/>
        <w:bottom w:val="none" w:sz="0" w:space="0" w:color="auto"/>
        <w:right w:val="none" w:sz="0" w:space="0" w:color="auto"/>
      </w:divBdr>
      <w:divsChild>
        <w:div w:id="905067461">
          <w:marLeft w:val="274"/>
          <w:marRight w:val="0"/>
          <w:marTop w:val="60"/>
          <w:marBottom w:val="0"/>
          <w:divBdr>
            <w:top w:val="none" w:sz="0" w:space="0" w:color="auto"/>
            <w:left w:val="none" w:sz="0" w:space="0" w:color="auto"/>
            <w:bottom w:val="none" w:sz="0" w:space="0" w:color="auto"/>
            <w:right w:val="none" w:sz="0" w:space="0" w:color="auto"/>
          </w:divBdr>
        </w:div>
        <w:div w:id="2052262361">
          <w:marLeft w:val="274"/>
          <w:marRight w:val="0"/>
          <w:marTop w:val="60"/>
          <w:marBottom w:val="0"/>
          <w:divBdr>
            <w:top w:val="none" w:sz="0" w:space="0" w:color="auto"/>
            <w:left w:val="none" w:sz="0" w:space="0" w:color="auto"/>
            <w:bottom w:val="none" w:sz="0" w:space="0" w:color="auto"/>
            <w:right w:val="none" w:sz="0" w:space="0" w:color="auto"/>
          </w:divBdr>
        </w:div>
      </w:divsChild>
    </w:div>
    <w:div w:id="1283223463">
      <w:bodyDiv w:val="1"/>
      <w:marLeft w:val="0"/>
      <w:marRight w:val="0"/>
      <w:marTop w:val="0"/>
      <w:marBottom w:val="0"/>
      <w:divBdr>
        <w:top w:val="none" w:sz="0" w:space="0" w:color="auto"/>
        <w:left w:val="none" w:sz="0" w:space="0" w:color="auto"/>
        <w:bottom w:val="none" w:sz="0" w:space="0" w:color="auto"/>
        <w:right w:val="none" w:sz="0" w:space="0" w:color="auto"/>
      </w:divBdr>
    </w:div>
    <w:div w:id="1291671134">
      <w:bodyDiv w:val="1"/>
      <w:marLeft w:val="0"/>
      <w:marRight w:val="0"/>
      <w:marTop w:val="0"/>
      <w:marBottom w:val="0"/>
      <w:divBdr>
        <w:top w:val="none" w:sz="0" w:space="0" w:color="auto"/>
        <w:left w:val="none" w:sz="0" w:space="0" w:color="auto"/>
        <w:bottom w:val="none" w:sz="0" w:space="0" w:color="auto"/>
        <w:right w:val="none" w:sz="0" w:space="0" w:color="auto"/>
      </w:divBdr>
    </w:div>
    <w:div w:id="1293437928">
      <w:bodyDiv w:val="1"/>
      <w:marLeft w:val="0"/>
      <w:marRight w:val="0"/>
      <w:marTop w:val="0"/>
      <w:marBottom w:val="0"/>
      <w:divBdr>
        <w:top w:val="none" w:sz="0" w:space="0" w:color="auto"/>
        <w:left w:val="none" w:sz="0" w:space="0" w:color="auto"/>
        <w:bottom w:val="none" w:sz="0" w:space="0" w:color="auto"/>
        <w:right w:val="none" w:sz="0" w:space="0" w:color="auto"/>
      </w:divBdr>
      <w:divsChild>
        <w:div w:id="1571892203">
          <w:marLeft w:val="274"/>
          <w:marRight w:val="0"/>
          <w:marTop w:val="0"/>
          <w:marBottom w:val="120"/>
          <w:divBdr>
            <w:top w:val="none" w:sz="0" w:space="0" w:color="auto"/>
            <w:left w:val="none" w:sz="0" w:space="0" w:color="auto"/>
            <w:bottom w:val="none" w:sz="0" w:space="0" w:color="auto"/>
            <w:right w:val="none" w:sz="0" w:space="0" w:color="auto"/>
          </w:divBdr>
        </w:div>
        <w:div w:id="1501500759">
          <w:marLeft w:val="274"/>
          <w:marRight w:val="0"/>
          <w:marTop w:val="0"/>
          <w:marBottom w:val="120"/>
          <w:divBdr>
            <w:top w:val="none" w:sz="0" w:space="0" w:color="auto"/>
            <w:left w:val="none" w:sz="0" w:space="0" w:color="auto"/>
            <w:bottom w:val="none" w:sz="0" w:space="0" w:color="auto"/>
            <w:right w:val="none" w:sz="0" w:space="0" w:color="auto"/>
          </w:divBdr>
        </w:div>
        <w:div w:id="567348830">
          <w:marLeft w:val="274"/>
          <w:marRight w:val="0"/>
          <w:marTop w:val="0"/>
          <w:marBottom w:val="120"/>
          <w:divBdr>
            <w:top w:val="none" w:sz="0" w:space="0" w:color="auto"/>
            <w:left w:val="none" w:sz="0" w:space="0" w:color="auto"/>
            <w:bottom w:val="none" w:sz="0" w:space="0" w:color="auto"/>
            <w:right w:val="none" w:sz="0" w:space="0" w:color="auto"/>
          </w:divBdr>
        </w:div>
        <w:div w:id="1657418394">
          <w:marLeft w:val="274"/>
          <w:marRight w:val="0"/>
          <w:marTop w:val="0"/>
          <w:marBottom w:val="120"/>
          <w:divBdr>
            <w:top w:val="none" w:sz="0" w:space="0" w:color="auto"/>
            <w:left w:val="none" w:sz="0" w:space="0" w:color="auto"/>
            <w:bottom w:val="none" w:sz="0" w:space="0" w:color="auto"/>
            <w:right w:val="none" w:sz="0" w:space="0" w:color="auto"/>
          </w:divBdr>
        </w:div>
      </w:divsChild>
    </w:div>
    <w:div w:id="1311515462">
      <w:bodyDiv w:val="1"/>
      <w:marLeft w:val="0"/>
      <w:marRight w:val="0"/>
      <w:marTop w:val="0"/>
      <w:marBottom w:val="0"/>
      <w:divBdr>
        <w:top w:val="none" w:sz="0" w:space="0" w:color="auto"/>
        <w:left w:val="none" w:sz="0" w:space="0" w:color="auto"/>
        <w:bottom w:val="none" w:sz="0" w:space="0" w:color="auto"/>
        <w:right w:val="none" w:sz="0" w:space="0" w:color="auto"/>
      </w:divBdr>
    </w:div>
    <w:div w:id="1315842581">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51176660">
      <w:bodyDiv w:val="1"/>
      <w:marLeft w:val="0"/>
      <w:marRight w:val="0"/>
      <w:marTop w:val="0"/>
      <w:marBottom w:val="0"/>
      <w:divBdr>
        <w:top w:val="none" w:sz="0" w:space="0" w:color="auto"/>
        <w:left w:val="none" w:sz="0" w:space="0" w:color="auto"/>
        <w:bottom w:val="none" w:sz="0" w:space="0" w:color="auto"/>
        <w:right w:val="none" w:sz="0" w:space="0" w:color="auto"/>
      </w:divBdr>
      <w:divsChild>
        <w:div w:id="1902326504">
          <w:marLeft w:val="547"/>
          <w:marRight w:val="0"/>
          <w:marTop w:val="0"/>
          <w:marBottom w:val="0"/>
          <w:divBdr>
            <w:top w:val="none" w:sz="0" w:space="0" w:color="auto"/>
            <w:left w:val="none" w:sz="0" w:space="0" w:color="auto"/>
            <w:bottom w:val="none" w:sz="0" w:space="0" w:color="auto"/>
            <w:right w:val="none" w:sz="0" w:space="0" w:color="auto"/>
          </w:divBdr>
        </w:div>
        <w:div w:id="1427725974">
          <w:marLeft w:val="547"/>
          <w:marRight w:val="0"/>
          <w:marTop w:val="0"/>
          <w:marBottom w:val="0"/>
          <w:divBdr>
            <w:top w:val="none" w:sz="0" w:space="0" w:color="auto"/>
            <w:left w:val="none" w:sz="0" w:space="0" w:color="auto"/>
            <w:bottom w:val="none" w:sz="0" w:space="0" w:color="auto"/>
            <w:right w:val="none" w:sz="0" w:space="0" w:color="auto"/>
          </w:divBdr>
        </w:div>
        <w:div w:id="1801534867">
          <w:marLeft w:val="547"/>
          <w:marRight w:val="0"/>
          <w:marTop w:val="0"/>
          <w:marBottom w:val="0"/>
          <w:divBdr>
            <w:top w:val="none" w:sz="0" w:space="0" w:color="auto"/>
            <w:left w:val="none" w:sz="0" w:space="0" w:color="auto"/>
            <w:bottom w:val="none" w:sz="0" w:space="0" w:color="auto"/>
            <w:right w:val="none" w:sz="0" w:space="0" w:color="auto"/>
          </w:divBdr>
        </w:div>
      </w:divsChild>
    </w:div>
    <w:div w:id="1367098300">
      <w:bodyDiv w:val="1"/>
      <w:marLeft w:val="0"/>
      <w:marRight w:val="0"/>
      <w:marTop w:val="0"/>
      <w:marBottom w:val="0"/>
      <w:divBdr>
        <w:top w:val="none" w:sz="0" w:space="0" w:color="auto"/>
        <w:left w:val="none" w:sz="0" w:space="0" w:color="auto"/>
        <w:bottom w:val="none" w:sz="0" w:space="0" w:color="auto"/>
        <w:right w:val="none" w:sz="0" w:space="0" w:color="auto"/>
      </w:divBdr>
    </w:div>
    <w:div w:id="1374430266">
      <w:bodyDiv w:val="1"/>
      <w:marLeft w:val="0"/>
      <w:marRight w:val="0"/>
      <w:marTop w:val="0"/>
      <w:marBottom w:val="0"/>
      <w:divBdr>
        <w:top w:val="none" w:sz="0" w:space="0" w:color="auto"/>
        <w:left w:val="none" w:sz="0" w:space="0" w:color="auto"/>
        <w:bottom w:val="none" w:sz="0" w:space="0" w:color="auto"/>
        <w:right w:val="none" w:sz="0" w:space="0" w:color="auto"/>
      </w:divBdr>
    </w:div>
    <w:div w:id="1386833063">
      <w:bodyDiv w:val="1"/>
      <w:marLeft w:val="0"/>
      <w:marRight w:val="0"/>
      <w:marTop w:val="0"/>
      <w:marBottom w:val="0"/>
      <w:divBdr>
        <w:top w:val="none" w:sz="0" w:space="0" w:color="auto"/>
        <w:left w:val="none" w:sz="0" w:space="0" w:color="auto"/>
        <w:bottom w:val="none" w:sz="0" w:space="0" w:color="auto"/>
        <w:right w:val="none" w:sz="0" w:space="0" w:color="auto"/>
      </w:divBdr>
    </w:div>
    <w:div w:id="1394505073">
      <w:bodyDiv w:val="1"/>
      <w:marLeft w:val="0"/>
      <w:marRight w:val="0"/>
      <w:marTop w:val="0"/>
      <w:marBottom w:val="0"/>
      <w:divBdr>
        <w:top w:val="none" w:sz="0" w:space="0" w:color="auto"/>
        <w:left w:val="none" w:sz="0" w:space="0" w:color="auto"/>
        <w:bottom w:val="none" w:sz="0" w:space="0" w:color="auto"/>
        <w:right w:val="none" w:sz="0" w:space="0" w:color="auto"/>
      </w:divBdr>
      <w:divsChild>
        <w:div w:id="791675191">
          <w:marLeft w:val="274"/>
          <w:marRight w:val="0"/>
          <w:marTop w:val="60"/>
          <w:marBottom w:val="0"/>
          <w:divBdr>
            <w:top w:val="none" w:sz="0" w:space="0" w:color="auto"/>
            <w:left w:val="none" w:sz="0" w:space="0" w:color="auto"/>
            <w:bottom w:val="none" w:sz="0" w:space="0" w:color="auto"/>
            <w:right w:val="none" w:sz="0" w:space="0" w:color="auto"/>
          </w:divBdr>
        </w:div>
        <w:div w:id="250091099">
          <w:marLeft w:val="274"/>
          <w:marRight w:val="0"/>
          <w:marTop w:val="60"/>
          <w:marBottom w:val="0"/>
          <w:divBdr>
            <w:top w:val="none" w:sz="0" w:space="0" w:color="auto"/>
            <w:left w:val="none" w:sz="0" w:space="0" w:color="auto"/>
            <w:bottom w:val="none" w:sz="0" w:space="0" w:color="auto"/>
            <w:right w:val="none" w:sz="0" w:space="0" w:color="auto"/>
          </w:divBdr>
        </w:div>
        <w:div w:id="2124420229">
          <w:marLeft w:val="274"/>
          <w:marRight w:val="0"/>
          <w:marTop w:val="60"/>
          <w:marBottom w:val="0"/>
          <w:divBdr>
            <w:top w:val="none" w:sz="0" w:space="0" w:color="auto"/>
            <w:left w:val="none" w:sz="0" w:space="0" w:color="auto"/>
            <w:bottom w:val="none" w:sz="0" w:space="0" w:color="auto"/>
            <w:right w:val="none" w:sz="0" w:space="0" w:color="auto"/>
          </w:divBdr>
        </w:div>
      </w:divsChild>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12267888">
      <w:bodyDiv w:val="1"/>
      <w:marLeft w:val="0"/>
      <w:marRight w:val="0"/>
      <w:marTop w:val="0"/>
      <w:marBottom w:val="0"/>
      <w:divBdr>
        <w:top w:val="none" w:sz="0" w:space="0" w:color="auto"/>
        <w:left w:val="none" w:sz="0" w:space="0" w:color="auto"/>
        <w:bottom w:val="none" w:sz="0" w:space="0" w:color="auto"/>
        <w:right w:val="none" w:sz="0" w:space="0" w:color="auto"/>
      </w:divBdr>
    </w:div>
    <w:div w:id="1425299950">
      <w:bodyDiv w:val="1"/>
      <w:marLeft w:val="0"/>
      <w:marRight w:val="0"/>
      <w:marTop w:val="0"/>
      <w:marBottom w:val="0"/>
      <w:divBdr>
        <w:top w:val="none" w:sz="0" w:space="0" w:color="auto"/>
        <w:left w:val="none" w:sz="0" w:space="0" w:color="auto"/>
        <w:bottom w:val="none" w:sz="0" w:space="0" w:color="auto"/>
        <w:right w:val="none" w:sz="0" w:space="0" w:color="auto"/>
      </w:divBdr>
      <w:divsChild>
        <w:div w:id="1939632385">
          <w:marLeft w:val="274"/>
          <w:marRight w:val="0"/>
          <w:marTop w:val="60"/>
          <w:marBottom w:val="0"/>
          <w:divBdr>
            <w:top w:val="none" w:sz="0" w:space="0" w:color="auto"/>
            <w:left w:val="none" w:sz="0" w:space="0" w:color="auto"/>
            <w:bottom w:val="none" w:sz="0" w:space="0" w:color="auto"/>
            <w:right w:val="none" w:sz="0" w:space="0" w:color="auto"/>
          </w:divBdr>
        </w:div>
      </w:divsChild>
    </w:div>
    <w:div w:id="1432048690">
      <w:bodyDiv w:val="1"/>
      <w:marLeft w:val="0"/>
      <w:marRight w:val="0"/>
      <w:marTop w:val="0"/>
      <w:marBottom w:val="0"/>
      <w:divBdr>
        <w:top w:val="none" w:sz="0" w:space="0" w:color="auto"/>
        <w:left w:val="none" w:sz="0" w:space="0" w:color="auto"/>
        <w:bottom w:val="none" w:sz="0" w:space="0" w:color="auto"/>
        <w:right w:val="none" w:sz="0" w:space="0" w:color="auto"/>
      </w:divBdr>
    </w:div>
    <w:div w:id="1443258303">
      <w:bodyDiv w:val="1"/>
      <w:marLeft w:val="0"/>
      <w:marRight w:val="0"/>
      <w:marTop w:val="0"/>
      <w:marBottom w:val="0"/>
      <w:divBdr>
        <w:top w:val="none" w:sz="0" w:space="0" w:color="auto"/>
        <w:left w:val="none" w:sz="0" w:space="0" w:color="auto"/>
        <w:bottom w:val="none" w:sz="0" w:space="0" w:color="auto"/>
        <w:right w:val="none" w:sz="0" w:space="0" w:color="auto"/>
      </w:divBdr>
      <w:divsChild>
        <w:div w:id="173611875">
          <w:marLeft w:val="547"/>
          <w:marRight w:val="0"/>
          <w:marTop w:val="0"/>
          <w:marBottom w:val="0"/>
          <w:divBdr>
            <w:top w:val="none" w:sz="0" w:space="0" w:color="auto"/>
            <w:left w:val="none" w:sz="0" w:space="0" w:color="auto"/>
            <w:bottom w:val="none" w:sz="0" w:space="0" w:color="auto"/>
            <w:right w:val="none" w:sz="0" w:space="0" w:color="auto"/>
          </w:divBdr>
        </w:div>
        <w:div w:id="1900482444">
          <w:marLeft w:val="547"/>
          <w:marRight w:val="0"/>
          <w:marTop w:val="0"/>
          <w:marBottom w:val="0"/>
          <w:divBdr>
            <w:top w:val="none" w:sz="0" w:space="0" w:color="auto"/>
            <w:left w:val="none" w:sz="0" w:space="0" w:color="auto"/>
            <w:bottom w:val="none" w:sz="0" w:space="0" w:color="auto"/>
            <w:right w:val="none" w:sz="0" w:space="0" w:color="auto"/>
          </w:divBdr>
        </w:div>
        <w:div w:id="2032488639">
          <w:marLeft w:val="547"/>
          <w:marRight w:val="0"/>
          <w:marTop w:val="0"/>
          <w:marBottom w:val="0"/>
          <w:divBdr>
            <w:top w:val="none" w:sz="0" w:space="0" w:color="auto"/>
            <w:left w:val="none" w:sz="0" w:space="0" w:color="auto"/>
            <w:bottom w:val="none" w:sz="0" w:space="0" w:color="auto"/>
            <w:right w:val="none" w:sz="0" w:space="0" w:color="auto"/>
          </w:divBdr>
        </w:div>
      </w:divsChild>
    </w:div>
    <w:div w:id="1443842586">
      <w:bodyDiv w:val="1"/>
      <w:marLeft w:val="0"/>
      <w:marRight w:val="0"/>
      <w:marTop w:val="0"/>
      <w:marBottom w:val="0"/>
      <w:divBdr>
        <w:top w:val="none" w:sz="0" w:space="0" w:color="auto"/>
        <w:left w:val="none" w:sz="0" w:space="0" w:color="auto"/>
        <w:bottom w:val="none" w:sz="0" w:space="0" w:color="auto"/>
        <w:right w:val="none" w:sz="0" w:space="0" w:color="auto"/>
      </w:divBdr>
    </w:div>
    <w:div w:id="1444033180">
      <w:bodyDiv w:val="1"/>
      <w:marLeft w:val="0"/>
      <w:marRight w:val="0"/>
      <w:marTop w:val="0"/>
      <w:marBottom w:val="0"/>
      <w:divBdr>
        <w:top w:val="none" w:sz="0" w:space="0" w:color="auto"/>
        <w:left w:val="none" w:sz="0" w:space="0" w:color="auto"/>
        <w:bottom w:val="none" w:sz="0" w:space="0" w:color="auto"/>
        <w:right w:val="none" w:sz="0" w:space="0" w:color="auto"/>
      </w:divBdr>
    </w:div>
    <w:div w:id="1459953756">
      <w:bodyDiv w:val="1"/>
      <w:marLeft w:val="0"/>
      <w:marRight w:val="0"/>
      <w:marTop w:val="0"/>
      <w:marBottom w:val="0"/>
      <w:divBdr>
        <w:top w:val="none" w:sz="0" w:space="0" w:color="auto"/>
        <w:left w:val="none" w:sz="0" w:space="0" w:color="auto"/>
        <w:bottom w:val="none" w:sz="0" w:space="0" w:color="auto"/>
        <w:right w:val="none" w:sz="0" w:space="0" w:color="auto"/>
      </w:divBdr>
      <w:divsChild>
        <w:div w:id="652488005">
          <w:marLeft w:val="274"/>
          <w:marRight w:val="0"/>
          <w:marTop w:val="60"/>
          <w:marBottom w:val="0"/>
          <w:divBdr>
            <w:top w:val="none" w:sz="0" w:space="0" w:color="auto"/>
            <w:left w:val="none" w:sz="0" w:space="0" w:color="auto"/>
            <w:bottom w:val="none" w:sz="0" w:space="0" w:color="auto"/>
            <w:right w:val="none" w:sz="0" w:space="0" w:color="auto"/>
          </w:divBdr>
        </w:div>
      </w:divsChild>
    </w:div>
    <w:div w:id="1460606195">
      <w:bodyDiv w:val="1"/>
      <w:marLeft w:val="0"/>
      <w:marRight w:val="0"/>
      <w:marTop w:val="0"/>
      <w:marBottom w:val="0"/>
      <w:divBdr>
        <w:top w:val="none" w:sz="0" w:space="0" w:color="auto"/>
        <w:left w:val="none" w:sz="0" w:space="0" w:color="auto"/>
        <w:bottom w:val="none" w:sz="0" w:space="0" w:color="auto"/>
        <w:right w:val="none" w:sz="0" w:space="0" w:color="auto"/>
      </w:divBdr>
    </w:div>
    <w:div w:id="1471291800">
      <w:bodyDiv w:val="1"/>
      <w:marLeft w:val="0"/>
      <w:marRight w:val="0"/>
      <w:marTop w:val="0"/>
      <w:marBottom w:val="0"/>
      <w:divBdr>
        <w:top w:val="none" w:sz="0" w:space="0" w:color="auto"/>
        <w:left w:val="none" w:sz="0" w:space="0" w:color="auto"/>
        <w:bottom w:val="none" w:sz="0" w:space="0" w:color="auto"/>
        <w:right w:val="none" w:sz="0" w:space="0" w:color="auto"/>
      </w:divBdr>
    </w:div>
    <w:div w:id="1499268118">
      <w:bodyDiv w:val="1"/>
      <w:marLeft w:val="0"/>
      <w:marRight w:val="0"/>
      <w:marTop w:val="0"/>
      <w:marBottom w:val="0"/>
      <w:divBdr>
        <w:top w:val="none" w:sz="0" w:space="0" w:color="auto"/>
        <w:left w:val="none" w:sz="0" w:space="0" w:color="auto"/>
        <w:bottom w:val="none" w:sz="0" w:space="0" w:color="auto"/>
        <w:right w:val="none" w:sz="0" w:space="0" w:color="auto"/>
      </w:divBdr>
    </w:div>
    <w:div w:id="1501038764">
      <w:bodyDiv w:val="1"/>
      <w:marLeft w:val="0"/>
      <w:marRight w:val="0"/>
      <w:marTop w:val="0"/>
      <w:marBottom w:val="0"/>
      <w:divBdr>
        <w:top w:val="none" w:sz="0" w:space="0" w:color="auto"/>
        <w:left w:val="none" w:sz="0" w:space="0" w:color="auto"/>
        <w:bottom w:val="none" w:sz="0" w:space="0" w:color="auto"/>
        <w:right w:val="none" w:sz="0" w:space="0" w:color="auto"/>
      </w:divBdr>
      <w:divsChild>
        <w:div w:id="136918572">
          <w:marLeft w:val="547"/>
          <w:marRight w:val="0"/>
          <w:marTop w:val="0"/>
          <w:marBottom w:val="0"/>
          <w:divBdr>
            <w:top w:val="none" w:sz="0" w:space="0" w:color="auto"/>
            <w:left w:val="none" w:sz="0" w:space="0" w:color="auto"/>
            <w:bottom w:val="none" w:sz="0" w:space="0" w:color="auto"/>
            <w:right w:val="none" w:sz="0" w:space="0" w:color="auto"/>
          </w:divBdr>
        </w:div>
        <w:div w:id="1613896540">
          <w:marLeft w:val="547"/>
          <w:marRight w:val="0"/>
          <w:marTop w:val="0"/>
          <w:marBottom w:val="0"/>
          <w:divBdr>
            <w:top w:val="none" w:sz="0" w:space="0" w:color="auto"/>
            <w:left w:val="none" w:sz="0" w:space="0" w:color="auto"/>
            <w:bottom w:val="none" w:sz="0" w:space="0" w:color="auto"/>
            <w:right w:val="none" w:sz="0" w:space="0" w:color="auto"/>
          </w:divBdr>
        </w:div>
        <w:div w:id="1721976521">
          <w:marLeft w:val="547"/>
          <w:marRight w:val="0"/>
          <w:marTop w:val="0"/>
          <w:marBottom w:val="0"/>
          <w:divBdr>
            <w:top w:val="none" w:sz="0" w:space="0" w:color="auto"/>
            <w:left w:val="none" w:sz="0" w:space="0" w:color="auto"/>
            <w:bottom w:val="none" w:sz="0" w:space="0" w:color="auto"/>
            <w:right w:val="none" w:sz="0" w:space="0" w:color="auto"/>
          </w:divBdr>
        </w:div>
        <w:div w:id="1513186780">
          <w:marLeft w:val="547"/>
          <w:marRight w:val="0"/>
          <w:marTop w:val="0"/>
          <w:marBottom w:val="0"/>
          <w:divBdr>
            <w:top w:val="none" w:sz="0" w:space="0" w:color="auto"/>
            <w:left w:val="none" w:sz="0" w:space="0" w:color="auto"/>
            <w:bottom w:val="none" w:sz="0" w:space="0" w:color="auto"/>
            <w:right w:val="none" w:sz="0" w:space="0" w:color="auto"/>
          </w:divBdr>
        </w:div>
      </w:divsChild>
    </w:div>
    <w:div w:id="1503473314">
      <w:bodyDiv w:val="1"/>
      <w:marLeft w:val="0"/>
      <w:marRight w:val="0"/>
      <w:marTop w:val="0"/>
      <w:marBottom w:val="0"/>
      <w:divBdr>
        <w:top w:val="none" w:sz="0" w:space="0" w:color="auto"/>
        <w:left w:val="none" w:sz="0" w:space="0" w:color="auto"/>
        <w:bottom w:val="none" w:sz="0" w:space="0" w:color="auto"/>
        <w:right w:val="none" w:sz="0" w:space="0" w:color="auto"/>
      </w:divBdr>
    </w:div>
    <w:div w:id="1518740116">
      <w:bodyDiv w:val="1"/>
      <w:marLeft w:val="0"/>
      <w:marRight w:val="0"/>
      <w:marTop w:val="0"/>
      <w:marBottom w:val="0"/>
      <w:divBdr>
        <w:top w:val="none" w:sz="0" w:space="0" w:color="auto"/>
        <w:left w:val="none" w:sz="0" w:space="0" w:color="auto"/>
        <w:bottom w:val="none" w:sz="0" w:space="0" w:color="auto"/>
        <w:right w:val="none" w:sz="0" w:space="0" w:color="auto"/>
      </w:divBdr>
    </w:div>
    <w:div w:id="1522545384">
      <w:bodyDiv w:val="1"/>
      <w:marLeft w:val="0"/>
      <w:marRight w:val="0"/>
      <w:marTop w:val="0"/>
      <w:marBottom w:val="0"/>
      <w:divBdr>
        <w:top w:val="none" w:sz="0" w:space="0" w:color="auto"/>
        <w:left w:val="none" w:sz="0" w:space="0" w:color="auto"/>
        <w:bottom w:val="none" w:sz="0" w:space="0" w:color="auto"/>
        <w:right w:val="none" w:sz="0" w:space="0" w:color="auto"/>
      </w:divBdr>
    </w:div>
    <w:div w:id="1523469206">
      <w:bodyDiv w:val="1"/>
      <w:marLeft w:val="0"/>
      <w:marRight w:val="0"/>
      <w:marTop w:val="0"/>
      <w:marBottom w:val="0"/>
      <w:divBdr>
        <w:top w:val="none" w:sz="0" w:space="0" w:color="auto"/>
        <w:left w:val="none" w:sz="0" w:space="0" w:color="auto"/>
        <w:bottom w:val="none" w:sz="0" w:space="0" w:color="auto"/>
        <w:right w:val="none" w:sz="0" w:space="0" w:color="auto"/>
      </w:divBdr>
    </w:div>
    <w:div w:id="1534150855">
      <w:bodyDiv w:val="1"/>
      <w:marLeft w:val="0"/>
      <w:marRight w:val="0"/>
      <w:marTop w:val="0"/>
      <w:marBottom w:val="0"/>
      <w:divBdr>
        <w:top w:val="none" w:sz="0" w:space="0" w:color="auto"/>
        <w:left w:val="none" w:sz="0" w:space="0" w:color="auto"/>
        <w:bottom w:val="none" w:sz="0" w:space="0" w:color="auto"/>
        <w:right w:val="none" w:sz="0" w:space="0" w:color="auto"/>
      </w:divBdr>
    </w:div>
    <w:div w:id="1536232152">
      <w:bodyDiv w:val="1"/>
      <w:marLeft w:val="0"/>
      <w:marRight w:val="0"/>
      <w:marTop w:val="0"/>
      <w:marBottom w:val="0"/>
      <w:divBdr>
        <w:top w:val="none" w:sz="0" w:space="0" w:color="auto"/>
        <w:left w:val="none" w:sz="0" w:space="0" w:color="auto"/>
        <w:bottom w:val="none" w:sz="0" w:space="0" w:color="auto"/>
        <w:right w:val="none" w:sz="0" w:space="0" w:color="auto"/>
      </w:divBdr>
    </w:div>
    <w:div w:id="1548882063">
      <w:bodyDiv w:val="1"/>
      <w:marLeft w:val="0"/>
      <w:marRight w:val="0"/>
      <w:marTop w:val="0"/>
      <w:marBottom w:val="0"/>
      <w:divBdr>
        <w:top w:val="none" w:sz="0" w:space="0" w:color="auto"/>
        <w:left w:val="none" w:sz="0" w:space="0" w:color="auto"/>
        <w:bottom w:val="none" w:sz="0" w:space="0" w:color="auto"/>
        <w:right w:val="none" w:sz="0" w:space="0" w:color="auto"/>
      </w:divBdr>
    </w:div>
    <w:div w:id="1556039635">
      <w:bodyDiv w:val="1"/>
      <w:marLeft w:val="0"/>
      <w:marRight w:val="0"/>
      <w:marTop w:val="0"/>
      <w:marBottom w:val="0"/>
      <w:divBdr>
        <w:top w:val="none" w:sz="0" w:space="0" w:color="auto"/>
        <w:left w:val="none" w:sz="0" w:space="0" w:color="auto"/>
        <w:bottom w:val="none" w:sz="0" w:space="0" w:color="auto"/>
        <w:right w:val="none" w:sz="0" w:space="0" w:color="auto"/>
      </w:divBdr>
    </w:div>
    <w:div w:id="1562714733">
      <w:bodyDiv w:val="1"/>
      <w:marLeft w:val="0"/>
      <w:marRight w:val="0"/>
      <w:marTop w:val="0"/>
      <w:marBottom w:val="0"/>
      <w:divBdr>
        <w:top w:val="none" w:sz="0" w:space="0" w:color="auto"/>
        <w:left w:val="none" w:sz="0" w:space="0" w:color="auto"/>
        <w:bottom w:val="none" w:sz="0" w:space="0" w:color="auto"/>
        <w:right w:val="none" w:sz="0" w:space="0" w:color="auto"/>
      </w:divBdr>
    </w:div>
    <w:div w:id="1573926251">
      <w:bodyDiv w:val="1"/>
      <w:marLeft w:val="0"/>
      <w:marRight w:val="0"/>
      <w:marTop w:val="0"/>
      <w:marBottom w:val="0"/>
      <w:divBdr>
        <w:top w:val="none" w:sz="0" w:space="0" w:color="auto"/>
        <w:left w:val="none" w:sz="0" w:space="0" w:color="auto"/>
        <w:bottom w:val="none" w:sz="0" w:space="0" w:color="auto"/>
        <w:right w:val="none" w:sz="0" w:space="0" w:color="auto"/>
      </w:divBdr>
      <w:divsChild>
        <w:div w:id="313416599">
          <w:marLeft w:val="0"/>
          <w:marRight w:val="0"/>
          <w:marTop w:val="0"/>
          <w:marBottom w:val="0"/>
          <w:divBdr>
            <w:top w:val="none" w:sz="0" w:space="0" w:color="auto"/>
            <w:left w:val="none" w:sz="0" w:space="0" w:color="auto"/>
            <w:bottom w:val="none" w:sz="0" w:space="0" w:color="auto"/>
            <w:right w:val="none" w:sz="0" w:space="0" w:color="auto"/>
          </w:divBdr>
          <w:divsChild>
            <w:div w:id="14756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2335">
      <w:bodyDiv w:val="1"/>
      <w:marLeft w:val="0"/>
      <w:marRight w:val="0"/>
      <w:marTop w:val="0"/>
      <w:marBottom w:val="0"/>
      <w:divBdr>
        <w:top w:val="none" w:sz="0" w:space="0" w:color="auto"/>
        <w:left w:val="none" w:sz="0" w:space="0" w:color="auto"/>
        <w:bottom w:val="none" w:sz="0" w:space="0" w:color="auto"/>
        <w:right w:val="none" w:sz="0" w:space="0" w:color="auto"/>
      </w:divBdr>
    </w:div>
    <w:div w:id="1598369794">
      <w:bodyDiv w:val="1"/>
      <w:marLeft w:val="0"/>
      <w:marRight w:val="0"/>
      <w:marTop w:val="0"/>
      <w:marBottom w:val="0"/>
      <w:divBdr>
        <w:top w:val="none" w:sz="0" w:space="0" w:color="auto"/>
        <w:left w:val="none" w:sz="0" w:space="0" w:color="auto"/>
        <w:bottom w:val="none" w:sz="0" w:space="0" w:color="auto"/>
        <w:right w:val="none" w:sz="0" w:space="0" w:color="auto"/>
      </w:divBdr>
    </w:div>
    <w:div w:id="1608542826">
      <w:bodyDiv w:val="1"/>
      <w:marLeft w:val="0"/>
      <w:marRight w:val="0"/>
      <w:marTop w:val="0"/>
      <w:marBottom w:val="0"/>
      <w:divBdr>
        <w:top w:val="none" w:sz="0" w:space="0" w:color="auto"/>
        <w:left w:val="none" w:sz="0" w:space="0" w:color="auto"/>
        <w:bottom w:val="none" w:sz="0" w:space="0" w:color="auto"/>
        <w:right w:val="none" w:sz="0" w:space="0" w:color="auto"/>
      </w:divBdr>
    </w:div>
    <w:div w:id="1624849506">
      <w:bodyDiv w:val="1"/>
      <w:marLeft w:val="0"/>
      <w:marRight w:val="0"/>
      <w:marTop w:val="0"/>
      <w:marBottom w:val="0"/>
      <w:divBdr>
        <w:top w:val="none" w:sz="0" w:space="0" w:color="auto"/>
        <w:left w:val="none" w:sz="0" w:space="0" w:color="auto"/>
        <w:bottom w:val="none" w:sz="0" w:space="0" w:color="auto"/>
        <w:right w:val="none" w:sz="0" w:space="0" w:color="auto"/>
      </w:divBdr>
    </w:div>
    <w:div w:id="1632705683">
      <w:bodyDiv w:val="1"/>
      <w:marLeft w:val="0"/>
      <w:marRight w:val="0"/>
      <w:marTop w:val="0"/>
      <w:marBottom w:val="0"/>
      <w:divBdr>
        <w:top w:val="none" w:sz="0" w:space="0" w:color="auto"/>
        <w:left w:val="none" w:sz="0" w:space="0" w:color="auto"/>
        <w:bottom w:val="none" w:sz="0" w:space="0" w:color="auto"/>
        <w:right w:val="none" w:sz="0" w:space="0" w:color="auto"/>
      </w:divBdr>
    </w:div>
    <w:div w:id="1633751086">
      <w:bodyDiv w:val="1"/>
      <w:marLeft w:val="0"/>
      <w:marRight w:val="0"/>
      <w:marTop w:val="0"/>
      <w:marBottom w:val="0"/>
      <w:divBdr>
        <w:top w:val="none" w:sz="0" w:space="0" w:color="auto"/>
        <w:left w:val="none" w:sz="0" w:space="0" w:color="auto"/>
        <w:bottom w:val="none" w:sz="0" w:space="0" w:color="auto"/>
        <w:right w:val="none" w:sz="0" w:space="0" w:color="auto"/>
      </w:divBdr>
    </w:div>
    <w:div w:id="1650204882">
      <w:bodyDiv w:val="1"/>
      <w:marLeft w:val="0"/>
      <w:marRight w:val="0"/>
      <w:marTop w:val="0"/>
      <w:marBottom w:val="0"/>
      <w:divBdr>
        <w:top w:val="none" w:sz="0" w:space="0" w:color="auto"/>
        <w:left w:val="none" w:sz="0" w:space="0" w:color="auto"/>
        <w:bottom w:val="none" w:sz="0" w:space="0" w:color="auto"/>
        <w:right w:val="none" w:sz="0" w:space="0" w:color="auto"/>
      </w:divBdr>
    </w:div>
    <w:div w:id="1664503672">
      <w:bodyDiv w:val="1"/>
      <w:marLeft w:val="0"/>
      <w:marRight w:val="0"/>
      <w:marTop w:val="0"/>
      <w:marBottom w:val="0"/>
      <w:divBdr>
        <w:top w:val="none" w:sz="0" w:space="0" w:color="auto"/>
        <w:left w:val="none" w:sz="0" w:space="0" w:color="auto"/>
        <w:bottom w:val="none" w:sz="0" w:space="0" w:color="auto"/>
        <w:right w:val="none" w:sz="0" w:space="0" w:color="auto"/>
      </w:divBdr>
    </w:div>
    <w:div w:id="1667633629">
      <w:bodyDiv w:val="1"/>
      <w:marLeft w:val="0"/>
      <w:marRight w:val="0"/>
      <w:marTop w:val="0"/>
      <w:marBottom w:val="0"/>
      <w:divBdr>
        <w:top w:val="none" w:sz="0" w:space="0" w:color="auto"/>
        <w:left w:val="none" w:sz="0" w:space="0" w:color="auto"/>
        <w:bottom w:val="none" w:sz="0" w:space="0" w:color="auto"/>
        <w:right w:val="none" w:sz="0" w:space="0" w:color="auto"/>
      </w:divBdr>
    </w:div>
    <w:div w:id="1676112148">
      <w:bodyDiv w:val="1"/>
      <w:marLeft w:val="0"/>
      <w:marRight w:val="0"/>
      <w:marTop w:val="0"/>
      <w:marBottom w:val="0"/>
      <w:divBdr>
        <w:top w:val="none" w:sz="0" w:space="0" w:color="auto"/>
        <w:left w:val="none" w:sz="0" w:space="0" w:color="auto"/>
        <w:bottom w:val="none" w:sz="0" w:space="0" w:color="auto"/>
        <w:right w:val="none" w:sz="0" w:space="0" w:color="auto"/>
      </w:divBdr>
    </w:div>
    <w:div w:id="1685397257">
      <w:bodyDiv w:val="1"/>
      <w:marLeft w:val="0"/>
      <w:marRight w:val="0"/>
      <w:marTop w:val="0"/>
      <w:marBottom w:val="0"/>
      <w:divBdr>
        <w:top w:val="none" w:sz="0" w:space="0" w:color="auto"/>
        <w:left w:val="none" w:sz="0" w:space="0" w:color="auto"/>
        <w:bottom w:val="none" w:sz="0" w:space="0" w:color="auto"/>
        <w:right w:val="none" w:sz="0" w:space="0" w:color="auto"/>
      </w:divBdr>
    </w:div>
    <w:div w:id="1687176155">
      <w:bodyDiv w:val="1"/>
      <w:marLeft w:val="0"/>
      <w:marRight w:val="0"/>
      <w:marTop w:val="0"/>
      <w:marBottom w:val="0"/>
      <w:divBdr>
        <w:top w:val="none" w:sz="0" w:space="0" w:color="auto"/>
        <w:left w:val="none" w:sz="0" w:space="0" w:color="auto"/>
        <w:bottom w:val="none" w:sz="0" w:space="0" w:color="auto"/>
        <w:right w:val="none" w:sz="0" w:space="0" w:color="auto"/>
      </w:divBdr>
    </w:div>
    <w:div w:id="1723864591">
      <w:bodyDiv w:val="1"/>
      <w:marLeft w:val="0"/>
      <w:marRight w:val="0"/>
      <w:marTop w:val="0"/>
      <w:marBottom w:val="0"/>
      <w:divBdr>
        <w:top w:val="none" w:sz="0" w:space="0" w:color="auto"/>
        <w:left w:val="none" w:sz="0" w:space="0" w:color="auto"/>
        <w:bottom w:val="none" w:sz="0" w:space="0" w:color="auto"/>
        <w:right w:val="none" w:sz="0" w:space="0" w:color="auto"/>
      </w:divBdr>
    </w:div>
    <w:div w:id="1725179595">
      <w:bodyDiv w:val="1"/>
      <w:marLeft w:val="0"/>
      <w:marRight w:val="0"/>
      <w:marTop w:val="0"/>
      <w:marBottom w:val="0"/>
      <w:divBdr>
        <w:top w:val="none" w:sz="0" w:space="0" w:color="auto"/>
        <w:left w:val="none" w:sz="0" w:space="0" w:color="auto"/>
        <w:bottom w:val="none" w:sz="0" w:space="0" w:color="auto"/>
        <w:right w:val="none" w:sz="0" w:space="0" w:color="auto"/>
      </w:divBdr>
    </w:div>
    <w:div w:id="1730498846">
      <w:bodyDiv w:val="1"/>
      <w:marLeft w:val="0"/>
      <w:marRight w:val="0"/>
      <w:marTop w:val="0"/>
      <w:marBottom w:val="0"/>
      <w:divBdr>
        <w:top w:val="none" w:sz="0" w:space="0" w:color="auto"/>
        <w:left w:val="none" w:sz="0" w:space="0" w:color="auto"/>
        <w:bottom w:val="none" w:sz="0" w:space="0" w:color="auto"/>
        <w:right w:val="none" w:sz="0" w:space="0" w:color="auto"/>
      </w:divBdr>
    </w:div>
    <w:div w:id="1754929902">
      <w:bodyDiv w:val="1"/>
      <w:marLeft w:val="0"/>
      <w:marRight w:val="0"/>
      <w:marTop w:val="0"/>
      <w:marBottom w:val="0"/>
      <w:divBdr>
        <w:top w:val="none" w:sz="0" w:space="0" w:color="auto"/>
        <w:left w:val="none" w:sz="0" w:space="0" w:color="auto"/>
        <w:bottom w:val="none" w:sz="0" w:space="0" w:color="auto"/>
        <w:right w:val="none" w:sz="0" w:space="0" w:color="auto"/>
      </w:divBdr>
      <w:divsChild>
        <w:div w:id="2135518059">
          <w:marLeft w:val="144"/>
          <w:marRight w:val="0"/>
          <w:marTop w:val="120"/>
          <w:marBottom w:val="0"/>
          <w:divBdr>
            <w:top w:val="none" w:sz="0" w:space="0" w:color="auto"/>
            <w:left w:val="none" w:sz="0" w:space="0" w:color="auto"/>
            <w:bottom w:val="none" w:sz="0" w:space="0" w:color="auto"/>
            <w:right w:val="none" w:sz="0" w:space="0" w:color="auto"/>
          </w:divBdr>
        </w:div>
        <w:div w:id="18824573">
          <w:marLeft w:val="144"/>
          <w:marRight w:val="0"/>
          <w:marTop w:val="120"/>
          <w:marBottom w:val="0"/>
          <w:divBdr>
            <w:top w:val="none" w:sz="0" w:space="0" w:color="auto"/>
            <w:left w:val="none" w:sz="0" w:space="0" w:color="auto"/>
            <w:bottom w:val="none" w:sz="0" w:space="0" w:color="auto"/>
            <w:right w:val="none" w:sz="0" w:space="0" w:color="auto"/>
          </w:divBdr>
        </w:div>
        <w:div w:id="1206913178">
          <w:marLeft w:val="144"/>
          <w:marRight w:val="0"/>
          <w:marTop w:val="120"/>
          <w:marBottom w:val="0"/>
          <w:divBdr>
            <w:top w:val="none" w:sz="0" w:space="0" w:color="auto"/>
            <w:left w:val="none" w:sz="0" w:space="0" w:color="auto"/>
            <w:bottom w:val="none" w:sz="0" w:space="0" w:color="auto"/>
            <w:right w:val="none" w:sz="0" w:space="0" w:color="auto"/>
          </w:divBdr>
        </w:div>
        <w:div w:id="1371612960">
          <w:marLeft w:val="144"/>
          <w:marRight w:val="0"/>
          <w:marTop w:val="120"/>
          <w:marBottom w:val="0"/>
          <w:divBdr>
            <w:top w:val="none" w:sz="0" w:space="0" w:color="auto"/>
            <w:left w:val="none" w:sz="0" w:space="0" w:color="auto"/>
            <w:bottom w:val="none" w:sz="0" w:space="0" w:color="auto"/>
            <w:right w:val="none" w:sz="0" w:space="0" w:color="auto"/>
          </w:divBdr>
        </w:div>
        <w:div w:id="427703211">
          <w:marLeft w:val="144"/>
          <w:marRight w:val="0"/>
          <w:marTop w:val="120"/>
          <w:marBottom w:val="0"/>
          <w:divBdr>
            <w:top w:val="none" w:sz="0" w:space="0" w:color="auto"/>
            <w:left w:val="none" w:sz="0" w:space="0" w:color="auto"/>
            <w:bottom w:val="none" w:sz="0" w:space="0" w:color="auto"/>
            <w:right w:val="none" w:sz="0" w:space="0" w:color="auto"/>
          </w:divBdr>
        </w:div>
        <w:div w:id="690302244">
          <w:marLeft w:val="144"/>
          <w:marRight w:val="0"/>
          <w:marTop w:val="120"/>
          <w:marBottom w:val="0"/>
          <w:divBdr>
            <w:top w:val="none" w:sz="0" w:space="0" w:color="auto"/>
            <w:left w:val="none" w:sz="0" w:space="0" w:color="auto"/>
            <w:bottom w:val="none" w:sz="0" w:space="0" w:color="auto"/>
            <w:right w:val="none" w:sz="0" w:space="0" w:color="auto"/>
          </w:divBdr>
        </w:div>
        <w:div w:id="922908206">
          <w:marLeft w:val="144"/>
          <w:marRight w:val="0"/>
          <w:marTop w:val="120"/>
          <w:marBottom w:val="0"/>
          <w:divBdr>
            <w:top w:val="none" w:sz="0" w:space="0" w:color="auto"/>
            <w:left w:val="none" w:sz="0" w:space="0" w:color="auto"/>
            <w:bottom w:val="none" w:sz="0" w:space="0" w:color="auto"/>
            <w:right w:val="none" w:sz="0" w:space="0" w:color="auto"/>
          </w:divBdr>
        </w:div>
        <w:div w:id="1825390604">
          <w:marLeft w:val="144"/>
          <w:marRight w:val="0"/>
          <w:marTop w:val="120"/>
          <w:marBottom w:val="0"/>
          <w:divBdr>
            <w:top w:val="none" w:sz="0" w:space="0" w:color="auto"/>
            <w:left w:val="none" w:sz="0" w:space="0" w:color="auto"/>
            <w:bottom w:val="none" w:sz="0" w:space="0" w:color="auto"/>
            <w:right w:val="none" w:sz="0" w:space="0" w:color="auto"/>
          </w:divBdr>
        </w:div>
        <w:div w:id="2053580341">
          <w:marLeft w:val="144"/>
          <w:marRight w:val="0"/>
          <w:marTop w:val="120"/>
          <w:marBottom w:val="0"/>
          <w:divBdr>
            <w:top w:val="none" w:sz="0" w:space="0" w:color="auto"/>
            <w:left w:val="none" w:sz="0" w:space="0" w:color="auto"/>
            <w:bottom w:val="none" w:sz="0" w:space="0" w:color="auto"/>
            <w:right w:val="none" w:sz="0" w:space="0" w:color="auto"/>
          </w:divBdr>
        </w:div>
        <w:div w:id="197546497">
          <w:marLeft w:val="144"/>
          <w:marRight w:val="0"/>
          <w:marTop w:val="120"/>
          <w:marBottom w:val="0"/>
          <w:divBdr>
            <w:top w:val="none" w:sz="0" w:space="0" w:color="auto"/>
            <w:left w:val="none" w:sz="0" w:space="0" w:color="auto"/>
            <w:bottom w:val="none" w:sz="0" w:space="0" w:color="auto"/>
            <w:right w:val="none" w:sz="0" w:space="0" w:color="auto"/>
          </w:divBdr>
        </w:div>
        <w:div w:id="366566496">
          <w:marLeft w:val="144"/>
          <w:marRight w:val="0"/>
          <w:marTop w:val="120"/>
          <w:marBottom w:val="0"/>
          <w:divBdr>
            <w:top w:val="none" w:sz="0" w:space="0" w:color="auto"/>
            <w:left w:val="none" w:sz="0" w:space="0" w:color="auto"/>
            <w:bottom w:val="none" w:sz="0" w:space="0" w:color="auto"/>
            <w:right w:val="none" w:sz="0" w:space="0" w:color="auto"/>
          </w:divBdr>
        </w:div>
        <w:div w:id="57750186">
          <w:marLeft w:val="130"/>
          <w:marRight w:val="0"/>
          <w:marTop w:val="0"/>
          <w:marBottom w:val="0"/>
          <w:divBdr>
            <w:top w:val="none" w:sz="0" w:space="0" w:color="auto"/>
            <w:left w:val="none" w:sz="0" w:space="0" w:color="auto"/>
            <w:bottom w:val="none" w:sz="0" w:space="0" w:color="auto"/>
            <w:right w:val="none" w:sz="0" w:space="0" w:color="auto"/>
          </w:divBdr>
        </w:div>
        <w:div w:id="2102950230">
          <w:marLeft w:val="130"/>
          <w:marRight w:val="0"/>
          <w:marTop w:val="0"/>
          <w:marBottom w:val="0"/>
          <w:divBdr>
            <w:top w:val="none" w:sz="0" w:space="0" w:color="auto"/>
            <w:left w:val="none" w:sz="0" w:space="0" w:color="auto"/>
            <w:bottom w:val="none" w:sz="0" w:space="0" w:color="auto"/>
            <w:right w:val="none" w:sz="0" w:space="0" w:color="auto"/>
          </w:divBdr>
        </w:div>
        <w:div w:id="1584532008">
          <w:marLeft w:val="130"/>
          <w:marRight w:val="0"/>
          <w:marTop w:val="0"/>
          <w:marBottom w:val="0"/>
          <w:divBdr>
            <w:top w:val="none" w:sz="0" w:space="0" w:color="auto"/>
            <w:left w:val="none" w:sz="0" w:space="0" w:color="auto"/>
            <w:bottom w:val="none" w:sz="0" w:space="0" w:color="auto"/>
            <w:right w:val="none" w:sz="0" w:space="0" w:color="auto"/>
          </w:divBdr>
        </w:div>
        <w:div w:id="186405363">
          <w:marLeft w:val="144"/>
          <w:marRight w:val="0"/>
          <w:marTop w:val="120"/>
          <w:marBottom w:val="0"/>
          <w:divBdr>
            <w:top w:val="none" w:sz="0" w:space="0" w:color="auto"/>
            <w:left w:val="none" w:sz="0" w:space="0" w:color="auto"/>
            <w:bottom w:val="none" w:sz="0" w:space="0" w:color="auto"/>
            <w:right w:val="none" w:sz="0" w:space="0" w:color="auto"/>
          </w:divBdr>
        </w:div>
        <w:div w:id="1597863721">
          <w:marLeft w:val="144"/>
          <w:marRight w:val="0"/>
          <w:marTop w:val="120"/>
          <w:marBottom w:val="0"/>
          <w:divBdr>
            <w:top w:val="none" w:sz="0" w:space="0" w:color="auto"/>
            <w:left w:val="none" w:sz="0" w:space="0" w:color="auto"/>
            <w:bottom w:val="none" w:sz="0" w:space="0" w:color="auto"/>
            <w:right w:val="none" w:sz="0" w:space="0" w:color="auto"/>
          </w:divBdr>
        </w:div>
        <w:div w:id="1961375959">
          <w:marLeft w:val="144"/>
          <w:marRight w:val="0"/>
          <w:marTop w:val="120"/>
          <w:marBottom w:val="0"/>
          <w:divBdr>
            <w:top w:val="none" w:sz="0" w:space="0" w:color="auto"/>
            <w:left w:val="none" w:sz="0" w:space="0" w:color="auto"/>
            <w:bottom w:val="none" w:sz="0" w:space="0" w:color="auto"/>
            <w:right w:val="none" w:sz="0" w:space="0" w:color="auto"/>
          </w:divBdr>
        </w:div>
        <w:div w:id="695933384">
          <w:marLeft w:val="144"/>
          <w:marRight w:val="0"/>
          <w:marTop w:val="120"/>
          <w:marBottom w:val="0"/>
          <w:divBdr>
            <w:top w:val="none" w:sz="0" w:space="0" w:color="auto"/>
            <w:left w:val="none" w:sz="0" w:space="0" w:color="auto"/>
            <w:bottom w:val="none" w:sz="0" w:space="0" w:color="auto"/>
            <w:right w:val="none" w:sz="0" w:space="0" w:color="auto"/>
          </w:divBdr>
        </w:div>
      </w:divsChild>
    </w:div>
    <w:div w:id="1758360155">
      <w:bodyDiv w:val="1"/>
      <w:marLeft w:val="0"/>
      <w:marRight w:val="0"/>
      <w:marTop w:val="0"/>
      <w:marBottom w:val="0"/>
      <w:divBdr>
        <w:top w:val="none" w:sz="0" w:space="0" w:color="auto"/>
        <w:left w:val="none" w:sz="0" w:space="0" w:color="auto"/>
        <w:bottom w:val="none" w:sz="0" w:space="0" w:color="auto"/>
        <w:right w:val="none" w:sz="0" w:space="0" w:color="auto"/>
      </w:divBdr>
    </w:div>
    <w:div w:id="1768109494">
      <w:bodyDiv w:val="1"/>
      <w:marLeft w:val="0"/>
      <w:marRight w:val="0"/>
      <w:marTop w:val="0"/>
      <w:marBottom w:val="0"/>
      <w:divBdr>
        <w:top w:val="none" w:sz="0" w:space="0" w:color="auto"/>
        <w:left w:val="none" w:sz="0" w:space="0" w:color="auto"/>
        <w:bottom w:val="none" w:sz="0" w:space="0" w:color="auto"/>
        <w:right w:val="none" w:sz="0" w:space="0" w:color="auto"/>
      </w:divBdr>
    </w:div>
    <w:div w:id="1781341297">
      <w:bodyDiv w:val="1"/>
      <w:marLeft w:val="0"/>
      <w:marRight w:val="0"/>
      <w:marTop w:val="0"/>
      <w:marBottom w:val="0"/>
      <w:divBdr>
        <w:top w:val="none" w:sz="0" w:space="0" w:color="auto"/>
        <w:left w:val="none" w:sz="0" w:space="0" w:color="auto"/>
        <w:bottom w:val="none" w:sz="0" w:space="0" w:color="auto"/>
        <w:right w:val="none" w:sz="0" w:space="0" w:color="auto"/>
      </w:divBdr>
      <w:divsChild>
        <w:div w:id="765614129">
          <w:marLeft w:val="274"/>
          <w:marRight w:val="0"/>
          <w:marTop w:val="0"/>
          <w:marBottom w:val="120"/>
          <w:divBdr>
            <w:top w:val="none" w:sz="0" w:space="0" w:color="auto"/>
            <w:left w:val="none" w:sz="0" w:space="0" w:color="auto"/>
            <w:bottom w:val="none" w:sz="0" w:space="0" w:color="auto"/>
            <w:right w:val="none" w:sz="0" w:space="0" w:color="auto"/>
          </w:divBdr>
        </w:div>
        <w:div w:id="501896571">
          <w:marLeft w:val="274"/>
          <w:marRight w:val="0"/>
          <w:marTop w:val="0"/>
          <w:marBottom w:val="120"/>
          <w:divBdr>
            <w:top w:val="none" w:sz="0" w:space="0" w:color="auto"/>
            <w:left w:val="none" w:sz="0" w:space="0" w:color="auto"/>
            <w:bottom w:val="none" w:sz="0" w:space="0" w:color="auto"/>
            <w:right w:val="none" w:sz="0" w:space="0" w:color="auto"/>
          </w:divBdr>
        </w:div>
        <w:div w:id="1078942168">
          <w:marLeft w:val="274"/>
          <w:marRight w:val="0"/>
          <w:marTop w:val="0"/>
          <w:marBottom w:val="120"/>
          <w:divBdr>
            <w:top w:val="none" w:sz="0" w:space="0" w:color="auto"/>
            <w:left w:val="none" w:sz="0" w:space="0" w:color="auto"/>
            <w:bottom w:val="none" w:sz="0" w:space="0" w:color="auto"/>
            <w:right w:val="none" w:sz="0" w:space="0" w:color="auto"/>
          </w:divBdr>
        </w:div>
        <w:div w:id="492375657">
          <w:marLeft w:val="274"/>
          <w:marRight w:val="0"/>
          <w:marTop w:val="0"/>
          <w:marBottom w:val="120"/>
          <w:divBdr>
            <w:top w:val="none" w:sz="0" w:space="0" w:color="auto"/>
            <w:left w:val="none" w:sz="0" w:space="0" w:color="auto"/>
            <w:bottom w:val="none" w:sz="0" w:space="0" w:color="auto"/>
            <w:right w:val="none" w:sz="0" w:space="0" w:color="auto"/>
          </w:divBdr>
        </w:div>
      </w:divsChild>
    </w:div>
    <w:div w:id="1783644445">
      <w:bodyDiv w:val="1"/>
      <w:marLeft w:val="0"/>
      <w:marRight w:val="0"/>
      <w:marTop w:val="0"/>
      <w:marBottom w:val="0"/>
      <w:divBdr>
        <w:top w:val="none" w:sz="0" w:space="0" w:color="auto"/>
        <w:left w:val="none" w:sz="0" w:space="0" w:color="auto"/>
        <w:bottom w:val="none" w:sz="0" w:space="0" w:color="auto"/>
        <w:right w:val="none" w:sz="0" w:space="0" w:color="auto"/>
      </w:divBdr>
      <w:divsChild>
        <w:div w:id="658072821">
          <w:marLeft w:val="274"/>
          <w:marRight w:val="0"/>
          <w:marTop w:val="40"/>
          <w:marBottom w:val="40"/>
          <w:divBdr>
            <w:top w:val="none" w:sz="0" w:space="0" w:color="auto"/>
            <w:left w:val="none" w:sz="0" w:space="0" w:color="auto"/>
            <w:bottom w:val="none" w:sz="0" w:space="0" w:color="auto"/>
            <w:right w:val="none" w:sz="0" w:space="0" w:color="auto"/>
          </w:divBdr>
        </w:div>
        <w:div w:id="1633705460">
          <w:marLeft w:val="274"/>
          <w:marRight w:val="0"/>
          <w:marTop w:val="40"/>
          <w:marBottom w:val="40"/>
          <w:divBdr>
            <w:top w:val="none" w:sz="0" w:space="0" w:color="auto"/>
            <w:left w:val="none" w:sz="0" w:space="0" w:color="auto"/>
            <w:bottom w:val="none" w:sz="0" w:space="0" w:color="auto"/>
            <w:right w:val="none" w:sz="0" w:space="0" w:color="auto"/>
          </w:divBdr>
        </w:div>
        <w:div w:id="2143694871">
          <w:marLeft w:val="274"/>
          <w:marRight w:val="0"/>
          <w:marTop w:val="40"/>
          <w:marBottom w:val="40"/>
          <w:divBdr>
            <w:top w:val="none" w:sz="0" w:space="0" w:color="auto"/>
            <w:left w:val="none" w:sz="0" w:space="0" w:color="auto"/>
            <w:bottom w:val="none" w:sz="0" w:space="0" w:color="auto"/>
            <w:right w:val="none" w:sz="0" w:space="0" w:color="auto"/>
          </w:divBdr>
        </w:div>
        <w:div w:id="1558784213">
          <w:marLeft w:val="274"/>
          <w:marRight w:val="0"/>
          <w:marTop w:val="40"/>
          <w:marBottom w:val="40"/>
          <w:divBdr>
            <w:top w:val="none" w:sz="0" w:space="0" w:color="auto"/>
            <w:left w:val="none" w:sz="0" w:space="0" w:color="auto"/>
            <w:bottom w:val="none" w:sz="0" w:space="0" w:color="auto"/>
            <w:right w:val="none" w:sz="0" w:space="0" w:color="auto"/>
          </w:divBdr>
        </w:div>
        <w:div w:id="1747653994">
          <w:marLeft w:val="274"/>
          <w:marRight w:val="0"/>
          <w:marTop w:val="40"/>
          <w:marBottom w:val="40"/>
          <w:divBdr>
            <w:top w:val="none" w:sz="0" w:space="0" w:color="auto"/>
            <w:left w:val="none" w:sz="0" w:space="0" w:color="auto"/>
            <w:bottom w:val="none" w:sz="0" w:space="0" w:color="auto"/>
            <w:right w:val="none" w:sz="0" w:space="0" w:color="auto"/>
          </w:divBdr>
        </w:div>
      </w:divsChild>
    </w:div>
    <w:div w:id="1805655023">
      <w:bodyDiv w:val="1"/>
      <w:marLeft w:val="0"/>
      <w:marRight w:val="0"/>
      <w:marTop w:val="0"/>
      <w:marBottom w:val="0"/>
      <w:divBdr>
        <w:top w:val="none" w:sz="0" w:space="0" w:color="auto"/>
        <w:left w:val="none" w:sz="0" w:space="0" w:color="auto"/>
        <w:bottom w:val="none" w:sz="0" w:space="0" w:color="auto"/>
        <w:right w:val="none" w:sz="0" w:space="0" w:color="auto"/>
      </w:divBdr>
    </w:div>
    <w:div w:id="1822311762">
      <w:bodyDiv w:val="1"/>
      <w:marLeft w:val="0"/>
      <w:marRight w:val="0"/>
      <w:marTop w:val="0"/>
      <w:marBottom w:val="0"/>
      <w:divBdr>
        <w:top w:val="none" w:sz="0" w:space="0" w:color="auto"/>
        <w:left w:val="none" w:sz="0" w:space="0" w:color="auto"/>
        <w:bottom w:val="none" w:sz="0" w:space="0" w:color="auto"/>
        <w:right w:val="none" w:sz="0" w:space="0" w:color="auto"/>
      </w:divBdr>
      <w:divsChild>
        <w:div w:id="63727088">
          <w:marLeft w:val="274"/>
          <w:marRight w:val="0"/>
          <w:marTop w:val="60"/>
          <w:marBottom w:val="0"/>
          <w:divBdr>
            <w:top w:val="none" w:sz="0" w:space="0" w:color="auto"/>
            <w:left w:val="none" w:sz="0" w:space="0" w:color="auto"/>
            <w:bottom w:val="none" w:sz="0" w:space="0" w:color="auto"/>
            <w:right w:val="none" w:sz="0" w:space="0" w:color="auto"/>
          </w:divBdr>
        </w:div>
        <w:div w:id="1977905950">
          <w:marLeft w:val="274"/>
          <w:marRight w:val="0"/>
          <w:marTop w:val="60"/>
          <w:marBottom w:val="0"/>
          <w:divBdr>
            <w:top w:val="none" w:sz="0" w:space="0" w:color="auto"/>
            <w:left w:val="none" w:sz="0" w:space="0" w:color="auto"/>
            <w:bottom w:val="none" w:sz="0" w:space="0" w:color="auto"/>
            <w:right w:val="none" w:sz="0" w:space="0" w:color="auto"/>
          </w:divBdr>
        </w:div>
      </w:divsChild>
    </w:div>
    <w:div w:id="1825925598">
      <w:bodyDiv w:val="1"/>
      <w:marLeft w:val="0"/>
      <w:marRight w:val="0"/>
      <w:marTop w:val="0"/>
      <w:marBottom w:val="0"/>
      <w:divBdr>
        <w:top w:val="none" w:sz="0" w:space="0" w:color="auto"/>
        <w:left w:val="none" w:sz="0" w:space="0" w:color="auto"/>
        <w:bottom w:val="none" w:sz="0" w:space="0" w:color="auto"/>
        <w:right w:val="none" w:sz="0" w:space="0" w:color="auto"/>
      </w:divBdr>
    </w:div>
    <w:div w:id="1846047553">
      <w:bodyDiv w:val="1"/>
      <w:marLeft w:val="0"/>
      <w:marRight w:val="0"/>
      <w:marTop w:val="0"/>
      <w:marBottom w:val="0"/>
      <w:divBdr>
        <w:top w:val="none" w:sz="0" w:space="0" w:color="auto"/>
        <w:left w:val="none" w:sz="0" w:space="0" w:color="auto"/>
        <w:bottom w:val="none" w:sz="0" w:space="0" w:color="auto"/>
        <w:right w:val="none" w:sz="0" w:space="0" w:color="auto"/>
      </w:divBdr>
      <w:divsChild>
        <w:div w:id="1605923564">
          <w:marLeft w:val="0"/>
          <w:marRight w:val="0"/>
          <w:marTop w:val="0"/>
          <w:marBottom w:val="0"/>
          <w:divBdr>
            <w:top w:val="none" w:sz="0" w:space="0" w:color="auto"/>
            <w:left w:val="none" w:sz="0" w:space="0" w:color="auto"/>
            <w:bottom w:val="none" w:sz="0" w:space="0" w:color="auto"/>
            <w:right w:val="none" w:sz="0" w:space="0" w:color="auto"/>
          </w:divBdr>
          <w:divsChild>
            <w:div w:id="9497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9206">
      <w:bodyDiv w:val="1"/>
      <w:marLeft w:val="0"/>
      <w:marRight w:val="0"/>
      <w:marTop w:val="0"/>
      <w:marBottom w:val="0"/>
      <w:divBdr>
        <w:top w:val="none" w:sz="0" w:space="0" w:color="auto"/>
        <w:left w:val="none" w:sz="0" w:space="0" w:color="auto"/>
        <w:bottom w:val="none" w:sz="0" w:space="0" w:color="auto"/>
        <w:right w:val="none" w:sz="0" w:space="0" w:color="auto"/>
      </w:divBdr>
      <w:divsChild>
        <w:div w:id="57361130">
          <w:marLeft w:val="274"/>
          <w:marRight w:val="0"/>
          <w:marTop w:val="0"/>
          <w:marBottom w:val="120"/>
          <w:divBdr>
            <w:top w:val="none" w:sz="0" w:space="0" w:color="auto"/>
            <w:left w:val="none" w:sz="0" w:space="0" w:color="auto"/>
            <w:bottom w:val="none" w:sz="0" w:space="0" w:color="auto"/>
            <w:right w:val="none" w:sz="0" w:space="0" w:color="auto"/>
          </w:divBdr>
        </w:div>
        <w:div w:id="579560481">
          <w:marLeft w:val="274"/>
          <w:marRight w:val="0"/>
          <w:marTop w:val="0"/>
          <w:marBottom w:val="120"/>
          <w:divBdr>
            <w:top w:val="none" w:sz="0" w:space="0" w:color="auto"/>
            <w:left w:val="none" w:sz="0" w:space="0" w:color="auto"/>
            <w:bottom w:val="none" w:sz="0" w:space="0" w:color="auto"/>
            <w:right w:val="none" w:sz="0" w:space="0" w:color="auto"/>
          </w:divBdr>
        </w:div>
        <w:div w:id="1221208420">
          <w:marLeft w:val="274"/>
          <w:marRight w:val="0"/>
          <w:marTop w:val="0"/>
          <w:marBottom w:val="120"/>
          <w:divBdr>
            <w:top w:val="none" w:sz="0" w:space="0" w:color="auto"/>
            <w:left w:val="none" w:sz="0" w:space="0" w:color="auto"/>
            <w:bottom w:val="none" w:sz="0" w:space="0" w:color="auto"/>
            <w:right w:val="none" w:sz="0" w:space="0" w:color="auto"/>
          </w:divBdr>
        </w:div>
      </w:divsChild>
    </w:div>
    <w:div w:id="1867520625">
      <w:bodyDiv w:val="1"/>
      <w:marLeft w:val="0"/>
      <w:marRight w:val="0"/>
      <w:marTop w:val="0"/>
      <w:marBottom w:val="0"/>
      <w:divBdr>
        <w:top w:val="none" w:sz="0" w:space="0" w:color="auto"/>
        <w:left w:val="none" w:sz="0" w:space="0" w:color="auto"/>
        <w:bottom w:val="none" w:sz="0" w:space="0" w:color="auto"/>
        <w:right w:val="none" w:sz="0" w:space="0" w:color="auto"/>
      </w:divBdr>
    </w:div>
    <w:div w:id="1898663636">
      <w:bodyDiv w:val="1"/>
      <w:marLeft w:val="0"/>
      <w:marRight w:val="0"/>
      <w:marTop w:val="0"/>
      <w:marBottom w:val="0"/>
      <w:divBdr>
        <w:top w:val="none" w:sz="0" w:space="0" w:color="auto"/>
        <w:left w:val="none" w:sz="0" w:space="0" w:color="auto"/>
        <w:bottom w:val="none" w:sz="0" w:space="0" w:color="auto"/>
        <w:right w:val="none" w:sz="0" w:space="0" w:color="auto"/>
      </w:divBdr>
    </w:div>
    <w:div w:id="1902062751">
      <w:bodyDiv w:val="1"/>
      <w:marLeft w:val="0"/>
      <w:marRight w:val="0"/>
      <w:marTop w:val="0"/>
      <w:marBottom w:val="0"/>
      <w:divBdr>
        <w:top w:val="none" w:sz="0" w:space="0" w:color="auto"/>
        <w:left w:val="none" w:sz="0" w:space="0" w:color="auto"/>
        <w:bottom w:val="none" w:sz="0" w:space="0" w:color="auto"/>
        <w:right w:val="none" w:sz="0" w:space="0" w:color="auto"/>
      </w:divBdr>
    </w:div>
    <w:div w:id="1926067141">
      <w:bodyDiv w:val="1"/>
      <w:marLeft w:val="0"/>
      <w:marRight w:val="0"/>
      <w:marTop w:val="0"/>
      <w:marBottom w:val="0"/>
      <w:divBdr>
        <w:top w:val="none" w:sz="0" w:space="0" w:color="auto"/>
        <w:left w:val="none" w:sz="0" w:space="0" w:color="auto"/>
        <w:bottom w:val="none" w:sz="0" w:space="0" w:color="auto"/>
        <w:right w:val="none" w:sz="0" w:space="0" w:color="auto"/>
      </w:divBdr>
    </w:div>
    <w:div w:id="1943763476">
      <w:bodyDiv w:val="1"/>
      <w:marLeft w:val="0"/>
      <w:marRight w:val="0"/>
      <w:marTop w:val="0"/>
      <w:marBottom w:val="0"/>
      <w:divBdr>
        <w:top w:val="none" w:sz="0" w:space="0" w:color="auto"/>
        <w:left w:val="none" w:sz="0" w:space="0" w:color="auto"/>
        <w:bottom w:val="none" w:sz="0" w:space="0" w:color="auto"/>
        <w:right w:val="none" w:sz="0" w:space="0" w:color="auto"/>
      </w:divBdr>
    </w:div>
    <w:div w:id="1950121722">
      <w:bodyDiv w:val="1"/>
      <w:marLeft w:val="0"/>
      <w:marRight w:val="0"/>
      <w:marTop w:val="0"/>
      <w:marBottom w:val="0"/>
      <w:divBdr>
        <w:top w:val="none" w:sz="0" w:space="0" w:color="auto"/>
        <w:left w:val="none" w:sz="0" w:space="0" w:color="auto"/>
        <w:bottom w:val="none" w:sz="0" w:space="0" w:color="auto"/>
        <w:right w:val="none" w:sz="0" w:space="0" w:color="auto"/>
      </w:divBdr>
    </w:div>
    <w:div w:id="1976444931">
      <w:bodyDiv w:val="1"/>
      <w:marLeft w:val="0"/>
      <w:marRight w:val="0"/>
      <w:marTop w:val="0"/>
      <w:marBottom w:val="0"/>
      <w:divBdr>
        <w:top w:val="none" w:sz="0" w:space="0" w:color="auto"/>
        <w:left w:val="none" w:sz="0" w:space="0" w:color="auto"/>
        <w:bottom w:val="none" w:sz="0" w:space="0" w:color="auto"/>
        <w:right w:val="none" w:sz="0" w:space="0" w:color="auto"/>
      </w:divBdr>
    </w:div>
    <w:div w:id="1983734272">
      <w:bodyDiv w:val="1"/>
      <w:marLeft w:val="0"/>
      <w:marRight w:val="0"/>
      <w:marTop w:val="0"/>
      <w:marBottom w:val="0"/>
      <w:divBdr>
        <w:top w:val="none" w:sz="0" w:space="0" w:color="auto"/>
        <w:left w:val="none" w:sz="0" w:space="0" w:color="auto"/>
        <w:bottom w:val="none" w:sz="0" w:space="0" w:color="auto"/>
        <w:right w:val="none" w:sz="0" w:space="0" w:color="auto"/>
      </w:divBdr>
    </w:div>
    <w:div w:id="1995792049">
      <w:bodyDiv w:val="1"/>
      <w:marLeft w:val="0"/>
      <w:marRight w:val="0"/>
      <w:marTop w:val="0"/>
      <w:marBottom w:val="0"/>
      <w:divBdr>
        <w:top w:val="none" w:sz="0" w:space="0" w:color="auto"/>
        <w:left w:val="none" w:sz="0" w:space="0" w:color="auto"/>
        <w:bottom w:val="none" w:sz="0" w:space="0" w:color="auto"/>
        <w:right w:val="none" w:sz="0" w:space="0" w:color="auto"/>
      </w:divBdr>
    </w:div>
    <w:div w:id="1998528829">
      <w:bodyDiv w:val="1"/>
      <w:marLeft w:val="0"/>
      <w:marRight w:val="0"/>
      <w:marTop w:val="0"/>
      <w:marBottom w:val="0"/>
      <w:divBdr>
        <w:top w:val="none" w:sz="0" w:space="0" w:color="auto"/>
        <w:left w:val="none" w:sz="0" w:space="0" w:color="auto"/>
        <w:bottom w:val="none" w:sz="0" w:space="0" w:color="auto"/>
        <w:right w:val="none" w:sz="0" w:space="0" w:color="auto"/>
      </w:divBdr>
    </w:div>
    <w:div w:id="2011982171">
      <w:bodyDiv w:val="1"/>
      <w:marLeft w:val="0"/>
      <w:marRight w:val="0"/>
      <w:marTop w:val="0"/>
      <w:marBottom w:val="0"/>
      <w:divBdr>
        <w:top w:val="none" w:sz="0" w:space="0" w:color="auto"/>
        <w:left w:val="none" w:sz="0" w:space="0" w:color="auto"/>
        <w:bottom w:val="none" w:sz="0" w:space="0" w:color="auto"/>
        <w:right w:val="none" w:sz="0" w:space="0" w:color="auto"/>
      </w:divBdr>
    </w:div>
    <w:div w:id="2024045535">
      <w:bodyDiv w:val="1"/>
      <w:marLeft w:val="0"/>
      <w:marRight w:val="0"/>
      <w:marTop w:val="0"/>
      <w:marBottom w:val="0"/>
      <w:divBdr>
        <w:top w:val="none" w:sz="0" w:space="0" w:color="auto"/>
        <w:left w:val="none" w:sz="0" w:space="0" w:color="auto"/>
        <w:bottom w:val="none" w:sz="0" w:space="0" w:color="auto"/>
        <w:right w:val="none" w:sz="0" w:space="0" w:color="auto"/>
      </w:divBdr>
    </w:div>
    <w:div w:id="2028827801">
      <w:bodyDiv w:val="1"/>
      <w:marLeft w:val="0"/>
      <w:marRight w:val="0"/>
      <w:marTop w:val="0"/>
      <w:marBottom w:val="0"/>
      <w:divBdr>
        <w:top w:val="none" w:sz="0" w:space="0" w:color="auto"/>
        <w:left w:val="none" w:sz="0" w:space="0" w:color="auto"/>
        <w:bottom w:val="none" w:sz="0" w:space="0" w:color="auto"/>
        <w:right w:val="none" w:sz="0" w:space="0" w:color="auto"/>
      </w:divBdr>
    </w:div>
    <w:div w:id="2036880559">
      <w:bodyDiv w:val="1"/>
      <w:marLeft w:val="0"/>
      <w:marRight w:val="0"/>
      <w:marTop w:val="0"/>
      <w:marBottom w:val="0"/>
      <w:divBdr>
        <w:top w:val="none" w:sz="0" w:space="0" w:color="auto"/>
        <w:left w:val="none" w:sz="0" w:space="0" w:color="auto"/>
        <w:bottom w:val="none" w:sz="0" w:space="0" w:color="auto"/>
        <w:right w:val="none" w:sz="0" w:space="0" w:color="auto"/>
      </w:divBdr>
    </w:div>
    <w:div w:id="2038044697">
      <w:bodyDiv w:val="1"/>
      <w:marLeft w:val="0"/>
      <w:marRight w:val="0"/>
      <w:marTop w:val="0"/>
      <w:marBottom w:val="0"/>
      <w:divBdr>
        <w:top w:val="none" w:sz="0" w:space="0" w:color="auto"/>
        <w:left w:val="none" w:sz="0" w:space="0" w:color="auto"/>
        <w:bottom w:val="none" w:sz="0" w:space="0" w:color="auto"/>
        <w:right w:val="none" w:sz="0" w:space="0" w:color="auto"/>
      </w:divBdr>
      <w:divsChild>
        <w:div w:id="1531727472">
          <w:marLeft w:val="274"/>
          <w:marRight w:val="0"/>
          <w:marTop w:val="40"/>
          <w:marBottom w:val="40"/>
          <w:divBdr>
            <w:top w:val="none" w:sz="0" w:space="0" w:color="auto"/>
            <w:left w:val="none" w:sz="0" w:space="0" w:color="auto"/>
            <w:bottom w:val="none" w:sz="0" w:space="0" w:color="auto"/>
            <w:right w:val="none" w:sz="0" w:space="0" w:color="auto"/>
          </w:divBdr>
        </w:div>
        <w:div w:id="878860106">
          <w:marLeft w:val="274"/>
          <w:marRight w:val="0"/>
          <w:marTop w:val="40"/>
          <w:marBottom w:val="40"/>
          <w:divBdr>
            <w:top w:val="none" w:sz="0" w:space="0" w:color="auto"/>
            <w:left w:val="none" w:sz="0" w:space="0" w:color="auto"/>
            <w:bottom w:val="none" w:sz="0" w:space="0" w:color="auto"/>
            <w:right w:val="none" w:sz="0" w:space="0" w:color="auto"/>
          </w:divBdr>
        </w:div>
        <w:div w:id="1315256330">
          <w:marLeft w:val="274"/>
          <w:marRight w:val="0"/>
          <w:marTop w:val="40"/>
          <w:marBottom w:val="40"/>
          <w:divBdr>
            <w:top w:val="none" w:sz="0" w:space="0" w:color="auto"/>
            <w:left w:val="none" w:sz="0" w:space="0" w:color="auto"/>
            <w:bottom w:val="none" w:sz="0" w:space="0" w:color="auto"/>
            <w:right w:val="none" w:sz="0" w:space="0" w:color="auto"/>
          </w:divBdr>
        </w:div>
      </w:divsChild>
    </w:div>
    <w:div w:id="2060544534">
      <w:bodyDiv w:val="1"/>
      <w:marLeft w:val="0"/>
      <w:marRight w:val="0"/>
      <w:marTop w:val="0"/>
      <w:marBottom w:val="0"/>
      <w:divBdr>
        <w:top w:val="none" w:sz="0" w:space="0" w:color="auto"/>
        <w:left w:val="none" w:sz="0" w:space="0" w:color="auto"/>
        <w:bottom w:val="none" w:sz="0" w:space="0" w:color="auto"/>
        <w:right w:val="none" w:sz="0" w:space="0" w:color="auto"/>
      </w:divBdr>
    </w:div>
    <w:div w:id="2065133430">
      <w:bodyDiv w:val="1"/>
      <w:marLeft w:val="0"/>
      <w:marRight w:val="0"/>
      <w:marTop w:val="0"/>
      <w:marBottom w:val="0"/>
      <w:divBdr>
        <w:top w:val="none" w:sz="0" w:space="0" w:color="auto"/>
        <w:left w:val="none" w:sz="0" w:space="0" w:color="auto"/>
        <w:bottom w:val="none" w:sz="0" w:space="0" w:color="auto"/>
        <w:right w:val="none" w:sz="0" w:space="0" w:color="auto"/>
      </w:divBdr>
      <w:divsChild>
        <w:div w:id="237909291">
          <w:marLeft w:val="274"/>
          <w:marRight w:val="0"/>
          <w:marTop w:val="0"/>
          <w:marBottom w:val="0"/>
          <w:divBdr>
            <w:top w:val="none" w:sz="0" w:space="0" w:color="auto"/>
            <w:left w:val="none" w:sz="0" w:space="0" w:color="auto"/>
            <w:bottom w:val="none" w:sz="0" w:space="0" w:color="auto"/>
            <w:right w:val="none" w:sz="0" w:space="0" w:color="auto"/>
          </w:divBdr>
        </w:div>
        <w:div w:id="777023628">
          <w:marLeft w:val="274"/>
          <w:marRight w:val="0"/>
          <w:marTop w:val="0"/>
          <w:marBottom w:val="0"/>
          <w:divBdr>
            <w:top w:val="none" w:sz="0" w:space="0" w:color="auto"/>
            <w:left w:val="none" w:sz="0" w:space="0" w:color="auto"/>
            <w:bottom w:val="none" w:sz="0" w:space="0" w:color="auto"/>
            <w:right w:val="none" w:sz="0" w:space="0" w:color="auto"/>
          </w:divBdr>
        </w:div>
        <w:div w:id="994993121">
          <w:marLeft w:val="274"/>
          <w:marRight w:val="0"/>
          <w:marTop w:val="0"/>
          <w:marBottom w:val="0"/>
          <w:divBdr>
            <w:top w:val="none" w:sz="0" w:space="0" w:color="auto"/>
            <w:left w:val="none" w:sz="0" w:space="0" w:color="auto"/>
            <w:bottom w:val="none" w:sz="0" w:space="0" w:color="auto"/>
            <w:right w:val="none" w:sz="0" w:space="0" w:color="auto"/>
          </w:divBdr>
        </w:div>
        <w:div w:id="693455290">
          <w:marLeft w:val="274"/>
          <w:marRight w:val="0"/>
          <w:marTop w:val="0"/>
          <w:marBottom w:val="0"/>
          <w:divBdr>
            <w:top w:val="none" w:sz="0" w:space="0" w:color="auto"/>
            <w:left w:val="none" w:sz="0" w:space="0" w:color="auto"/>
            <w:bottom w:val="none" w:sz="0" w:space="0" w:color="auto"/>
            <w:right w:val="none" w:sz="0" w:space="0" w:color="auto"/>
          </w:divBdr>
        </w:div>
      </w:divsChild>
    </w:div>
    <w:div w:id="2070807995">
      <w:bodyDiv w:val="1"/>
      <w:marLeft w:val="0"/>
      <w:marRight w:val="0"/>
      <w:marTop w:val="0"/>
      <w:marBottom w:val="0"/>
      <w:divBdr>
        <w:top w:val="none" w:sz="0" w:space="0" w:color="auto"/>
        <w:left w:val="none" w:sz="0" w:space="0" w:color="auto"/>
        <w:bottom w:val="none" w:sz="0" w:space="0" w:color="auto"/>
        <w:right w:val="none" w:sz="0" w:space="0" w:color="auto"/>
      </w:divBdr>
    </w:div>
    <w:div w:id="2076780215">
      <w:bodyDiv w:val="1"/>
      <w:marLeft w:val="0"/>
      <w:marRight w:val="0"/>
      <w:marTop w:val="0"/>
      <w:marBottom w:val="0"/>
      <w:divBdr>
        <w:top w:val="none" w:sz="0" w:space="0" w:color="auto"/>
        <w:left w:val="none" w:sz="0" w:space="0" w:color="auto"/>
        <w:bottom w:val="none" w:sz="0" w:space="0" w:color="auto"/>
        <w:right w:val="none" w:sz="0" w:space="0" w:color="auto"/>
      </w:divBdr>
    </w:div>
    <w:div w:id="2079669360">
      <w:bodyDiv w:val="1"/>
      <w:marLeft w:val="0"/>
      <w:marRight w:val="0"/>
      <w:marTop w:val="0"/>
      <w:marBottom w:val="0"/>
      <w:divBdr>
        <w:top w:val="none" w:sz="0" w:space="0" w:color="auto"/>
        <w:left w:val="none" w:sz="0" w:space="0" w:color="auto"/>
        <w:bottom w:val="none" w:sz="0" w:space="0" w:color="auto"/>
        <w:right w:val="none" w:sz="0" w:space="0" w:color="auto"/>
      </w:divBdr>
      <w:divsChild>
        <w:div w:id="1533837201">
          <w:marLeft w:val="274"/>
          <w:marRight w:val="0"/>
          <w:marTop w:val="40"/>
          <w:marBottom w:val="40"/>
          <w:divBdr>
            <w:top w:val="none" w:sz="0" w:space="0" w:color="auto"/>
            <w:left w:val="none" w:sz="0" w:space="0" w:color="auto"/>
            <w:bottom w:val="none" w:sz="0" w:space="0" w:color="auto"/>
            <w:right w:val="none" w:sz="0" w:space="0" w:color="auto"/>
          </w:divBdr>
        </w:div>
        <w:div w:id="1816946763">
          <w:marLeft w:val="274"/>
          <w:marRight w:val="0"/>
          <w:marTop w:val="40"/>
          <w:marBottom w:val="40"/>
          <w:divBdr>
            <w:top w:val="none" w:sz="0" w:space="0" w:color="auto"/>
            <w:left w:val="none" w:sz="0" w:space="0" w:color="auto"/>
            <w:bottom w:val="none" w:sz="0" w:space="0" w:color="auto"/>
            <w:right w:val="none" w:sz="0" w:space="0" w:color="auto"/>
          </w:divBdr>
        </w:div>
        <w:div w:id="435099447">
          <w:marLeft w:val="274"/>
          <w:marRight w:val="0"/>
          <w:marTop w:val="40"/>
          <w:marBottom w:val="40"/>
          <w:divBdr>
            <w:top w:val="none" w:sz="0" w:space="0" w:color="auto"/>
            <w:left w:val="none" w:sz="0" w:space="0" w:color="auto"/>
            <w:bottom w:val="none" w:sz="0" w:space="0" w:color="auto"/>
            <w:right w:val="none" w:sz="0" w:space="0" w:color="auto"/>
          </w:divBdr>
        </w:div>
        <w:div w:id="985355115">
          <w:marLeft w:val="274"/>
          <w:marRight w:val="0"/>
          <w:marTop w:val="40"/>
          <w:marBottom w:val="40"/>
          <w:divBdr>
            <w:top w:val="none" w:sz="0" w:space="0" w:color="auto"/>
            <w:left w:val="none" w:sz="0" w:space="0" w:color="auto"/>
            <w:bottom w:val="none" w:sz="0" w:space="0" w:color="auto"/>
            <w:right w:val="none" w:sz="0" w:space="0" w:color="auto"/>
          </w:divBdr>
        </w:div>
        <w:div w:id="1874919690">
          <w:marLeft w:val="274"/>
          <w:marRight w:val="0"/>
          <w:marTop w:val="40"/>
          <w:marBottom w:val="40"/>
          <w:divBdr>
            <w:top w:val="none" w:sz="0" w:space="0" w:color="auto"/>
            <w:left w:val="none" w:sz="0" w:space="0" w:color="auto"/>
            <w:bottom w:val="none" w:sz="0" w:space="0" w:color="auto"/>
            <w:right w:val="none" w:sz="0" w:space="0" w:color="auto"/>
          </w:divBdr>
        </w:div>
        <w:div w:id="142815104">
          <w:marLeft w:val="274"/>
          <w:marRight w:val="0"/>
          <w:marTop w:val="40"/>
          <w:marBottom w:val="40"/>
          <w:divBdr>
            <w:top w:val="none" w:sz="0" w:space="0" w:color="auto"/>
            <w:left w:val="none" w:sz="0" w:space="0" w:color="auto"/>
            <w:bottom w:val="none" w:sz="0" w:space="0" w:color="auto"/>
            <w:right w:val="none" w:sz="0" w:space="0" w:color="auto"/>
          </w:divBdr>
        </w:div>
        <w:div w:id="457530641">
          <w:marLeft w:val="274"/>
          <w:marRight w:val="0"/>
          <w:marTop w:val="40"/>
          <w:marBottom w:val="40"/>
          <w:divBdr>
            <w:top w:val="none" w:sz="0" w:space="0" w:color="auto"/>
            <w:left w:val="none" w:sz="0" w:space="0" w:color="auto"/>
            <w:bottom w:val="none" w:sz="0" w:space="0" w:color="auto"/>
            <w:right w:val="none" w:sz="0" w:space="0" w:color="auto"/>
          </w:divBdr>
        </w:div>
      </w:divsChild>
    </w:div>
    <w:div w:id="2085561600">
      <w:bodyDiv w:val="1"/>
      <w:marLeft w:val="0"/>
      <w:marRight w:val="0"/>
      <w:marTop w:val="0"/>
      <w:marBottom w:val="0"/>
      <w:divBdr>
        <w:top w:val="none" w:sz="0" w:space="0" w:color="auto"/>
        <w:left w:val="none" w:sz="0" w:space="0" w:color="auto"/>
        <w:bottom w:val="none" w:sz="0" w:space="0" w:color="auto"/>
        <w:right w:val="none" w:sz="0" w:space="0" w:color="auto"/>
      </w:divBdr>
    </w:div>
    <w:div w:id="2092122095">
      <w:bodyDiv w:val="1"/>
      <w:marLeft w:val="0"/>
      <w:marRight w:val="0"/>
      <w:marTop w:val="0"/>
      <w:marBottom w:val="0"/>
      <w:divBdr>
        <w:top w:val="none" w:sz="0" w:space="0" w:color="auto"/>
        <w:left w:val="none" w:sz="0" w:space="0" w:color="auto"/>
        <w:bottom w:val="none" w:sz="0" w:space="0" w:color="auto"/>
        <w:right w:val="none" w:sz="0" w:space="0" w:color="auto"/>
      </w:divBdr>
    </w:div>
    <w:div w:id="2105689676">
      <w:bodyDiv w:val="1"/>
      <w:marLeft w:val="0"/>
      <w:marRight w:val="0"/>
      <w:marTop w:val="0"/>
      <w:marBottom w:val="0"/>
      <w:divBdr>
        <w:top w:val="none" w:sz="0" w:space="0" w:color="auto"/>
        <w:left w:val="none" w:sz="0" w:space="0" w:color="auto"/>
        <w:bottom w:val="none" w:sz="0" w:space="0" w:color="auto"/>
        <w:right w:val="none" w:sz="0" w:space="0" w:color="auto"/>
      </w:divBdr>
    </w:div>
    <w:div w:id="2132934990">
      <w:bodyDiv w:val="1"/>
      <w:marLeft w:val="0"/>
      <w:marRight w:val="0"/>
      <w:marTop w:val="0"/>
      <w:marBottom w:val="0"/>
      <w:divBdr>
        <w:top w:val="none" w:sz="0" w:space="0" w:color="auto"/>
        <w:left w:val="none" w:sz="0" w:space="0" w:color="auto"/>
        <w:bottom w:val="none" w:sz="0" w:space="0" w:color="auto"/>
        <w:right w:val="none" w:sz="0" w:space="0" w:color="auto"/>
      </w:divBdr>
    </w:div>
    <w:div w:id="2134053039">
      <w:bodyDiv w:val="1"/>
      <w:marLeft w:val="0"/>
      <w:marRight w:val="0"/>
      <w:marTop w:val="0"/>
      <w:marBottom w:val="0"/>
      <w:divBdr>
        <w:top w:val="none" w:sz="0" w:space="0" w:color="auto"/>
        <w:left w:val="none" w:sz="0" w:space="0" w:color="auto"/>
        <w:bottom w:val="none" w:sz="0" w:space="0" w:color="auto"/>
        <w:right w:val="none" w:sz="0" w:space="0" w:color="auto"/>
      </w:divBdr>
    </w:div>
    <w:div w:id="2136174666">
      <w:bodyDiv w:val="1"/>
      <w:marLeft w:val="0"/>
      <w:marRight w:val="0"/>
      <w:marTop w:val="0"/>
      <w:marBottom w:val="0"/>
      <w:divBdr>
        <w:top w:val="none" w:sz="0" w:space="0" w:color="auto"/>
        <w:left w:val="none" w:sz="0" w:space="0" w:color="auto"/>
        <w:bottom w:val="none" w:sz="0" w:space="0" w:color="auto"/>
        <w:right w:val="none" w:sz="0" w:space="0" w:color="auto"/>
      </w:divBdr>
    </w:div>
    <w:div w:id="214192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hyperlink" Target="http://www.drones.gov.au"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eader" Target="header9.xml"/><Relationship Id="rId50" Type="http://schemas.openxmlformats.org/officeDocument/2006/relationships/footer" Target="footer6.xml"/><Relationship Id="rId55" Type="http://schemas.openxmlformats.org/officeDocument/2006/relationships/image" Target="media/image24.png"/><Relationship Id="rId63" Type="http://schemas.openxmlformats.org/officeDocument/2006/relationships/hyperlink" Target="http://www.drones.gov.au" TargetMode="External"/><Relationship Id="rId68" Type="http://schemas.openxmlformats.org/officeDocument/2006/relationships/image" Target="media/image36.jpeg"/><Relationship Id="rId7" Type="http://schemas.openxmlformats.org/officeDocument/2006/relationships/settings" Target="settings.xml"/><Relationship Id="rId71" Type="http://schemas.openxmlformats.org/officeDocument/2006/relationships/hyperlink" Target="http://www.drones.gov.au"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4.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12.png"/><Relationship Id="rId49" Type="http://schemas.openxmlformats.org/officeDocument/2006/relationships/footer" Target="footer5.xml"/><Relationship Id="rId57" Type="http://schemas.openxmlformats.org/officeDocument/2006/relationships/image" Target="media/image26.png"/><Relationship Id="rId61" Type="http://schemas.openxmlformats.org/officeDocument/2006/relationships/image" Target="media/image30.jpeg"/><Relationship Id="rId10" Type="http://schemas.openxmlformats.org/officeDocument/2006/relationships/endnotes" Target="endnotes.xml"/><Relationship Id="rId19" Type="http://schemas.openxmlformats.org/officeDocument/2006/relationships/hyperlink" Target="http://www.pmc.gov.au/"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1.png"/><Relationship Id="rId60" Type="http://schemas.openxmlformats.org/officeDocument/2006/relationships/image" Target="media/image29.jpeg"/><Relationship Id="rId65" Type="http://schemas.openxmlformats.org/officeDocument/2006/relationships/image" Target="media/image33.png"/><Relationship Id="rId73"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gif"/><Relationship Id="rId48" Type="http://schemas.openxmlformats.org/officeDocument/2006/relationships/header" Target="header10.xml"/><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hyperlink" Target="http://www.drones.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hyperlink" Target="http://www.infrastructure.gov.au/infrastructure-transport-vehicles/aviation/aviation-white-paper" TargetMode="External"/><Relationship Id="rId46" Type="http://schemas.openxmlformats.org/officeDocument/2006/relationships/image" Target="media/image19.png"/><Relationship Id="rId59" Type="http://schemas.openxmlformats.org/officeDocument/2006/relationships/image" Target="media/image28.jpeg"/><Relationship Id="rId67" Type="http://schemas.openxmlformats.org/officeDocument/2006/relationships/image" Target="media/image35.jpeg"/><Relationship Id="rId20" Type="http://schemas.openxmlformats.org/officeDocument/2006/relationships/hyperlink" Target="mailto:Drones@infrastructure.gov.au" TargetMode="External"/><Relationship Id="rId41" Type="http://schemas.openxmlformats.org/officeDocument/2006/relationships/image" Target="media/image16.png"/><Relationship Id="rId54" Type="http://schemas.openxmlformats.org/officeDocument/2006/relationships/image" Target="media/image23.jpeg"/><Relationship Id="rId62" Type="http://schemas.openxmlformats.org/officeDocument/2006/relationships/image" Target="media/image31.png"/><Relationship Id="rId70" Type="http://schemas.openxmlformats.org/officeDocument/2006/relationships/hyperlink" Target="http://www.casa.gov.au/knowyourdrone/drone-rul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drones.gov.au/news-and-announcements/local-drone-rule-map-live" TargetMode="External"/><Relationship Id="rId2" Type="http://schemas.openxmlformats.org/officeDocument/2006/relationships/hyperlink" Target="http://www.drones.gov.au/policies-and-programs/consultation" TargetMode="External"/><Relationship Id="rId1" Type="http://schemas.openxmlformats.org/officeDocument/2006/relationships/hyperlink" Target="https://www.regulatoryreform.gov.au/priorities/australian-public-service-regulatory-refo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ITRDCA_Report%20template.dotx" TargetMode="External"/></Relationship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XX 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DEE247CB9EF94F80491A747EA620EB" ma:contentTypeVersion="6" ma:contentTypeDescription="Create a new document." ma:contentTypeScope="" ma:versionID="c76e6ac1288c8c166bc7865dae9ed228">
  <xsd:schema xmlns:xsd="http://www.w3.org/2001/XMLSchema" xmlns:xs="http://www.w3.org/2001/XMLSchema" xmlns:p="http://schemas.microsoft.com/office/2006/metadata/properties" xmlns:ns2="1a1fadf3-d50d-4282-b7d4-aeae029ee03c" targetNamespace="http://schemas.microsoft.com/office/2006/metadata/properties" ma:root="true" ma:fieldsID="531b054e0fe5ddddf419c689b0adbf15" ns2:_="">
    <xsd:import namespace="1a1fadf3-d50d-4282-b7d4-aeae029ee03c"/>
    <xsd:element name="properties">
      <xsd:complexType>
        <xsd:sequence>
          <xsd:element name="documentManagement">
            <xsd:complexType>
              <xsd:all>
                <xsd:element ref="ns2:RecordNumber" minOccurs="0"/>
                <xsd:element ref="ns2:dd0ebd04146b4b4eb236ccd3f756ccf4" minOccurs="0"/>
                <xsd:element ref="ns2:TaxCatchAll" minOccurs="0"/>
                <xsd:element ref="ns2:TaxCatchAllLabel" minOccurs="0"/>
                <xsd:element ref="ns2:m4b8a1324fcf40d08cef604896bce67d"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fadf3-d50d-4282-b7d4-aeae029ee03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dd0ebd04146b4b4eb236ccd3f756ccf4" ma:index="9" ma:taxonomy="true" ma:internalName="dd0ebd04146b4b4eb236ccd3f756ccf4" ma:taxonomyFieldName="Security_x0020_Classification" ma:displayName="Security Classification" ma:readOnly="false" ma:default="1;#OFFICIAL|66ee57a8-59d0-46bc-a5fc-78440ee0cf81" ma:fieldId="{dd0ebd04-146b-4b4e-b236-ccd3f756ccf4}" ma:sspId="0483e4a5-f0f6-4ded-b0bb-00a90fd4cf8b" ma:termSetId="d697d180-c653-44a1-a6e2-69709aabde2a"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e47b8e97-4044-4ac2-9e9a-191065a3a15f}" ma:internalName="TaxCatchAll" ma:showField="CatchAllData" ma:web="1a1fadf3-d50d-4282-b7d4-aeae029ee03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47b8e97-4044-4ac2-9e9a-191065a3a15f}" ma:internalName="TaxCatchAllLabel" ma:readOnly="true" ma:showField="CatchAllDataLabel" ma:web="1a1fadf3-d50d-4282-b7d4-aeae029ee03c">
      <xsd:complexType>
        <xsd:complexContent>
          <xsd:extension base="dms:MultiChoiceLookup">
            <xsd:sequence>
              <xsd:element name="Value" type="dms:Lookup" maxOccurs="unbounded" minOccurs="0" nillable="true"/>
            </xsd:sequence>
          </xsd:extension>
        </xsd:complexContent>
      </xsd:complexType>
    </xsd:element>
    <xsd:element name="m4b8a1324fcf40d08cef604896bce67d" ma:index="13" nillable="true" ma:taxonomy="true" ma:internalName="m4b8a1324fcf40d08cef604896bce67d" ma:taxonomyFieldName="Information_x0020_Management_x0020_Marker" ma:displayName="Information Management Marker" ma:default="" ma:fieldId="{64b8a132-4fcf-40d0-8cef-604896bce67d}" ma:sspId="0483e4a5-f0f6-4ded-b0bb-00a90fd4cf8b" ma:termSetId="44e0cffd-acf4-44de-87a1-d4e578541bbf" ma:anchorId="00000000-0000-0000-0000-000000000000" ma:open="tru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83D220-B002-404D-A8D1-CA9318FE1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fadf3-d50d-4282-b7d4-aeae029ee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DCD795-7370-4561-99B6-3DC0F122A91B}">
  <ds:schemaRefs>
    <ds:schemaRef ds:uri="http://schemas.microsoft.com/sharepoint/v3/contenttype/forms"/>
  </ds:schemaRefs>
</ds:datastoreItem>
</file>

<file path=customXml/itemProps4.xml><?xml version="1.0" encoding="utf-8"?>
<ds:datastoreItem xmlns:ds="http://schemas.openxmlformats.org/officeDocument/2006/customXml" ds:itemID="{249A7B33-8AF0-4B5B-ABEC-D7635669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DITRDCA_Report template.dotx</Template>
  <TotalTime>6</TotalTime>
  <Pages>50</Pages>
  <Words>14425</Words>
  <Characters>82225</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Infrastructure &amp; Regional Development</Company>
  <LinksUpToDate>false</LinksUpToDate>
  <CharactersWithSpaces>96458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LEWIS Sarah</dc:creator>
  <cp:keywords/>
  <dc:description/>
  <cp:lastModifiedBy>Lewis, Sarah</cp:lastModifiedBy>
  <cp:revision>7</cp:revision>
  <cp:lastPrinted>2024-12-02T22:28:00Z</cp:lastPrinted>
  <dcterms:created xsi:type="dcterms:W3CDTF">2024-12-02T22:26:00Z</dcterms:created>
  <dcterms:modified xsi:type="dcterms:W3CDTF">2024-12-02T22:31:00Z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0x01010032DEE247CB9EF94F80491A747EA620EB</vt:lpwstr>
  </property>
</Properties>
</file>